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983" w:rsidRDefault="00531050" w:rsidP="006C0983">
      <w:pPr>
        <w:pStyle w:val="statymopavad0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noProof/>
          <w:lang w:eastAsia="lt-LT"/>
        </w:rPr>
        <w:drawing>
          <wp:inline distT="0" distB="0" distL="0" distR="0">
            <wp:extent cx="596265" cy="702310"/>
            <wp:effectExtent l="0" t="0" r="0" b="2540"/>
            <wp:docPr id="1" name="Paveikslėlis 1" descr="Aprašas: 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Aprašas: 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702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6C0983" w:rsidRDefault="00CF346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Lietuvos Respublikos Seimas</w:t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980607" w:rsidRDefault="00980607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CF3463" w:rsidRDefault="00C85703">
      <w:pPr>
        <w:jc w:val="center"/>
        <w:rPr>
          <w:b/>
        </w:rPr>
      </w:pPr>
      <w:r>
        <w:rPr>
          <w:b/>
        </w:rPr>
        <w:t>VAKARINIO P</w:t>
      </w:r>
      <w:r w:rsidR="00CF3463">
        <w:rPr>
          <w:b/>
        </w:rPr>
        <w:t>OSĖDŽIO PROTOKOLAS</w:t>
      </w:r>
    </w:p>
    <w:p w:rsidR="00CF3463" w:rsidRPr="00CF3463" w:rsidRDefault="00CF3463">
      <w:pPr>
        <w:jc w:val="center"/>
        <w:rPr>
          <w:b/>
        </w:rPr>
      </w:pPr>
    </w:p>
    <w:p w:rsidR="00230BBC" w:rsidRPr="00C86DD7" w:rsidRDefault="00460B66">
      <w:pPr>
        <w:jc w:val="center"/>
        <w:rPr>
          <w:snapToGrid w:val="0"/>
          <w:sz w:val="22"/>
          <w:szCs w:val="22"/>
        </w:rPr>
      </w:pPr>
      <w:r>
        <w:rPr>
          <w:sz w:val="22"/>
          <w:szCs w:val="22"/>
        </w:rPr>
        <w:t>202</w:t>
      </w:r>
      <w:r w:rsidR="001B4B81">
        <w:rPr>
          <w:sz w:val="22"/>
          <w:szCs w:val="22"/>
        </w:rPr>
        <w:t>6</w:t>
      </w:r>
      <w:r w:rsidR="00141703" w:rsidRPr="00C86DD7">
        <w:rPr>
          <w:sz w:val="22"/>
          <w:szCs w:val="22"/>
        </w:rPr>
        <w:t>-</w:t>
      </w:r>
      <w:r w:rsidR="005947C6">
        <w:rPr>
          <w:sz w:val="22"/>
          <w:szCs w:val="22"/>
        </w:rPr>
        <w:t>0</w:t>
      </w:r>
      <w:r w:rsidR="007D2BC0">
        <w:rPr>
          <w:sz w:val="22"/>
          <w:szCs w:val="22"/>
        </w:rPr>
        <w:t>6</w:t>
      </w:r>
      <w:r w:rsidR="006D4D2F">
        <w:rPr>
          <w:sz w:val="22"/>
          <w:szCs w:val="22"/>
        </w:rPr>
        <w:t>-25</w:t>
      </w:r>
      <w:r w:rsidR="00230BBC" w:rsidRPr="00C86DD7">
        <w:rPr>
          <w:sz w:val="22"/>
          <w:szCs w:val="22"/>
        </w:rPr>
        <w:t xml:space="preserve">  </w:t>
      </w:r>
      <w:r w:rsidR="00230BBC" w:rsidRPr="00C86DD7">
        <w:rPr>
          <w:snapToGrid w:val="0"/>
          <w:sz w:val="22"/>
          <w:szCs w:val="22"/>
        </w:rPr>
        <w:t>Nr. SPP-</w:t>
      </w:r>
      <w:r w:rsidR="006D4D2F">
        <w:rPr>
          <w:snapToGrid w:val="0"/>
          <w:sz w:val="22"/>
          <w:szCs w:val="22"/>
        </w:rPr>
        <w:t>167</w:t>
      </w:r>
    </w:p>
    <w:p w:rsidR="00230BBC" w:rsidRDefault="00230BBC">
      <w:pPr>
        <w:jc w:val="center"/>
        <w:rPr>
          <w:snapToGrid w:val="0"/>
        </w:rPr>
      </w:pPr>
      <w:r w:rsidRPr="00C86DD7">
        <w:rPr>
          <w:snapToGrid w:val="0"/>
          <w:sz w:val="22"/>
          <w:szCs w:val="22"/>
        </w:rPr>
        <w:t>Vilnius</w:t>
      </w:r>
    </w:p>
    <w:p w:rsidR="00230BBC" w:rsidRPr="00697ED6" w:rsidRDefault="00230BBC">
      <w:pPr>
        <w:jc w:val="center"/>
      </w:pPr>
    </w:p>
    <w:p w:rsidR="00230BBC" w:rsidRPr="00697ED6" w:rsidRDefault="00230BBC">
      <w:pPr>
        <w:ind w:firstLine="720"/>
      </w:pPr>
      <w:r w:rsidRPr="00697ED6">
        <w:t>Posėdžio pirminink</w:t>
      </w:r>
      <w:r w:rsidR="000E6ABF">
        <w:t>ė</w:t>
      </w:r>
      <w:r w:rsidRPr="00697ED6">
        <w:t xml:space="preserve"> – </w:t>
      </w:r>
      <w:r w:rsidR="000E6ABF" w:rsidRPr="00873848">
        <w:rPr>
          <w:szCs w:val="24"/>
        </w:rPr>
        <w:t>Seimo Pirmininko pavaduotoja A. N</w:t>
      </w:r>
      <w:r w:rsidR="000E6ABF" w:rsidRPr="00873848">
        <w:t>orkienė</w:t>
      </w:r>
      <w:r w:rsidRPr="00697ED6">
        <w:t>.</w:t>
      </w:r>
    </w:p>
    <w:p w:rsidR="00230BBC" w:rsidRPr="00697ED6" w:rsidRDefault="00230BBC">
      <w:pPr>
        <w:jc w:val="center"/>
      </w:pPr>
    </w:p>
    <w:p w:rsidR="00041E6B" w:rsidRPr="00F14237" w:rsidRDefault="00041E6B" w:rsidP="001216E9">
      <w:pPr>
        <w:tabs>
          <w:tab w:val="left" w:pos="720"/>
        </w:tabs>
        <w:jc w:val="center"/>
        <w:rPr>
          <w:szCs w:val="24"/>
        </w:rPr>
      </w:pPr>
      <w:r w:rsidRPr="00F14237">
        <w:rPr>
          <w:szCs w:val="24"/>
        </w:rPr>
        <w:t xml:space="preserve">Užsiregistravo </w:t>
      </w:r>
      <w:r w:rsidR="000E6ABF">
        <w:rPr>
          <w:szCs w:val="24"/>
        </w:rPr>
        <w:t>51</w:t>
      </w:r>
      <w:r w:rsidRPr="00F14237">
        <w:rPr>
          <w:szCs w:val="24"/>
        </w:rPr>
        <w:t xml:space="preserve"> Seimo nar</w:t>
      </w:r>
      <w:r w:rsidR="000E6ABF">
        <w:rPr>
          <w:szCs w:val="24"/>
        </w:rPr>
        <w:t>ys</w:t>
      </w:r>
      <w:r w:rsidRPr="00F14237">
        <w:rPr>
          <w:szCs w:val="24"/>
        </w:rPr>
        <w:t xml:space="preserve"> </w:t>
      </w:r>
      <w:r w:rsidRPr="00D82B9E">
        <w:rPr>
          <w:i/>
          <w:szCs w:val="24"/>
        </w:rPr>
        <w:t>(1</w:t>
      </w:r>
      <w:r w:rsidR="000E6ABF">
        <w:rPr>
          <w:i/>
          <w:szCs w:val="24"/>
        </w:rPr>
        <w:t>4</w:t>
      </w:r>
      <w:r w:rsidRPr="00D82B9E">
        <w:rPr>
          <w:i/>
          <w:szCs w:val="24"/>
        </w:rPr>
        <w:t>.</w:t>
      </w:r>
      <w:r>
        <w:rPr>
          <w:i/>
          <w:szCs w:val="24"/>
        </w:rPr>
        <w:t>0</w:t>
      </w:r>
      <w:r w:rsidRPr="00D82B9E">
        <w:rPr>
          <w:i/>
          <w:szCs w:val="24"/>
        </w:rPr>
        <w:t>0 val.)</w:t>
      </w:r>
    </w:p>
    <w:p w:rsidR="00277C10" w:rsidRDefault="00277C10"/>
    <w:p w:rsidR="002D6A6B" w:rsidRDefault="002D6A6B" w:rsidP="001216E9">
      <w:pPr>
        <w:ind w:firstLine="720"/>
      </w:pPr>
      <w:r>
        <w:rPr>
          <w:i/>
        </w:rPr>
        <w:t>14.00 val.</w:t>
      </w:r>
    </w:p>
    <w:p w:rsidR="002D6A6B" w:rsidRPr="00A37304" w:rsidRDefault="002D6A6B" w:rsidP="001216E9">
      <w:pPr>
        <w:ind w:firstLine="709"/>
        <w:rPr>
          <w:b/>
        </w:rPr>
      </w:pPr>
      <w:r w:rsidRPr="00A37304">
        <w:rPr>
          <w:b/>
        </w:rPr>
        <w:t>Vyriausybės pusvalandis</w:t>
      </w:r>
    </w:p>
    <w:p w:rsidR="002D6A6B" w:rsidRDefault="002D6A6B" w:rsidP="001216E9">
      <w:pPr>
        <w:ind w:firstLine="709"/>
      </w:pPr>
      <w:r>
        <w:t>L. e. susisiekimo ministro pareigas Juro Taminsko pranešimas</w:t>
      </w:r>
    </w:p>
    <w:p w:rsidR="002D6A6B" w:rsidRDefault="002D6A6B" w:rsidP="001216E9">
      <w:pPr>
        <w:ind w:firstLine="709"/>
        <w:rPr>
          <w:iCs/>
        </w:rPr>
      </w:pPr>
    </w:p>
    <w:p w:rsidR="002D6A6B" w:rsidRDefault="002D6A6B" w:rsidP="001216E9">
      <w:pPr>
        <w:ind w:firstLine="709"/>
      </w:pPr>
      <w:r>
        <w:t>L. e. susisiekimo ministro pareigas J</w:t>
      </w:r>
      <w:r w:rsidR="00F133F1">
        <w:t>. </w:t>
      </w:r>
      <w:r>
        <w:t xml:space="preserve">Taminskas </w:t>
      </w:r>
      <w:r>
        <w:rPr>
          <w:szCs w:val="24"/>
        </w:rPr>
        <w:t>perskaitė pranešimą ir atsakė į Seimo narių klausimus.</w:t>
      </w:r>
    </w:p>
    <w:p w:rsidR="002D6A6B" w:rsidRPr="007B67D6" w:rsidRDefault="002D6A6B" w:rsidP="001216E9">
      <w:pPr>
        <w:ind w:firstLine="709"/>
        <w:rPr>
          <w:sz w:val="20"/>
        </w:rPr>
      </w:pPr>
    </w:p>
    <w:p w:rsidR="002D6A6B" w:rsidRDefault="002D6A6B" w:rsidP="001216E9">
      <w:pPr>
        <w:ind w:firstLine="709"/>
      </w:pPr>
      <w:r w:rsidRPr="00D46434">
        <w:rPr>
          <w:iCs/>
        </w:rPr>
        <w:t xml:space="preserve">Klausė Seimo nariai: </w:t>
      </w:r>
      <w:r w:rsidR="00174653" w:rsidRPr="00174653">
        <w:rPr>
          <w:iCs/>
        </w:rPr>
        <w:t>V. Čmilytė-Nielsen</w:t>
      </w:r>
      <w:r w:rsidR="00174653">
        <w:rPr>
          <w:iCs/>
        </w:rPr>
        <w:t xml:space="preserve">, </w:t>
      </w:r>
      <w:r w:rsidR="00A17487" w:rsidRPr="00A17487">
        <w:rPr>
          <w:iCs/>
        </w:rPr>
        <w:t>A. Gedvilas</w:t>
      </w:r>
      <w:r w:rsidR="00A17487">
        <w:rPr>
          <w:iCs/>
        </w:rPr>
        <w:t xml:space="preserve">, </w:t>
      </w:r>
      <w:r w:rsidR="00A17487" w:rsidRPr="00A17487">
        <w:rPr>
          <w:iCs/>
        </w:rPr>
        <w:t>S. Gentvilas</w:t>
      </w:r>
      <w:r w:rsidR="00A17487">
        <w:rPr>
          <w:iCs/>
        </w:rPr>
        <w:t xml:space="preserve">, </w:t>
      </w:r>
      <w:r w:rsidR="00A17487" w:rsidRPr="00A17487">
        <w:rPr>
          <w:iCs/>
        </w:rPr>
        <w:t>D. Ulbinaitė</w:t>
      </w:r>
      <w:r w:rsidR="00A17487">
        <w:rPr>
          <w:iCs/>
        </w:rPr>
        <w:t xml:space="preserve">, </w:t>
      </w:r>
      <w:r w:rsidR="00A17487" w:rsidRPr="00A17487">
        <w:rPr>
          <w:iCs/>
        </w:rPr>
        <w:t>G. Balčytytė</w:t>
      </w:r>
      <w:r w:rsidR="00A17487">
        <w:rPr>
          <w:iCs/>
        </w:rPr>
        <w:t xml:space="preserve">, </w:t>
      </w:r>
      <w:r w:rsidR="00A17487" w:rsidRPr="00A17487">
        <w:rPr>
          <w:iCs/>
          <w:snapToGrid w:val="0"/>
          <w:szCs w:val="24"/>
        </w:rPr>
        <w:t>M. Lingė</w:t>
      </w:r>
      <w:r w:rsidR="000A75ED">
        <w:rPr>
          <w:iCs/>
        </w:rPr>
        <w:t xml:space="preserve">, </w:t>
      </w:r>
      <w:r w:rsidR="000A75ED" w:rsidRPr="000A75ED">
        <w:rPr>
          <w:iCs/>
        </w:rPr>
        <w:t>V. Ąžuolas</w:t>
      </w:r>
      <w:r w:rsidR="000A75ED">
        <w:rPr>
          <w:iCs/>
        </w:rPr>
        <w:t xml:space="preserve">, </w:t>
      </w:r>
      <w:r w:rsidR="000A75ED" w:rsidRPr="000A75ED">
        <w:rPr>
          <w:iCs/>
        </w:rPr>
        <w:t>S. Bucevičius</w:t>
      </w:r>
      <w:r w:rsidR="000A75ED">
        <w:rPr>
          <w:iCs/>
        </w:rPr>
        <w:t xml:space="preserve">, </w:t>
      </w:r>
      <w:r w:rsidR="000A75ED" w:rsidRPr="000A75ED">
        <w:rPr>
          <w:iCs/>
          <w:snapToGrid w:val="0"/>
          <w:color w:val="000000"/>
        </w:rPr>
        <w:t>T. Domarkas</w:t>
      </w:r>
      <w:r w:rsidR="007A2466">
        <w:rPr>
          <w:iCs/>
        </w:rPr>
        <w:t>.</w:t>
      </w:r>
    </w:p>
    <w:p w:rsidR="002D6A6B" w:rsidRDefault="002D6A6B"/>
    <w:p w:rsidR="002D6A6B" w:rsidRDefault="002D6A6B"/>
    <w:p w:rsidR="001216E9" w:rsidRDefault="001216E9" w:rsidP="001216E9">
      <w:pPr>
        <w:ind w:firstLine="709"/>
        <w:rPr>
          <w:i/>
        </w:rPr>
      </w:pPr>
      <w:r>
        <w:rPr>
          <w:i/>
        </w:rPr>
        <w:t>1</w:t>
      </w:r>
      <w:r w:rsidR="007A2466">
        <w:rPr>
          <w:i/>
        </w:rPr>
        <w:t>4.30</w:t>
      </w:r>
      <w:r>
        <w:rPr>
          <w:i/>
        </w:rPr>
        <w:t xml:space="preserve"> val.</w:t>
      </w:r>
    </w:p>
    <w:p w:rsidR="001216E9" w:rsidRDefault="001216E9" w:rsidP="001216E9">
      <w:pPr>
        <w:ind w:firstLine="709"/>
      </w:pPr>
      <w:r>
        <w:rPr>
          <w:b/>
        </w:rPr>
        <w:t>SVARSTYTA:</w:t>
      </w:r>
      <w:r>
        <w:t> </w:t>
      </w:r>
    </w:p>
    <w:p w:rsidR="001216E9" w:rsidRDefault="001216E9" w:rsidP="001216E9">
      <w:pPr>
        <w:ind w:firstLine="709"/>
      </w:pPr>
      <w:r>
        <w:t xml:space="preserve">1. </w:t>
      </w:r>
      <w:r w:rsidRPr="00CD4F8C">
        <w:t>Sveikatos draudimo įstatymo Nr. I-1343 21 ir 30 straipsnių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1620.</w:t>
      </w:r>
    </w:p>
    <w:p w:rsidR="001216E9" w:rsidRDefault="001216E9" w:rsidP="001216E9">
      <w:pPr>
        <w:ind w:firstLine="709"/>
      </w:pPr>
      <w:r>
        <w:t xml:space="preserve">2. </w:t>
      </w:r>
      <w:r w:rsidRPr="00CD4F8C">
        <w:t>Sveikatos sistemos įstatymo Nr. I-552 13</w:t>
      </w:r>
      <w:r w:rsidRPr="007E6BEE">
        <w:rPr>
          <w:vertAlign w:val="superscript"/>
        </w:rPr>
        <w:t>1</w:t>
      </w:r>
      <w:r w:rsidRPr="00CD4F8C">
        <w:t xml:space="preserve"> straipsnio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1621.</w:t>
      </w:r>
    </w:p>
    <w:p w:rsidR="001216E9" w:rsidRDefault="001216E9" w:rsidP="001216E9">
      <w:pPr>
        <w:ind w:firstLine="709"/>
      </w:pPr>
      <w:r>
        <w:t xml:space="preserve">3. </w:t>
      </w:r>
      <w:r w:rsidRPr="00CD4F8C">
        <w:t>Sveikatos priežiūros įstaigų įstatymo Nr. I-1367 papildymo 15</w:t>
      </w:r>
      <w:r w:rsidRPr="00CD4F8C">
        <w:rPr>
          <w:vertAlign w:val="superscript"/>
        </w:rPr>
        <w:t>4</w:t>
      </w:r>
      <w:r w:rsidRPr="00CD4F8C">
        <w:t xml:space="preserve"> straipsniu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1622.</w:t>
      </w:r>
    </w:p>
    <w:p w:rsidR="001216E9" w:rsidRPr="002648BC" w:rsidRDefault="001216E9" w:rsidP="001216E9">
      <w:pPr>
        <w:ind w:firstLine="709"/>
        <w:rPr>
          <w:bCs/>
        </w:rPr>
      </w:pPr>
      <w:r>
        <w:t xml:space="preserve">4. </w:t>
      </w:r>
      <w:r w:rsidRPr="00CD4F8C">
        <w:t>Sveikatos sistemos įstatymo Nr. I-552 13</w:t>
      </w:r>
      <w:r w:rsidRPr="00CD4F8C">
        <w:rPr>
          <w:vertAlign w:val="superscript"/>
        </w:rPr>
        <w:t>1</w:t>
      </w:r>
      <w:r w:rsidRPr="00CD4F8C">
        <w:t xml:space="preserve"> ir 59 straipsnių pakeitimo įstatymo Nr. XV-594 1 straipsnio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 xml:space="preserve">1623 </w:t>
      </w:r>
      <w:r w:rsidRPr="002648BC">
        <w:rPr>
          <w:i/>
        </w:rPr>
        <w:t>(teikėjai –</w:t>
      </w:r>
      <w:r>
        <w:rPr>
          <w:i/>
        </w:rPr>
        <w:t xml:space="preserve"> </w:t>
      </w:r>
      <w:r w:rsidRPr="00AE2DAF">
        <w:rPr>
          <w:i/>
        </w:rPr>
        <w:t>O. Leiputė</w:t>
      </w:r>
      <w:r>
        <w:rPr>
          <w:i/>
        </w:rPr>
        <w:t xml:space="preserve"> </w:t>
      </w:r>
      <w:r w:rsidRPr="00AE2DAF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</w:t>
      </w:r>
      <w:r>
        <w:rPr>
          <w:b/>
          <w:bCs/>
          <w:i/>
        </w:rPr>
        <w:t>o tęsiny</w:t>
      </w:r>
      <w:r w:rsidRPr="002648BC">
        <w:rPr>
          <w:b/>
          <w:bCs/>
          <w:i/>
        </w:rPr>
        <w:t>s)</w:t>
      </w:r>
      <w:r w:rsidRPr="002648BC">
        <w:rPr>
          <w:bCs/>
        </w:rPr>
        <w:t>.</w:t>
      </w:r>
    </w:p>
    <w:p w:rsidR="001216E9" w:rsidRDefault="001216E9" w:rsidP="001216E9"/>
    <w:p w:rsidR="007A2466" w:rsidRDefault="007A2466" w:rsidP="007A2466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Dėl posėdžio vedimo tvarkos kalbėjo Seimo narė </w:t>
      </w:r>
      <w:r w:rsidRPr="007A2466">
        <w:rPr>
          <w:snapToGrid w:val="0"/>
          <w:color w:val="000000"/>
        </w:rPr>
        <w:t>O. Leiputė</w:t>
      </w:r>
      <w:r>
        <w:rPr>
          <w:snapToGrid w:val="0"/>
          <w:color w:val="000000"/>
        </w:rPr>
        <w:t xml:space="preserve"> (</w:t>
      </w:r>
      <w:r w:rsidRPr="007A2466">
        <w:rPr>
          <w:iCs/>
          <w:snapToGrid w:val="0"/>
          <w:color w:val="000000"/>
        </w:rPr>
        <w:t xml:space="preserve">Lietuvos socialdemokratų partijos </w:t>
      </w:r>
      <w:r>
        <w:rPr>
          <w:iCs/>
          <w:snapToGrid w:val="0"/>
          <w:color w:val="000000"/>
        </w:rPr>
        <w:t>frakcij</w:t>
      </w:r>
      <w:r>
        <w:rPr>
          <w:snapToGrid w:val="0"/>
          <w:color w:val="000000"/>
        </w:rPr>
        <w:t>os vardu prašė daryti pusės valandos pertrauką).</w:t>
      </w:r>
    </w:p>
    <w:p w:rsidR="007A2466" w:rsidRDefault="007A2466" w:rsidP="007A2466"/>
    <w:p w:rsidR="007A2466" w:rsidRDefault="007A2466" w:rsidP="007A2466">
      <w:pPr>
        <w:ind w:firstLine="709"/>
      </w:pPr>
      <w:r>
        <w:rPr>
          <w:b/>
          <w:bCs/>
        </w:rPr>
        <w:t>NUTARTA.</w:t>
      </w:r>
      <w:r>
        <w:t xml:space="preserve"> </w:t>
      </w:r>
      <w:r>
        <w:rPr>
          <w:bCs/>
        </w:rPr>
        <w:t>Daryti pusės valandos pertrauką.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1216E9" w:rsidRDefault="001216E9" w:rsidP="001216E9">
      <w:pPr>
        <w:ind w:firstLine="720"/>
      </w:pPr>
    </w:p>
    <w:p w:rsidR="001216E9" w:rsidRDefault="001216E9"/>
    <w:p w:rsidR="004972EE" w:rsidRDefault="004972EE" w:rsidP="001216E9">
      <w:pPr>
        <w:ind w:firstLine="709"/>
        <w:rPr>
          <w:i/>
        </w:rPr>
      </w:pPr>
      <w:r>
        <w:rPr>
          <w:i/>
        </w:rPr>
        <w:t>1</w:t>
      </w:r>
      <w:r w:rsidR="007A2466">
        <w:rPr>
          <w:i/>
        </w:rPr>
        <w:t>4.32</w:t>
      </w:r>
      <w:r>
        <w:rPr>
          <w:i/>
        </w:rPr>
        <w:t xml:space="preserve"> val.</w:t>
      </w:r>
    </w:p>
    <w:p w:rsidR="004972EE" w:rsidRDefault="004972E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F257EB">
        <w:rPr>
          <w:bCs/>
        </w:rPr>
        <w:t xml:space="preserve">Vyriausiosios tarnybinės etikos </w:t>
      </w:r>
      <w:r w:rsidR="002D6A6B">
        <w:rPr>
          <w:bCs/>
        </w:rPr>
        <w:t>komisijos įstatymo Nr. X-1666 6 </w:t>
      </w:r>
      <w:r w:rsidRPr="00F257EB">
        <w:rPr>
          <w:bCs/>
        </w:rPr>
        <w:t xml:space="preserve">straipsnio pakeitimo įstatymo projektas </w:t>
      </w:r>
      <w:r w:rsidRPr="00F257EB">
        <w:rPr>
          <w:bCs/>
          <w:iCs/>
          <w:snapToGrid w:val="0"/>
          <w:color w:val="000000"/>
        </w:rPr>
        <w:t>Nr. XVP-</w:t>
      </w:r>
      <w:r w:rsidRPr="00F257EB">
        <w:rPr>
          <w:bCs/>
        </w:rPr>
        <w:t>1394(2)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(teikėjas – </w:t>
      </w:r>
      <w:r w:rsidRPr="00F257EB">
        <w:rPr>
          <w:i/>
          <w:snapToGrid w:val="0"/>
        </w:rPr>
        <w:t>Valstybės valdymo ir savivaldybių</w:t>
      </w:r>
      <w:r>
        <w:rPr>
          <w:i/>
          <w:snapToGrid w:val="0"/>
        </w:rPr>
        <w:t xml:space="preserve"> komitetas)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– </w:t>
      </w:r>
      <w:r w:rsidRPr="00FC2B5C">
        <w:t>Valstybės valdymo ir savivaldybių</w:t>
      </w:r>
      <w:r>
        <w:t xml:space="preserve"> komiteto </w:t>
      </w:r>
      <w:r w:rsidR="007A2466">
        <w:t xml:space="preserve">atstovė </w:t>
      </w:r>
      <w:r w:rsidR="007A2466">
        <w:rPr>
          <w:iCs/>
          <w:snapToGrid w:val="0"/>
          <w:szCs w:val="24"/>
        </w:rPr>
        <w:t>V. Turauskaitė</w:t>
      </w:r>
      <w:r>
        <w:t>.</w:t>
      </w:r>
    </w:p>
    <w:p w:rsidR="004972EE" w:rsidRDefault="004972EE" w:rsidP="001216E9">
      <w:pPr>
        <w:pStyle w:val="Antrats"/>
        <w:tabs>
          <w:tab w:val="clear" w:pos="4153"/>
          <w:tab w:val="clear" w:pos="8306"/>
        </w:tabs>
      </w:pPr>
    </w:p>
    <w:p w:rsidR="004972EE" w:rsidRDefault="004972EE" w:rsidP="001216E9">
      <w:pPr>
        <w:ind w:firstLine="720"/>
        <w:rPr>
          <w:rFonts w:eastAsia="Calibri"/>
        </w:rPr>
      </w:pPr>
      <w:r w:rsidRPr="004A25C0">
        <w:lastRenderedPageBreak/>
        <w:t xml:space="preserve">Dėl </w:t>
      </w:r>
      <w:r>
        <w:t>1</w:t>
      </w:r>
      <w:r w:rsidRPr="004A25C0">
        <w:t xml:space="preserve"> straipsnio </w:t>
      </w:r>
      <w:r>
        <w:rPr>
          <w:iCs/>
          <w:snapToGrid w:val="0"/>
          <w:szCs w:val="24"/>
        </w:rPr>
        <w:t>I. Gelažnikienė</w:t>
      </w:r>
      <w:r>
        <w:t xml:space="preserve">s ir J. Sabatausko </w:t>
      </w:r>
      <w:r w:rsidRPr="004A25C0">
        <w:t>pataisos</w:t>
      </w:r>
      <w:r w:rsidRPr="00706404">
        <w:t>, kuriai iš dalies pritarė pagrindinis komitetas,</w:t>
      </w:r>
      <w:r w:rsidRPr="004A25C0">
        <w:t xml:space="preserve"> kalbėjo Seimo nar</w:t>
      </w:r>
      <w:r>
        <w:t xml:space="preserve">ė </w:t>
      </w:r>
      <w:r>
        <w:rPr>
          <w:iCs/>
          <w:snapToGrid w:val="0"/>
          <w:szCs w:val="24"/>
        </w:rPr>
        <w:t>I. Gelažnikienė</w:t>
      </w:r>
      <w:r>
        <w:t xml:space="preserve"> </w:t>
      </w:r>
      <w:r w:rsidRPr="004A25C0">
        <w:t>(pritarė pagrindinio komiteto nuomonei)</w:t>
      </w:r>
      <w:r>
        <w:t xml:space="preserve">. </w:t>
      </w:r>
    </w:p>
    <w:p w:rsidR="004972EE" w:rsidRDefault="004972EE" w:rsidP="001216E9">
      <w:pPr>
        <w:ind w:firstLine="709"/>
      </w:pPr>
      <w:r>
        <w:t>Pasiūlymui svarstyti šią pataisą pritarta.</w:t>
      </w:r>
    </w:p>
    <w:p w:rsidR="004972EE" w:rsidRPr="004A25C0" w:rsidRDefault="004972EE" w:rsidP="001216E9">
      <w:pPr>
        <w:ind w:firstLine="720"/>
      </w:pPr>
      <w:r>
        <w:t>Pagrindinio komiteto nuomonei dėl 1</w:t>
      </w:r>
      <w:r w:rsidRPr="004A25C0">
        <w:t xml:space="preserve"> straipsnio </w:t>
      </w:r>
      <w:r>
        <w:rPr>
          <w:iCs/>
          <w:snapToGrid w:val="0"/>
          <w:szCs w:val="24"/>
        </w:rPr>
        <w:t>I. Gelažnikienė</w:t>
      </w:r>
      <w:r>
        <w:t>s ir J. Sabatausko pataisos</w:t>
      </w:r>
      <w:r w:rsidRPr="00706404">
        <w:t>, kuriai iš dalies pritarė pagrindinis komitetas,</w:t>
      </w:r>
      <w:r w:rsidRPr="004A25C0">
        <w:t xml:space="preserve"> </w:t>
      </w:r>
      <w:r w:rsidRPr="00F257EB">
        <w:rPr>
          <w:b/>
        </w:rPr>
        <w:t>pritarta</w:t>
      </w:r>
      <w:r>
        <w:t xml:space="preserve"> bendru sutarimu.</w:t>
      </w:r>
    </w:p>
    <w:p w:rsidR="004972EE" w:rsidRDefault="004972EE" w:rsidP="001216E9"/>
    <w:p w:rsidR="004972EE" w:rsidRPr="00896169" w:rsidRDefault="004972EE" w:rsidP="001216E9">
      <w:pPr>
        <w:ind w:firstLine="720"/>
      </w:pPr>
      <w:r w:rsidRPr="006E26B4">
        <w:t xml:space="preserve">Dėl </w:t>
      </w:r>
      <w:r>
        <w:t>1</w:t>
      </w:r>
      <w:r w:rsidRPr="006E26B4">
        <w:t xml:space="preserve"> straipsnio </w:t>
      </w:r>
      <w:r>
        <w:t xml:space="preserve">V. Rakučio ir kt. </w:t>
      </w:r>
      <w:r w:rsidRPr="006E26B4">
        <w:t>pataisos</w:t>
      </w:r>
      <w:r>
        <w:t>, kuriai nepritarė pagrindinis komitetas,</w:t>
      </w:r>
      <w:r w:rsidRPr="006E26B4">
        <w:t xml:space="preserve"> kalbėjo Seimo nar</w:t>
      </w:r>
      <w:r>
        <w:t>ys V. Rakutis.</w:t>
      </w:r>
    </w:p>
    <w:p w:rsidR="004972EE" w:rsidRPr="006E26B4" w:rsidRDefault="004972EE" w:rsidP="001216E9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>1</w:t>
      </w:r>
      <w:r w:rsidRPr="006E26B4">
        <w:t xml:space="preserve"> straipsnio </w:t>
      </w:r>
      <w:r>
        <w:t xml:space="preserve">V. Rakučio ir kt. </w:t>
      </w:r>
      <w:r w:rsidRPr="006E26B4">
        <w:t>pataisą</w:t>
      </w:r>
      <w:r>
        <w:t>, kuriai nepritarė pagrindinis komitetas</w:t>
      </w:r>
      <w:r w:rsidRPr="006E26B4">
        <w:t xml:space="preserve">: už – </w:t>
      </w:r>
      <w:r w:rsidR="007A2466">
        <w:t>27</w:t>
      </w:r>
      <w:r w:rsidRPr="006E26B4">
        <w:t xml:space="preserve">. Nepritarta. </w:t>
      </w:r>
      <w:r w:rsidR="007B67D6">
        <w:rPr>
          <w:i/>
          <w:iCs/>
        </w:rPr>
        <w:t>Užsiregistravo 57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7B67D6">
        <w:rPr>
          <w:i/>
          <w:iCs/>
        </w:rPr>
        <w:t>4.34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4972EE" w:rsidRDefault="004972EE" w:rsidP="001216E9"/>
    <w:p w:rsidR="007A2466" w:rsidRPr="00615A12" w:rsidRDefault="007A2466" w:rsidP="007A2466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7A2466" w:rsidRDefault="007A2466" w:rsidP="001216E9"/>
    <w:p w:rsidR="007A2466" w:rsidRDefault="004972EE" w:rsidP="001216E9">
      <w:pPr>
        <w:ind w:firstLine="720"/>
      </w:pPr>
      <w:r>
        <w:t xml:space="preserve">Pranešėja informavo apie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pasiūlymą papildyti šį įstatymo projektą 2 straipsniu dėl šio įstatymo taikymo</w:t>
      </w:r>
      <w:r w:rsidR="007A2466">
        <w:t>, kuriam pritarė pagrindinis komitetas</w:t>
      </w:r>
      <w:r>
        <w:t>.</w:t>
      </w:r>
    </w:p>
    <w:p w:rsidR="007A2466" w:rsidRDefault="007A2466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 </w:t>
      </w:r>
    </w:p>
    <w:p w:rsidR="004972EE" w:rsidRPr="00615A12" w:rsidRDefault="004972EE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</w:t>
      </w:r>
      <w:r>
        <w:rPr>
          <w:snapToGrid w:val="0"/>
          <w:color w:val="000000"/>
        </w:rPr>
        <w:t xml:space="preserve"> (Įstatymo taikymas)</w:t>
      </w:r>
      <w:r w:rsidRPr="00615A12">
        <w:rPr>
          <w:snapToGrid w:val="0"/>
          <w:color w:val="000000"/>
        </w:rPr>
        <w:t xml:space="preserve"> priimtas bendru sutarimu.</w:t>
      </w:r>
    </w:p>
    <w:p w:rsidR="004972EE" w:rsidRDefault="004972EE" w:rsidP="001216E9"/>
    <w:p w:rsidR="004972EE" w:rsidRDefault="004972EE" w:rsidP="001216E9">
      <w:pPr>
        <w:ind w:firstLine="720"/>
      </w:pPr>
      <w:r>
        <w:t xml:space="preserve">Dėl balsavimo motyvų dėl viso įstatymo kalbėjo Seimo nariai: </w:t>
      </w:r>
      <w:r w:rsidR="007A2466">
        <w:t xml:space="preserve">I. Šimonytė, </w:t>
      </w:r>
      <w:r w:rsidR="007B67D6">
        <w:rPr>
          <w:iCs/>
          <w:snapToGrid w:val="0"/>
          <w:szCs w:val="24"/>
        </w:rPr>
        <w:t>I. Gelažnikienė</w:t>
      </w:r>
      <w:r w:rsidR="007B67D6">
        <w:t>, V. Rakutis, S. Gentvilas, J. Narkevičius.</w:t>
      </w:r>
    </w:p>
    <w:p w:rsidR="004972EE" w:rsidRDefault="004972EE" w:rsidP="001216E9">
      <w:pPr>
        <w:pStyle w:val="Antrats"/>
      </w:pPr>
    </w:p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F257EB">
        <w:rPr>
          <w:bCs/>
        </w:rPr>
        <w:t xml:space="preserve">Vyriausiosios tarnybinės etikos </w:t>
      </w:r>
      <w:r>
        <w:rPr>
          <w:bCs/>
        </w:rPr>
        <w:t>komisijos įstatymo Nr. X-1666 6 </w:t>
      </w:r>
      <w:r w:rsidRPr="00F257EB">
        <w:rPr>
          <w:bCs/>
        </w:rPr>
        <w:t>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7B67D6">
        <w:rPr>
          <w:i/>
          <w:iCs/>
        </w:rPr>
        <w:t>56</w:t>
      </w:r>
      <w:r>
        <w:rPr>
          <w:i/>
          <w:iCs/>
        </w:rPr>
        <w:t xml:space="preserve">, prieš – </w:t>
      </w:r>
      <w:r w:rsidR="007B67D6">
        <w:rPr>
          <w:i/>
          <w:iCs/>
        </w:rPr>
        <w:t>19</w:t>
      </w:r>
      <w:r>
        <w:rPr>
          <w:i/>
          <w:iCs/>
        </w:rPr>
        <w:t xml:space="preserve">, susilaikė </w:t>
      </w:r>
      <w:r w:rsidR="007B67D6">
        <w:rPr>
          <w:i/>
          <w:iCs/>
        </w:rPr>
        <w:t>19</w:t>
      </w:r>
      <w:r>
        <w:t xml:space="preserve">. </w:t>
      </w:r>
      <w:r>
        <w:rPr>
          <w:i/>
          <w:iCs/>
        </w:rPr>
        <w:t>Užsi</w:t>
      </w:r>
      <w:r w:rsidR="007B67D6">
        <w:rPr>
          <w:i/>
          <w:iCs/>
        </w:rPr>
        <w:t>registravo 91</w:t>
      </w:r>
      <w:r>
        <w:rPr>
          <w:i/>
          <w:iCs/>
        </w:rPr>
        <w:t xml:space="preserve"> Seimo nar</w:t>
      </w:r>
      <w:r w:rsidR="007B67D6">
        <w:rPr>
          <w:i/>
          <w:iCs/>
        </w:rPr>
        <w:t>ys</w:t>
      </w:r>
      <w:r>
        <w:rPr>
          <w:i/>
          <w:iCs/>
        </w:rPr>
        <w:t xml:space="preserve"> (1</w:t>
      </w:r>
      <w:r w:rsidR="007B67D6">
        <w:rPr>
          <w:i/>
          <w:iCs/>
        </w:rPr>
        <w:t>4.42</w:t>
      </w:r>
      <w:r>
        <w:rPr>
          <w:i/>
          <w:iCs/>
        </w:rPr>
        <w:t xml:space="preserve"> val.).</w:t>
      </w:r>
    </w:p>
    <w:p w:rsidR="004972EE" w:rsidRDefault="004972EE"/>
    <w:p w:rsidR="007B67D6" w:rsidRPr="002648BC" w:rsidRDefault="007B67D6" w:rsidP="000F0D00">
      <w:pPr>
        <w:ind w:firstLine="720"/>
      </w:pPr>
      <w:r w:rsidRPr="00C04AA1">
        <w:rPr>
          <w:rFonts w:eastAsia="Calibri"/>
        </w:rPr>
        <w:t>Replikavo Seimo nar</w:t>
      </w:r>
      <w:r w:rsidR="00153806">
        <w:rPr>
          <w:rFonts w:eastAsia="Calibri"/>
        </w:rPr>
        <w:t>ė</w:t>
      </w:r>
      <w:r w:rsidRPr="00C04AA1">
        <w:rPr>
          <w:rFonts w:eastAsia="Calibri"/>
        </w:rPr>
        <w:t xml:space="preserve"> </w:t>
      </w:r>
      <w:r w:rsidRPr="007B67D6">
        <w:rPr>
          <w:rFonts w:eastAsia="Calibri"/>
        </w:rPr>
        <w:t>I. Šimonytė</w:t>
      </w:r>
      <w:r w:rsidR="00153806">
        <w:rPr>
          <w:rFonts w:eastAsia="Calibri"/>
        </w:rPr>
        <w:t>.</w:t>
      </w:r>
    </w:p>
    <w:p w:rsidR="007B67D6" w:rsidRDefault="007B67D6"/>
    <w:p w:rsidR="004972EE" w:rsidRDefault="004972EE"/>
    <w:p w:rsidR="004972EE" w:rsidRDefault="004972EE" w:rsidP="001216E9">
      <w:pPr>
        <w:ind w:firstLine="709"/>
        <w:rPr>
          <w:i/>
        </w:rPr>
      </w:pPr>
      <w:r>
        <w:rPr>
          <w:i/>
        </w:rPr>
        <w:t>1</w:t>
      </w:r>
      <w:r w:rsidR="00153806">
        <w:rPr>
          <w:i/>
        </w:rPr>
        <w:t>4.43</w:t>
      </w:r>
      <w:r>
        <w:rPr>
          <w:i/>
        </w:rPr>
        <w:t xml:space="preserve"> val.</w:t>
      </w:r>
    </w:p>
    <w:p w:rsidR="004972EE" w:rsidRDefault="004972E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4972EE">
        <w:rPr>
          <w:bCs/>
        </w:rPr>
        <w:t xml:space="preserve">Šilumos ūkio įstatymo Nr. IX-1565 2, 10, 12, 13, 20, 23 ir 32 straipsnių pakeitimo įstatymo projektas </w:t>
      </w:r>
      <w:r w:rsidRPr="004972EE">
        <w:rPr>
          <w:bCs/>
          <w:iCs/>
          <w:snapToGrid w:val="0"/>
          <w:color w:val="000000"/>
        </w:rPr>
        <w:t>Nr. XVP-</w:t>
      </w:r>
      <w:r w:rsidRPr="004972EE">
        <w:rPr>
          <w:bCs/>
        </w:rPr>
        <w:t>1549(2)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4972EE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09"/>
      </w:pPr>
      <w:r>
        <w:t>Pranešėjas – Energetikos ir darnios plėtros komiteto pirmininkas A. Gedvilas.</w:t>
      </w:r>
    </w:p>
    <w:p w:rsidR="004972EE" w:rsidRDefault="004972EE" w:rsidP="001216E9">
      <w:pPr>
        <w:pStyle w:val="Antrats"/>
        <w:tabs>
          <w:tab w:val="clear" w:pos="4153"/>
          <w:tab w:val="clear" w:pos="8306"/>
        </w:tabs>
      </w:pPr>
    </w:p>
    <w:p w:rsidR="004972EE" w:rsidRPr="00FC2B5C" w:rsidRDefault="004972EE" w:rsidP="001216E9">
      <w:pPr>
        <w:ind w:firstLine="720"/>
      </w:pPr>
      <w:r w:rsidRPr="00FC2B5C">
        <w:t xml:space="preserve">Dėl </w:t>
      </w:r>
      <w:r>
        <w:t xml:space="preserve">1 </w:t>
      </w:r>
      <w:r w:rsidRPr="00FC2B5C">
        <w:t xml:space="preserve">straipsnio </w:t>
      </w:r>
      <w:r>
        <w:t xml:space="preserve">S. Gentvilo </w:t>
      </w:r>
      <w:r w:rsidRPr="00FC2B5C">
        <w:t>pataisos</w:t>
      </w:r>
      <w:r>
        <w:t>, kuriai pritarė pagrindinis komitetas,</w:t>
      </w:r>
      <w:r w:rsidRPr="006E26B4">
        <w:t xml:space="preserve"> </w:t>
      </w:r>
      <w:r>
        <w:t>kalbėjo Seimo narys S. Gentvilas</w:t>
      </w:r>
    </w:p>
    <w:p w:rsidR="004972EE" w:rsidRPr="00FC2B5C" w:rsidRDefault="004972EE" w:rsidP="001216E9">
      <w:pPr>
        <w:ind w:firstLine="720"/>
      </w:pPr>
      <w:r w:rsidRPr="00FC2B5C">
        <w:t xml:space="preserve">Pasiūlymui svarstyti </w:t>
      </w:r>
      <w:r>
        <w:t xml:space="preserve">šią </w:t>
      </w:r>
      <w:r w:rsidRPr="00FC2B5C">
        <w:t>pataisą pritarta.</w:t>
      </w:r>
    </w:p>
    <w:p w:rsidR="004972EE" w:rsidRPr="00FC2B5C" w:rsidRDefault="004972EE" w:rsidP="001216E9">
      <w:pPr>
        <w:ind w:firstLine="720"/>
      </w:pPr>
      <w:r>
        <w:t xml:space="preserve">1 </w:t>
      </w:r>
      <w:r w:rsidRPr="00FC2B5C">
        <w:t xml:space="preserve">straipsnio </w:t>
      </w:r>
      <w:r>
        <w:t xml:space="preserve">S. Gentvilo </w:t>
      </w:r>
      <w:r w:rsidRPr="00FC2B5C">
        <w:t>pataisa</w:t>
      </w:r>
      <w:r>
        <w:t>, kuriai pritarė pagrindinis komitetas,</w:t>
      </w:r>
      <w:r w:rsidRPr="006E26B4">
        <w:t xml:space="preserve"> </w:t>
      </w:r>
      <w:r w:rsidRPr="000F400A">
        <w:rPr>
          <w:b/>
        </w:rPr>
        <w:t>priimta</w:t>
      </w:r>
      <w:r w:rsidRPr="00FC2B5C">
        <w:t xml:space="preserve"> bendru sutarimu. </w:t>
      </w:r>
    </w:p>
    <w:p w:rsidR="004972EE" w:rsidRPr="00153806" w:rsidRDefault="004972EE" w:rsidP="001216E9">
      <w:pPr>
        <w:pStyle w:val="Antrats"/>
        <w:tabs>
          <w:tab w:val="clear" w:pos="4153"/>
          <w:tab w:val="clear" w:pos="8306"/>
        </w:tabs>
        <w:rPr>
          <w:sz w:val="20"/>
        </w:rPr>
      </w:pPr>
    </w:p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 straipsnio, kuriai pritarė pagrindinis komitetas. Šiai nuomonei </w:t>
      </w:r>
      <w:r w:rsidRPr="004972EE">
        <w:rPr>
          <w:b/>
        </w:rPr>
        <w:t>pritarta</w:t>
      </w:r>
      <w:r>
        <w:t xml:space="preserve"> bendru sutarimu.</w:t>
      </w:r>
    </w:p>
    <w:p w:rsidR="004972EE" w:rsidRPr="00153806" w:rsidRDefault="004972EE" w:rsidP="001216E9">
      <w:pPr>
        <w:pStyle w:val="Antrats"/>
        <w:tabs>
          <w:tab w:val="clear" w:pos="4153"/>
          <w:tab w:val="clear" w:pos="8306"/>
        </w:tabs>
        <w:ind w:firstLine="709"/>
        <w:rPr>
          <w:sz w:val="20"/>
        </w:rPr>
      </w:pPr>
    </w:p>
    <w:p w:rsidR="004972EE" w:rsidRPr="00615A12" w:rsidRDefault="004972EE" w:rsidP="001216E9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 xml:space="preserve">1 straipsnis </w:t>
      </w:r>
      <w:r>
        <w:rPr>
          <w:snapToGrid w:val="0"/>
          <w:color w:val="000000"/>
        </w:rPr>
        <w:t xml:space="preserve">(patobulinta redakcija) </w:t>
      </w:r>
      <w:r w:rsidRPr="00615A12">
        <w:rPr>
          <w:snapToGrid w:val="0"/>
          <w:color w:val="000000"/>
        </w:rPr>
        <w:t>priimtas bendru sutarimu.</w:t>
      </w:r>
    </w:p>
    <w:p w:rsidR="004972EE" w:rsidRDefault="004972EE" w:rsidP="001216E9">
      <w:pPr>
        <w:ind w:firstLine="720"/>
      </w:pPr>
      <w:r>
        <w:t>2–8 straipsniai priimti bendru sutarimu.</w:t>
      </w:r>
      <w:r>
        <w:tab/>
      </w:r>
    </w:p>
    <w:p w:rsidR="004972EE" w:rsidRPr="00153806" w:rsidRDefault="004972EE" w:rsidP="001216E9">
      <w:pPr>
        <w:rPr>
          <w:sz w:val="20"/>
        </w:rPr>
      </w:pPr>
    </w:p>
    <w:p w:rsidR="004972EE" w:rsidRDefault="004972EE" w:rsidP="001216E9">
      <w:pPr>
        <w:ind w:firstLine="720"/>
      </w:pPr>
      <w:r>
        <w:t>Dėl balsavimo motyvų dėl viso įstatymo kalbėjo Seimo nar</w:t>
      </w:r>
      <w:r w:rsidR="00B03EB8">
        <w:t>ys</w:t>
      </w:r>
      <w:r>
        <w:t xml:space="preserve"> </w:t>
      </w:r>
      <w:r w:rsidR="00153806">
        <w:t>J. Razma</w:t>
      </w:r>
      <w:r w:rsidR="00B03EB8">
        <w:t>.</w:t>
      </w:r>
    </w:p>
    <w:p w:rsidR="004972EE" w:rsidRDefault="004972EE" w:rsidP="001216E9">
      <w:pPr>
        <w:pStyle w:val="Antrats"/>
      </w:pPr>
    </w:p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4972EE">
        <w:rPr>
          <w:bCs/>
        </w:rPr>
        <w:t>Šilumos ūkio įstatymo Nr. IX-1565 2, 10, 12, 13, 20, 23 ir 32 straips</w:t>
      </w:r>
      <w:r>
        <w:rPr>
          <w:bCs/>
        </w:rPr>
        <w:t>nių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B03EB8">
        <w:rPr>
          <w:i/>
          <w:iCs/>
        </w:rPr>
        <w:t>66</w:t>
      </w:r>
      <w:r>
        <w:rPr>
          <w:i/>
          <w:iCs/>
        </w:rPr>
        <w:t xml:space="preserve">, prieš – </w:t>
      </w:r>
      <w:r w:rsidR="00B03EB8">
        <w:rPr>
          <w:i/>
          <w:iCs/>
        </w:rPr>
        <w:t>2</w:t>
      </w:r>
      <w:r>
        <w:rPr>
          <w:i/>
          <w:iCs/>
        </w:rPr>
        <w:t xml:space="preserve">, susilaikė </w:t>
      </w:r>
      <w:r w:rsidR="00B03EB8">
        <w:rPr>
          <w:i/>
          <w:iCs/>
        </w:rPr>
        <w:t>22</w:t>
      </w:r>
      <w:r>
        <w:t xml:space="preserve">. </w:t>
      </w:r>
      <w:r w:rsidR="00B03EB8">
        <w:rPr>
          <w:i/>
          <w:iCs/>
        </w:rPr>
        <w:t>Užsiregistravo 9</w:t>
      </w:r>
      <w:r>
        <w:rPr>
          <w:i/>
          <w:iCs/>
        </w:rPr>
        <w:t>0 Seimo nari</w:t>
      </w:r>
      <w:r w:rsidR="00B03EB8">
        <w:rPr>
          <w:i/>
          <w:iCs/>
        </w:rPr>
        <w:t>ų</w:t>
      </w:r>
      <w:r>
        <w:rPr>
          <w:i/>
          <w:iCs/>
        </w:rPr>
        <w:t xml:space="preserve"> (1</w:t>
      </w:r>
      <w:r w:rsidR="00B03EB8">
        <w:rPr>
          <w:i/>
          <w:iCs/>
        </w:rPr>
        <w:t>4.47</w:t>
      </w:r>
      <w:r>
        <w:rPr>
          <w:i/>
          <w:iCs/>
        </w:rPr>
        <w:t xml:space="preserve"> val.).</w:t>
      </w:r>
    </w:p>
    <w:p w:rsidR="004972EE" w:rsidRDefault="004972EE"/>
    <w:p w:rsidR="004972EE" w:rsidRDefault="004972EE"/>
    <w:p w:rsidR="004972EE" w:rsidRDefault="004972EE" w:rsidP="001216E9">
      <w:pPr>
        <w:ind w:firstLine="709"/>
        <w:rPr>
          <w:i/>
        </w:rPr>
      </w:pPr>
      <w:r>
        <w:rPr>
          <w:i/>
        </w:rPr>
        <w:t>1</w:t>
      </w:r>
      <w:r w:rsidR="00B03EB8">
        <w:rPr>
          <w:i/>
        </w:rPr>
        <w:t>4.47</w:t>
      </w:r>
      <w:r>
        <w:rPr>
          <w:i/>
        </w:rPr>
        <w:t xml:space="preserve"> val.</w:t>
      </w:r>
    </w:p>
    <w:p w:rsidR="004972EE" w:rsidRDefault="004972E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4972EE">
        <w:rPr>
          <w:bCs/>
        </w:rPr>
        <w:t xml:space="preserve">Kibernetinio saugumo įstatymo Nr. XII-1428 2, 11, 12, 13, 19, 23, 28, 30, 31, 38 straipsnių ir 2, 3 priedų pakeitimo įstatymo projektas </w:t>
      </w:r>
      <w:r w:rsidRPr="004972EE">
        <w:rPr>
          <w:bCs/>
          <w:iCs/>
          <w:snapToGrid w:val="0"/>
          <w:color w:val="000000"/>
        </w:rPr>
        <w:t>Nr. XVP-</w:t>
      </w:r>
      <w:r w:rsidRPr="004972EE">
        <w:rPr>
          <w:bCs/>
        </w:rPr>
        <w:t>1389(2)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4972EE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4972EE" w:rsidRDefault="004972EE" w:rsidP="001216E9">
      <w:pPr>
        <w:pStyle w:val="Antrats"/>
        <w:tabs>
          <w:tab w:val="clear" w:pos="4153"/>
          <w:tab w:val="clear" w:pos="8306"/>
        </w:tabs>
      </w:pPr>
    </w:p>
    <w:p w:rsidR="00734F8F" w:rsidRPr="00615A12" w:rsidRDefault="00734F8F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13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Default="00734F8F" w:rsidP="001216E9"/>
    <w:p w:rsidR="004972EE" w:rsidRDefault="004972E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="00734F8F" w:rsidRPr="00734F8F">
        <w:rPr>
          <w:bCs/>
        </w:rPr>
        <w:t>Kibernetinio saugumo įstatymo Nr. XII-1428 2, 11, 12, 13, 19, 23, 28, 30, 31, 38 straipsnių ir 2, 3 prie</w:t>
      </w:r>
      <w:r w:rsidR="00734F8F">
        <w:rPr>
          <w:bCs/>
        </w:rPr>
        <w:t>dų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6D794B">
        <w:rPr>
          <w:i/>
          <w:iCs/>
        </w:rPr>
        <w:t>86</w:t>
      </w:r>
      <w:r>
        <w:rPr>
          <w:i/>
          <w:iCs/>
        </w:rPr>
        <w:t xml:space="preserve">, prieš – </w:t>
      </w:r>
      <w:r w:rsidR="006D794B">
        <w:rPr>
          <w:i/>
          <w:iCs/>
        </w:rPr>
        <w:t>0</w:t>
      </w:r>
      <w:r>
        <w:rPr>
          <w:i/>
          <w:iCs/>
        </w:rPr>
        <w:t xml:space="preserve">, susilaikė </w:t>
      </w:r>
      <w:r w:rsidR="006D794B">
        <w:rPr>
          <w:i/>
          <w:iCs/>
        </w:rPr>
        <w:t>1</w:t>
      </w:r>
      <w:r>
        <w:t xml:space="preserve">. </w:t>
      </w:r>
      <w:r w:rsidR="006D794B">
        <w:rPr>
          <w:i/>
          <w:iCs/>
        </w:rPr>
        <w:t>Užsiregistravo 88</w:t>
      </w:r>
      <w:r>
        <w:rPr>
          <w:i/>
          <w:iCs/>
        </w:rPr>
        <w:t xml:space="preserve"> Seimo nariai (1</w:t>
      </w:r>
      <w:r w:rsidR="006D794B">
        <w:rPr>
          <w:i/>
          <w:iCs/>
        </w:rPr>
        <w:t>4.48</w:t>
      </w:r>
      <w:r>
        <w:rPr>
          <w:i/>
          <w:iCs/>
        </w:rPr>
        <w:t xml:space="preserve"> val.).</w:t>
      </w:r>
    </w:p>
    <w:p w:rsidR="004972EE" w:rsidRDefault="004972EE"/>
    <w:p w:rsidR="004972EE" w:rsidRDefault="004972EE"/>
    <w:p w:rsidR="00734F8F" w:rsidRDefault="00734F8F" w:rsidP="001216E9">
      <w:pPr>
        <w:ind w:firstLine="709"/>
        <w:rPr>
          <w:i/>
        </w:rPr>
      </w:pPr>
      <w:r>
        <w:rPr>
          <w:i/>
        </w:rPr>
        <w:t>1</w:t>
      </w:r>
      <w:r w:rsidR="006D794B">
        <w:rPr>
          <w:i/>
        </w:rPr>
        <w:t>4.48</w:t>
      </w:r>
      <w:r>
        <w:rPr>
          <w:i/>
        </w:rPr>
        <w:t xml:space="preserve"> val.</w:t>
      </w:r>
    </w:p>
    <w:p w:rsidR="00734F8F" w:rsidRDefault="00734F8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734F8F">
        <w:rPr>
          <w:bCs/>
          <w:iCs/>
          <w:snapToGrid w:val="0"/>
          <w:szCs w:val="24"/>
        </w:rPr>
        <w:t xml:space="preserve">Įstatymo „Dėl Europos Sąjungos Duomenų akto įgyvendinimo“ projektas </w:t>
      </w:r>
      <w:r w:rsidRPr="00734F8F">
        <w:rPr>
          <w:bCs/>
          <w:iCs/>
          <w:snapToGrid w:val="0"/>
          <w:color w:val="000000"/>
          <w:szCs w:val="24"/>
        </w:rPr>
        <w:t>Nr. XVP-</w:t>
      </w:r>
      <w:r w:rsidRPr="00734F8F">
        <w:rPr>
          <w:bCs/>
          <w:iCs/>
          <w:snapToGrid w:val="0"/>
          <w:szCs w:val="24"/>
        </w:rPr>
        <w:t>1426(2)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734F8F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734F8F" w:rsidRDefault="00734F8F" w:rsidP="001216E9">
      <w:pPr>
        <w:pStyle w:val="Antrats"/>
        <w:tabs>
          <w:tab w:val="clear" w:pos="4153"/>
          <w:tab w:val="clear" w:pos="8306"/>
        </w:tabs>
        <w:ind w:firstLine="709"/>
      </w:pPr>
      <w:r>
        <w:t>Pranešėja – Ekonomik</w:t>
      </w:r>
      <w:r w:rsidR="005A79F3">
        <w:t>os ir inovacijų komiteto atstovė</w:t>
      </w:r>
      <w:r>
        <w:t xml:space="preserve"> </w:t>
      </w:r>
      <w:r>
        <w:rPr>
          <w:iCs/>
          <w:snapToGrid w:val="0"/>
          <w:szCs w:val="24"/>
        </w:rPr>
        <w:t>J. Rojaka</w:t>
      </w:r>
      <w:r>
        <w:t>.</w:t>
      </w:r>
    </w:p>
    <w:p w:rsidR="00734F8F" w:rsidRDefault="00734F8F" w:rsidP="00734F8F">
      <w:pPr>
        <w:ind w:firstLine="709"/>
      </w:pPr>
    </w:p>
    <w:p w:rsidR="00734F8F" w:rsidRDefault="00734F8F" w:rsidP="00734F8F">
      <w:pPr>
        <w:ind w:firstLine="709"/>
      </w:pPr>
      <w:r>
        <w:t xml:space="preserve">Pranešėja informavo apie pagrindinio komiteto nuomonę dėl visų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pastabų. </w:t>
      </w:r>
      <w:r w:rsidR="006D794B">
        <w:t xml:space="preserve">Pagrindinio komiteto </w:t>
      </w:r>
      <w:r>
        <w:t>nuomonei</w:t>
      </w:r>
      <w:r w:rsidR="006D794B">
        <w:t xml:space="preserve"> dėl visų pastabų buvo</w:t>
      </w:r>
      <w:r>
        <w:t xml:space="preserve"> </w:t>
      </w:r>
      <w:r w:rsidRPr="006D794B">
        <w:t>pritarta</w:t>
      </w:r>
      <w:r>
        <w:t xml:space="preserve"> bendru sutarimu.</w:t>
      </w:r>
    </w:p>
    <w:p w:rsidR="00734F8F" w:rsidRDefault="00734F8F" w:rsidP="00734F8F">
      <w:pPr>
        <w:pStyle w:val="Antrats"/>
        <w:tabs>
          <w:tab w:val="clear" w:pos="4153"/>
          <w:tab w:val="clear" w:pos="8306"/>
        </w:tabs>
        <w:ind w:firstLine="709"/>
      </w:pP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 w:rsidR="002D6A6B">
        <w:rPr>
          <w:snapToGrid w:val="0"/>
          <w:color w:val="000000"/>
        </w:rPr>
        <w:t>7</w:t>
      </w:r>
      <w:r>
        <w:rPr>
          <w:snapToGrid w:val="0"/>
          <w:color w:val="000000"/>
        </w:rPr>
        <w:t xml:space="preserve">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Pr="00615A12" w:rsidRDefault="002D6A6B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8</w:t>
      </w:r>
      <w:r w:rsidR="00734F8F" w:rsidRPr="00615A12">
        <w:rPr>
          <w:snapToGrid w:val="0"/>
          <w:color w:val="000000"/>
        </w:rPr>
        <w:t xml:space="preserve"> straipsnis </w:t>
      </w:r>
      <w:r w:rsidR="00734F8F">
        <w:rPr>
          <w:snapToGrid w:val="0"/>
          <w:color w:val="000000"/>
        </w:rPr>
        <w:t xml:space="preserve">(su </w:t>
      </w:r>
      <w:r w:rsidR="00734F8F" w:rsidRPr="00093499">
        <w:rPr>
          <w:snapToGrid w:val="0"/>
          <w:color w:val="000000"/>
        </w:rPr>
        <w:t>Teisės departamento</w:t>
      </w:r>
      <w:r w:rsidR="00734F8F">
        <w:rPr>
          <w:snapToGrid w:val="0"/>
          <w:color w:val="000000"/>
        </w:rPr>
        <w:t xml:space="preserve"> pastabomis, kurioms</w:t>
      </w:r>
      <w:r w:rsidR="00734F8F" w:rsidRPr="00093499">
        <w:rPr>
          <w:snapToGrid w:val="0"/>
          <w:color w:val="000000"/>
        </w:rPr>
        <w:t xml:space="preserve"> pritarė pagrindinis komitetas</w:t>
      </w:r>
      <w:r w:rsidR="00734F8F">
        <w:rPr>
          <w:snapToGrid w:val="0"/>
          <w:color w:val="000000"/>
        </w:rPr>
        <w:t xml:space="preserve">) </w:t>
      </w:r>
      <w:r w:rsidR="00734F8F"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2D6A6B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9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2D6A6B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0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11, 12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D6A6B" w:rsidRPr="00615A12" w:rsidRDefault="002D6A6B" w:rsidP="002D6A6B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3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14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18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D6A6B" w:rsidRPr="00615A12" w:rsidRDefault="002D6A6B" w:rsidP="002D6A6B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9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20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D6A6B" w:rsidRPr="00615A12" w:rsidRDefault="002D6A6B" w:rsidP="002D6A6B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2D6A6B" w:rsidRPr="00615A12" w:rsidRDefault="002D6A6B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22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27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D6A6B" w:rsidRDefault="002D6A6B" w:rsidP="00734F8F">
      <w:pPr>
        <w:ind w:firstLine="720"/>
        <w:rPr>
          <w:snapToGrid w:val="0"/>
          <w:color w:val="000000"/>
        </w:rPr>
      </w:pPr>
    </w:p>
    <w:p w:rsidR="00734F8F" w:rsidRDefault="00734F8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>
        <w:rPr>
          <w:bCs/>
          <w:iCs/>
          <w:snapToGrid w:val="0"/>
          <w:szCs w:val="24"/>
        </w:rPr>
        <w:t>Įstatymą</w:t>
      </w:r>
      <w:r w:rsidRPr="00734F8F">
        <w:rPr>
          <w:bCs/>
          <w:iCs/>
          <w:snapToGrid w:val="0"/>
          <w:szCs w:val="24"/>
        </w:rPr>
        <w:t xml:space="preserve"> „Dėl Europos Sąjungos Duome</w:t>
      </w:r>
      <w:r>
        <w:rPr>
          <w:bCs/>
          <w:iCs/>
          <w:snapToGrid w:val="0"/>
          <w:szCs w:val="24"/>
        </w:rPr>
        <w:t>nų akto įgyvendinimo“</w:t>
      </w:r>
      <w:r>
        <w:t xml:space="preserve">. </w:t>
      </w:r>
      <w:r>
        <w:rPr>
          <w:i/>
          <w:iCs/>
        </w:rPr>
        <w:t xml:space="preserve">Balsavimo rezultatai: už – </w:t>
      </w:r>
      <w:r w:rsidR="006D794B">
        <w:rPr>
          <w:i/>
          <w:iCs/>
        </w:rPr>
        <w:t>92</w:t>
      </w:r>
      <w:r>
        <w:rPr>
          <w:i/>
          <w:iCs/>
        </w:rPr>
        <w:t xml:space="preserve">, prieš – </w:t>
      </w:r>
      <w:r w:rsidR="006D794B">
        <w:rPr>
          <w:i/>
          <w:iCs/>
        </w:rPr>
        <w:t>0</w:t>
      </w:r>
      <w:r>
        <w:rPr>
          <w:i/>
          <w:iCs/>
        </w:rPr>
        <w:t xml:space="preserve">, susilaikė </w:t>
      </w:r>
      <w:r w:rsidR="006D794B">
        <w:rPr>
          <w:i/>
          <w:iCs/>
        </w:rPr>
        <w:t>2</w:t>
      </w:r>
      <w:r>
        <w:t xml:space="preserve">. </w:t>
      </w:r>
      <w:r>
        <w:rPr>
          <w:i/>
          <w:iCs/>
        </w:rPr>
        <w:t xml:space="preserve">Užsiregistravo </w:t>
      </w:r>
      <w:r w:rsidR="006D794B">
        <w:rPr>
          <w:i/>
          <w:iCs/>
        </w:rPr>
        <w:t>94</w:t>
      </w:r>
      <w:r>
        <w:rPr>
          <w:i/>
          <w:iCs/>
        </w:rPr>
        <w:t xml:space="preserve"> Seimo nariai (1</w:t>
      </w:r>
      <w:r w:rsidR="006D794B">
        <w:rPr>
          <w:i/>
          <w:iCs/>
        </w:rPr>
        <w:t>4.52</w:t>
      </w:r>
      <w:r>
        <w:rPr>
          <w:i/>
          <w:iCs/>
        </w:rPr>
        <w:t xml:space="preserve"> val.).</w:t>
      </w:r>
    </w:p>
    <w:p w:rsidR="004972EE" w:rsidRDefault="004972EE"/>
    <w:p w:rsidR="004972EE" w:rsidRDefault="004972EE"/>
    <w:p w:rsidR="00734F8F" w:rsidRDefault="00734F8F" w:rsidP="001216E9">
      <w:pPr>
        <w:ind w:firstLine="709"/>
        <w:rPr>
          <w:i/>
        </w:rPr>
      </w:pPr>
      <w:r>
        <w:rPr>
          <w:i/>
        </w:rPr>
        <w:t>1</w:t>
      </w:r>
      <w:r w:rsidR="006D794B">
        <w:rPr>
          <w:i/>
        </w:rPr>
        <w:t>4.52</w:t>
      </w:r>
      <w:r>
        <w:rPr>
          <w:i/>
        </w:rPr>
        <w:t xml:space="preserve"> val.</w:t>
      </w:r>
    </w:p>
    <w:p w:rsidR="00734F8F" w:rsidRDefault="00734F8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734F8F">
        <w:rPr>
          <w:bCs/>
        </w:rPr>
        <w:t>Geležinkelių transporto eismo saugos įstatymo Nr. IX-1905 2, 3, 5, 6, 7, 8, 9, 13, 17, 18, 19, 19</w:t>
      </w:r>
      <w:r w:rsidRPr="00734F8F">
        <w:rPr>
          <w:bCs/>
          <w:vertAlign w:val="superscript"/>
        </w:rPr>
        <w:t>1</w:t>
      </w:r>
      <w:r w:rsidRPr="00734F8F">
        <w:rPr>
          <w:bCs/>
        </w:rPr>
        <w:t xml:space="preserve">, 20, 21, 22, 23, 25, 26, 27, 28, 29, 30, 32, 33, 34, 36, 37 straipsnių pakeitimo įstatymo projektas </w:t>
      </w:r>
      <w:r w:rsidRPr="00734F8F">
        <w:rPr>
          <w:bCs/>
          <w:iCs/>
          <w:snapToGrid w:val="0"/>
          <w:color w:val="000000"/>
        </w:rPr>
        <w:t>Nr. XVP-</w:t>
      </w:r>
      <w:r w:rsidRPr="00734F8F">
        <w:rPr>
          <w:bCs/>
        </w:rPr>
        <w:t>1456(2)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734F8F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734F8F" w:rsidRDefault="00734F8F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– Ekonomikos ir inovacijų komiteto </w:t>
      </w:r>
      <w:r w:rsidR="006D794B">
        <w:t xml:space="preserve">atstovė </w:t>
      </w:r>
      <w:r w:rsidR="006D794B">
        <w:rPr>
          <w:iCs/>
          <w:snapToGrid w:val="0"/>
          <w:szCs w:val="24"/>
        </w:rPr>
        <w:t>I. Gelažnikienė</w:t>
      </w:r>
      <w:r>
        <w:t>.</w:t>
      </w:r>
    </w:p>
    <w:p w:rsidR="00734F8F" w:rsidRDefault="00734F8F" w:rsidP="001216E9">
      <w:pPr>
        <w:pStyle w:val="Antrats"/>
        <w:tabs>
          <w:tab w:val="clear" w:pos="4153"/>
          <w:tab w:val="clear" w:pos="8306"/>
        </w:tabs>
      </w:pPr>
    </w:p>
    <w:p w:rsidR="006D794B" w:rsidRDefault="006D794B" w:rsidP="006D794B">
      <w:pPr>
        <w:ind w:firstLine="709"/>
      </w:pPr>
      <w:r>
        <w:t xml:space="preserve">Pranešėja informavo apie pagrindinio komiteto nuomonę dėl visų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pastabų. Pagrindinio komiteto nuomonei dėl visų pastabų buvo </w:t>
      </w:r>
      <w:r w:rsidRPr="006D794B">
        <w:t>pritarta</w:t>
      </w:r>
      <w:r>
        <w:t xml:space="preserve"> bendru sutarimu.</w:t>
      </w:r>
    </w:p>
    <w:p w:rsidR="00734F8F" w:rsidRDefault="00734F8F" w:rsidP="00734F8F">
      <w:pPr>
        <w:pStyle w:val="Antrats"/>
        <w:tabs>
          <w:tab w:val="clear" w:pos="4153"/>
          <w:tab w:val="clear" w:pos="8306"/>
        </w:tabs>
        <w:ind w:firstLine="709"/>
      </w:pP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lastRenderedPageBreak/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4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5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6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7, 8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9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Default="00734F8F" w:rsidP="00734F8F">
      <w:pPr>
        <w:ind w:firstLine="720"/>
      </w:pPr>
      <w:r>
        <w:t>10–13 straipsniai priimti bendru sutarimu.</w:t>
      </w:r>
      <w:r>
        <w:tab/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4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15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21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23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27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734F8F" w:rsidRPr="00615A12" w:rsidRDefault="00734F8F" w:rsidP="00734F8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28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734F8F" w:rsidRDefault="00734F8F" w:rsidP="00734F8F">
      <w:pPr>
        <w:pStyle w:val="Antrats"/>
        <w:tabs>
          <w:tab w:val="clear" w:pos="4153"/>
          <w:tab w:val="clear" w:pos="8306"/>
        </w:tabs>
        <w:ind w:firstLine="709"/>
      </w:pPr>
    </w:p>
    <w:p w:rsidR="00734F8F" w:rsidRDefault="00734F8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734F8F">
        <w:rPr>
          <w:bCs/>
        </w:rPr>
        <w:t>Geležinkelių transporto eismo saugos įstatymo Nr. IX-1905 2, 3, 5, 6, 7, 8, 9, 13, 17, 18, 19, 19</w:t>
      </w:r>
      <w:r w:rsidRPr="00734F8F">
        <w:rPr>
          <w:bCs/>
          <w:vertAlign w:val="superscript"/>
        </w:rPr>
        <w:t>1</w:t>
      </w:r>
      <w:r w:rsidRPr="00734F8F">
        <w:rPr>
          <w:bCs/>
        </w:rPr>
        <w:t>, 20, 21, 22, 23, 25, 26, 27, 28, 29, 30, 32, 33, 34, 36, 37 straips</w:t>
      </w:r>
      <w:r>
        <w:rPr>
          <w:bCs/>
        </w:rPr>
        <w:t>nių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A36AFA">
        <w:rPr>
          <w:i/>
          <w:iCs/>
        </w:rPr>
        <w:t>96</w:t>
      </w:r>
      <w:r>
        <w:rPr>
          <w:i/>
          <w:iCs/>
        </w:rPr>
        <w:t xml:space="preserve">, prieš – </w:t>
      </w:r>
      <w:r w:rsidR="00A36AFA">
        <w:rPr>
          <w:i/>
          <w:iCs/>
        </w:rPr>
        <w:t>0</w:t>
      </w:r>
      <w:r>
        <w:rPr>
          <w:i/>
          <w:iCs/>
        </w:rPr>
        <w:t xml:space="preserve">, susilaikė </w:t>
      </w:r>
      <w:r w:rsidR="00A36AFA">
        <w:rPr>
          <w:i/>
          <w:iCs/>
        </w:rPr>
        <w:t>1</w:t>
      </w:r>
      <w:r>
        <w:t xml:space="preserve">. </w:t>
      </w:r>
      <w:r w:rsidR="00A36AFA">
        <w:rPr>
          <w:i/>
          <w:iCs/>
        </w:rPr>
        <w:t>Užsiregistravo 97</w:t>
      </w:r>
      <w:r>
        <w:rPr>
          <w:i/>
          <w:iCs/>
        </w:rPr>
        <w:t xml:space="preserve"> Seimo nariai (1</w:t>
      </w:r>
      <w:r w:rsidR="00A36AFA">
        <w:rPr>
          <w:i/>
          <w:iCs/>
        </w:rPr>
        <w:t>4.57</w:t>
      </w:r>
      <w:r>
        <w:rPr>
          <w:i/>
          <w:iCs/>
        </w:rPr>
        <w:t xml:space="preserve"> val.).</w:t>
      </w:r>
    </w:p>
    <w:p w:rsidR="004972EE" w:rsidRDefault="004972EE"/>
    <w:p w:rsidR="004972EE" w:rsidRDefault="004972EE"/>
    <w:p w:rsidR="001216E9" w:rsidRDefault="001216E9" w:rsidP="001216E9">
      <w:pPr>
        <w:ind w:firstLine="709"/>
        <w:rPr>
          <w:i/>
        </w:rPr>
      </w:pPr>
      <w:r>
        <w:rPr>
          <w:i/>
        </w:rPr>
        <w:t>1</w:t>
      </w:r>
      <w:r w:rsidR="00A36AFA">
        <w:rPr>
          <w:i/>
        </w:rPr>
        <w:t>4.57</w:t>
      </w:r>
      <w:r>
        <w:rPr>
          <w:i/>
        </w:rPr>
        <w:t xml:space="preserve"> val.</w:t>
      </w:r>
    </w:p>
    <w:p w:rsidR="001216E9" w:rsidRDefault="001216E9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1216E9">
        <w:rPr>
          <w:bCs/>
        </w:rPr>
        <w:t xml:space="preserve">Turto arešto aktų registro įstatymo Nr. VIII-1375 pakeitimo įstatymo projektas </w:t>
      </w:r>
      <w:r w:rsidRPr="001216E9">
        <w:rPr>
          <w:bCs/>
          <w:iCs/>
          <w:snapToGrid w:val="0"/>
          <w:color w:val="000000"/>
        </w:rPr>
        <w:t>Nr. XVP-</w:t>
      </w:r>
      <w:r w:rsidRPr="001216E9">
        <w:rPr>
          <w:bCs/>
        </w:rPr>
        <w:t>1373(2)</w:t>
      </w:r>
      <w:r w:rsidR="009D70DD">
        <w:rPr>
          <w:bCs/>
        </w:rPr>
        <w:t xml:space="preserve"> </w:t>
      </w:r>
      <w:r w:rsidR="009D70DD" w:rsidRPr="001216E9">
        <w:rPr>
          <w:bCs/>
        </w:rPr>
        <w:t>(nauj</w:t>
      </w:r>
      <w:r w:rsidR="009D70DD">
        <w:rPr>
          <w:bCs/>
        </w:rPr>
        <w:t>a</w:t>
      </w:r>
      <w:r w:rsidR="009D70DD" w:rsidRPr="001216E9">
        <w:rPr>
          <w:bCs/>
        </w:rPr>
        <w:t xml:space="preserve"> redakcij</w:t>
      </w:r>
      <w:r w:rsidR="009D70DD">
        <w:rPr>
          <w:bCs/>
        </w:rPr>
        <w:t>a</w:t>
      </w:r>
      <w:r w:rsidR="009D70DD" w:rsidRPr="001216E9">
        <w:rPr>
          <w:bCs/>
        </w:rPr>
        <w:t xml:space="preserve">) 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1216E9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1216E9" w:rsidRDefault="001216E9" w:rsidP="001216E9">
      <w:pPr>
        <w:pStyle w:val="Antrats"/>
        <w:tabs>
          <w:tab w:val="clear" w:pos="4153"/>
          <w:tab w:val="clear" w:pos="8306"/>
        </w:tabs>
      </w:pPr>
    </w:p>
    <w:p w:rsidR="00A00C45" w:rsidRPr="00615A12" w:rsidRDefault="00A00C45" w:rsidP="000F0D00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1, 2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1216E9" w:rsidRDefault="001216E9" w:rsidP="001216E9"/>
    <w:p w:rsidR="001216E9" w:rsidRDefault="001216E9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1216E9">
        <w:rPr>
          <w:bCs/>
        </w:rPr>
        <w:t>Turto arešto aktų registro įstatymo Nr. VIII-1375 pakeitimo įstatym</w:t>
      </w:r>
      <w:r>
        <w:rPr>
          <w:bCs/>
        </w:rPr>
        <w:t>ą</w:t>
      </w:r>
      <w:r>
        <w:t xml:space="preserve">. </w:t>
      </w:r>
      <w:r>
        <w:rPr>
          <w:i/>
          <w:iCs/>
        </w:rPr>
        <w:t xml:space="preserve">Balsavimo rezultatai: už – </w:t>
      </w:r>
      <w:r w:rsidR="00A36AFA">
        <w:rPr>
          <w:i/>
          <w:iCs/>
        </w:rPr>
        <w:t>95</w:t>
      </w:r>
      <w:r>
        <w:rPr>
          <w:i/>
          <w:iCs/>
        </w:rPr>
        <w:t xml:space="preserve">, prieš – </w:t>
      </w:r>
      <w:r w:rsidR="00A36AFA">
        <w:rPr>
          <w:i/>
          <w:iCs/>
        </w:rPr>
        <w:t>0</w:t>
      </w:r>
      <w:r>
        <w:rPr>
          <w:i/>
          <w:iCs/>
        </w:rPr>
        <w:t xml:space="preserve">, susilaikė </w:t>
      </w:r>
      <w:r w:rsidR="00A36AFA">
        <w:rPr>
          <w:i/>
          <w:iCs/>
        </w:rPr>
        <w:t>2</w:t>
      </w:r>
      <w:r>
        <w:t xml:space="preserve">. </w:t>
      </w:r>
      <w:r w:rsidR="00A36AFA">
        <w:rPr>
          <w:i/>
          <w:iCs/>
        </w:rPr>
        <w:t>Užsiregistravo 97</w:t>
      </w:r>
      <w:r>
        <w:rPr>
          <w:i/>
          <w:iCs/>
        </w:rPr>
        <w:t xml:space="preserve"> Seimo nariai (1</w:t>
      </w:r>
      <w:r w:rsidR="00A00C45">
        <w:rPr>
          <w:i/>
          <w:iCs/>
        </w:rPr>
        <w:t>4.58</w:t>
      </w:r>
      <w:r>
        <w:rPr>
          <w:i/>
          <w:iCs/>
        </w:rPr>
        <w:t xml:space="preserve"> val.).</w:t>
      </w:r>
    </w:p>
    <w:p w:rsidR="004972EE" w:rsidRDefault="004972EE"/>
    <w:p w:rsidR="001216E9" w:rsidRDefault="001216E9"/>
    <w:p w:rsidR="001216E9" w:rsidRDefault="001216E9" w:rsidP="001216E9">
      <w:pPr>
        <w:ind w:firstLine="709"/>
        <w:rPr>
          <w:i/>
        </w:rPr>
      </w:pPr>
      <w:r>
        <w:rPr>
          <w:i/>
        </w:rPr>
        <w:t>1</w:t>
      </w:r>
      <w:r w:rsidR="00A00C45">
        <w:rPr>
          <w:i/>
        </w:rPr>
        <w:t>4.58</w:t>
      </w:r>
      <w:r>
        <w:rPr>
          <w:i/>
        </w:rPr>
        <w:t xml:space="preserve"> val.</w:t>
      </w:r>
    </w:p>
    <w:p w:rsidR="001216E9" w:rsidRDefault="001216E9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1216E9">
        <w:rPr>
          <w:bCs/>
          <w:iCs/>
          <w:snapToGrid w:val="0"/>
          <w:szCs w:val="24"/>
        </w:rPr>
        <w:t xml:space="preserve">Civilinio kodekso šeštosios knygos III dalies XXII skyriaus ketvirtojo skirsnio ir priedo pakeitimo įstatymo projektas </w:t>
      </w:r>
      <w:r w:rsidRPr="001216E9">
        <w:rPr>
          <w:bCs/>
          <w:iCs/>
          <w:snapToGrid w:val="0"/>
          <w:color w:val="000000"/>
          <w:szCs w:val="24"/>
        </w:rPr>
        <w:t>Nr. XVP-</w:t>
      </w:r>
      <w:r w:rsidRPr="001216E9">
        <w:rPr>
          <w:bCs/>
          <w:iCs/>
          <w:snapToGrid w:val="0"/>
          <w:szCs w:val="24"/>
        </w:rPr>
        <w:t>1388(2)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1216E9">
        <w:rPr>
          <w:i/>
          <w:snapToGrid w:val="0"/>
        </w:rPr>
        <w:t>Vyriausybė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1216E9" w:rsidRDefault="001216E9" w:rsidP="001216E9">
      <w:pPr>
        <w:pStyle w:val="Antrats"/>
        <w:tabs>
          <w:tab w:val="clear" w:pos="4153"/>
          <w:tab w:val="clear" w:pos="8306"/>
        </w:tabs>
      </w:pPr>
    </w:p>
    <w:p w:rsidR="001216E9" w:rsidRDefault="001216E9" w:rsidP="001216E9">
      <w:pPr>
        <w:ind w:firstLine="720"/>
      </w:pPr>
      <w:r>
        <w:t>1–3 straipsniai priimti bendru sutarimu.</w:t>
      </w:r>
      <w:r>
        <w:tab/>
      </w:r>
    </w:p>
    <w:p w:rsidR="001216E9" w:rsidRDefault="001216E9" w:rsidP="001216E9"/>
    <w:p w:rsidR="001216E9" w:rsidRDefault="001216E9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1216E9">
        <w:rPr>
          <w:bCs/>
          <w:iCs/>
          <w:snapToGrid w:val="0"/>
          <w:szCs w:val="24"/>
        </w:rPr>
        <w:t>Civilinio kodekso šeštosios knygos III dalies XXII skyriaus ketvirtojo skirsnio ir prie</w:t>
      </w:r>
      <w:r>
        <w:rPr>
          <w:bCs/>
          <w:iCs/>
          <w:snapToGrid w:val="0"/>
          <w:szCs w:val="24"/>
        </w:rPr>
        <w:t>do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A00C45">
        <w:rPr>
          <w:i/>
          <w:iCs/>
        </w:rPr>
        <w:t>94</w:t>
      </w:r>
      <w:r>
        <w:rPr>
          <w:i/>
          <w:iCs/>
        </w:rPr>
        <w:t xml:space="preserve">, prieš – </w:t>
      </w:r>
      <w:r w:rsidR="00A00C45">
        <w:rPr>
          <w:i/>
          <w:iCs/>
        </w:rPr>
        <w:t>0</w:t>
      </w:r>
      <w:r>
        <w:rPr>
          <w:i/>
          <w:iCs/>
        </w:rPr>
        <w:t xml:space="preserve">, susilaikė </w:t>
      </w:r>
      <w:r w:rsidR="00A00C45">
        <w:rPr>
          <w:i/>
          <w:iCs/>
        </w:rPr>
        <w:t>1</w:t>
      </w:r>
      <w:r>
        <w:t xml:space="preserve">. </w:t>
      </w:r>
      <w:r w:rsidR="00A00C45">
        <w:rPr>
          <w:i/>
          <w:iCs/>
        </w:rPr>
        <w:t>Užsiregistravo 95</w:t>
      </w:r>
      <w:r>
        <w:rPr>
          <w:i/>
          <w:iCs/>
        </w:rPr>
        <w:t xml:space="preserve"> Seimo nariai (1</w:t>
      </w:r>
      <w:r w:rsidR="00A00C45">
        <w:rPr>
          <w:i/>
          <w:iCs/>
        </w:rPr>
        <w:t>4.59</w:t>
      </w:r>
      <w:r>
        <w:rPr>
          <w:i/>
          <w:iCs/>
        </w:rPr>
        <w:t xml:space="preserve"> val.).</w:t>
      </w:r>
    </w:p>
    <w:p w:rsidR="001216E9" w:rsidRDefault="001216E9"/>
    <w:p w:rsidR="001216E9" w:rsidRDefault="001216E9"/>
    <w:p w:rsidR="001216E9" w:rsidRDefault="001216E9" w:rsidP="001216E9">
      <w:pPr>
        <w:ind w:firstLine="709"/>
        <w:rPr>
          <w:i/>
        </w:rPr>
      </w:pPr>
      <w:r>
        <w:rPr>
          <w:i/>
        </w:rPr>
        <w:t>1</w:t>
      </w:r>
      <w:r w:rsidR="00A00C45">
        <w:rPr>
          <w:i/>
        </w:rPr>
        <w:t>4.59</w:t>
      </w:r>
      <w:r>
        <w:rPr>
          <w:i/>
        </w:rPr>
        <w:t xml:space="preserve"> val.</w:t>
      </w:r>
    </w:p>
    <w:p w:rsidR="001216E9" w:rsidRDefault="001216E9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C12710">
        <w:rPr>
          <w:bCs/>
        </w:rPr>
        <w:t xml:space="preserve">Atmintinų dienų įstatymo Nr. VIII-397 1 straipsnio pakeitimo įstatymo projektas </w:t>
      </w:r>
      <w:r w:rsidRPr="00C12710">
        <w:rPr>
          <w:bCs/>
          <w:iCs/>
          <w:snapToGrid w:val="0"/>
          <w:color w:val="000000"/>
        </w:rPr>
        <w:t>Nr. XVP-</w:t>
      </w:r>
      <w:r w:rsidRPr="00C12710">
        <w:rPr>
          <w:bCs/>
        </w:rPr>
        <w:t>1249(2)</w:t>
      </w:r>
      <w:r>
        <w:rPr>
          <w:bCs/>
        </w:rPr>
        <w:t xml:space="preserve"> </w:t>
      </w:r>
      <w:r w:rsidRPr="00C12710">
        <w:rPr>
          <w:i/>
          <w:snapToGrid w:val="0"/>
          <w:szCs w:val="24"/>
        </w:rPr>
        <w:t xml:space="preserve">(sujungti </w:t>
      </w:r>
      <w:r w:rsidRPr="00C12710">
        <w:rPr>
          <w:bCs/>
          <w:i/>
          <w:iCs/>
          <w:snapToGrid w:val="0"/>
          <w:color w:val="000000"/>
          <w:szCs w:val="24"/>
        </w:rPr>
        <w:t>Nr. XVP-</w:t>
      </w:r>
      <w:r>
        <w:rPr>
          <w:bCs/>
          <w:i/>
          <w:iCs/>
          <w:snapToGrid w:val="0"/>
          <w:color w:val="000000"/>
          <w:szCs w:val="24"/>
        </w:rPr>
        <w:t xml:space="preserve">1132, </w:t>
      </w:r>
      <w:r w:rsidRPr="00C12710">
        <w:rPr>
          <w:bCs/>
          <w:i/>
          <w:iCs/>
          <w:snapToGrid w:val="0"/>
          <w:color w:val="000000"/>
          <w:szCs w:val="24"/>
        </w:rPr>
        <w:t>Nr. XVP-</w:t>
      </w:r>
      <w:r>
        <w:rPr>
          <w:bCs/>
          <w:i/>
          <w:iCs/>
          <w:snapToGrid w:val="0"/>
          <w:color w:val="000000"/>
          <w:szCs w:val="24"/>
        </w:rPr>
        <w:t>1217</w:t>
      </w:r>
      <w:r w:rsidRPr="00C12710">
        <w:rPr>
          <w:i/>
          <w:snapToGrid w:val="0"/>
          <w:szCs w:val="24"/>
        </w:rPr>
        <w:t xml:space="preserve"> ir </w:t>
      </w:r>
      <w:r w:rsidRPr="00C12710">
        <w:rPr>
          <w:bCs/>
          <w:i/>
          <w:iCs/>
          <w:snapToGrid w:val="0"/>
          <w:color w:val="000000"/>
          <w:szCs w:val="24"/>
        </w:rPr>
        <w:t>Nr. XVP-</w:t>
      </w:r>
      <w:r>
        <w:rPr>
          <w:bCs/>
          <w:i/>
          <w:iCs/>
          <w:snapToGrid w:val="0"/>
          <w:color w:val="000000"/>
          <w:szCs w:val="24"/>
        </w:rPr>
        <w:t>1249</w:t>
      </w:r>
      <w:r w:rsidRPr="00C12710">
        <w:rPr>
          <w:i/>
          <w:snapToGrid w:val="0"/>
          <w:szCs w:val="24"/>
        </w:rPr>
        <w:t>)</w:t>
      </w:r>
      <w:r>
        <w:rPr>
          <w:i/>
          <w:snapToGrid w:val="0"/>
        </w:rPr>
        <w:t xml:space="preserve"> 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1216E9" w:rsidRDefault="001216E9" w:rsidP="001216E9">
      <w:pPr>
        <w:pStyle w:val="Antrats"/>
        <w:tabs>
          <w:tab w:val="clear" w:pos="4153"/>
          <w:tab w:val="clear" w:pos="8306"/>
        </w:tabs>
      </w:pPr>
    </w:p>
    <w:p w:rsidR="001216E9" w:rsidRPr="00615A12" w:rsidRDefault="001216E9" w:rsidP="001216E9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lastRenderedPageBreak/>
        <w:t>1 straipsnis priimtas bendru sutarimu.</w:t>
      </w:r>
    </w:p>
    <w:p w:rsidR="001216E9" w:rsidRDefault="001216E9" w:rsidP="001216E9"/>
    <w:p w:rsidR="001216E9" w:rsidRDefault="001216E9" w:rsidP="001216E9">
      <w:pPr>
        <w:ind w:firstLine="720"/>
      </w:pPr>
      <w:r>
        <w:t xml:space="preserve">Dėl balsavimo motyvų dėl viso įstatymo kalbėjo Seimo nariai: </w:t>
      </w:r>
      <w:r w:rsidR="00A00C45">
        <w:t xml:space="preserve">B. Ropė, </w:t>
      </w:r>
      <w:r w:rsidR="005A79F3">
        <w:t xml:space="preserve">S. Kairys, K. Mažeika, </w:t>
      </w:r>
      <w:r w:rsidR="005A79F3">
        <w:rPr>
          <w:iCs/>
          <w:snapToGrid w:val="0"/>
          <w:szCs w:val="24"/>
        </w:rPr>
        <w:t>I. Gelažnikienė</w:t>
      </w:r>
      <w:r w:rsidR="005A79F3">
        <w:t>.</w:t>
      </w:r>
    </w:p>
    <w:p w:rsidR="001216E9" w:rsidRDefault="001216E9" w:rsidP="001216E9">
      <w:pPr>
        <w:pStyle w:val="Antrats"/>
      </w:pPr>
    </w:p>
    <w:p w:rsidR="001216E9" w:rsidRDefault="001216E9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C12710">
        <w:rPr>
          <w:bCs/>
        </w:rPr>
        <w:t>Atmintinų dienų įstatymo Nr. VIII-397 1 straips</w:t>
      </w:r>
      <w:r>
        <w:rPr>
          <w:bCs/>
        </w:rPr>
        <w:t>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5A79F3">
        <w:rPr>
          <w:i/>
          <w:iCs/>
        </w:rPr>
        <w:t>67</w:t>
      </w:r>
      <w:r>
        <w:rPr>
          <w:i/>
          <w:iCs/>
        </w:rPr>
        <w:t xml:space="preserve">, prieš – </w:t>
      </w:r>
      <w:r w:rsidR="005A79F3">
        <w:rPr>
          <w:i/>
          <w:iCs/>
        </w:rPr>
        <w:t>4</w:t>
      </w:r>
      <w:r>
        <w:rPr>
          <w:i/>
          <w:iCs/>
        </w:rPr>
        <w:t xml:space="preserve">, susilaikė </w:t>
      </w:r>
      <w:r w:rsidR="005A79F3">
        <w:rPr>
          <w:i/>
          <w:iCs/>
        </w:rPr>
        <w:t>15</w:t>
      </w:r>
      <w:r>
        <w:t xml:space="preserve">. </w:t>
      </w:r>
      <w:r w:rsidR="005A79F3">
        <w:rPr>
          <w:i/>
          <w:iCs/>
        </w:rPr>
        <w:t>Užsiregistravo 88</w:t>
      </w:r>
      <w:r>
        <w:rPr>
          <w:i/>
          <w:iCs/>
        </w:rPr>
        <w:t xml:space="preserve"> Seimo nariai (1</w:t>
      </w:r>
      <w:r w:rsidR="005A79F3">
        <w:rPr>
          <w:i/>
          <w:iCs/>
        </w:rPr>
        <w:t>5.04</w:t>
      </w:r>
      <w:r>
        <w:rPr>
          <w:i/>
          <w:iCs/>
        </w:rPr>
        <w:t xml:space="preserve"> val.).</w:t>
      </w:r>
    </w:p>
    <w:p w:rsidR="001216E9" w:rsidRDefault="001216E9"/>
    <w:p w:rsidR="004972EE" w:rsidRDefault="004972EE"/>
    <w:p w:rsidR="00E72F7E" w:rsidRDefault="00E72F7E" w:rsidP="001216E9">
      <w:pPr>
        <w:ind w:firstLine="709"/>
        <w:rPr>
          <w:i/>
        </w:rPr>
      </w:pPr>
      <w:r>
        <w:rPr>
          <w:i/>
        </w:rPr>
        <w:t>1</w:t>
      </w:r>
      <w:r w:rsidR="005A79F3">
        <w:rPr>
          <w:i/>
        </w:rPr>
        <w:t>5.04</w:t>
      </w:r>
      <w:r>
        <w:rPr>
          <w:i/>
        </w:rPr>
        <w:t xml:space="preserve"> val.</w:t>
      </w:r>
    </w:p>
    <w:p w:rsidR="00E72F7E" w:rsidRDefault="00E72F7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F257EB">
        <w:rPr>
          <w:bCs/>
        </w:rPr>
        <w:t xml:space="preserve">Darbo kodekso 138 straipsnio pakeitimo įstatymo projektas </w:t>
      </w:r>
      <w:r w:rsidRPr="00F257EB">
        <w:rPr>
          <w:bCs/>
          <w:iCs/>
          <w:snapToGrid w:val="0"/>
          <w:color w:val="000000"/>
        </w:rPr>
        <w:t>Nr. XVP-</w:t>
      </w:r>
      <w:r w:rsidRPr="00F257EB">
        <w:rPr>
          <w:bCs/>
        </w:rPr>
        <w:t>184(2)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F257EB">
        <w:rPr>
          <w:i/>
          <w:snapToGrid w:val="0"/>
        </w:rPr>
        <w:t>J. Šukevičienė</w:t>
      </w:r>
      <w:r>
        <w:rPr>
          <w:i/>
          <w:snapToGrid w:val="0"/>
        </w:rPr>
        <w:t xml:space="preserve"> </w:t>
      </w:r>
      <w:r w:rsidRPr="00F257EB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72F7E" w:rsidRDefault="00E72F7E" w:rsidP="001216E9">
      <w:pPr>
        <w:pStyle w:val="Antrats"/>
        <w:tabs>
          <w:tab w:val="clear" w:pos="4153"/>
          <w:tab w:val="clear" w:pos="8306"/>
        </w:tabs>
      </w:pPr>
    </w:p>
    <w:p w:rsidR="00E72F7E" w:rsidRDefault="00E72F7E" w:rsidP="001216E9">
      <w:pPr>
        <w:ind w:firstLine="720"/>
      </w:pPr>
      <w:r>
        <w:t>1, 2 straipsniai priimti bendru sutarimu.</w:t>
      </w:r>
      <w:r>
        <w:tab/>
      </w:r>
    </w:p>
    <w:p w:rsidR="00E72F7E" w:rsidRDefault="00E72F7E" w:rsidP="001216E9"/>
    <w:p w:rsidR="00E72F7E" w:rsidRDefault="00E72F7E" w:rsidP="001216E9">
      <w:pPr>
        <w:ind w:firstLine="720"/>
      </w:pPr>
      <w:r>
        <w:t xml:space="preserve">Dėl balsavimo motyvų dėl viso įstatymo kalbėjo Seimo nariai: </w:t>
      </w:r>
      <w:r w:rsidR="005A79F3">
        <w:t>J. Šukevičienė, E. Gentvilas</w:t>
      </w:r>
      <w:r w:rsidR="00842A38">
        <w:t>.</w:t>
      </w:r>
    </w:p>
    <w:p w:rsidR="00E72F7E" w:rsidRDefault="00E72F7E" w:rsidP="001216E9">
      <w:pPr>
        <w:pStyle w:val="Antrats"/>
      </w:pPr>
    </w:p>
    <w:p w:rsidR="00E72F7E" w:rsidRDefault="00E72F7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F257EB">
        <w:rPr>
          <w:bCs/>
        </w:rPr>
        <w:t>Darbo kodekso 138 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842A38">
        <w:rPr>
          <w:i/>
          <w:iCs/>
        </w:rPr>
        <w:t>61</w:t>
      </w:r>
      <w:r>
        <w:rPr>
          <w:i/>
          <w:iCs/>
        </w:rPr>
        <w:t xml:space="preserve">, prieš – </w:t>
      </w:r>
      <w:r w:rsidR="00842A38">
        <w:rPr>
          <w:i/>
          <w:iCs/>
        </w:rPr>
        <w:t>8</w:t>
      </w:r>
      <w:r>
        <w:rPr>
          <w:i/>
          <w:iCs/>
        </w:rPr>
        <w:t xml:space="preserve">, susilaikė </w:t>
      </w:r>
      <w:r w:rsidR="00842A38">
        <w:rPr>
          <w:i/>
          <w:iCs/>
        </w:rPr>
        <w:t>21</w:t>
      </w:r>
      <w:r>
        <w:t xml:space="preserve">. </w:t>
      </w:r>
      <w:r w:rsidR="00842A38">
        <w:rPr>
          <w:i/>
          <w:iCs/>
        </w:rPr>
        <w:t>Užsiregistravo 91</w:t>
      </w:r>
      <w:r>
        <w:rPr>
          <w:i/>
          <w:iCs/>
        </w:rPr>
        <w:t xml:space="preserve"> Seimo nar</w:t>
      </w:r>
      <w:r w:rsidR="00842A38">
        <w:rPr>
          <w:i/>
          <w:iCs/>
        </w:rPr>
        <w:t>ys</w:t>
      </w:r>
      <w:r>
        <w:rPr>
          <w:i/>
          <w:iCs/>
        </w:rPr>
        <w:t xml:space="preserve"> (1</w:t>
      </w:r>
      <w:r w:rsidR="00842A38">
        <w:rPr>
          <w:i/>
          <w:iCs/>
        </w:rPr>
        <w:t>5.08</w:t>
      </w:r>
      <w:r>
        <w:rPr>
          <w:i/>
          <w:iCs/>
        </w:rPr>
        <w:t xml:space="preserve"> val.).</w:t>
      </w:r>
    </w:p>
    <w:p w:rsidR="00E72F7E" w:rsidRDefault="00E72F7E"/>
    <w:p w:rsidR="006D4D2F" w:rsidRDefault="006D4D2F"/>
    <w:p w:rsidR="00E72F7E" w:rsidRDefault="00E72F7E" w:rsidP="001216E9">
      <w:pPr>
        <w:ind w:firstLine="709"/>
        <w:rPr>
          <w:i/>
        </w:rPr>
      </w:pPr>
      <w:r>
        <w:rPr>
          <w:i/>
        </w:rPr>
        <w:t>1</w:t>
      </w:r>
      <w:r w:rsidR="00842A38">
        <w:rPr>
          <w:i/>
        </w:rPr>
        <w:t>5.09</w:t>
      </w:r>
      <w:r>
        <w:rPr>
          <w:i/>
        </w:rPr>
        <w:t xml:space="preserve"> val.</w:t>
      </w:r>
    </w:p>
    <w:p w:rsidR="00E72F7E" w:rsidRDefault="00E72F7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F257EB">
        <w:rPr>
          <w:bCs/>
        </w:rPr>
        <w:t xml:space="preserve">Krašto apsaugos sistemos organizavimo ir karo tarnybos įstatymo Nr. VIII-723 59 straipsnio pakeitimo įstatymo projektas </w:t>
      </w:r>
      <w:r w:rsidRPr="00F257EB">
        <w:rPr>
          <w:bCs/>
          <w:iCs/>
          <w:snapToGrid w:val="0"/>
          <w:color w:val="000000"/>
        </w:rPr>
        <w:t>Nr. XVP-</w:t>
      </w:r>
      <w:r w:rsidRPr="00F257EB">
        <w:rPr>
          <w:bCs/>
        </w:rPr>
        <w:t>1077(2)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F257EB">
        <w:rPr>
          <w:i/>
          <w:snapToGrid w:val="0"/>
        </w:rPr>
        <w:t>J. Šukevičienė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72F7E" w:rsidRDefault="00E72F7E" w:rsidP="001216E9">
      <w:pPr>
        <w:pStyle w:val="Antrats"/>
        <w:tabs>
          <w:tab w:val="clear" w:pos="4153"/>
          <w:tab w:val="clear" w:pos="8306"/>
        </w:tabs>
      </w:pPr>
    </w:p>
    <w:p w:rsidR="00E72F7E" w:rsidRDefault="00E72F7E" w:rsidP="001216E9">
      <w:pPr>
        <w:ind w:firstLine="720"/>
      </w:pPr>
      <w:r>
        <w:t>1, 2 straipsniai priimti bendru sutarimu.</w:t>
      </w:r>
      <w:r>
        <w:tab/>
      </w:r>
    </w:p>
    <w:p w:rsidR="00E72F7E" w:rsidRDefault="00E72F7E" w:rsidP="001216E9"/>
    <w:p w:rsidR="00E72F7E" w:rsidRDefault="00E72F7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F257EB">
        <w:rPr>
          <w:bCs/>
        </w:rPr>
        <w:t>Krašto apsaugos sistemos organizavimo ir karo tarnybos įstatymo Nr. VIII-723 59 straips</w:t>
      </w:r>
      <w:r>
        <w:rPr>
          <w:bCs/>
        </w:rPr>
        <w:t>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3A68A7">
        <w:rPr>
          <w:i/>
          <w:iCs/>
        </w:rPr>
        <w:t>79</w:t>
      </w:r>
      <w:r>
        <w:rPr>
          <w:i/>
          <w:iCs/>
        </w:rPr>
        <w:t xml:space="preserve">, prieš – </w:t>
      </w:r>
      <w:r w:rsidR="003A68A7">
        <w:rPr>
          <w:i/>
          <w:iCs/>
        </w:rPr>
        <w:t>3</w:t>
      </w:r>
      <w:r>
        <w:rPr>
          <w:i/>
          <w:iCs/>
        </w:rPr>
        <w:t xml:space="preserve">, susilaikė </w:t>
      </w:r>
      <w:r w:rsidR="003A68A7">
        <w:rPr>
          <w:i/>
          <w:iCs/>
        </w:rPr>
        <w:t>13</w:t>
      </w:r>
      <w:r>
        <w:t xml:space="preserve">. </w:t>
      </w:r>
      <w:r w:rsidR="003A68A7">
        <w:rPr>
          <w:i/>
          <w:iCs/>
        </w:rPr>
        <w:t>Užsiregistravo 96</w:t>
      </w:r>
      <w:r>
        <w:rPr>
          <w:i/>
          <w:iCs/>
        </w:rPr>
        <w:t xml:space="preserve"> Seimo nariai (1</w:t>
      </w:r>
      <w:r w:rsidR="003A68A7">
        <w:rPr>
          <w:i/>
          <w:iCs/>
        </w:rPr>
        <w:t>5.09</w:t>
      </w:r>
      <w:r>
        <w:rPr>
          <w:i/>
          <w:iCs/>
        </w:rPr>
        <w:t xml:space="preserve"> val.).</w:t>
      </w:r>
    </w:p>
    <w:p w:rsidR="00E72F7E" w:rsidRDefault="00E72F7E"/>
    <w:p w:rsidR="006D4D2F" w:rsidRDefault="006D4D2F"/>
    <w:p w:rsidR="00E72F7E" w:rsidRDefault="00E72F7E" w:rsidP="001216E9">
      <w:pPr>
        <w:ind w:firstLine="709"/>
        <w:rPr>
          <w:i/>
        </w:rPr>
      </w:pPr>
      <w:r>
        <w:rPr>
          <w:i/>
        </w:rPr>
        <w:t>1</w:t>
      </w:r>
      <w:r w:rsidR="003A68A7">
        <w:rPr>
          <w:i/>
        </w:rPr>
        <w:t>5.10</w:t>
      </w:r>
      <w:r>
        <w:rPr>
          <w:i/>
        </w:rPr>
        <w:t xml:space="preserve"> val.</w:t>
      </w:r>
    </w:p>
    <w:p w:rsidR="00E72F7E" w:rsidRDefault="00E72F7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9012F3">
        <w:rPr>
          <w:bCs/>
        </w:rPr>
        <w:t xml:space="preserve">Teismų įstatymo Nr. I-480 98 straipsnio pakeitimo įstatymo projektas </w:t>
      </w:r>
      <w:r w:rsidRPr="009012F3">
        <w:rPr>
          <w:bCs/>
          <w:iCs/>
          <w:snapToGrid w:val="0"/>
          <w:color w:val="000000"/>
        </w:rPr>
        <w:t>Nr. XVP-</w:t>
      </w:r>
      <w:r w:rsidRPr="009012F3">
        <w:rPr>
          <w:bCs/>
        </w:rPr>
        <w:t>1078(2)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F257EB">
        <w:rPr>
          <w:i/>
          <w:snapToGrid w:val="0"/>
        </w:rPr>
        <w:t>J. Šukevičienė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72F7E" w:rsidRDefault="00E72F7E" w:rsidP="001216E9">
      <w:pPr>
        <w:pStyle w:val="Antrats"/>
        <w:tabs>
          <w:tab w:val="clear" w:pos="4153"/>
          <w:tab w:val="clear" w:pos="8306"/>
        </w:tabs>
      </w:pPr>
    </w:p>
    <w:p w:rsidR="00E72F7E" w:rsidRDefault="00E72F7E" w:rsidP="001216E9">
      <w:pPr>
        <w:ind w:firstLine="720"/>
      </w:pPr>
      <w:r>
        <w:t>1, 2 straipsniai priimti bendru sutarimu.</w:t>
      </w:r>
      <w:r>
        <w:tab/>
      </w:r>
    </w:p>
    <w:p w:rsidR="00E72F7E" w:rsidRDefault="00E72F7E" w:rsidP="001216E9"/>
    <w:p w:rsidR="00E72F7E" w:rsidRDefault="00E72F7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9012F3">
        <w:rPr>
          <w:bCs/>
        </w:rPr>
        <w:t>Teismų įstatymo Nr. I-480 98 straips</w:t>
      </w:r>
      <w:r>
        <w:rPr>
          <w:bCs/>
        </w:rPr>
        <w:t>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3A68A7">
        <w:rPr>
          <w:i/>
          <w:iCs/>
        </w:rPr>
        <w:t>69</w:t>
      </w:r>
      <w:r>
        <w:rPr>
          <w:i/>
          <w:iCs/>
        </w:rPr>
        <w:t xml:space="preserve">, prieš – </w:t>
      </w:r>
      <w:r w:rsidR="003A68A7">
        <w:rPr>
          <w:i/>
          <w:iCs/>
        </w:rPr>
        <w:t>3</w:t>
      </w:r>
      <w:r>
        <w:rPr>
          <w:i/>
          <w:iCs/>
        </w:rPr>
        <w:t xml:space="preserve">, susilaikė </w:t>
      </w:r>
      <w:r w:rsidR="003A68A7">
        <w:rPr>
          <w:i/>
          <w:iCs/>
        </w:rPr>
        <w:t>20</w:t>
      </w:r>
      <w:r>
        <w:t xml:space="preserve">. </w:t>
      </w:r>
      <w:r w:rsidR="003A68A7">
        <w:rPr>
          <w:i/>
          <w:iCs/>
        </w:rPr>
        <w:t>Užsiregistravo 94</w:t>
      </w:r>
      <w:r>
        <w:rPr>
          <w:i/>
          <w:iCs/>
        </w:rPr>
        <w:t xml:space="preserve"> Seimo nariai (1</w:t>
      </w:r>
      <w:r w:rsidR="003A68A7">
        <w:rPr>
          <w:i/>
          <w:iCs/>
        </w:rPr>
        <w:t>5.10</w:t>
      </w:r>
      <w:r>
        <w:rPr>
          <w:i/>
          <w:iCs/>
        </w:rPr>
        <w:t xml:space="preserve"> val.).</w:t>
      </w:r>
    </w:p>
    <w:p w:rsidR="00E72F7E" w:rsidRDefault="00E72F7E" w:rsidP="001216E9">
      <w:pPr>
        <w:ind w:firstLine="709"/>
      </w:pPr>
    </w:p>
    <w:p w:rsidR="003A68A7" w:rsidRDefault="003A68A7" w:rsidP="001216E9">
      <w:pPr>
        <w:ind w:firstLine="709"/>
      </w:pPr>
    </w:p>
    <w:p w:rsidR="003A68A7" w:rsidRDefault="003A68A7" w:rsidP="000F0D00">
      <w:pPr>
        <w:ind w:firstLine="709"/>
        <w:rPr>
          <w:i/>
        </w:rPr>
      </w:pPr>
      <w:r>
        <w:rPr>
          <w:i/>
        </w:rPr>
        <w:t>15.11 val.</w:t>
      </w:r>
    </w:p>
    <w:p w:rsidR="003A68A7" w:rsidRDefault="003A68A7" w:rsidP="000F0D00">
      <w:pPr>
        <w:ind w:firstLine="709"/>
      </w:pPr>
      <w:r>
        <w:rPr>
          <w:b/>
        </w:rPr>
        <w:t>SVARSTYTA:</w:t>
      </w:r>
      <w:r>
        <w:t> </w:t>
      </w:r>
    </w:p>
    <w:p w:rsidR="003A68A7" w:rsidRDefault="003A68A7" w:rsidP="000F0D00">
      <w:pPr>
        <w:ind w:firstLine="709"/>
      </w:pPr>
      <w:r>
        <w:t xml:space="preserve">1. </w:t>
      </w:r>
      <w:r w:rsidRPr="00CD4F8C">
        <w:t>Sveikatos draudimo įstatymo Nr. I-1343 21 ir 30 straipsnių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1620.</w:t>
      </w:r>
    </w:p>
    <w:p w:rsidR="003A68A7" w:rsidRDefault="003A68A7" w:rsidP="000F0D00">
      <w:pPr>
        <w:ind w:firstLine="709"/>
      </w:pPr>
      <w:r>
        <w:t xml:space="preserve">2. </w:t>
      </w:r>
      <w:r w:rsidRPr="00CD4F8C">
        <w:t>Sveikatos sistemos įstatymo Nr. I-552 13</w:t>
      </w:r>
      <w:r w:rsidRPr="007E6BEE">
        <w:rPr>
          <w:vertAlign w:val="superscript"/>
        </w:rPr>
        <w:t>1</w:t>
      </w:r>
      <w:r w:rsidRPr="00CD4F8C">
        <w:t xml:space="preserve"> straipsnio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1621.</w:t>
      </w:r>
    </w:p>
    <w:p w:rsidR="003A68A7" w:rsidRDefault="003A68A7" w:rsidP="000F0D00">
      <w:pPr>
        <w:ind w:firstLine="709"/>
      </w:pPr>
      <w:r>
        <w:lastRenderedPageBreak/>
        <w:t xml:space="preserve">3. </w:t>
      </w:r>
      <w:r w:rsidRPr="00CD4F8C">
        <w:t>Sveikatos priežiūros įstaigų įstatymo Nr. I-1367 papildymo 15</w:t>
      </w:r>
      <w:r w:rsidRPr="00CD4F8C">
        <w:rPr>
          <w:vertAlign w:val="superscript"/>
        </w:rPr>
        <w:t>4</w:t>
      </w:r>
      <w:r w:rsidRPr="00CD4F8C">
        <w:t xml:space="preserve"> straipsniu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>1622.</w:t>
      </w:r>
    </w:p>
    <w:p w:rsidR="003A68A7" w:rsidRPr="002648BC" w:rsidRDefault="003A68A7" w:rsidP="000F0D00">
      <w:pPr>
        <w:ind w:firstLine="709"/>
        <w:rPr>
          <w:bCs/>
        </w:rPr>
      </w:pPr>
      <w:r>
        <w:t xml:space="preserve">4. </w:t>
      </w:r>
      <w:r w:rsidRPr="00CD4F8C">
        <w:t>Sveikatos sistemos įstatymo Nr. I-552 13</w:t>
      </w:r>
      <w:r w:rsidRPr="00CD4F8C">
        <w:rPr>
          <w:vertAlign w:val="superscript"/>
        </w:rPr>
        <w:t>1</w:t>
      </w:r>
      <w:r w:rsidRPr="00CD4F8C">
        <w:t xml:space="preserve"> ir 59 straipsnių pakeitimo įstatymo Nr. XV-594 1 straipsnio pakeitimo įstatymo projektas</w:t>
      </w:r>
      <w:r>
        <w:t xml:space="preserve"> </w:t>
      </w:r>
      <w:r w:rsidRPr="00CD4F8C">
        <w:rPr>
          <w:bCs/>
          <w:iCs/>
          <w:snapToGrid w:val="0"/>
          <w:color w:val="000000"/>
        </w:rPr>
        <w:t>Nr. XVP-</w:t>
      </w:r>
      <w:r>
        <w:t xml:space="preserve">1623 </w:t>
      </w:r>
      <w:r w:rsidRPr="002648BC">
        <w:rPr>
          <w:i/>
        </w:rPr>
        <w:t>(teikėjai –</w:t>
      </w:r>
      <w:r>
        <w:rPr>
          <w:i/>
        </w:rPr>
        <w:t xml:space="preserve"> </w:t>
      </w:r>
      <w:r w:rsidRPr="00AE2DAF">
        <w:rPr>
          <w:i/>
        </w:rPr>
        <w:t>O. Leiputė</w:t>
      </w:r>
      <w:r>
        <w:rPr>
          <w:i/>
        </w:rPr>
        <w:t xml:space="preserve"> </w:t>
      </w:r>
      <w:r w:rsidRPr="00AE2DAF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</w:t>
      </w:r>
      <w:r>
        <w:rPr>
          <w:b/>
          <w:bCs/>
          <w:i/>
        </w:rPr>
        <w:t>o tęsiny</w:t>
      </w:r>
      <w:r w:rsidRPr="002648BC">
        <w:rPr>
          <w:b/>
          <w:bCs/>
          <w:i/>
        </w:rPr>
        <w:t>s)</w:t>
      </w:r>
      <w:r w:rsidRPr="002648BC">
        <w:rPr>
          <w:bCs/>
        </w:rPr>
        <w:t>.</w:t>
      </w:r>
    </w:p>
    <w:p w:rsidR="003A68A7" w:rsidRPr="002648BC" w:rsidRDefault="003A68A7" w:rsidP="000F0D00">
      <w:pPr>
        <w:ind w:firstLine="720"/>
      </w:pPr>
      <w:r w:rsidRPr="002648BC">
        <w:t xml:space="preserve">Pranešėja – </w:t>
      </w:r>
      <w:r>
        <w:t xml:space="preserve">Seimo narė O. Leiputė. </w:t>
      </w:r>
    </w:p>
    <w:p w:rsidR="003A68A7" w:rsidRPr="002648BC" w:rsidRDefault="003A68A7" w:rsidP="000F0D00"/>
    <w:p w:rsidR="003A68A7" w:rsidRDefault="003A68A7" w:rsidP="000F0D00">
      <w:pPr>
        <w:ind w:firstLine="720"/>
      </w:pPr>
      <w:r w:rsidRPr="002648BC">
        <w:t xml:space="preserve">Klausė Seimo nariai: </w:t>
      </w:r>
      <w:r w:rsidR="00850493">
        <w:t xml:space="preserve">G. Balčytytė, </w:t>
      </w:r>
      <w:r w:rsidR="00F5304F">
        <w:t xml:space="preserve">J. Razma, </w:t>
      </w:r>
      <w:r w:rsidR="00D15EE5">
        <w:t>S. Čaplinskas, S. Kairys, L. Urmanavičius.</w:t>
      </w:r>
    </w:p>
    <w:p w:rsidR="00D15EE5" w:rsidRDefault="00D15EE5" w:rsidP="000F0D00">
      <w:pPr>
        <w:ind w:firstLine="709"/>
      </w:pPr>
      <w:r>
        <w:rPr>
          <w:snapToGrid w:val="0"/>
          <w:color w:val="000000"/>
        </w:rPr>
        <w:t xml:space="preserve">Dėl posėdžio vedimo tvarkos kalbėjo Seimo nariai: </w:t>
      </w:r>
      <w:r w:rsidRPr="00D15EE5">
        <w:rPr>
          <w:snapToGrid w:val="0"/>
          <w:color w:val="000000"/>
        </w:rPr>
        <w:t>J. Sejonienė</w:t>
      </w:r>
      <w:r>
        <w:rPr>
          <w:snapToGrid w:val="0"/>
          <w:color w:val="000000"/>
        </w:rPr>
        <w:t xml:space="preserve">, </w:t>
      </w:r>
      <w:r w:rsidRPr="00D15EE5">
        <w:rPr>
          <w:snapToGrid w:val="0"/>
          <w:color w:val="000000"/>
        </w:rPr>
        <w:t>D. Gaižauskas</w:t>
      </w:r>
      <w:r>
        <w:rPr>
          <w:snapToGrid w:val="0"/>
          <w:color w:val="000000"/>
        </w:rPr>
        <w:t>.</w:t>
      </w:r>
    </w:p>
    <w:p w:rsidR="00D15EE5" w:rsidRDefault="00D15EE5" w:rsidP="000F0D00">
      <w:pPr>
        <w:ind w:firstLine="720"/>
      </w:pPr>
      <w:r w:rsidRPr="002648BC">
        <w:t>Klausė Seimo nariai:</w:t>
      </w:r>
      <w:r w:rsidR="002029AD">
        <w:t xml:space="preserve"> </w:t>
      </w:r>
      <w:r w:rsidR="002029AD">
        <w:rPr>
          <w:bCs/>
          <w:iCs/>
        </w:rPr>
        <w:t>V. Šeršniovas</w:t>
      </w:r>
      <w:r w:rsidR="002029AD">
        <w:t xml:space="preserve">, </w:t>
      </w:r>
      <w:r w:rsidR="000F0D00">
        <w:t>J. Sejonienė.</w:t>
      </w:r>
    </w:p>
    <w:p w:rsidR="003A68A7" w:rsidRPr="002648BC" w:rsidRDefault="003A68A7" w:rsidP="000F0D00">
      <w:pPr>
        <w:ind w:firstLine="720"/>
      </w:pPr>
      <w:r w:rsidRPr="002648BC">
        <w:t xml:space="preserve">Dėl balsavimo motyvų kalbėjo Seimo nariai: </w:t>
      </w:r>
      <w:r w:rsidR="000F0D00">
        <w:t xml:space="preserve">V. Fiodorovas, J. Sejonienė, </w:t>
      </w:r>
      <w:r w:rsidR="00A61B92">
        <w:rPr>
          <w:iCs/>
          <w:snapToGrid w:val="0"/>
          <w:szCs w:val="24"/>
        </w:rPr>
        <w:t>M. Lingė</w:t>
      </w:r>
      <w:r w:rsidR="00A61B92">
        <w:t>.</w:t>
      </w:r>
    </w:p>
    <w:p w:rsidR="003A68A7" w:rsidRDefault="003A68A7" w:rsidP="000F0D00">
      <w:pPr>
        <w:ind w:firstLine="720"/>
      </w:pPr>
    </w:p>
    <w:p w:rsidR="00A61B92" w:rsidRDefault="004F675D" w:rsidP="00FC1F51">
      <w:pPr>
        <w:ind w:firstLine="720"/>
      </w:pPr>
      <w:r>
        <w:t>Dėl Vyriausybės ir antikorupcinio vertinimo išvadų k</w:t>
      </w:r>
      <w:r w:rsidR="00A61B92" w:rsidRPr="00D57208">
        <w:t>al</w:t>
      </w:r>
      <w:r w:rsidR="00A61B92">
        <w:t>bėjo Seimo nariai</w:t>
      </w:r>
      <w:r w:rsidR="00A61B92" w:rsidRPr="00D57208">
        <w:t xml:space="preserve">: </w:t>
      </w:r>
      <w:r w:rsidR="00A61B92">
        <w:t>D. Griškevičius, J. Sejonienė, O. Leiputė.</w:t>
      </w:r>
    </w:p>
    <w:p w:rsidR="00A61B92" w:rsidRPr="00D57208" w:rsidRDefault="00A61B92" w:rsidP="008E7B90">
      <w:pPr>
        <w:ind w:firstLine="720"/>
      </w:pPr>
    </w:p>
    <w:p w:rsidR="003A68A7" w:rsidRDefault="003A68A7" w:rsidP="000F0D00">
      <w:pPr>
        <w:ind w:firstLine="709"/>
        <w:rPr>
          <w:b/>
          <w:bCs/>
          <w:iCs/>
        </w:rPr>
      </w:pPr>
      <w:r>
        <w:rPr>
          <w:b/>
          <w:bCs/>
          <w:iCs/>
        </w:rPr>
        <w:t>NUTARTA:</w:t>
      </w:r>
    </w:p>
    <w:p w:rsidR="003A68A7" w:rsidRPr="00C607C7" w:rsidRDefault="003A68A7" w:rsidP="001216E9">
      <w:pPr>
        <w:ind w:firstLine="709"/>
      </w:pPr>
      <w:r>
        <w:t xml:space="preserve">1. Pritarti šiems projektams po pateikimo ir pradėti jų svarstymo procedūrą. </w:t>
      </w:r>
      <w:r w:rsidRPr="00C607C7">
        <w:rPr>
          <w:i/>
          <w:iCs/>
        </w:rPr>
        <w:t xml:space="preserve">Balsavimo rezultatai: už </w:t>
      </w:r>
      <w:r w:rsidRPr="00C607C7">
        <w:t>–</w:t>
      </w:r>
      <w:r w:rsidRPr="00C607C7">
        <w:rPr>
          <w:i/>
          <w:iCs/>
        </w:rPr>
        <w:t xml:space="preserve"> </w:t>
      </w:r>
      <w:r w:rsidR="00A61B92">
        <w:rPr>
          <w:i/>
          <w:iCs/>
        </w:rPr>
        <w:t>63</w:t>
      </w:r>
      <w:r w:rsidRPr="00C607C7">
        <w:rPr>
          <w:i/>
          <w:iCs/>
        </w:rPr>
        <w:t xml:space="preserve">, prieš </w:t>
      </w:r>
      <w:r w:rsidRPr="00C607C7">
        <w:t>–</w:t>
      </w:r>
      <w:r w:rsidRPr="00C607C7">
        <w:rPr>
          <w:i/>
          <w:iCs/>
        </w:rPr>
        <w:t xml:space="preserve"> </w:t>
      </w:r>
      <w:r w:rsidR="00280A18">
        <w:rPr>
          <w:i/>
          <w:iCs/>
        </w:rPr>
        <w:t>20</w:t>
      </w:r>
      <w:r w:rsidRPr="00C607C7">
        <w:rPr>
          <w:i/>
          <w:iCs/>
        </w:rPr>
        <w:t xml:space="preserve">, susilaikė </w:t>
      </w:r>
      <w:r w:rsidR="00280A18">
        <w:rPr>
          <w:i/>
          <w:iCs/>
        </w:rPr>
        <w:t>12</w:t>
      </w:r>
      <w:r w:rsidRPr="00C607C7">
        <w:t xml:space="preserve">. </w:t>
      </w:r>
      <w:r w:rsidR="00280A18">
        <w:rPr>
          <w:i/>
          <w:iCs/>
        </w:rPr>
        <w:t>(Užsiregistravo 95</w:t>
      </w:r>
      <w:r w:rsidRPr="00C607C7">
        <w:rPr>
          <w:i/>
          <w:iCs/>
        </w:rPr>
        <w:t xml:space="preserve"> Seimo nariai (1</w:t>
      </w:r>
      <w:r w:rsidR="00280A18">
        <w:rPr>
          <w:i/>
          <w:iCs/>
        </w:rPr>
        <w:t>5.35</w:t>
      </w:r>
      <w:r w:rsidRPr="00C607C7">
        <w:rPr>
          <w:i/>
          <w:iCs/>
        </w:rPr>
        <w:t xml:space="preserve"> val.)</w:t>
      </w:r>
    </w:p>
    <w:p w:rsidR="003A68A7" w:rsidRDefault="003A68A7" w:rsidP="000F0D00">
      <w:pPr>
        <w:ind w:firstLine="709"/>
      </w:pPr>
      <w:r>
        <w:t xml:space="preserve">2. Paskirti </w:t>
      </w:r>
      <w:r w:rsidRPr="00FC2B5C">
        <w:t>Sveikatos reikalų</w:t>
      </w:r>
      <w:r>
        <w:t xml:space="preserve"> komitetą pagrindiniu komitetu šiems projektams svarstyti. </w:t>
      </w:r>
      <w:r>
        <w:rPr>
          <w:i/>
          <w:iCs/>
        </w:rPr>
        <w:t xml:space="preserve">Pritarta bendru sutarimu. </w:t>
      </w:r>
    </w:p>
    <w:p w:rsidR="003A68A7" w:rsidRPr="00B6584D" w:rsidRDefault="004F675D" w:rsidP="000F0D00">
      <w:pPr>
        <w:ind w:firstLine="709"/>
      </w:pPr>
      <w:r>
        <w:t>3</w:t>
      </w:r>
      <w:r w:rsidR="003A68A7" w:rsidRPr="00B6584D">
        <w:t>. Paskirti ši</w:t>
      </w:r>
      <w:r w:rsidR="003A68A7">
        <w:t>ų</w:t>
      </w:r>
      <w:r w:rsidR="003A68A7" w:rsidRPr="00B6584D">
        <w:t xml:space="preserve"> proj</w:t>
      </w:r>
      <w:r w:rsidR="003A68A7">
        <w:t>ektų svarstymą Seimo posėdyje 2026 m. V</w:t>
      </w:r>
      <w:r w:rsidR="003A68A7" w:rsidRPr="00B6584D">
        <w:t xml:space="preserve"> (rudens) sesijoje. </w:t>
      </w:r>
      <w:r w:rsidR="003A68A7">
        <w:rPr>
          <w:i/>
          <w:iCs/>
        </w:rPr>
        <w:t>P</w:t>
      </w:r>
      <w:r w:rsidR="003A68A7" w:rsidRPr="00B6584D">
        <w:rPr>
          <w:i/>
          <w:iCs/>
        </w:rPr>
        <w:t>ritarta bendru sutarimu.</w:t>
      </w:r>
    </w:p>
    <w:p w:rsidR="00A61B92" w:rsidRPr="00CA6A1C" w:rsidRDefault="00AD3D4B" w:rsidP="00CA6A1C">
      <w:pPr>
        <w:ind w:firstLine="720"/>
      </w:pPr>
      <w:r>
        <w:t>4</w:t>
      </w:r>
      <w:r w:rsidR="00A61B92" w:rsidRPr="00CA6A1C">
        <w:t>. Prašyti Vyriausybės išvad</w:t>
      </w:r>
      <w:r w:rsidR="004F675D">
        <w:t>ų</w:t>
      </w:r>
      <w:r w:rsidR="00A61B92" w:rsidRPr="00CA6A1C">
        <w:t xml:space="preserve"> dėl ši</w:t>
      </w:r>
      <w:r w:rsidR="004F675D">
        <w:t>ų</w:t>
      </w:r>
      <w:r w:rsidR="00A61B92" w:rsidRPr="00CA6A1C">
        <w:t xml:space="preserve"> projekt</w:t>
      </w:r>
      <w:r w:rsidR="004F675D">
        <w:t>ų</w:t>
      </w:r>
      <w:r w:rsidR="00A61B92" w:rsidRPr="00CA6A1C">
        <w:t xml:space="preserve">. </w:t>
      </w:r>
      <w:r w:rsidR="00A61B92">
        <w:rPr>
          <w:i/>
          <w:iCs/>
        </w:rPr>
        <w:t>P</w:t>
      </w:r>
      <w:r w:rsidR="00A61B92" w:rsidRPr="00CA6A1C">
        <w:rPr>
          <w:i/>
          <w:iCs/>
        </w:rPr>
        <w:t>ritarta bendru sutarimu.</w:t>
      </w:r>
    </w:p>
    <w:p w:rsidR="00AD3D4B" w:rsidRDefault="00AD3D4B" w:rsidP="005410C4">
      <w:pPr>
        <w:rPr>
          <w:i/>
          <w:iCs/>
        </w:rPr>
      </w:pPr>
      <w:r>
        <w:tab/>
        <w:t xml:space="preserve">5. </w:t>
      </w:r>
      <w:r w:rsidRPr="005410C4">
        <w:t>Prašyti Specialiųjų tyrimų tarnybos pateikti šių projektų antikorupcinio vertinimo išvadas</w:t>
      </w:r>
      <w:r>
        <w:t xml:space="preserve">. </w:t>
      </w:r>
      <w:r>
        <w:rPr>
          <w:i/>
          <w:iCs/>
        </w:rPr>
        <w:t xml:space="preserve">Pritarta bendru sutarimu. </w:t>
      </w:r>
    </w:p>
    <w:p w:rsidR="00A61B92" w:rsidRPr="00371CA9" w:rsidRDefault="00A61B92" w:rsidP="00D2296A">
      <w:pPr>
        <w:ind w:firstLine="720"/>
        <w:rPr>
          <w:sz w:val="20"/>
        </w:rPr>
      </w:pPr>
    </w:p>
    <w:p w:rsidR="00A61B92" w:rsidRDefault="00A61B92" w:rsidP="001216E9">
      <w:pPr>
        <w:ind w:firstLine="709"/>
        <w:rPr>
          <w:b/>
        </w:rPr>
      </w:pPr>
      <w:r w:rsidRPr="008A56F6">
        <w:rPr>
          <w:b/>
          <w:szCs w:val="24"/>
        </w:rPr>
        <w:t xml:space="preserve">Toliau posėdžiui pirmininkavo </w:t>
      </w:r>
      <w:r w:rsidRPr="00A61B92">
        <w:rPr>
          <w:b/>
        </w:rPr>
        <w:t>Seimo Pirmininko pavaduotoja V. Čmilytė-Nielsen.</w:t>
      </w:r>
    </w:p>
    <w:p w:rsidR="00A61B92" w:rsidRDefault="00A61B92" w:rsidP="001216E9">
      <w:pPr>
        <w:ind w:firstLine="709"/>
      </w:pPr>
    </w:p>
    <w:p w:rsidR="00A61B92" w:rsidRPr="00A61B92" w:rsidRDefault="00A61B92" w:rsidP="001216E9">
      <w:pPr>
        <w:ind w:firstLine="709"/>
      </w:pPr>
    </w:p>
    <w:p w:rsidR="00E72F7E" w:rsidRDefault="00E72F7E" w:rsidP="001216E9">
      <w:pPr>
        <w:ind w:firstLine="709"/>
        <w:rPr>
          <w:i/>
        </w:rPr>
      </w:pPr>
      <w:r>
        <w:rPr>
          <w:i/>
        </w:rPr>
        <w:t>1</w:t>
      </w:r>
      <w:r w:rsidR="00A61B92">
        <w:rPr>
          <w:i/>
        </w:rPr>
        <w:t>5.37</w:t>
      </w:r>
      <w:r>
        <w:rPr>
          <w:i/>
        </w:rPr>
        <w:t xml:space="preserve"> val.</w:t>
      </w:r>
    </w:p>
    <w:p w:rsidR="00E72F7E" w:rsidRDefault="00E72F7E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72F7E">
        <w:rPr>
          <w:bCs/>
        </w:rPr>
        <w:t xml:space="preserve">Vyresnio amžiaus žmonių politikos pagrindų įstatymo projektas </w:t>
      </w:r>
      <w:r w:rsidRPr="00E72F7E">
        <w:rPr>
          <w:bCs/>
          <w:iCs/>
          <w:snapToGrid w:val="0"/>
          <w:color w:val="000000"/>
        </w:rPr>
        <w:t>Nr. XIVP-</w:t>
      </w:r>
      <w:r w:rsidRPr="00E72F7E">
        <w:rPr>
          <w:bCs/>
        </w:rPr>
        <w:t>3989(</w:t>
      </w:r>
      <w:r w:rsidR="0096207D">
        <w:rPr>
          <w:bCs/>
        </w:rPr>
        <w:t>3</w:t>
      </w:r>
      <w:r w:rsidRPr="00E72F7E">
        <w:rPr>
          <w:bCs/>
        </w:rPr>
        <w:t>)</w:t>
      </w:r>
      <w:r>
        <w:rPr>
          <w:bCs/>
        </w:rP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72F7E" w:rsidRDefault="00E72F7E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– </w:t>
      </w:r>
      <w:r w:rsidRPr="00FC2B5C">
        <w:t>Socialinių reikalų ir darbo</w:t>
      </w:r>
      <w:r>
        <w:t xml:space="preserve"> komiteto pirmininkas K. Bilius.</w:t>
      </w:r>
    </w:p>
    <w:p w:rsidR="00E72F7E" w:rsidRDefault="00E72F7E" w:rsidP="001216E9">
      <w:pPr>
        <w:pStyle w:val="Antrats"/>
        <w:tabs>
          <w:tab w:val="clear" w:pos="4153"/>
          <w:tab w:val="clear" w:pos="8306"/>
        </w:tabs>
      </w:pPr>
    </w:p>
    <w:p w:rsidR="00D15EE5" w:rsidRDefault="00D15EE5" w:rsidP="00D15EE5">
      <w:pPr>
        <w:ind w:firstLine="709"/>
      </w:pPr>
      <w:r>
        <w:t xml:space="preserve">Pranešėjas informavo apie pagrindinio komiteto nuomonę dėl visų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pastabų. Pagrindinio komiteto nuomonei dėl visų pastabų buvo </w:t>
      </w:r>
      <w:r w:rsidRPr="006D794B">
        <w:t>pritarta</w:t>
      </w:r>
      <w:r>
        <w:t xml:space="preserve"> bendru sutarimu.</w:t>
      </w:r>
    </w:p>
    <w:p w:rsidR="00D15EE5" w:rsidRDefault="00D15EE5" w:rsidP="00D15EE5">
      <w:pPr>
        <w:ind w:firstLine="709"/>
      </w:pPr>
    </w:p>
    <w:p w:rsidR="00770411" w:rsidRPr="00A740F9" w:rsidRDefault="00770411" w:rsidP="00BE47A3">
      <w:pPr>
        <w:ind w:firstLine="709"/>
        <w:rPr>
          <w:iCs/>
        </w:rPr>
      </w:pPr>
      <w:r>
        <w:rPr>
          <w:snapToGrid w:val="0"/>
          <w:color w:val="000000"/>
        </w:rPr>
        <w:t>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A61B92" w:rsidRPr="00A740F9" w:rsidRDefault="00A61B92" w:rsidP="00BE47A3">
      <w:pPr>
        <w:ind w:firstLine="709"/>
        <w:rPr>
          <w:iCs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D15EE5" w:rsidRPr="00615A12" w:rsidRDefault="00D15EE5" w:rsidP="00D15EE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3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>(</w:t>
      </w:r>
      <w:r w:rsidR="00A61B92">
        <w:rPr>
          <w:snapToGrid w:val="0"/>
          <w:color w:val="000000"/>
        </w:rPr>
        <w:t xml:space="preserve">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</w:t>
      </w:r>
      <w:r w:rsidR="00A61B92">
        <w:rPr>
          <w:snapToGrid w:val="0"/>
          <w:color w:val="000000"/>
        </w:rPr>
        <w:t>as</w:t>
      </w:r>
      <w:r>
        <w:rPr>
          <w:snapToGrid w:val="0"/>
          <w:color w:val="000000"/>
        </w:rPr>
        <w:t xml:space="preserve">, kurioms </w:t>
      </w:r>
      <w:r w:rsidRPr="00093499">
        <w:rPr>
          <w:snapToGrid w:val="0"/>
          <w:color w:val="000000"/>
        </w:rPr>
        <w:t xml:space="preserve">pritarė </w:t>
      </w:r>
      <w:r>
        <w:rPr>
          <w:snapToGrid w:val="0"/>
          <w:color w:val="000000"/>
        </w:rPr>
        <w:t xml:space="preserve">arba iš dalies </w:t>
      </w:r>
      <w:r w:rsidRPr="00093499">
        <w:rPr>
          <w:snapToGrid w:val="0"/>
          <w:color w:val="000000"/>
        </w:rPr>
        <w:t>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15EE5" w:rsidRPr="00615A12" w:rsidRDefault="00D15EE5" w:rsidP="00D15EE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4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>(</w:t>
      </w:r>
      <w:r w:rsidR="00A61B92">
        <w:rPr>
          <w:snapToGrid w:val="0"/>
          <w:color w:val="000000"/>
        </w:rPr>
        <w:t xml:space="preserve">suredaguotas pagal </w:t>
      </w:r>
      <w:r w:rsidR="00A61B92" w:rsidRPr="00093499">
        <w:rPr>
          <w:snapToGrid w:val="0"/>
          <w:color w:val="000000"/>
        </w:rPr>
        <w:t>Teisės departamento</w:t>
      </w:r>
      <w:r w:rsidR="00A61B92">
        <w:rPr>
          <w:snapToGrid w:val="0"/>
          <w:color w:val="000000"/>
        </w:rPr>
        <w:t xml:space="preserve"> pastabas</w:t>
      </w:r>
      <w:r>
        <w:rPr>
          <w:snapToGrid w:val="0"/>
          <w:color w:val="000000"/>
        </w:rPr>
        <w:t>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A61B92" w:rsidRPr="00A740F9" w:rsidRDefault="00A61B92" w:rsidP="00BE47A3">
      <w:pPr>
        <w:ind w:firstLine="709"/>
        <w:rPr>
          <w:iCs/>
        </w:rPr>
      </w:pPr>
      <w:r>
        <w:rPr>
          <w:snapToGrid w:val="0"/>
          <w:color w:val="000000"/>
        </w:rPr>
        <w:t>5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6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7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 </w:t>
      </w:r>
      <w:r w:rsidRPr="00093499">
        <w:rPr>
          <w:snapToGrid w:val="0"/>
          <w:color w:val="000000"/>
        </w:rPr>
        <w:t xml:space="preserve">pritarė </w:t>
      </w:r>
      <w:r>
        <w:rPr>
          <w:snapToGrid w:val="0"/>
          <w:color w:val="000000"/>
        </w:rPr>
        <w:t xml:space="preserve">arba iš dalies </w:t>
      </w:r>
      <w:r w:rsidRPr="00093499">
        <w:rPr>
          <w:snapToGrid w:val="0"/>
          <w:color w:val="000000"/>
        </w:rPr>
        <w:t>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lastRenderedPageBreak/>
        <w:t>8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15EE5" w:rsidRPr="00615A12" w:rsidRDefault="00D15EE5" w:rsidP="00D15EE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9, 10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A61B92" w:rsidRPr="00615A12" w:rsidRDefault="00A61B92" w:rsidP="00A61B92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13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pastabas, kurioms </w:t>
      </w:r>
      <w:r w:rsidRPr="00093499">
        <w:rPr>
          <w:snapToGrid w:val="0"/>
          <w:color w:val="000000"/>
        </w:rPr>
        <w:t xml:space="preserve">pritarė </w:t>
      </w:r>
      <w:r>
        <w:rPr>
          <w:snapToGrid w:val="0"/>
          <w:color w:val="000000"/>
        </w:rPr>
        <w:t xml:space="preserve">arba iš dalies </w:t>
      </w:r>
      <w:r w:rsidRPr="00093499">
        <w:rPr>
          <w:snapToGrid w:val="0"/>
          <w:color w:val="000000"/>
        </w:rPr>
        <w:t>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1F5170" w:rsidRPr="00A740F9" w:rsidRDefault="001F5170" w:rsidP="00BE47A3">
      <w:pPr>
        <w:ind w:firstLine="709"/>
        <w:rPr>
          <w:iCs/>
        </w:rPr>
      </w:pPr>
      <w:r>
        <w:rPr>
          <w:snapToGrid w:val="0"/>
          <w:color w:val="000000"/>
        </w:rPr>
        <w:t>14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</w:t>
      </w:r>
      <w:r w:rsidR="0002422F">
        <w:rPr>
          <w:iCs/>
          <w:snapToGrid w:val="0"/>
          <w:color w:val="000000"/>
        </w:rPr>
        <w:t xml:space="preserve">iš dalies </w:t>
      </w:r>
      <w:r>
        <w:rPr>
          <w:iCs/>
          <w:snapToGrid w:val="0"/>
          <w:color w:val="000000"/>
        </w:rPr>
        <w:t xml:space="preserve">pritarė pagrindinis komitetas) </w:t>
      </w:r>
      <w:r w:rsidRPr="00615A12">
        <w:rPr>
          <w:snapToGrid w:val="0"/>
          <w:color w:val="000000"/>
        </w:rPr>
        <w:t>priimtas bendru sutarimu.</w:t>
      </w:r>
    </w:p>
    <w:p w:rsidR="001F5170" w:rsidRPr="00A740F9" w:rsidRDefault="001F5170" w:rsidP="00BE47A3">
      <w:pPr>
        <w:ind w:firstLine="709"/>
        <w:rPr>
          <w:iCs/>
        </w:rPr>
      </w:pPr>
      <w:r>
        <w:rPr>
          <w:snapToGrid w:val="0"/>
          <w:color w:val="000000"/>
        </w:rPr>
        <w:t>15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1F5170" w:rsidRPr="00A740F9" w:rsidRDefault="001F5170" w:rsidP="00BE47A3">
      <w:pPr>
        <w:ind w:firstLine="709"/>
        <w:rPr>
          <w:iCs/>
        </w:rPr>
      </w:pPr>
      <w:r>
        <w:rPr>
          <w:snapToGrid w:val="0"/>
          <w:color w:val="000000"/>
        </w:rPr>
        <w:t>16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D15EE5" w:rsidRPr="00615A12" w:rsidRDefault="00D15EE5" w:rsidP="00D15EE5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7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D15EE5" w:rsidRDefault="00D15EE5" w:rsidP="00D15EE5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8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D15EE5" w:rsidRDefault="00D15EE5" w:rsidP="00D15EE5"/>
    <w:p w:rsidR="00D15EE5" w:rsidRDefault="00D15EE5" w:rsidP="0002422F">
      <w:pPr>
        <w:ind w:firstLine="720"/>
      </w:pPr>
      <w:r w:rsidRPr="004A25C0">
        <w:t xml:space="preserve">Dėl </w:t>
      </w:r>
      <w:r>
        <w:t>19</w:t>
      </w:r>
      <w:r w:rsidRPr="004A25C0">
        <w:t xml:space="preserve"> straipsnio </w:t>
      </w:r>
      <w:r>
        <w:t xml:space="preserve">K. Biliaus ir kt. </w:t>
      </w:r>
      <w:r w:rsidRPr="004A25C0">
        <w:t>pataisos</w:t>
      </w:r>
      <w:r w:rsidRPr="00706404">
        <w:t>, kuriai iš dalies pritarė pagrindinis komitetas,</w:t>
      </w:r>
      <w:r w:rsidRPr="004A25C0">
        <w:t xml:space="preserve"> kalbėjo Seimo nar</w:t>
      </w:r>
      <w:r>
        <w:t xml:space="preserve">ys K. Bilius  </w:t>
      </w:r>
      <w:r w:rsidRPr="004A25C0">
        <w:t>(pritarė pagrindinio komiteto nuomonei)</w:t>
      </w:r>
      <w:r>
        <w:t xml:space="preserve">. </w:t>
      </w:r>
    </w:p>
    <w:p w:rsidR="00D15EE5" w:rsidRPr="00DD56F8" w:rsidRDefault="00D15EE5" w:rsidP="00D15EE5">
      <w:pPr>
        <w:ind w:firstLine="720"/>
      </w:pPr>
      <w:r w:rsidRPr="00DD56F8">
        <w:t xml:space="preserve">Balsuota, ar pritarti pasiūlymui svarstyti </w:t>
      </w:r>
      <w:r>
        <w:t>19</w:t>
      </w:r>
      <w:r w:rsidRPr="004A25C0">
        <w:t xml:space="preserve"> straipsnio </w:t>
      </w:r>
      <w:r>
        <w:t xml:space="preserve">K. Biliaus ir kt. </w:t>
      </w:r>
      <w:r w:rsidRPr="00DD56F8">
        <w:t xml:space="preserve">pataisą: už – </w:t>
      </w:r>
      <w:r w:rsidR="0002422F">
        <w:t>48. P</w:t>
      </w:r>
      <w:r w:rsidRPr="00DD56F8">
        <w:t xml:space="preserve">ritarta. </w:t>
      </w:r>
      <w:r w:rsidR="0002422F">
        <w:rPr>
          <w:i/>
          <w:iCs/>
        </w:rPr>
        <w:t>Užsiregistravo 62</w:t>
      </w:r>
      <w:r w:rsidRPr="00DD56F8">
        <w:rPr>
          <w:i/>
          <w:iCs/>
        </w:rPr>
        <w:t xml:space="preserve"> Seimo nariai (1</w:t>
      </w:r>
      <w:r w:rsidR="0002422F">
        <w:rPr>
          <w:i/>
          <w:iCs/>
        </w:rPr>
        <w:t>5.45</w:t>
      </w:r>
      <w:r w:rsidRPr="00DD56F8">
        <w:rPr>
          <w:i/>
          <w:iCs/>
        </w:rPr>
        <w:t xml:space="preserve"> val.)</w:t>
      </w:r>
      <w:r>
        <w:rPr>
          <w:i/>
          <w:iCs/>
        </w:rPr>
        <w:t>.</w:t>
      </w:r>
    </w:p>
    <w:p w:rsidR="00D15EE5" w:rsidRPr="004A25C0" w:rsidRDefault="00D15EE5" w:rsidP="00D15EE5">
      <w:pPr>
        <w:ind w:firstLine="720"/>
      </w:pPr>
      <w:r>
        <w:t>Pagrindinio komiteto nuomonei dėl 19</w:t>
      </w:r>
      <w:r w:rsidRPr="004A25C0">
        <w:t xml:space="preserve"> straipsnio </w:t>
      </w:r>
      <w:r>
        <w:t>K. Biliaus ir kt. pataisos</w:t>
      </w:r>
      <w:r w:rsidRPr="00706404">
        <w:t>, kuriai iš dalies pritarė pagrindinis komitetas,</w:t>
      </w:r>
      <w:r w:rsidRPr="004A25C0">
        <w:t xml:space="preserve"> </w:t>
      </w:r>
      <w:r>
        <w:t>pritarta bendru sutarimu.</w:t>
      </w:r>
    </w:p>
    <w:p w:rsidR="0002422F" w:rsidRDefault="0002422F" w:rsidP="00BE47A3">
      <w:pPr>
        <w:ind w:firstLine="709"/>
        <w:rPr>
          <w:snapToGrid w:val="0"/>
          <w:color w:val="000000"/>
        </w:rPr>
      </w:pPr>
    </w:p>
    <w:p w:rsidR="0002422F" w:rsidRPr="00A740F9" w:rsidRDefault="0002422F" w:rsidP="00BE47A3">
      <w:pPr>
        <w:ind w:firstLine="709"/>
        <w:rPr>
          <w:iCs/>
        </w:rPr>
      </w:pPr>
      <w:r>
        <w:rPr>
          <w:snapToGrid w:val="0"/>
          <w:color w:val="000000"/>
        </w:rPr>
        <w:t>19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</w:t>
      </w:r>
      <w:r w:rsidR="00AD319A">
        <w:rPr>
          <w:snapToGrid w:val="0"/>
          <w:color w:val="000000"/>
        </w:rPr>
        <w:t xml:space="preserve">suredaguotas pagal </w:t>
      </w:r>
      <w:r w:rsidR="00AD319A">
        <w:t xml:space="preserve">K. Biliaus ir kt. pataisą, </w:t>
      </w:r>
      <w:r w:rsidR="00AD319A" w:rsidRPr="004A25C0">
        <w:t xml:space="preserve">kuriai </w:t>
      </w:r>
      <w:r w:rsidR="00AD319A">
        <w:t xml:space="preserve">iš dalies pritarė </w:t>
      </w:r>
      <w:r w:rsidR="00AD319A" w:rsidRPr="004A25C0">
        <w:t xml:space="preserve">pagrindinis komitetas, </w:t>
      </w:r>
      <w:r w:rsidR="00AD319A">
        <w:t xml:space="preserve">ir </w:t>
      </w:r>
      <w:r w:rsidR="00AD319A" w:rsidRPr="00AD319A">
        <w:rPr>
          <w:iCs/>
          <w:snapToGrid w:val="0"/>
          <w:color w:val="000000"/>
        </w:rPr>
        <w:t>Teisės departamento</w:t>
      </w:r>
      <w:r w:rsidR="00AD319A">
        <w:rPr>
          <w:snapToGrid w:val="0"/>
          <w:color w:val="000000"/>
        </w:rPr>
        <w:t xml:space="preserve"> pastabas, kurioms pritarė pagrindinis komitetas</w:t>
      </w:r>
      <w:r>
        <w:rPr>
          <w:snapToGrid w:val="0"/>
          <w:color w:val="000000"/>
        </w:rPr>
        <w:t>)</w:t>
      </w:r>
      <w:r w:rsidR="00AD319A">
        <w:rPr>
          <w:snapToGrid w:val="0"/>
          <w:color w:val="000000"/>
        </w:rPr>
        <w:t xml:space="preserve"> </w:t>
      </w:r>
      <w:r w:rsidRPr="00615A12">
        <w:rPr>
          <w:snapToGrid w:val="0"/>
          <w:color w:val="000000"/>
        </w:rPr>
        <w:t>priimtas bendru sutarimu.</w:t>
      </w:r>
    </w:p>
    <w:p w:rsidR="00D15EE5" w:rsidRDefault="00D15EE5" w:rsidP="00D15EE5">
      <w:pPr>
        <w:ind w:firstLine="709"/>
      </w:pPr>
    </w:p>
    <w:p w:rsidR="00E72F7E" w:rsidRDefault="00E72F7E" w:rsidP="001216E9">
      <w:pPr>
        <w:ind w:firstLine="720"/>
      </w:pPr>
      <w:r>
        <w:t>Dėl balsavimo motyvų dėl viso įstatymo kalbėjo Seimo nar</w:t>
      </w:r>
      <w:r w:rsidR="0002422F">
        <w:t>ys</w:t>
      </w:r>
      <w:r>
        <w:t xml:space="preserve"> </w:t>
      </w:r>
      <w:r w:rsidR="0002422F">
        <w:t>E. Kirkutis.</w:t>
      </w:r>
    </w:p>
    <w:p w:rsidR="00E72F7E" w:rsidRDefault="00E72F7E" w:rsidP="001216E9">
      <w:pPr>
        <w:pStyle w:val="Antrats"/>
      </w:pPr>
    </w:p>
    <w:p w:rsidR="00E72F7E" w:rsidRDefault="00E72F7E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72F7E">
        <w:rPr>
          <w:bCs/>
        </w:rPr>
        <w:t>Vyresnio amžiaus žmonių politi</w:t>
      </w:r>
      <w:r>
        <w:rPr>
          <w:bCs/>
        </w:rPr>
        <w:t>kos pagrindų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02422F">
        <w:rPr>
          <w:i/>
          <w:iCs/>
        </w:rPr>
        <w:t>80</w:t>
      </w:r>
      <w:r>
        <w:rPr>
          <w:i/>
          <w:iCs/>
        </w:rPr>
        <w:t xml:space="preserve">, prieš – </w:t>
      </w:r>
      <w:r w:rsidR="0002422F">
        <w:rPr>
          <w:i/>
          <w:iCs/>
        </w:rPr>
        <w:t>0</w:t>
      </w:r>
      <w:r>
        <w:rPr>
          <w:i/>
          <w:iCs/>
        </w:rPr>
        <w:t xml:space="preserve">, susilaikė </w:t>
      </w:r>
      <w:r w:rsidR="0002422F">
        <w:rPr>
          <w:i/>
          <w:iCs/>
        </w:rPr>
        <w:t>1</w:t>
      </w:r>
      <w:r>
        <w:t xml:space="preserve">. </w:t>
      </w:r>
      <w:r>
        <w:rPr>
          <w:i/>
          <w:iCs/>
        </w:rPr>
        <w:t>Užsir</w:t>
      </w:r>
      <w:r w:rsidR="0002422F">
        <w:rPr>
          <w:i/>
          <w:iCs/>
        </w:rPr>
        <w:t>egistravo 84</w:t>
      </w:r>
      <w:r>
        <w:rPr>
          <w:i/>
          <w:iCs/>
        </w:rPr>
        <w:t xml:space="preserve"> Seimo nariai (1</w:t>
      </w:r>
      <w:r w:rsidR="0002422F">
        <w:rPr>
          <w:i/>
          <w:iCs/>
        </w:rPr>
        <w:t>5</w:t>
      </w:r>
      <w:r>
        <w:rPr>
          <w:i/>
          <w:iCs/>
        </w:rPr>
        <w:t>.</w:t>
      </w:r>
      <w:r w:rsidR="0002422F">
        <w:rPr>
          <w:i/>
          <w:iCs/>
        </w:rPr>
        <w:t>48</w:t>
      </w:r>
      <w:r>
        <w:rPr>
          <w:i/>
          <w:iCs/>
        </w:rPr>
        <w:t xml:space="preserve"> val.).</w:t>
      </w:r>
    </w:p>
    <w:p w:rsidR="006D4D2F" w:rsidRDefault="006D4D2F"/>
    <w:p w:rsidR="006D4D2F" w:rsidRDefault="006D4D2F"/>
    <w:p w:rsidR="005F59CF" w:rsidRDefault="005F59CF" w:rsidP="001216E9">
      <w:pPr>
        <w:ind w:firstLine="709"/>
        <w:rPr>
          <w:i/>
        </w:rPr>
      </w:pPr>
      <w:r>
        <w:rPr>
          <w:i/>
        </w:rPr>
        <w:t>1</w:t>
      </w:r>
      <w:r w:rsidR="0002422F">
        <w:rPr>
          <w:i/>
        </w:rPr>
        <w:t>5.48</w:t>
      </w:r>
      <w:r>
        <w:rPr>
          <w:i/>
        </w:rPr>
        <w:t xml:space="preserve"> val.</w:t>
      </w:r>
    </w:p>
    <w:p w:rsidR="005F59CF" w:rsidRDefault="005F59C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="0096207D" w:rsidRPr="0096207D">
        <w:rPr>
          <w:bCs/>
        </w:rPr>
        <w:t xml:space="preserve">Vietos savivaldos įstatymo Nr. I-533 7 straipsnio pakeitimo įstatymo projektas </w:t>
      </w:r>
      <w:r w:rsidR="0096207D" w:rsidRPr="0096207D">
        <w:rPr>
          <w:bCs/>
          <w:iCs/>
          <w:snapToGrid w:val="0"/>
          <w:color w:val="000000"/>
        </w:rPr>
        <w:t>Nr. XIVP-</w:t>
      </w:r>
      <w:r w:rsidR="0096207D" w:rsidRPr="0096207D">
        <w:rPr>
          <w:bCs/>
        </w:rPr>
        <w:t>3990(2)</w:t>
      </w:r>
      <w:r>
        <w:rPr>
          <w:bCs/>
        </w:rP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5F59CF" w:rsidRDefault="005F59CF" w:rsidP="001216E9">
      <w:pPr>
        <w:pStyle w:val="Antrats"/>
        <w:tabs>
          <w:tab w:val="clear" w:pos="4153"/>
          <w:tab w:val="clear" w:pos="8306"/>
        </w:tabs>
      </w:pPr>
    </w:p>
    <w:p w:rsidR="00397868" w:rsidRDefault="00397868" w:rsidP="00397868">
      <w:pPr>
        <w:pStyle w:val="Antrats"/>
        <w:tabs>
          <w:tab w:val="clear" w:pos="4153"/>
          <w:tab w:val="clear" w:pos="8306"/>
        </w:tabs>
        <w:ind w:firstLine="709"/>
      </w:pPr>
      <w:r>
        <w:tab/>
        <w:t xml:space="preserve">Posėdžio pirmininkė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 straipsnio, kuriai pritarė pagrindinis komitetas. </w:t>
      </w:r>
    </w:p>
    <w:p w:rsidR="008542CC" w:rsidRDefault="008542CC" w:rsidP="00397868">
      <w:pPr>
        <w:pStyle w:val="Antrats"/>
        <w:tabs>
          <w:tab w:val="clear" w:pos="4153"/>
          <w:tab w:val="clear" w:pos="8306"/>
        </w:tabs>
        <w:ind w:firstLine="709"/>
      </w:pPr>
    </w:p>
    <w:p w:rsidR="0002422F" w:rsidRPr="00A740F9" w:rsidRDefault="0002422F" w:rsidP="00BE47A3">
      <w:pPr>
        <w:ind w:firstLine="709"/>
        <w:rPr>
          <w:iCs/>
        </w:rPr>
      </w:pPr>
      <w:r>
        <w:rPr>
          <w:snapToGrid w:val="0"/>
          <w:color w:val="000000"/>
        </w:rPr>
        <w:t>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02422F" w:rsidRPr="00615A12" w:rsidRDefault="0002422F" w:rsidP="00787644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5F59CF" w:rsidRDefault="005F59CF" w:rsidP="001216E9"/>
    <w:p w:rsidR="005F59CF" w:rsidRDefault="005F59C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5F59CF">
        <w:rPr>
          <w:bCs/>
        </w:rPr>
        <w:t>Vietos savivaldos įstatymo Nr. I-533 7 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02422F">
        <w:rPr>
          <w:i/>
          <w:iCs/>
        </w:rPr>
        <w:t>79</w:t>
      </w:r>
      <w:r>
        <w:rPr>
          <w:i/>
          <w:iCs/>
        </w:rPr>
        <w:t xml:space="preserve">, prieš – </w:t>
      </w:r>
      <w:r w:rsidR="0002422F">
        <w:rPr>
          <w:i/>
          <w:iCs/>
        </w:rPr>
        <w:t>0</w:t>
      </w:r>
      <w:r>
        <w:rPr>
          <w:i/>
          <w:iCs/>
        </w:rPr>
        <w:t xml:space="preserve">, susilaikė </w:t>
      </w:r>
      <w:r w:rsidR="0002422F">
        <w:rPr>
          <w:i/>
          <w:iCs/>
        </w:rPr>
        <w:t>1</w:t>
      </w:r>
      <w:r>
        <w:t xml:space="preserve">. </w:t>
      </w:r>
      <w:r w:rsidR="0002422F">
        <w:rPr>
          <w:i/>
          <w:iCs/>
        </w:rPr>
        <w:t>Užsiregistravo 81</w:t>
      </w:r>
      <w:r>
        <w:rPr>
          <w:i/>
          <w:iCs/>
        </w:rPr>
        <w:t xml:space="preserve"> Seimo nar</w:t>
      </w:r>
      <w:r w:rsidR="00770411">
        <w:rPr>
          <w:i/>
          <w:iCs/>
        </w:rPr>
        <w:t>ys</w:t>
      </w:r>
      <w:r>
        <w:rPr>
          <w:i/>
          <w:iCs/>
        </w:rPr>
        <w:t xml:space="preserve"> (1</w:t>
      </w:r>
      <w:r w:rsidR="0002422F">
        <w:rPr>
          <w:i/>
          <w:iCs/>
        </w:rPr>
        <w:t>5.49</w:t>
      </w:r>
      <w:r>
        <w:rPr>
          <w:i/>
          <w:iCs/>
        </w:rPr>
        <w:t xml:space="preserve"> val.).</w:t>
      </w:r>
    </w:p>
    <w:p w:rsidR="005F59CF" w:rsidRDefault="005F59CF"/>
    <w:p w:rsidR="006D4D2F" w:rsidRDefault="006D4D2F"/>
    <w:p w:rsidR="00280A18" w:rsidRDefault="00280A18" w:rsidP="001216E9">
      <w:pPr>
        <w:ind w:firstLine="709"/>
        <w:rPr>
          <w:i/>
        </w:rPr>
      </w:pPr>
    </w:p>
    <w:p w:rsidR="005F59CF" w:rsidRDefault="005F59CF" w:rsidP="001216E9">
      <w:pPr>
        <w:ind w:firstLine="709"/>
        <w:rPr>
          <w:i/>
        </w:rPr>
      </w:pPr>
      <w:r>
        <w:rPr>
          <w:i/>
        </w:rPr>
        <w:lastRenderedPageBreak/>
        <w:t>1</w:t>
      </w:r>
      <w:r w:rsidR="00AD319A">
        <w:rPr>
          <w:i/>
        </w:rPr>
        <w:t>5.50</w:t>
      </w:r>
      <w:r>
        <w:rPr>
          <w:i/>
        </w:rPr>
        <w:t xml:space="preserve"> val.</w:t>
      </w:r>
    </w:p>
    <w:p w:rsidR="005F59CF" w:rsidRDefault="005F59C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>
        <w:rPr>
          <w:bCs/>
        </w:rPr>
        <w:t xml:space="preserve"> </w:t>
      </w:r>
      <w:r w:rsidR="0096207D" w:rsidRPr="0096207D">
        <w:rPr>
          <w:bCs/>
        </w:rPr>
        <w:t xml:space="preserve">Valstybės politikų elgesio kodekso 6 ir 7 straipsnių pakeitimo įstatymo projektas </w:t>
      </w:r>
      <w:r w:rsidR="0096207D" w:rsidRPr="0096207D">
        <w:rPr>
          <w:bCs/>
          <w:iCs/>
          <w:snapToGrid w:val="0"/>
          <w:color w:val="000000"/>
        </w:rPr>
        <w:t>Nr. XVP-</w:t>
      </w:r>
      <w:r w:rsidR="0096207D" w:rsidRPr="0096207D">
        <w:rPr>
          <w:bCs/>
        </w:rPr>
        <w:t>1297(3)</w:t>
      </w:r>
      <w:r w:rsidRPr="000B4043"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5F59CF">
        <w:rPr>
          <w:i/>
          <w:snapToGrid w:val="0"/>
        </w:rPr>
        <w:t>V. Fiodorovas</w:t>
      </w:r>
      <w:r>
        <w:rPr>
          <w:i/>
          <w:snapToGrid w:val="0"/>
        </w:rPr>
        <w:t xml:space="preserve"> </w:t>
      </w:r>
      <w:r w:rsidRPr="005F59CF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5F59CF" w:rsidRDefault="005F59CF" w:rsidP="001216E9">
      <w:pPr>
        <w:pStyle w:val="Antrats"/>
        <w:tabs>
          <w:tab w:val="clear" w:pos="4153"/>
          <w:tab w:val="clear" w:pos="8306"/>
        </w:tabs>
      </w:pPr>
    </w:p>
    <w:p w:rsidR="005F59CF" w:rsidRDefault="005F59CF" w:rsidP="001216E9">
      <w:pPr>
        <w:ind w:firstLine="720"/>
      </w:pPr>
      <w:r>
        <w:t>1, 2 straipsniai priimti bendru sutarimu.</w:t>
      </w:r>
      <w:r>
        <w:tab/>
      </w:r>
    </w:p>
    <w:p w:rsidR="005F59CF" w:rsidRDefault="005F59CF" w:rsidP="001216E9"/>
    <w:p w:rsidR="005F59CF" w:rsidRDefault="005F59C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5F59CF">
        <w:rPr>
          <w:bCs/>
        </w:rPr>
        <w:t xml:space="preserve">Valstybės politikų elgesio kodekso </w:t>
      </w:r>
      <w:r w:rsidR="0096207D" w:rsidRPr="0096207D">
        <w:rPr>
          <w:bCs/>
        </w:rPr>
        <w:t xml:space="preserve">6 ir 7 straipsnių </w:t>
      </w:r>
      <w:r>
        <w:rPr>
          <w:bCs/>
        </w:rPr>
        <w:t>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AD319A">
        <w:rPr>
          <w:i/>
          <w:iCs/>
        </w:rPr>
        <w:t>80</w:t>
      </w:r>
      <w:r>
        <w:rPr>
          <w:i/>
          <w:iCs/>
        </w:rPr>
        <w:t xml:space="preserve">, prieš – </w:t>
      </w:r>
      <w:r w:rsidR="00AD319A">
        <w:rPr>
          <w:i/>
          <w:iCs/>
        </w:rPr>
        <w:t>0</w:t>
      </w:r>
      <w:r>
        <w:rPr>
          <w:i/>
          <w:iCs/>
        </w:rPr>
        <w:t xml:space="preserve">, susilaikė </w:t>
      </w:r>
      <w:r w:rsidR="00AD319A">
        <w:rPr>
          <w:i/>
          <w:iCs/>
        </w:rPr>
        <w:t>2</w:t>
      </w:r>
      <w:r>
        <w:t xml:space="preserve">. </w:t>
      </w:r>
      <w:r w:rsidR="00AD319A">
        <w:rPr>
          <w:i/>
          <w:iCs/>
        </w:rPr>
        <w:t>Užsiregistravo 83</w:t>
      </w:r>
      <w:r>
        <w:rPr>
          <w:i/>
          <w:iCs/>
        </w:rPr>
        <w:t xml:space="preserve"> Seimo nariai (1</w:t>
      </w:r>
      <w:r w:rsidR="00AD319A">
        <w:rPr>
          <w:i/>
          <w:iCs/>
        </w:rPr>
        <w:t>5.50</w:t>
      </w:r>
      <w:r>
        <w:rPr>
          <w:i/>
          <w:iCs/>
        </w:rPr>
        <w:t xml:space="preserve"> val.).</w:t>
      </w:r>
    </w:p>
    <w:p w:rsidR="006D4D2F" w:rsidRDefault="006D4D2F"/>
    <w:p w:rsidR="0096207D" w:rsidRDefault="0096207D"/>
    <w:p w:rsidR="0096207D" w:rsidRDefault="0096207D" w:rsidP="001216E9">
      <w:pPr>
        <w:ind w:firstLine="709"/>
        <w:rPr>
          <w:i/>
        </w:rPr>
      </w:pPr>
      <w:r>
        <w:rPr>
          <w:i/>
        </w:rPr>
        <w:t>1</w:t>
      </w:r>
      <w:r w:rsidR="00AD319A">
        <w:rPr>
          <w:i/>
        </w:rPr>
        <w:t>5.51</w:t>
      </w:r>
      <w:r>
        <w:rPr>
          <w:i/>
        </w:rPr>
        <w:t xml:space="preserve"> val.</w:t>
      </w:r>
    </w:p>
    <w:p w:rsidR="0096207D" w:rsidRDefault="0096207D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96207D">
        <w:rPr>
          <w:bCs/>
        </w:rPr>
        <w:t xml:space="preserve">Visuomenės informavimo įstatymo Nr. I-1418 48, 50 straipsnių ir priedo pakeitimo įstatymo projektas </w:t>
      </w:r>
      <w:r w:rsidRPr="0096207D">
        <w:rPr>
          <w:bCs/>
          <w:iCs/>
          <w:snapToGrid w:val="0"/>
          <w:color w:val="000000"/>
        </w:rPr>
        <w:t>Nr. XVP-</w:t>
      </w:r>
      <w:r w:rsidRPr="0096207D">
        <w:rPr>
          <w:bCs/>
        </w:rPr>
        <w:t>908(2)</w:t>
      </w:r>
      <w:r>
        <w:rPr>
          <w:bCs/>
        </w:rPr>
        <w:t xml:space="preserve"> </w:t>
      </w:r>
      <w:r>
        <w:rPr>
          <w:i/>
          <w:snapToGrid w:val="0"/>
        </w:rPr>
        <w:t>(teikėjas – Kultūros komitetas)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96207D" w:rsidRDefault="0096207D" w:rsidP="001216E9">
      <w:pPr>
        <w:pStyle w:val="Antrats"/>
        <w:tabs>
          <w:tab w:val="clear" w:pos="4153"/>
          <w:tab w:val="clear" w:pos="8306"/>
        </w:tabs>
        <w:ind w:firstLine="709"/>
      </w:pPr>
      <w:r>
        <w:t>Pranešėjas – Kultūros komiteto atstovas V. Grubliauskas.</w:t>
      </w:r>
    </w:p>
    <w:p w:rsidR="0096207D" w:rsidRDefault="0096207D" w:rsidP="001216E9">
      <w:pPr>
        <w:pStyle w:val="Antrats"/>
        <w:tabs>
          <w:tab w:val="clear" w:pos="4153"/>
          <w:tab w:val="clear" w:pos="8306"/>
        </w:tabs>
      </w:pPr>
    </w:p>
    <w:p w:rsidR="0096207D" w:rsidRPr="00896169" w:rsidRDefault="0096207D" w:rsidP="001216E9">
      <w:pPr>
        <w:ind w:firstLine="720"/>
      </w:pPr>
      <w:r w:rsidRPr="006E26B4">
        <w:t xml:space="preserve">Dėl </w:t>
      </w:r>
      <w:r>
        <w:t>1</w:t>
      </w:r>
      <w:r w:rsidRPr="006E26B4">
        <w:t xml:space="preserve"> straipsnio </w:t>
      </w:r>
      <w:r>
        <w:t xml:space="preserve">I. Vėgėlės </w:t>
      </w:r>
      <w:r w:rsidRPr="006E26B4">
        <w:t>pataisos</w:t>
      </w:r>
      <w:r>
        <w:t>, kuriai nepritarė pagrindinis komitetas,</w:t>
      </w:r>
      <w:r w:rsidRPr="006E26B4">
        <w:t xml:space="preserve"> kalbėjo Seimo nar</w:t>
      </w:r>
      <w:r>
        <w:t>ys</w:t>
      </w:r>
      <w:r w:rsidR="007A6899">
        <w:t xml:space="preserve"> </w:t>
      </w:r>
      <w:r>
        <w:t>I. Vėgėlė</w:t>
      </w:r>
      <w:r w:rsidR="007A6899">
        <w:t>.</w:t>
      </w:r>
    </w:p>
    <w:p w:rsidR="0096207D" w:rsidRPr="006E26B4" w:rsidRDefault="0096207D" w:rsidP="001216E9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>1</w:t>
      </w:r>
      <w:r w:rsidRPr="006E26B4">
        <w:t xml:space="preserve"> straipsnio </w:t>
      </w:r>
      <w:r>
        <w:t xml:space="preserve">I. Vėgėlės </w:t>
      </w:r>
      <w:r w:rsidRPr="006E26B4">
        <w:t>pataisą</w:t>
      </w:r>
      <w:r>
        <w:t>, kuriai nepritarė pagrindinis komitetas</w:t>
      </w:r>
      <w:r w:rsidRPr="006E26B4">
        <w:t>: už –</w:t>
      </w:r>
      <w:r w:rsidR="00B67E84">
        <w:t xml:space="preserve"> 19</w:t>
      </w:r>
      <w:r w:rsidRPr="006E26B4">
        <w:t xml:space="preserve">. Nepritarta. </w:t>
      </w:r>
      <w:r w:rsidR="00B67E84">
        <w:rPr>
          <w:i/>
          <w:iCs/>
        </w:rPr>
        <w:t>Užsiregistravo 39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B67E84">
        <w:rPr>
          <w:i/>
          <w:iCs/>
        </w:rPr>
        <w:t>5.53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96207D" w:rsidRPr="00397868" w:rsidRDefault="0096207D" w:rsidP="001216E9">
      <w:pPr>
        <w:pStyle w:val="Antrats"/>
        <w:tabs>
          <w:tab w:val="clear" w:pos="4153"/>
          <w:tab w:val="clear" w:pos="8306"/>
        </w:tabs>
        <w:rPr>
          <w:sz w:val="20"/>
        </w:rPr>
      </w:pPr>
    </w:p>
    <w:p w:rsidR="00B917E7" w:rsidRDefault="00B917E7" w:rsidP="00B917E7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 straipsnio, kuriai pritarė pagrindinis komitetas. </w:t>
      </w:r>
    </w:p>
    <w:p w:rsidR="00B917E7" w:rsidRPr="00397868" w:rsidRDefault="00B917E7" w:rsidP="001216E9">
      <w:pPr>
        <w:pStyle w:val="Antrats"/>
        <w:tabs>
          <w:tab w:val="clear" w:pos="4153"/>
          <w:tab w:val="clear" w:pos="8306"/>
        </w:tabs>
        <w:rPr>
          <w:sz w:val="16"/>
          <w:szCs w:val="16"/>
        </w:rPr>
      </w:pPr>
    </w:p>
    <w:p w:rsidR="00B917E7" w:rsidRPr="00A740F9" w:rsidRDefault="00B917E7" w:rsidP="00BE47A3">
      <w:pPr>
        <w:ind w:firstLine="709"/>
        <w:rPr>
          <w:iCs/>
        </w:rPr>
      </w:pPr>
      <w:r>
        <w:rPr>
          <w:snapToGrid w:val="0"/>
          <w:color w:val="000000"/>
        </w:rPr>
        <w:t>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B917E7" w:rsidRDefault="00B917E7" w:rsidP="001216E9">
      <w:pPr>
        <w:ind w:firstLine="720"/>
        <w:rPr>
          <w:snapToGrid w:val="0"/>
          <w:color w:val="000000"/>
        </w:rPr>
      </w:pPr>
    </w:p>
    <w:p w:rsidR="00B67E84" w:rsidRDefault="00B67E84" w:rsidP="00B67E84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2 straipsnio, kuriai pritarė pagrindinis komitetas. </w:t>
      </w:r>
    </w:p>
    <w:p w:rsidR="00B67E84" w:rsidRPr="00397868" w:rsidRDefault="00B67E84" w:rsidP="001216E9">
      <w:pPr>
        <w:ind w:firstLine="720"/>
        <w:rPr>
          <w:snapToGrid w:val="0"/>
          <w:color w:val="000000"/>
          <w:sz w:val="16"/>
          <w:szCs w:val="16"/>
        </w:rPr>
      </w:pPr>
    </w:p>
    <w:p w:rsidR="00B917E7" w:rsidRPr="00A740F9" w:rsidRDefault="00B917E7" w:rsidP="00BE47A3">
      <w:pPr>
        <w:ind w:firstLine="709"/>
        <w:rPr>
          <w:iCs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B917E7" w:rsidRPr="00397868" w:rsidRDefault="00B917E7" w:rsidP="001216E9">
      <w:pPr>
        <w:ind w:firstLine="720"/>
        <w:rPr>
          <w:snapToGrid w:val="0"/>
          <w:color w:val="000000"/>
          <w:sz w:val="20"/>
        </w:rPr>
      </w:pPr>
    </w:p>
    <w:p w:rsidR="0096207D" w:rsidRPr="00615A12" w:rsidRDefault="00B917E7" w:rsidP="001216E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3</w:t>
      </w:r>
      <w:r w:rsidR="0096207D">
        <w:rPr>
          <w:snapToGrid w:val="0"/>
          <w:color w:val="000000"/>
        </w:rPr>
        <w:t xml:space="preserve">, </w:t>
      </w:r>
      <w:r>
        <w:rPr>
          <w:snapToGrid w:val="0"/>
          <w:color w:val="000000"/>
        </w:rPr>
        <w:t>4</w:t>
      </w:r>
      <w:r w:rsidR="0096207D">
        <w:rPr>
          <w:snapToGrid w:val="0"/>
          <w:color w:val="000000"/>
        </w:rPr>
        <w:t xml:space="preserve"> </w:t>
      </w:r>
      <w:r w:rsidR="0096207D" w:rsidRPr="00615A12">
        <w:rPr>
          <w:snapToGrid w:val="0"/>
          <w:color w:val="000000"/>
        </w:rPr>
        <w:t>straipsni</w:t>
      </w:r>
      <w:r w:rsidR="0096207D">
        <w:rPr>
          <w:snapToGrid w:val="0"/>
          <w:color w:val="000000"/>
        </w:rPr>
        <w:t>ai</w:t>
      </w:r>
      <w:r w:rsidR="0096207D" w:rsidRPr="00615A12">
        <w:rPr>
          <w:snapToGrid w:val="0"/>
          <w:color w:val="000000"/>
        </w:rPr>
        <w:t xml:space="preserve"> priimt</w:t>
      </w:r>
      <w:r w:rsidR="0096207D">
        <w:rPr>
          <w:snapToGrid w:val="0"/>
          <w:color w:val="000000"/>
        </w:rPr>
        <w:t>i</w:t>
      </w:r>
      <w:r w:rsidR="0096207D" w:rsidRPr="00615A12">
        <w:rPr>
          <w:snapToGrid w:val="0"/>
          <w:color w:val="000000"/>
        </w:rPr>
        <w:t xml:space="preserve"> bendru sutarimu.</w:t>
      </w:r>
    </w:p>
    <w:p w:rsidR="0096207D" w:rsidRDefault="0096207D" w:rsidP="001216E9"/>
    <w:p w:rsidR="0096207D" w:rsidRDefault="0096207D" w:rsidP="001216E9">
      <w:pPr>
        <w:ind w:firstLine="720"/>
      </w:pPr>
      <w:r>
        <w:t xml:space="preserve">Dėl balsavimo motyvų dėl viso įstatymo kalbėjo Seimo nariai: </w:t>
      </w:r>
      <w:r w:rsidR="00B917E7">
        <w:t xml:space="preserve">V. Juozapaitis, </w:t>
      </w:r>
      <w:r w:rsidR="00397868">
        <w:t xml:space="preserve">I. Vėgėlė, </w:t>
      </w:r>
      <w:r w:rsidR="00280A18">
        <w:t xml:space="preserve">D. Ulbinaitė, R. J. Jankūnas, </w:t>
      </w:r>
      <w:r w:rsidR="008542CC">
        <w:t>V. Ąžuolas.</w:t>
      </w:r>
    </w:p>
    <w:p w:rsidR="0096207D" w:rsidRDefault="0096207D" w:rsidP="001216E9">
      <w:pPr>
        <w:pStyle w:val="Antrats"/>
      </w:pPr>
    </w:p>
    <w:p w:rsidR="0096207D" w:rsidRDefault="0096207D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="00A75ECF" w:rsidRPr="00A75ECF">
        <w:rPr>
          <w:bCs/>
        </w:rPr>
        <w:t>Visuomenės informavimo įstatymo Nr. I-1418 48, 50 straipsnių ir pri</w:t>
      </w:r>
      <w:r w:rsidR="00A75ECF">
        <w:rPr>
          <w:bCs/>
        </w:rPr>
        <w:t>edo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8542CC">
        <w:rPr>
          <w:i/>
          <w:iCs/>
        </w:rPr>
        <w:t>62</w:t>
      </w:r>
      <w:r>
        <w:rPr>
          <w:i/>
          <w:iCs/>
        </w:rPr>
        <w:t xml:space="preserve">, prieš – </w:t>
      </w:r>
      <w:r w:rsidR="008542CC">
        <w:rPr>
          <w:i/>
          <w:iCs/>
        </w:rPr>
        <w:t>11</w:t>
      </w:r>
      <w:r>
        <w:rPr>
          <w:i/>
          <w:iCs/>
        </w:rPr>
        <w:t xml:space="preserve">, susilaikė </w:t>
      </w:r>
      <w:r w:rsidR="008542CC">
        <w:rPr>
          <w:i/>
          <w:iCs/>
        </w:rPr>
        <w:t>8</w:t>
      </w:r>
      <w:r>
        <w:t xml:space="preserve">. </w:t>
      </w:r>
      <w:r w:rsidR="008542CC">
        <w:rPr>
          <w:i/>
          <w:iCs/>
        </w:rPr>
        <w:t>Užsiregistravo 82</w:t>
      </w:r>
      <w:r>
        <w:rPr>
          <w:i/>
          <w:iCs/>
        </w:rPr>
        <w:t xml:space="preserve"> Seimo nariai (1</w:t>
      </w:r>
      <w:r w:rsidR="008542CC">
        <w:rPr>
          <w:i/>
          <w:iCs/>
        </w:rPr>
        <w:t>6.05</w:t>
      </w:r>
      <w:r>
        <w:rPr>
          <w:i/>
          <w:iCs/>
        </w:rPr>
        <w:t xml:space="preserve"> val.).</w:t>
      </w:r>
    </w:p>
    <w:p w:rsidR="0096207D" w:rsidRDefault="0096207D"/>
    <w:p w:rsidR="008542CC" w:rsidRPr="002648BC" w:rsidRDefault="008542CC" w:rsidP="00F63325">
      <w:pPr>
        <w:ind w:firstLine="720"/>
      </w:pPr>
      <w:r w:rsidRPr="00C04AA1">
        <w:rPr>
          <w:rFonts w:eastAsia="Calibri"/>
        </w:rPr>
        <w:t>Replikavo Seimo nar</w:t>
      </w:r>
      <w:r>
        <w:rPr>
          <w:rFonts w:eastAsia="Calibri"/>
        </w:rPr>
        <w:t>ys</w:t>
      </w:r>
      <w:r w:rsidRPr="00C04AA1">
        <w:rPr>
          <w:rFonts w:eastAsia="Calibri"/>
        </w:rPr>
        <w:t xml:space="preserve"> </w:t>
      </w:r>
      <w:r w:rsidRPr="008542CC">
        <w:rPr>
          <w:rFonts w:eastAsia="Calibri"/>
        </w:rPr>
        <w:t>L. Šedvydis</w:t>
      </w:r>
      <w:r>
        <w:rPr>
          <w:rFonts w:eastAsia="Calibri"/>
        </w:rPr>
        <w:t>.</w:t>
      </w:r>
    </w:p>
    <w:p w:rsidR="006D4D2F" w:rsidRDefault="006D4D2F"/>
    <w:p w:rsidR="008542CC" w:rsidRDefault="008542CC"/>
    <w:p w:rsidR="00E0721C" w:rsidRDefault="00E0721C" w:rsidP="007A2466">
      <w:pPr>
        <w:ind w:firstLine="709"/>
        <w:rPr>
          <w:i/>
        </w:rPr>
      </w:pPr>
      <w:r>
        <w:rPr>
          <w:i/>
        </w:rPr>
        <w:t>1</w:t>
      </w:r>
      <w:r w:rsidR="008542CC">
        <w:rPr>
          <w:i/>
        </w:rPr>
        <w:t>6.06</w:t>
      </w:r>
      <w:r>
        <w:rPr>
          <w:i/>
        </w:rPr>
        <w:t xml:space="preserve"> val.</w:t>
      </w:r>
    </w:p>
    <w:p w:rsidR="00E0721C" w:rsidRDefault="00E0721C" w:rsidP="007A246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404500">
        <w:rPr>
          <w:bCs/>
        </w:rPr>
        <w:t xml:space="preserve">Miškų įstatymo Nr. I- 671 7 straipsnio pakeitimo įstatymo projektas </w:t>
      </w:r>
      <w:r w:rsidRPr="00404500">
        <w:rPr>
          <w:bCs/>
          <w:iCs/>
          <w:snapToGrid w:val="0"/>
          <w:color w:val="000000"/>
        </w:rPr>
        <w:t>Nr. XVP-</w:t>
      </w:r>
      <w:r w:rsidRPr="00404500">
        <w:rPr>
          <w:bCs/>
        </w:rPr>
        <w:t>121(3)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(teikėjas – </w:t>
      </w:r>
      <w:r w:rsidRPr="00404500">
        <w:rPr>
          <w:i/>
          <w:snapToGrid w:val="0"/>
        </w:rPr>
        <w:t>B. Ropė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0721C" w:rsidRDefault="00E0721C" w:rsidP="007A2466">
      <w:pPr>
        <w:pStyle w:val="Antrats"/>
        <w:tabs>
          <w:tab w:val="clear" w:pos="4153"/>
          <w:tab w:val="clear" w:pos="8306"/>
        </w:tabs>
      </w:pPr>
    </w:p>
    <w:p w:rsidR="008542CC" w:rsidRDefault="008542CC" w:rsidP="00A10D5E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Dėl posėdžio vedimo tvarkos kalbėjo Seimo nariai: </w:t>
      </w:r>
      <w:r w:rsidRPr="008542CC">
        <w:rPr>
          <w:snapToGrid w:val="0"/>
          <w:color w:val="000000"/>
        </w:rPr>
        <w:t>S. Gentvilas</w:t>
      </w:r>
      <w:r>
        <w:rPr>
          <w:snapToGrid w:val="0"/>
          <w:color w:val="000000"/>
        </w:rPr>
        <w:t xml:space="preserve"> (</w:t>
      </w:r>
      <w:r w:rsidRPr="008542CC">
        <w:rPr>
          <w:bCs/>
          <w:iCs/>
          <w:snapToGrid w:val="0"/>
          <w:color w:val="000000"/>
        </w:rPr>
        <w:t xml:space="preserve">Liberalų sąjūdžio </w:t>
      </w:r>
      <w:r>
        <w:rPr>
          <w:iCs/>
          <w:snapToGrid w:val="0"/>
          <w:color w:val="000000"/>
        </w:rPr>
        <w:t>frakcij</w:t>
      </w:r>
      <w:r>
        <w:rPr>
          <w:snapToGrid w:val="0"/>
          <w:color w:val="000000"/>
        </w:rPr>
        <w:t xml:space="preserve">os vardu prašė daryti pertrauką iki kito posėdžio), </w:t>
      </w:r>
      <w:r w:rsidRPr="008542CC">
        <w:rPr>
          <w:snapToGrid w:val="0"/>
          <w:color w:val="000000"/>
        </w:rPr>
        <w:t>B. Ropė</w:t>
      </w:r>
      <w:r>
        <w:rPr>
          <w:snapToGrid w:val="0"/>
          <w:color w:val="000000"/>
        </w:rPr>
        <w:t>.</w:t>
      </w:r>
    </w:p>
    <w:p w:rsidR="008542CC" w:rsidRDefault="008542CC" w:rsidP="00A10D5E"/>
    <w:p w:rsidR="008542CC" w:rsidRDefault="008542CC" w:rsidP="00A10D5E">
      <w:pPr>
        <w:ind w:firstLine="709"/>
      </w:pPr>
      <w:r>
        <w:lastRenderedPageBreak/>
        <w:t xml:space="preserve">Balsuota dėl </w:t>
      </w:r>
      <w:r>
        <w:rPr>
          <w:snapToGrid w:val="0"/>
          <w:color w:val="000000"/>
        </w:rPr>
        <w:t xml:space="preserve">opozicinės </w:t>
      </w:r>
      <w:r>
        <w:rPr>
          <w:bCs/>
          <w:iCs/>
          <w:snapToGrid w:val="0"/>
          <w:color w:val="000000"/>
        </w:rPr>
        <w:t>Liberalų sąjūdžio</w:t>
      </w:r>
      <w:r>
        <w:rPr>
          <w:snapToGrid w:val="0"/>
          <w:color w:val="000000"/>
        </w:rPr>
        <w:t xml:space="preserve"> </w:t>
      </w:r>
      <w:r>
        <w:rPr>
          <w:iCs/>
          <w:snapToGrid w:val="0"/>
          <w:color w:val="000000"/>
        </w:rPr>
        <w:t>frakcij</w:t>
      </w:r>
      <w:r>
        <w:rPr>
          <w:snapToGrid w:val="0"/>
          <w:color w:val="000000"/>
        </w:rPr>
        <w:t>os pasiūlymo daryti pertrauką iki kito posėdžio</w:t>
      </w:r>
      <w:r>
        <w:t xml:space="preserve">: už – 39. </w:t>
      </w:r>
      <w:r>
        <w:rPr>
          <w:b/>
          <w:bCs/>
        </w:rPr>
        <w:t>Pritarta</w:t>
      </w:r>
      <w:r>
        <w:t xml:space="preserve">. </w:t>
      </w:r>
      <w:r>
        <w:rPr>
          <w:i/>
          <w:iCs/>
        </w:rPr>
        <w:t>Užsiregistravo 91 Seimo narys (16.08 val.).</w:t>
      </w:r>
    </w:p>
    <w:p w:rsidR="008542CC" w:rsidRDefault="008542CC" w:rsidP="00A10D5E"/>
    <w:p w:rsidR="008542CC" w:rsidRDefault="008542CC" w:rsidP="00A10D5E">
      <w:pPr>
        <w:ind w:firstLine="709"/>
      </w:pPr>
      <w:r>
        <w:rPr>
          <w:b/>
          <w:bCs/>
        </w:rPr>
        <w:t>NUTARTA.</w:t>
      </w:r>
      <w:r>
        <w:t xml:space="preserve"> </w:t>
      </w:r>
      <w:r>
        <w:rPr>
          <w:bCs/>
        </w:rPr>
        <w:t>Daryti pertrauką iki kito posėdžio.</w:t>
      </w:r>
      <w:r>
        <w:t xml:space="preserve"> </w:t>
      </w:r>
    </w:p>
    <w:p w:rsidR="008542CC" w:rsidRDefault="008542CC" w:rsidP="007A2466">
      <w:pPr>
        <w:pStyle w:val="Antrats"/>
        <w:tabs>
          <w:tab w:val="clear" w:pos="4153"/>
          <w:tab w:val="clear" w:pos="8306"/>
        </w:tabs>
      </w:pPr>
    </w:p>
    <w:p w:rsidR="008542CC" w:rsidRDefault="008542CC" w:rsidP="007A2466">
      <w:pPr>
        <w:pStyle w:val="Antrats"/>
        <w:tabs>
          <w:tab w:val="clear" w:pos="4153"/>
          <w:tab w:val="clear" w:pos="8306"/>
        </w:tabs>
      </w:pPr>
    </w:p>
    <w:p w:rsidR="008542CC" w:rsidRDefault="008542CC" w:rsidP="001216E9">
      <w:pPr>
        <w:ind w:firstLine="709"/>
        <w:rPr>
          <w:i/>
        </w:rPr>
      </w:pPr>
      <w:r>
        <w:rPr>
          <w:i/>
        </w:rPr>
        <w:t>16.08 val.</w:t>
      </w:r>
    </w:p>
    <w:p w:rsidR="008542CC" w:rsidRPr="00F838CD" w:rsidRDefault="008542CC" w:rsidP="001216E9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2E70CF">
        <w:t>Įstatymo „Dėl Europos Sąjungos valstybių narių sprendimų baudžiamosiose bylose tarpusavio pripažinimo ir vykdymo“ Nr. XII-1322 1, 2, 53 ir 87 straipsnių ir priedo pakeitimo bei Įstatymo papildymo 86</w:t>
      </w:r>
      <w:r w:rsidRPr="002E70CF">
        <w:rPr>
          <w:vertAlign w:val="superscript"/>
        </w:rPr>
        <w:t>3</w:t>
      </w:r>
      <w:r w:rsidRPr="002E70CF">
        <w:t>, 86</w:t>
      </w:r>
      <w:r w:rsidRPr="002E70CF">
        <w:rPr>
          <w:vertAlign w:val="superscript"/>
        </w:rPr>
        <w:t>4</w:t>
      </w:r>
      <w:r w:rsidRPr="002E70CF">
        <w:t>, 86</w:t>
      </w:r>
      <w:r w:rsidRPr="002E70CF">
        <w:rPr>
          <w:vertAlign w:val="superscript"/>
        </w:rPr>
        <w:t>5</w:t>
      </w:r>
      <w:r w:rsidRPr="002E70CF">
        <w:t>, 86</w:t>
      </w:r>
      <w:r w:rsidRPr="002E70CF">
        <w:rPr>
          <w:vertAlign w:val="superscript"/>
        </w:rPr>
        <w:t>6</w:t>
      </w:r>
      <w:r w:rsidRPr="002E70CF">
        <w:t>, 86</w:t>
      </w:r>
      <w:r w:rsidRPr="002E70CF">
        <w:rPr>
          <w:vertAlign w:val="superscript"/>
        </w:rPr>
        <w:t>7</w:t>
      </w:r>
      <w:r w:rsidRPr="002E70CF">
        <w:t>, 86</w:t>
      </w:r>
      <w:r w:rsidRPr="002E70CF">
        <w:rPr>
          <w:vertAlign w:val="superscript"/>
        </w:rPr>
        <w:t>8</w:t>
      </w:r>
      <w:r w:rsidRPr="002E70CF">
        <w:t>, 86</w:t>
      </w:r>
      <w:r w:rsidRPr="002E70CF">
        <w:rPr>
          <w:vertAlign w:val="superscript"/>
        </w:rPr>
        <w:t>9</w:t>
      </w:r>
      <w:r w:rsidRPr="002E70CF">
        <w:t>, 86</w:t>
      </w:r>
      <w:r w:rsidRPr="002E70CF">
        <w:rPr>
          <w:vertAlign w:val="superscript"/>
        </w:rPr>
        <w:t>10</w:t>
      </w:r>
      <w:r w:rsidRPr="002E70CF">
        <w:t xml:space="preserve"> ir 89 straipsniais bei XVIII</w:t>
      </w:r>
      <w:r w:rsidRPr="00CB366A">
        <w:rPr>
          <w:vertAlign w:val="superscript"/>
        </w:rPr>
        <w:t>1</w:t>
      </w:r>
      <w:r w:rsidRPr="002E70CF">
        <w:t xml:space="preserve"> ir XVIII</w:t>
      </w:r>
      <w:r w:rsidRPr="00CB366A">
        <w:rPr>
          <w:vertAlign w:val="superscript"/>
        </w:rPr>
        <w:t>2</w:t>
      </w:r>
      <w:r w:rsidRPr="002E70CF">
        <w:t xml:space="preserve"> skyriais įstatymo projektas</w:t>
      </w:r>
      <w:r>
        <w:t xml:space="preserve"> </w:t>
      </w:r>
      <w:r w:rsidRPr="002E70CF">
        <w:rPr>
          <w:bCs/>
          <w:iCs/>
          <w:snapToGrid w:val="0"/>
          <w:color w:val="000000"/>
        </w:rPr>
        <w:t>Nr. XVP-</w:t>
      </w:r>
      <w:r>
        <w:t xml:space="preserve">1633 </w:t>
      </w:r>
      <w:r w:rsidRPr="002648BC">
        <w:rPr>
          <w:i/>
        </w:rPr>
        <w:t xml:space="preserve">(teikėja – </w:t>
      </w:r>
      <w:r w:rsidRPr="00585F6E">
        <w:rPr>
          <w:i/>
        </w:rPr>
        <w:t>Vyriausybė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8542CC" w:rsidRPr="002648BC" w:rsidRDefault="008542CC" w:rsidP="001216E9">
      <w:pPr>
        <w:ind w:firstLine="709"/>
      </w:pPr>
      <w:r w:rsidRPr="002648BC">
        <w:t>Pranešėja</w:t>
      </w:r>
      <w:r>
        <w:t xml:space="preserve"> – teisingumo ministrė </w:t>
      </w:r>
      <w:r w:rsidRPr="00D2251D">
        <w:rPr>
          <w:szCs w:val="24"/>
        </w:rPr>
        <w:t>R. Tamašunienė</w:t>
      </w:r>
      <w:r>
        <w:t>.</w:t>
      </w:r>
    </w:p>
    <w:p w:rsidR="008542CC" w:rsidRPr="002648BC" w:rsidRDefault="008542CC" w:rsidP="001216E9"/>
    <w:p w:rsidR="008542CC" w:rsidRPr="003C3670" w:rsidRDefault="008542CC" w:rsidP="001216E9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8542CC" w:rsidRPr="003C3670" w:rsidRDefault="008542CC" w:rsidP="001216E9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8542CC" w:rsidRDefault="008542CC" w:rsidP="001216E9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Teisės ir teisėtvarkos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8542CC" w:rsidRPr="00B6584D" w:rsidRDefault="008542CC" w:rsidP="0010250B">
      <w:pPr>
        <w:ind w:firstLine="720"/>
      </w:pPr>
      <w:r w:rsidRPr="003C3670">
        <w:t xml:space="preserve">3. </w:t>
      </w:r>
      <w:r w:rsidRPr="00B6584D">
        <w:t>Paskirti ši</w:t>
      </w:r>
      <w:r>
        <w:t>o</w:t>
      </w:r>
      <w:r w:rsidRPr="00B6584D">
        <w:t xml:space="preserve"> proj</w:t>
      </w:r>
      <w:r>
        <w:t>ekto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8542CC" w:rsidRDefault="008542CC" w:rsidP="007A2466">
      <w:pPr>
        <w:pStyle w:val="Antrats"/>
        <w:tabs>
          <w:tab w:val="clear" w:pos="4153"/>
          <w:tab w:val="clear" w:pos="8306"/>
        </w:tabs>
      </w:pPr>
    </w:p>
    <w:p w:rsidR="00E0721C" w:rsidRDefault="00E0721C"/>
    <w:p w:rsidR="00A75ECF" w:rsidRDefault="00A75ECF" w:rsidP="001216E9">
      <w:pPr>
        <w:ind w:firstLine="709"/>
        <w:rPr>
          <w:i/>
        </w:rPr>
      </w:pPr>
      <w:r>
        <w:rPr>
          <w:i/>
        </w:rPr>
        <w:t>1</w:t>
      </w:r>
      <w:r w:rsidR="008542CC">
        <w:rPr>
          <w:i/>
        </w:rPr>
        <w:t>6.12</w:t>
      </w:r>
      <w:r>
        <w:rPr>
          <w:i/>
        </w:rPr>
        <w:t xml:space="preserve"> val.</w:t>
      </w:r>
    </w:p>
    <w:p w:rsidR="00A75ECF" w:rsidRDefault="00A75EC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A75ECF">
        <w:rPr>
          <w:bCs/>
        </w:rPr>
        <w:t xml:space="preserve">Baudžiamojo kodekso 309 straipsnio pakeitimo įstatymo projektas </w:t>
      </w:r>
      <w:r w:rsidRPr="00A75ECF">
        <w:rPr>
          <w:bCs/>
          <w:iCs/>
          <w:snapToGrid w:val="0"/>
          <w:color w:val="000000"/>
        </w:rPr>
        <w:t>Nr. XVP-</w:t>
      </w:r>
      <w:r w:rsidRPr="00A75ECF">
        <w:rPr>
          <w:bCs/>
        </w:rPr>
        <w:t>879(2)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(teikėjas – </w:t>
      </w:r>
      <w:r w:rsidRPr="00A75ECF">
        <w:rPr>
          <w:i/>
          <w:snapToGrid w:val="0"/>
        </w:rPr>
        <w:t>V. Gailius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8542CC" w:rsidRDefault="008542CC" w:rsidP="004E32F5">
      <w:pPr>
        <w:ind w:firstLine="709"/>
      </w:pPr>
      <w:r>
        <w:t>Pranešėjas – Teisės ir teisėtvarkos komiteto pirmininkas J. Sabatauskas.</w:t>
      </w:r>
    </w:p>
    <w:p w:rsidR="00A75ECF" w:rsidRDefault="00A75ECF" w:rsidP="001216E9"/>
    <w:p w:rsidR="008542CC" w:rsidRDefault="008542CC" w:rsidP="00433024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 straipsnio, kuriai pritarė pagrindinis komitetas.</w:t>
      </w:r>
    </w:p>
    <w:p w:rsidR="008542CC" w:rsidRPr="00A740F9" w:rsidRDefault="00CB366A" w:rsidP="00265488">
      <w:pPr>
        <w:pStyle w:val="Antrats"/>
        <w:tabs>
          <w:tab w:val="clear" w:pos="4153"/>
          <w:tab w:val="clear" w:pos="8306"/>
        </w:tabs>
        <w:ind w:firstLine="709"/>
        <w:rPr>
          <w:iCs/>
        </w:rPr>
      </w:pPr>
      <w:r>
        <w:tab/>
      </w:r>
      <w:r w:rsidR="008542CC">
        <w:rPr>
          <w:snapToGrid w:val="0"/>
          <w:color w:val="000000"/>
        </w:rPr>
        <w:t>1</w:t>
      </w:r>
      <w:r w:rsidR="008542CC" w:rsidRPr="00615A12">
        <w:rPr>
          <w:snapToGrid w:val="0"/>
          <w:color w:val="000000"/>
        </w:rPr>
        <w:t xml:space="preserve"> straipsnis </w:t>
      </w:r>
      <w:r w:rsidR="008542CC">
        <w:rPr>
          <w:snapToGrid w:val="0"/>
          <w:color w:val="000000"/>
        </w:rPr>
        <w:t xml:space="preserve">(suredaguotas pagal </w:t>
      </w:r>
      <w:r w:rsidR="008542CC" w:rsidRPr="00A740F9">
        <w:rPr>
          <w:iCs/>
          <w:snapToGrid w:val="0"/>
          <w:color w:val="000000"/>
        </w:rPr>
        <w:t>Teisės departamento</w:t>
      </w:r>
      <w:r w:rsidR="008542CC">
        <w:rPr>
          <w:iCs/>
          <w:snapToGrid w:val="0"/>
          <w:color w:val="000000"/>
        </w:rPr>
        <w:t xml:space="preserve"> pastabą, </w:t>
      </w:r>
      <w:r w:rsidR="008542CC" w:rsidRPr="00C41550">
        <w:rPr>
          <w:iCs/>
          <w:snapToGrid w:val="0"/>
          <w:color w:val="000000"/>
        </w:rPr>
        <w:t>kuri</w:t>
      </w:r>
      <w:r w:rsidR="008542CC">
        <w:rPr>
          <w:iCs/>
          <w:snapToGrid w:val="0"/>
          <w:color w:val="000000"/>
        </w:rPr>
        <w:t xml:space="preserve">ai pritarė pagrindinis komitetas) </w:t>
      </w:r>
      <w:r w:rsidR="008542CC" w:rsidRPr="00615A12">
        <w:rPr>
          <w:snapToGrid w:val="0"/>
          <w:color w:val="000000"/>
        </w:rPr>
        <w:t>priimtas bendru sutarimu.</w:t>
      </w:r>
    </w:p>
    <w:p w:rsidR="00A75ECF" w:rsidRDefault="00A75ECF" w:rsidP="001216E9">
      <w:pPr>
        <w:pStyle w:val="Antrats"/>
      </w:pPr>
    </w:p>
    <w:p w:rsidR="00A75ECF" w:rsidRDefault="00A75EC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A75ECF">
        <w:rPr>
          <w:bCs/>
        </w:rPr>
        <w:t>Baudžiamojo kodekso 309 straips</w:t>
      </w:r>
      <w:r>
        <w:rPr>
          <w:bCs/>
        </w:rPr>
        <w:t>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C75A3F">
        <w:rPr>
          <w:i/>
          <w:iCs/>
        </w:rPr>
        <w:t>77</w:t>
      </w:r>
      <w:r>
        <w:rPr>
          <w:i/>
          <w:iCs/>
        </w:rPr>
        <w:t xml:space="preserve">, prieš – </w:t>
      </w:r>
      <w:r w:rsidR="00C75A3F">
        <w:rPr>
          <w:i/>
          <w:iCs/>
        </w:rPr>
        <w:t>0</w:t>
      </w:r>
      <w:r>
        <w:rPr>
          <w:i/>
          <w:iCs/>
        </w:rPr>
        <w:t xml:space="preserve">, susilaikė </w:t>
      </w:r>
      <w:r w:rsidR="00C75A3F">
        <w:rPr>
          <w:i/>
          <w:iCs/>
        </w:rPr>
        <w:t>0</w:t>
      </w:r>
      <w:r>
        <w:t xml:space="preserve">. </w:t>
      </w:r>
      <w:r>
        <w:rPr>
          <w:i/>
          <w:iCs/>
        </w:rPr>
        <w:t xml:space="preserve">Užsiregistravo </w:t>
      </w:r>
      <w:r w:rsidR="00C75A3F">
        <w:rPr>
          <w:i/>
          <w:iCs/>
        </w:rPr>
        <w:t>78</w:t>
      </w:r>
      <w:r>
        <w:rPr>
          <w:i/>
          <w:iCs/>
        </w:rPr>
        <w:t xml:space="preserve"> Seimo nariai (1</w:t>
      </w:r>
      <w:r w:rsidR="00C75A3F">
        <w:rPr>
          <w:i/>
          <w:iCs/>
        </w:rPr>
        <w:t>6.14</w:t>
      </w:r>
      <w:r>
        <w:rPr>
          <w:i/>
          <w:iCs/>
        </w:rPr>
        <w:t xml:space="preserve"> val.).</w:t>
      </w:r>
    </w:p>
    <w:p w:rsidR="006D4D2F" w:rsidRDefault="006D4D2F"/>
    <w:p w:rsidR="006D4D2F" w:rsidRDefault="006D4D2F"/>
    <w:p w:rsidR="00A75ECF" w:rsidRDefault="00A75ECF" w:rsidP="001216E9">
      <w:pPr>
        <w:ind w:firstLine="709"/>
        <w:rPr>
          <w:i/>
        </w:rPr>
      </w:pPr>
      <w:r>
        <w:rPr>
          <w:i/>
        </w:rPr>
        <w:t>1</w:t>
      </w:r>
      <w:r w:rsidR="00C75A3F">
        <w:rPr>
          <w:i/>
        </w:rPr>
        <w:t>6.1</w:t>
      </w:r>
      <w:r w:rsidR="007A6899">
        <w:rPr>
          <w:i/>
        </w:rPr>
        <w:t>4</w:t>
      </w:r>
      <w:r>
        <w:rPr>
          <w:i/>
        </w:rPr>
        <w:t xml:space="preserve"> val.</w:t>
      </w:r>
    </w:p>
    <w:p w:rsidR="00A75ECF" w:rsidRDefault="00A75ECF" w:rsidP="001216E9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A75ECF">
        <w:rPr>
          <w:bCs/>
        </w:rPr>
        <w:t xml:space="preserve">Baudžiamojo proceso kodekso 82 straipsnio pakeitimo įstatymo projektas </w:t>
      </w:r>
      <w:r w:rsidRPr="00A75ECF">
        <w:rPr>
          <w:bCs/>
          <w:iCs/>
          <w:snapToGrid w:val="0"/>
          <w:color w:val="000000"/>
        </w:rPr>
        <w:t>Nr. XVP-</w:t>
      </w:r>
      <w:r w:rsidRPr="00A75ECF">
        <w:rPr>
          <w:bCs/>
        </w:rPr>
        <w:t>801(2)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(teikėjas – </w:t>
      </w:r>
      <w:r w:rsidRPr="00A75ECF">
        <w:rPr>
          <w:i/>
          <w:snapToGrid w:val="0"/>
        </w:rPr>
        <w:t>V. Gailius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A75ECF" w:rsidRDefault="00A75ECF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– </w:t>
      </w:r>
      <w:r w:rsidR="00585F6E">
        <w:t>Teisės ir teisėtvarkos komiteto pirmininkas J. Sabatauskas</w:t>
      </w:r>
      <w:r>
        <w:t>.</w:t>
      </w:r>
    </w:p>
    <w:p w:rsidR="00A75ECF" w:rsidRDefault="00A75ECF" w:rsidP="001216E9">
      <w:pPr>
        <w:pStyle w:val="Antrats"/>
        <w:tabs>
          <w:tab w:val="clear" w:pos="4153"/>
          <w:tab w:val="clear" w:pos="8306"/>
        </w:tabs>
      </w:pPr>
    </w:p>
    <w:p w:rsidR="00585F6E" w:rsidRPr="00615A12" w:rsidRDefault="00585F6E" w:rsidP="001216E9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585F6E" w:rsidRPr="00CB366A" w:rsidRDefault="00585F6E" w:rsidP="001216E9">
      <w:pPr>
        <w:pStyle w:val="Antrats"/>
        <w:tabs>
          <w:tab w:val="clear" w:pos="4153"/>
          <w:tab w:val="clear" w:pos="8306"/>
        </w:tabs>
        <w:rPr>
          <w:sz w:val="16"/>
          <w:szCs w:val="16"/>
        </w:rPr>
      </w:pPr>
    </w:p>
    <w:p w:rsidR="00585F6E" w:rsidRDefault="00585F6E" w:rsidP="001216E9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2 straipsnio, kuriai pritarė pagrindinis komitetas. </w:t>
      </w:r>
    </w:p>
    <w:p w:rsidR="00C75A3F" w:rsidRPr="00A740F9" w:rsidRDefault="00C75A3F" w:rsidP="00BE47A3">
      <w:pPr>
        <w:ind w:firstLine="709"/>
        <w:rPr>
          <w:iCs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pastabą, </w:t>
      </w:r>
      <w:r w:rsidRPr="00C41550">
        <w:rPr>
          <w:iCs/>
          <w:snapToGrid w:val="0"/>
          <w:color w:val="000000"/>
        </w:rPr>
        <w:t>kuri</w:t>
      </w:r>
      <w:r>
        <w:rPr>
          <w:iCs/>
          <w:snapToGrid w:val="0"/>
          <w:color w:val="000000"/>
        </w:rPr>
        <w:t xml:space="preserve">ai pritarė pagrindinis komitetas) </w:t>
      </w:r>
      <w:r w:rsidRPr="00615A12">
        <w:rPr>
          <w:snapToGrid w:val="0"/>
          <w:color w:val="000000"/>
        </w:rPr>
        <w:t>priimtas bendru sutarimu.</w:t>
      </w:r>
    </w:p>
    <w:p w:rsidR="00A75ECF" w:rsidRDefault="00A75ECF" w:rsidP="001216E9"/>
    <w:p w:rsidR="00A75ECF" w:rsidRDefault="00A75ECF" w:rsidP="001216E9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="00585F6E" w:rsidRPr="00585F6E">
        <w:rPr>
          <w:bCs/>
        </w:rPr>
        <w:t>Baudžiamojo proceso kodekso 82 straips</w:t>
      </w:r>
      <w:r w:rsidR="00585F6E">
        <w:rPr>
          <w:bCs/>
        </w:rPr>
        <w:t>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C75A3F">
        <w:rPr>
          <w:i/>
          <w:iCs/>
        </w:rPr>
        <w:t>77</w:t>
      </w:r>
      <w:r>
        <w:rPr>
          <w:i/>
          <w:iCs/>
        </w:rPr>
        <w:t xml:space="preserve">, prieš – </w:t>
      </w:r>
      <w:r w:rsidR="00C75A3F">
        <w:rPr>
          <w:i/>
          <w:iCs/>
        </w:rPr>
        <w:t>0</w:t>
      </w:r>
      <w:r>
        <w:rPr>
          <w:i/>
          <w:iCs/>
        </w:rPr>
        <w:t xml:space="preserve">, susilaikė </w:t>
      </w:r>
      <w:r w:rsidR="00C75A3F">
        <w:rPr>
          <w:i/>
          <w:iCs/>
        </w:rPr>
        <w:t>0</w:t>
      </w:r>
      <w:r>
        <w:t xml:space="preserve">. </w:t>
      </w:r>
      <w:r w:rsidR="00C75A3F">
        <w:rPr>
          <w:i/>
          <w:iCs/>
        </w:rPr>
        <w:t>Užsiregistravo 78</w:t>
      </w:r>
      <w:r>
        <w:rPr>
          <w:i/>
          <w:iCs/>
        </w:rPr>
        <w:t xml:space="preserve"> Seimo nariai (1</w:t>
      </w:r>
      <w:r w:rsidR="00C75A3F">
        <w:rPr>
          <w:i/>
          <w:iCs/>
        </w:rPr>
        <w:t>6.15</w:t>
      </w:r>
      <w:r>
        <w:rPr>
          <w:i/>
          <w:iCs/>
        </w:rPr>
        <w:t xml:space="preserve"> val.).</w:t>
      </w:r>
    </w:p>
    <w:p w:rsidR="006D4D2F" w:rsidRDefault="006D4D2F"/>
    <w:p w:rsidR="00C75A3F" w:rsidRDefault="00C75A3F"/>
    <w:p w:rsidR="00C75A3F" w:rsidRDefault="00C75A3F" w:rsidP="00E0721C">
      <w:pPr>
        <w:ind w:firstLine="709"/>
        <w:rPr>
          <w:i/>
        </w:rPr>
      </w:pPr>
      <w:r>
        <w:rPr>
          <w:i/>
        </w:rPr>
        <w:lastRenderedPageBreak/>
        <w:t>16.16 val.</w:t>
      </w:r>
    </w:p>
    <w:p w:rsidR="00C75A3F" w:rsidRDefault="00C75A3F" w:rsidP="00E0721C">
      <w:pPr>
        <w:ind w:firstLine="709"/>
      </w:pPr>
      <w:r>
        <w:rPr>
          <w:b/>
        </w:rPr>
        <w:t>SVARSTYTA</w:t>
      </w:r>
      <w:r>
        <w:t xml:space="preserve">. </w:t>
      </w:r>
      <w:r w:rsidRPr="001A367D">
        <w:rPr>
          <w:bCs/>
        </w:rPr>
        <w:t>Seimo nutarimo „Dėl Lietuvos Respubl</w:t>
      </w:r>
      <w:r>
        <w:rPr>
          <w:bCs/>
        </w:rPr>
        <w:t>ikos Seimo 2024 m. lapkričio 19 </w:t>
      </w:r>
      <w:r w:rsidRPr="001A367D">
        <w:rPr>
          <w:bCs/>
        </w:rPr>
        <w:t xml:space="preserve">d. nutarimo Nr. XV-14 „Dėl Lietuvos Respublikos Seimo komitetų narių skaičiaus“ pakeitimo“ projektas </w:t>
      </w:r>
      <w:r w:rsidRPr="001A367D">
        <w:rPr>
          <w:bCs/>
          <w:iCs/>
          <w:snapToGrid w:val="0"/>
          <w:color w:val="000000"/>
        </w:rPr>
        <w:t>Nr. XVP-</w:t>
      </w:r>
      <w:r>
        <w:rPr>
          <w:bCs/>
          <w:iCs/>
          <w:snapToGrid w:val="0"/>
          <w:color w:val="000000"/>
        </w:rPr>
        <w:t>1695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E0721C">
        <w:rPr>
          <w:i/>
          <w:snapToGrid w:val="0"/>
          <w:color w:val="000000"/>
          <w:szCs w:val="24"/>
        </w:rPr>
        <w:t>Seimo Pirmininkas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C75A3F" w:rsidRDefault="00C75A3F" w:rsidP="00E0721C">
      <w:pPr>
        <w:ind w:firstLine="709"/>
      </w:pPr>
      <w:r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>.</w:t>
      </w:r>
    </w:p>
    <w:p w:rsidR="00C75A3F" w:rsidRDefault="00C75A3F" w:rsidP="00E0721C"/>
    <w:p w:rsidR="00C75A3F" w:rsidRDefault="00C75A3F" w:rsidP="00E0721C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C75A3F" w:rsidRDefault="00C75A3F" w:rsidP="00E0721C">
      <w:pPr>
        <w:ind w:firstLine="720"/>
      </w:pPr>
    </w:p>
    <w:p w:rsidR="00C75A3F" w:rsidRDefault="00C75A3F" w:rsidP="00E0721C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C75A3F" w:rsidRPr="00CB366A" w:rsidRDefault="00C75A3F" w:rsidP="00E0721C">
      <w:pPr>
        <w:ind w:firstLine="720"/>
        <w:rPr>
          <w:iCs/>
          <w:sz w:val="16"/>
          <w:szCs w:val="16"/>
        </w:rPr>
      </w:pPr>
    </w:p>
    <w:p w:rsidR="00C75A3F" w:rsidRDefault="00C75A3F" w:rsidP="00E0721C">
      <w:pPr>
        <w:ind w:firstLine="720"/>
      </w:pPr>
      <w:r>
        <w:t>1, 2 straipsniai priimti bendru sutarimu.</w:t>
      </w:r>
    </w:p>
    <w:p w:rsidR="00C75A3F" w:rsidRDefault="00C75A3F" w:rsidP="00E0721C"/>
    <w:p w:rsidR="00C75A3F" w:rsidRDefault="00C75A3F" w:rsidP="00E0721C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>Priimti Seimo nutarimą</w:t>
      </w:r>
      <w:r w:rsidRPr="00E0721C">
        <w:rPr>
          <w:bCs/>
        </w:rPr>
        <w:t xml:space="preserve"> „Dėl Lietuvos Respublikos Seimo 2024 m. lapkričio 19 d. nutarimo Nr. XV-14 „Dėl Lietuvos Respublikos Seimo komitetų narių </w:t>
      </w:r>
      <w:r>
        <w:rPr>
          <w:bCs/>
        </w:rPr>
        <w:t>skaičiaus“ 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76, prieš </w:t>
      </w:r>
      <w:r>
        <w:t>–</w:t>
      </w:r>
      <w:r>
        <w:rPr>
          <w:i/>
          <w:iCs/>
        </w:rPr>
        <w:t xml:space="preserve"> 0, susilaikė 4</w:t>
      </w:r>
      <w:r>
        <w:t xml:space="preserve">. </w:t>
      </w:r>
      <w:r>
        <w:rPr>
          <w:i/>
          <w:iCs/>
        </w:rPr>
        <w:t>Užsiregistravo 82 Seimo nariai (16.17 val.).</w:t>
      </w:r>
    </w:p>
    <w:p w:rsidR="00C75A3F" w:rsidRDefault="00C75A3F"/>
    <w:p w:rsidR="00C75A3F" w:rsidRDefault="00C75A3F"/>
    <w:p w:rsidR="00C75A3F" w:rsidRDefault="00C75A3F" w:rsidP="00E0721C">
      <w:pPr>
        <w:ind w:firstLine="709"/>
        <w:rPr>
          <w:i/>
        </w:rPr>
      </w:pPr>
      <w:r>
        <w:rPr>
          <w:i/>
        </w:rPr>
        <w:t>16.18 val.</w:t>
      </w:r>
    </w:p>
    <w:p w:rsidR="00C75A3F" w:rsidRDefault="00C75A3F" w:rsidP="00E0721C">
      <w:pPr>
        <w:ind w:firstLine="709"/>
      </w:pPr>
      <w:r>
        <w:rPr>
          <w:b/>
        </w:rPr>
        <w:t>SVARSTYTA</w:t>
      </w:r>
      <w:r>
        <w:t xml:space="preserve">. </w:t>
      </w:r>
      <w:r w:rsidRPr="001A367D">
        <w:rPr>
          <w:bCs/>
        </w:rPr>
        <w:t>Seimo nutarimo „Dėl Lietuvos Respubl</w:t>
      </w:r>
      <w:r>
        <w:rPr>
          <w:bCs/>
        </w:rPr>
        <w:t>ikos Seimo 2024 m. lapkričio 19 </w:t>
      </w:r>
      <w:r w:rsidRPr="001A367D">
        <w:rPr>
          <w:bCs/>
        </w:rPr>
        <w:t>d. nutarimo Nr. XV-15 „Dėl Lietuvos Respublikos Seimo komitetų sudėties patvirtinimo“ pakeitimo“ projektas</w:t>
      </w:r>
      <w:r>
        <w:rPr>
          <w:bCs/>
        </w:rP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rPr>
          <w:bCs/>
          <w:iCs/>
          <w:snapToGrid w:val="0"/>
          <w:color w:val="000000"/>
        </w:rPr>
        <w:t>1696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E0721C">
        <w:rPr>
          <w:i/>
          <w:snapToGrid w:val="0"/>
          <w:color w:val="000000"/>
          <w:szCs w:val="24"/>
        </w:rPr>
        <w:t>Seimo Pirmininkas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C75A3F" w:rsidRDefault="00C75A3F" w:rsidP="00E0721C">
      <w:pPr>
        <w:ind w:firstLine="709"/>
      </w:pPr>
      <w:r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>.</w:t>
      </w:r>
    </w:p>
    <w:p w:rsidR="00C75A3F" w:rsidRDefault="00C75A3F" w:rsidP="00E0721C"/>
    <w:p w:rsidR="00C75A3F" w:rsidRDefault="00C75A3F" w:rsidP="00E0721C">
      <w:pPr>
        <w:ind w:firstLine="709"/>
      </w:pPr>
      <w:r>
        <w:t>Klausė Seimo narys S. Gentvilas</w:t>
      </w:r>
      <w:r w:rsidR="00265488">
        <w:t>.</w:t>
      </w:r>
    </w:p>
    <w:p w:rsidR="00C75A3F" w:rsidRDefault="00C75A3F" w:rsidP="00E0721C"/>
    <w:p w:rsidR="00C75A3F" w:rsidRDefault="00C75A3F" w:rsidP="00E0721C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C75A3F" w:rsidRDefault="00C75A3F" w:rsidP="00E0721C">
      <w:pPr>
        <w:ind w:firstLine="720"/>
      </w:pPr>
    </w:p>
    <w:p w:rsidR="00C75A3F" w:rsidRDefault="00C75A3F" w:rsidP="00E0721C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C75A3F" w:rsidRPr="00CB366A" w:rsidRDefault="00C75A3F" w:rsidP="00E0721C">
      <w:pPr>
        <w:ind w:firstLine="720"/>
        <w:rPr>
          <w:iCs/>
          <w:sz w:val="16"/>
          <w:szCs w:val="16"/>
        </w:rPr>
      </w:pPr>
    </w:p>
    <w:p w:rsidR="00C75A3F" w:rsidRPr="00615A12" w:rsidRDefault="00C75A3F" w:rsidP="00787644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6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C75A3F" w:rsidRDefault="00C75A3F" w:rsidP="00E0721C"/>
    <w:p w:rsidR="00C75A3F" w:rsidRDefault="00C75A3F" w:rsidP="00E0721C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>Priimti Seimo nutarimą</w:t>
      </w:r>
      <w:r w:rsidRPr="00E93754">
        <w:rPr>
          <w:bCs/>
        </w:rPr>
        <w:t xml:space="preserve"> „Dėl Lietuvos Respublikos Seimo 2024 m. lapkričio 19 d. nutarimo Nr. XV-15 „Dėl Lietuvos Respublikos Seimo komitetų sudėties patvirtinimo“ </w:t>
      </w:r>
      <w:r>
        <w:rPr>
          <w:bCs/>
        </w:rPr>
        <w:t>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82, prieš </w:t>
      </w:r>
      <w:r>
        <w:t>–</w:t>
      </w:r>
      <w:r>
        <w:rPr>
          <w:i/>
          <w:iCs/>
        </w:rPr>
        <w:t xml:space="preserve"> 0, susilaikė 3</w:t>
      </w:r>
      <w:r>
        <w:t xml:space="preserve">. </w:t>
      </w:r>
      <w:r>
        <w:rPr>
          <w:i/>
          <w:iCs/>
        </w:rPr>
        <w:t>Užsiregistravo 85 Seimo nariai (16.20 val.).</w:t>
      </w:r>
    </w:p>
    <w:p w:rsidR="00C75A3F" w:rsidRDefault="00C75A3F"/>
    <w:p w:rsidR="00C75A3F" w:rsidRDefault="00C75A3F" w:rsidP="00E0721C">
      <w:pPr>
        <w:ind w:firstLine="709"/>
        <w:rPr>
          <w:i/>
        </w:rPr>
      </w:pPr>
    </w:p>
    <w:p w:rsidR="00C75A3F" w:rsidRDefault="00C75A3F" w:rsidP="00E0721C">
      <w:pPr>
        <w:ind w:firstLine="709"/>
        <w:rPr>
          <w:i/>
        </w:rPr>
      </w:pPr>
      <w:r>
        <w:rPr>
          <w:i/>
        </w:rPr>
        <w:t>16.20 val.</w:t>
      </w:r>
    </w:p>
    <w:p w:rsidR="00C75A3F" w:rsidRDefault="00C75A3F" w:rsidP="00E0721C">
      <w:pPr>
        <w:ind w:firstLine="709"/>
      </w:pPr>
      <w:r>
        <w:rPr>
          <w:b/>
        </w:rPr>
        <w:t>SVARSTYTA</w:t>
      </w:r>
      <w:r>
        <w:t xml:space="preserve">. </w:t>
      </w:r>
      <w:r w:rsidRPr="001A367D">
        <w:rPr>
          <w:bCs/>
        </w:rPr>
        <w:t>Seimo nutarimo „Dėl Lietuvos Respubl</w:t>
      </w:r>
      <w:r>
        <w:rPr>
          <w:bCs/>
        </w:rPr>
        <w:t>ikos Seimo 2024 m. lapkričio 21 </w:t>
      </w:r>
      <w:r w:rsidRPr="001A367D">
        <w:rPr>
          <w:bCs/>
        </w:rPr>
        <w:t>d. nutarimo Nr. XV-19 „Dėl Lietuvos Respublikos Seimo komitetų pirmininkų ir jų pavaduotojų patvirtinimo“ pakeitimo“ projektas</w:t>
      </w:r>
      <w:r>
        <w:rPr>
          <w:bCs/>
        </w:rP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rPr>
          <w:bCs/>
          <w:iCs/>
          <w:snapToGrid w:val="0"/>
          <w:color w:val="000000"/>
        </w:rPr>
        <w:t>1697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E0721C">
        <w:rPr>
          <w:i/>
          <w:snapToGrid w:val="0"/>
          <w:color w:val="000000"/>
          <w:szCs w:val="24"/>
        </w:rPr>
        <w:t>Seimo Pirmininkas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C75A3F" w:rsidRDefault="00C75A3F" w:rsidP="00E0721C">
      <w:pPr>
        <w:ind w:firstLine="709"/>
      </w:pPr>
      <w:r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>.</w:t>
      </w:r>
    </w:p>
    <w:p w:rsidR="00C75A3F" w:rsidRDefault="00C75A3F" w:rsidP="00E0721C"/>
    <w:p w:rsidR="00C75A3F" w:rsidRDefault="00C75A3F" w:rsidP="00E0721C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C75A3F" w:rsidRDefault="00C75A3F" w:rsidP="00E0721C">
      <w:pPr>
        <w:ind w:firstLine="720"/>
      </w:pPr>
    </w:p>
    <w:p w:rsidR="00C75A3F" w:rsidRDefault="00C75A3F" w:rsidP="00E0721C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C75A3F" w:rsidRPr="00CB366A" w:rsidRDefault="00C75A3F" w:rsidP="00E0721C">
      <w:pPr>
        <w:ind w:firstLine="720"/>
        <w:rPr>
          <w:iCs/>
          <w:sz w:val="16"/>
          <w:szCs w:val="16"/>
        </w:rPr>
      </w:pPr>
    </w:p>
    <w:p w:rsidR="00C75A3F" w:rsidRPr="00615A12" w:rsidRDefault="00C75A3F" w:rsidP="00787644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3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C75A3F" w:rsidRDefault="00C75A3F" w:rsidP="00E0721C">
      <w:pPr>
        <w:pStyle w:val="Antrats"/>
      </w:pPr>
    </w:p>
    <w:p w:rsidR="00C75A3F" w:rsidRDefault="00C75A3F" w:rsidP="00E0721C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93754">
        <w:rPr>
          <w:bCs/>
        </w:rPr>
        <w:t>Seimo nutarim</w:t>
      </w:r>
      <w:r>
        <w:rPr>
          <w:bCs/>
        </w:rPr>
        <w:t>ą</w:t>
      </w:r>
      <w:r w:rsidRPr="00E93754">
        <w:rPr>
          <w:bCs/>
        </w:rPr>
        <w:t xml:space="preserve"> „Dėl Lietuvos Respublikos Seimo 2024 m. lapkričio 21 d. nutarimo Nr. XV-19 „Dėl Lietuvos Respublikos Seimo komitetų pirmininkų ir jų pavad</w:t>
      </w:r>
      <w:r>
        <w:rPr>
          <w:bCs/>
        </w:rPr>
        <w:t>uotojų patvirtinimo“ 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82, prieš </w:t>
      </w:r>
      <w:r>
        <w:t>–</w:t>
      </w:r>
      <w:r>
        <w:rPr>
          <w:i/>
          <w:iCs/>
        </w:rPr>
        <w:t xml:space="preserve"> 0, susilaikė 1</w:t>
      </w:r>
      <w:r>
        <w:t xml:space="preserve">. </w:t>
      </w:r>
      <w:r>
        <w:rPr>
          <w:i/>
          <w:iCs/>
        </w:rPr>
        <w:t>Užsiregistravo 83 Seimo nariai (16.21 val.).</w:t>
      </w:r>
    </w:p>
    <w:p w:rsidR="00C75A3F" w:rsidRDefault="00C75A3F"/>
    <w:p w:rsidR="006D4D2F" w:rsidRDefault="006D4D2F"/>
    <w:p w:rsidR="00C75A3F" w:rsidRDefault="00C75A3F" w:rsidP="00E93754">
      <w:pPr>
        <w:ind w:firstLine="709"/>
        <w:rPr>
          <w:i/>
        </w:rPr>
      </w:pPr>
      <w:r>
        <w:rPr>
          <w:i/>
        </w:rPr>
        <w:t>16.22 val.</w:t>
      </w:r>
    </w:p>
    <w:p w:rsidR="00C75A3F" w:rsidRDefault="00C75A3F" w:rsidP="00E93754">
      <w:pPr>
        <w:ind w:firstLine="709"/>
      </w:pPr>
      <w:r>
        <w:rPr>
          <w:b/>
        </w:rPr>
        <w:t>SVARSTYTA</w:t>
      </w:r>
      <w:r>
        <w:t xml:space="preserve">. </w:t>
      </w:r>
      <w:r w:rsidRPr="001A367D">
        <w:rPr>
          <w:bCs/>
        </w:rPr>
        <w:t>Seimo nutarimo „Dėl Lietuvos Respublikos Seimo 2025 m. sausio 14 d. nutarimo Nr. XV-115 „Dėl Lietuvos Respublikos Seimo komitetų narių pavaduotojų patvirtinimo“ pakeitimo“ projektas</w:t>
      </w:r>
      <w:r>
        <w:rPr>
          <w:bCs/>
        </w:rP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rPr>
          <w:bCs/>
          <w:iCs/>
          <w:snapToGrid w:val="0"/>
          <w:color w:val="000000"/>
        </w:rPr>
        <w:t>1698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E0721C">
        <w:rPr>
          <w:i/>
          <w:snapToGrid w:val="0"/>
          <w:color w:val="000000"/>
          <w:szCs w:val="24"/>
        </w:rPr>
        <w:t>Seimo Pirmininkas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C75A3F" w:rsidRDefault="00C75A3F" w:rsidP="00E93754">
      <w:pPr>
        <w:ind w:firstLine="709"/>
      </w:pPr>
      <w:r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>.</w:t>
      </w:r>
    </w:p>
    <w:p w:rsidR="00C75A3F" w:rsidRDefault="00C75A3F" w:rsidP="00E93754"/>
    <w:p w:rsidR="00C75A3F" w:rsidRDefault="00C75A3F" w:rsidP="00E93754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C75A3F" w:rsidRDefault="00C75A3F" w:rsidP="00E93754">
      <w:pPr>
        <w:ind w:firstLine="720"/>
      </w:pPr>
    </w:p>
    <w:p w:rsidR="00C75A3F" w:rsidRDefault="00C75A3F" w:rsidP="00E93754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C75A3F" w:rsidRPr="00CB366A" w:rsidRDefault="00C75A3F" w:rsidP="00E93754">
      <w:pPr>
        <w:ind w:firstLine="720"/>
        <w:rPr>
          <w:iCs/>
          <w:sz w:val="16"/>
          <w:szCs w:val="16"/>
        </w:rPr>
      </w:pPr>
    </w:p>
    <w:p w:rsidR="00C75A3F" w:rsidRPr="00615A12" w:rsidRDefault="00C75A3F" w:rsidP="00787644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7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C75A3F" w:rsidRDefault="00C75A3F" w:rsidP="00E93754"/>
    <w:p w:rsidR="00C75A3F" w:rsidRDefault="00C75A3F" w:rsidP="00E93754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>Priimti Seimo nutarimą</w:t>
      </w:r>
      <w:r w:rsidRPr="00E93754">
        <w:rPr>
          <w:bCs/>
        </w:rPr>
        <w:t xml:space="preserve"> „Dėl Lietuvos Respublikos Seimo 2025 m. sausio 14 d. nutarimo Nr. XV-115 „Dėl Lietuvos Respublikos Seimo komitetų narių pavaduotojų pa</w:t>
      </w:r>
      <w:r>
        <w:rPr>
          <w:bCs/>
        </w:rPr>
        <w:t>tvirtinimo“ 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80, prieš </w:t>
      </w:r>
      <w:r>
        <w:t>–</w:t>
      </w:r>
      <w:r>
        <w:rPr>
          <w:i/>
          <w:iCs/>
        </w:rPr>
        <w:t xml:space="preserve"> 0, susilaikė 0</w:t>
      </w:r>
      <w:r>
        <w:t xml:space="preserve">. </w:t>
      </w:r>
      <w:r>
        <w:rPr>
          <w:i/>
          <w:iCs/>
        </w:rPr>
        <w:t>Užsiregistravo 80 Seimo nariai (16.23 val.).</w:t>
      </w:r>
    </w:p>
    <w:p w:rsidR="00C75A3F" w:rsidRDefault="00C75A3F"/>
    <w:p w:rsidR="00C75A3F" w:rsidRDefault="00C75A3F"/>
    <w:p w:rsidR="006A32AD" w:rsidRDefault="006A32AD" w:rsidP="006A32AD">
      <w:pPr>
        <w:ind w:firstLine="709"/>
      </w:pPr>
      <w:r>
        <w:rPr>
          <w:i/>
        </w:rPr>
        <w:t>16.24 val.</w:t>
      </w:r>
    </w:p>
    <w:p w:rsidR="006A32AD" w:rsidRPr="00AF0A91" w:rsidRDefault="006A32AD" w:rsidP="006A32AD">
      <w:pPr>
        <w:ind w:firstLine="709"/>
      </w:pPr>
      <w:r>
        <w:rPr>
          <w:b/>
        </w:rPr>
        <w:t>SVARSTYTA</w:t>
      </w:r>
      <w:r>
        <w:t xml:space="preserve">. </w:t>
      </w:r>
      <w:r w:rsidRPr="00AF0A91">
        <w:t>S</w:t>
      </w:r>
      <w:r>
        <w:t xml:space="preserve">eimo </w:t>
      </w:r>
      <w:r w:rsidRPr="00AF0A91">
        <w:t>20</w:t>
      </w:r>
      <w:r>
        <w:t>26 m. birželio 30 d. (antradienio</w:t>
      </w:r>
      <w:r w:rsidRPr="00AF0A91">
        <w:t>) posėdžių darbotvarkė.</w:t>
      </w:r>
    </w:p>
    <w:p w:rsidR="006A32AD" w:rsidRPr="00AF0A91" w:rsidRDefault="006A32AD" w:rsidP="006A32AD">
      <w:pPr>
        <w:ind w:firstLine="709"/>
      </w:pPr>
      <w:r w:rsidRPr="00AF0A91"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>.</w:t>
      </w:r>
      <w:r w:rsidRPr="00AF0A91">
        <w:t xml:space="preserve"> </w:t>
      </w:r>
    </w:p>
    <w:p w:rsidR="006A32AD" w:rsidRDefault="006A32AD" w:rsidP="006A32AD">
      <w:pPr>
        <w:ind w:firstLine="709"/>
      </w:pPr>
    </w:p>
    <w:p w:rsidR="006A32AD" w:rsidRDefault="006A32AD" w:rsidP="006A32AD">
      <w:pPr>
        <w:ind w:firstLine="709"/>
      </w:pPr>
      <w:r>
        <w:t xml:space="preserve">Klausė Seimo nariai: </w:t>
      </w:r>
      <w:r w:rsidR="00C2123E">
        <w:t xml:space="preserve">L. Kasčiūnas, </w:t>
      </w:r>
      <w:r w:rsidR="00265488">
        <w:t>A. Skardžius, V. Juozapaitis</w:t>
      </w:r>
      <w:r w:rsidR="00F24C70">
        <w:t>.</w:t>
      </w:r>
    </w:p>
    <w:p w:rsidR="00265488" w:rsidRDefault="00265488" w:rsidP="00A10D5E">
      <w:pPr>
        <w:ind w:firstLine="709"/>
      </w:pPr>
      <w:r>
        <w:rPr>
          <w:snapToGrid w:val="0"/>
          <w:color w:val="000000"/>
        </w:rPr>
        <w:t xml:space="preserve">Dėl posėdžio vedimo tvarkos kalbėjo Seimo nariai: </w:t>
      </w:r>
      <w:r w:rsidRPr="00265488">
        <w:rPr>
          <w:snapToGrid w:val="0"/>
          <w:color w:val="000000"/>
        </w:rPr>
        <w:t>V. Juozapaitis</w:t>
      </w:r>
      <w:r>
        <w:rPr>
          <w:snapToGrid w:val="0"/>
          <w:color w:val="000000"/>
        </w:rPr>
        <w:t xml:space="preserve">, </w:t>
      </w:r>
      <w:r w:rsidRPr="00265488">
        <w:rPr>
          <w:snapToGrid w:val="0"/>
          <w:color w:val="000000"/>
        </w:rPr>
        <w:t>A. Širinskienė</w:t>
      </w:r>
      <w:r>
        <w:rPr>
          <w:snapToGrid w:val="0"/>
          <w:color w:val="000000"/>
        </w:rPr>
        <w:t>.</w:t>
      </w:r>
    </w:p>
    <w:p w:rsidR="00265488" w:rsidRDefault="00265488" w:rsidP="004E32F5">
      <w:pPr>
        <w:ind w:firstLine="709"/>
      </w:pPr>
      <w:r>
        <w:t>Klausė Seimo narys V. Fiodorovas.</w:t>
      </w:r>
    </w:p>
    <w:p w:rsidR="00265488" w:rsidRPr="00AF0A91" w:rsidRDefault="00265488" w:rsidP="006A32AD">
      <w:pPr>
        <w:ind w:firstLine="709"/>
      </w:pPr>
    </w:p>
    <w:p w:rsidR="006A32AD" w:rsidRPr="00AF0A91" w:rsidRDefault="006A32AD" w:rsidP="006A32AD">
      <w:pPr>
        <w:ind w:firstLine="709"/>
        <w:rPr>
          <w:bCs/>
        </w:rPr>
      </w:pPr>
      <w:r w:rsidRPr="00AF0A91">
        <w:rPr>
          <w:b/>
          <w:bCs/>
        </w:rPr>
        <w:t>NUTARTA.</w:t>
      </w:r>
      <w:r w:rsidRPr="00AF0A91">
        <w:rPr>
          <w:b/>
        </w:rPr>
        <w:t xml:space="preserve"> </w:t>
      </w:r>
      <w:r w:rsidR="00DC0FFD" w:rsidRPr="00DC0FFD">
        <w:t xml:space="preserve">Patvirtinti </w:t>
      </w:r>
      <w:r w:rsidRPr="00AF0A91">
        <w:t>S</w:t>
      </w:r>
      <w:r>
        <w:t xml:space="preserve">eimo </w:t>
      </w:r>
      <w:r w:rsidRPr="00AF0A91">
        <w:t>20</w:t>
      </w:r>
      <w:r>
        <w:t>26 m. birželio 30 d. (antradienio) posėdžių darbotvark</w:t>
      </w:r>
      <w:r w:rsidRPr="00AF0A91">
        <w:rPr>
          <w:bCs/>
        </w:rPr>
        <w:t xml:space="preserve">ę. </w:t>
      </w:r>
      <w:r w:rsidR="00CB366A" w:rsidRPr="00CB366A">
        <w:rPr>
          <w:bCs/>
          <w:i/>
          <w:iCs/>
        </w:rPr>
        <w:t xml:space="preserve">Balsavimo rezultatai: už </w:t>
      </w:r>
      <w:r w:rsidR="00CB366A" w:rsidRPr="00CB366A">
        <w:rPr>
          <w:bCs/>
        </w:rPr>
        <w:t>–</w:t>
      </w:r>
      <w:r w:rsidR="00CB366A" w:rsidRPr="00CB366A">
        <w:rPr>
          <w:bCs/>
          <w:i/>
          <w:iCs/>
        </w:rPr>
        <w:t xml:space="preserve"> </w:t>
      </w:r>
      <w:r w:rsidR="00CB366A">
        <w:rPr>
          <w:bCs/>
          <w:i/>
          <w:iCs/>
        </w:rPr>
        <w:t>64</w:t>
      </w:r>
      <w:r w:rsidR="00CB366A" w:rsidRPr="00CB366A">
        <w:rPr>
          <w:bCs/>
          <w:i/>
          <w:iCs/>
        </w:rPr>
        <w:t xml:space="preserve">, prieš </w:t>
      </w:r>
      <w:r w:rsidR="00CB366A" w:rsidRPr="00CB366A">
        <w:rPr>
          <w:bCs/>
        </w:rPr>
        <w:t>–</w:t>
      </w:r>
      <w:r w:rsidR="00CB366A" w:rsidRPr="00CB366A">
        <w:rPr>
          <w:bCs/>
          <w:i/>
          <w:iCs/>
        </w:rPr>
        <w:t xml:space="preserve"> </w:t>
      </w:r>
      <w:r w:rsidR="00CB366A">
        <w:rPr>
          <w:bCs/>
          <w:i/>
          <w:iCs/>
        </w:rPr>
        <w:t>10</w:t>
      </w:r>
      <w:r w:rsidR="00CB366A" w:rsidRPr="00CB366A">
        <w:rPr>
          <w:bCs/>
          <w:i/>
          <w:iCs/>
        </w:rPr>
        <w:t xml:space="preserve">, susilaikė </w:t>
      </w:r>
      <w:r w:rsidR="00CB366A">
        <w:rPr>
          <w:bCs/>
          <w:i/>
          <w:iCs/>
        </w:rPr>
        <w:t>11</w:t>
      </w:r>
      <w:r w:rsidR="00CB366A" w:rsidRPr="00CB366A">
        <w:rPr>
          <w:bCs/>
        </w:rPr>
        <w:t xml:space="preserve">. </w:t>
      </w:r>
      <w:r w:rsidR="00CB366A">
        <w:rPr>
          <w:bCs/>
          <w:i/>
          <w:iCs/>
        </w:rPr>
        <w:t>Užsiregistravo 85</w:t>
      </w:r>
      <w:r w:rsidR="00CB366A" w:rsidRPr="00CB366A">
        <w:rPr>
          <w:bCs/>
          <w:i/>
          <w:iCs/>
        </w:rPr>
        <w:t xml:space="preserve"> Seimo nariai (1</w:t>
      </w:r>
      <w:r w:rsidR="00CB366A">
        <w:rPr>
          <w:bCs/>
          <w:i/>
          <w:iCs/>
        </w:rPr>
        <w:t>6.30</w:t>
      </w:r>
      <w:r w:rsidR="00CB366A" w:rsidRPr="00CB366A">
        <w:rPr>
          <w:bCs/>
          <w:i/>
          <w:iCs/>
        </w:rPr>
        <w:t xml:space="preserve"> val.)</w:t>
      </w:r>
      <w:r w:rsidR="00CB366A" w:rsidRPr="00CB366A">
        <w:rPr>
          <w:bCs/>
        </w:rPr>
        <w:t>.</w:t>
      </w:r>
    </w:p>
    <w:p w:rsidR="006A32AD" w:rsidRDefault="006A32AD" w:rsidP="006A32AD"/>
    <w:p w:rsidR="00C75A3F" w:rsidRDefault="00C75A3F"/>
    <w:p w:rsidR="00277C10" w:rsidRDefault="00277C10" w:rsidP="001216E9">
      <w:pPr>
        <w:ind w:firstLine="709"/>
        <w:rPr>
          <w:i/>
        </w:rPr>
      </w:pPr>
      <w:r>
        <w:rPr>
          <w:i/>
        </w:rPr>
        <w:t>1</w:t>
      </w:r>
      <w:r w:rsidR="00CB366A">
        <w:rPr>
          <w:i/>
        </w:rPr>
        <w:t>6.31</w:t>
      </w:r>
      <w:r>
        <w:rPr>
          <w:i/>
        </w:rPr>
        <w:t xml:space="preserve"> val.</w:t>
      </w:r>
    </w:p>
    <w:p w:rsidR="00277C10" w:rsidRDefault="00277C10" w:rsidP="001216E9">
      <w:pPr>
        <w:ind w:firstLine="709"/>
      </w:pPr>
      <w:r>
        <w:rPr>
          <w:b/>
        </w:rPr>
        <w:t>SVARSTYTA:</w:t>
      </w:r>
      <w:r>
        <w:t> </w:t>
      </w:r>
    </w:p>
    <w:p w:rsidR="00277C10" w:rsidRDefault="00277C10" w:rsidP="001216E9">
      <w:pPr>
        <w:ind w:firstLine="709"/>
      </w:pPr>
      <w:r>
        <w:t xml:space="preserve">1. </w:t>
      </w:r>
      <w:r w:rsidRPr="00804066">
        <w:t>Neįgaliųjų socialinės integracijos įstatymo Nr. I-2044 pakeitimo įstatymo Nr. XIV-1722 2 ir 3 straipsnių pakeitimo įstatymo projektas</w:t>
      </w:r>
      <w:r>
        <w:t xml:space="preserve"> </w:t>
      </w:r>
      <w:r w:rsidRPr="00F14C7F">
        <w:rPr>
          <w:bCs/>
          <w:iCs/>
          <w:snapToGrid w:val="0"/>
          <w:color w:val="000000"/>
        </w:rPr>
        <w:t>Nr. XVP-</w:t>
      </w:r>
      <w:r>
        <w:t>1153(2)</w:t>
      </w:r>
    </w:p>
    <w:p w:rsidR="00277C10" w:rsidRDefault="00277C10" w:rsidP="001216E9">
      <w:pPr>
        <w:ind w:firstLine="720"/>
        <w:rPr>
          <w:bCs/>
          <w:iCs/>
        </w:rPr>
      </w:pPr>
      <w:r>
        <w:t xml:space="preserve">2. </w:t>
      </w:r>
      <w:r w:rsidRPr="00804066">
        <w:t>Šalpos pensijų įstatymo Nr. I-675 pakeitimo įstatymo Nr. XIV-2760 3 straipsnio pakeitimo įstatymo projektas</w:t>
      </w:r>
      <w:r>
        <w:t xml:space="preserve"> </w:t>
      </w:r>
      <w:r w:rsidRPr="00F14C7F">
        <w:rPr>
          <w:bCs/>
          <w:iCs/>
          <w:snapToGrid w:val="0"/>
          <w:color w:val="000000"/>
        </w:rPr>
        <w:t>Nr. XVP-</w:t>
      </w:r>
      <w:r>
        <w:t xml:space="preserve">1154(2) </w:t>
      </w:r>
      <w:r>
        <w:rPr>
          <w:i/>
        </w:rPr>
        <w:t xml:space="preserve">(teikėja – </w:t>
      </w:r>
      <w:r w:rsidRPr="003311E5">
        <w:rPr>
          <w:i/>
        </w:rPr>
        <w:t>I. Kižienė</w:t>
      </w:r>
      <w:r>
        <w:rPr>
          <w:i/>
        </w:rPr>
        <w:t xml:space="preserve">) </w:t>
      </w:r>
      <w:r>
        <w:rPr>
          <w:b/>
          <w:i/>
        </w:rPr>
        <w:t>(svarstymas)</w:t>
      </w:r>
      <w:r>
        <w:rPr>
          <w:bCs/>
          <w:iCs/>
        </w:rPr>
        <w:t>.</w:t>
      </w:r>
    </w:p>
    <w:p w:rsidR="00277C10" w:rsidRDefault="00277C10" w:rsidP="001216E9"/>
    <w:p w:rsidR="00277C10" w:rsidRDefault="00277C10" w:rsidP="001216E9">
      <w:pPr>
        <w:pStyle w:val="Antrats"/>
        <w:tabs>
          <w:tab w:val="clear" w:pos="4153"/>
          <w:tab w:val="clear" w:pos="8306"/>
        </w:tabs>
        <w:ind w:firstLine="720"/>
      </w:pPr>
      <w:r>
        <w:t>Komitetų išvadas pateikė: D. Razmislevičius (</w:t>
      </w:r>
      <w:r w:rsidRPr="00FC2B5C">
        <w:t>Socialinių reikalų ir darbo</w:t>
      </w:r>
      <w:r>
        <w:t xml:space="preserve"> komiteto vardu), L. Šedvydis (</w:t>
      </w:r>
      <w:r w:rsidRPr="00FC2B5C">
        <w:t>Žmogaus teisių</w:t>
      </w:r>
      <w:r>
        <w:t xml:space="preserve"> komiteto vardu</w:t>
      </w:r>
      <w:r w:rsidR="00CB366A">
        <w:t xml:space="preserve"> ir Asmenų su negalia komisij</w:t>
      </w:r>
      <w:r>
        <w:t>os vardu).</w:t>
      </w:r>
    </w:p>
    <w:p w:rsidR="00277C10" w:rsidRDefault="00277C10" w:rsidP="001216E9">
      <w:pPr>
        <w:ind w:firstLine="720"/>
      </w:pPr>
    </w:p>
    <w:p w:rsidR="00277C10" w:rsidRDefault="00277C10" w:rsidP="001216E9"/>
    <w:p w:rsidR="00277C10" w:rsidRDefault="00277C10" w:rsidP="00CE73CA">
      <w:pPr>
        <w:ind w:firstLine="720"/>
      </w:pPr>
      <w:r>
        <w:rPr>
          <w:b/>
          <w:bCs/>
        </w:rPr>
        <w:lastRenderedPageBreak/>
        <w:t>NUTARTA</w:t>
      </w:r>
      <w:r w:rsidR="00CE73CA">
        <w:rPr>
          <w:b/>
          <w:bCs/>
        </w:rPr>
        <w:t>:</w:t>
      </w:r>
    </w:p>
    <w:p w:rsidR="00277C10" w:rsidRDefault="007862EC" w:rsidP="00CE73CA">
      <w:pPr>
        <w:ind w:firstLine="720"/>
      </w:pPr>
      <w:r>
        <w:t xml:space="preserve">1. </w:t>
      </w:r>
      <w:r w:rsidR="00CB366A">
        <w:t xml:space="preserve">Pritarti projektui </w:t>
      </w:r>
      <w:r w:rsidR="00CB366A" w:rsidRPr="005C77A2">
        <w:rPr>
          <w:bCs/>
          <w:iCs/>
          <w:snapToGrid w:val="0"/>
          <w:color w:val="000000"/>
          <w:szCs w:val="24"/>
        </w:rPr>
        <w:t>Nr. XVP-</w:t>
      </w:r>
      <w:r w:rsidR="00CE73CA">
        <w:rPr>
          <w:bCs/>
          <w:iCs/>
          <w:snapToGrid w:val="0"/>
          <w:color w:val="000000"/>
          <w:szCs w:val="24"/>
        </w:rPr>
        <w:t>1153(2)</w:t>
      </w:r>
      <w:r w:rsidR="00CB366A">
        <w:t xml:space="preserve"> po svarstymo Seimo posėdyje. </w:t>
      </w:r>
      <w:r w:rsidR="00CB366A">
        <w:rPr>
          <w:i/>
          <w:iCs/>
        </w:rPr>
        <w:t xml:space="preserve">Balsavimo rezultatai: už </w:t>
      </w:r>
      <w:r w:rsidR="00CB366A">
        <w:t>–</w:t>
      </w:r>
      <w:r w:rsidR="00CB366A">
        <w:rPr>
          <w:i/>
          <w:iCs/>
        </w:rPr>
        <w:t xml:space="preserve"> </w:t>
      </w:r>
      <w:r w:rsidR="00CE73CA">
        <w:rPr>
          <w:i/>
          <w:iCs/>
        </w:rPr>
        <w:t>87</w:t>
      </w:r>
      <w:r w:rsidR="00CB366A">
        <w:rPr>
          <w:i/>
          <w:iCs/>
        </w:rPr>
        <w:t xml:space="preserve">, prieš </w:t>
      </w:r>
      <w:r w:rsidR="00CB366A">
        <w:t>–</w:t>
      </w:r>
      <w:r w:rsidR="00CB366A">
        <w:rPr>
          <w:i/>
          <w:iCs/>
        </w:rPr>
        <w:t xml:space="preserve"> </w:t>
      </w:r>
      <w:r w:rsidR="00CE73CA">
        <w:rPr>
          <w:i/>
          <w:iCs/>
        </w:rPr>
        <w:t>0</w:t>
      </w:r>
      <w:r w:rsidR="00CB366A">
        <w:rPr>
          <w:i/>
          <w:iCs/>
        </w:rPr>
        <w:t xml:space="preserve">, susilaikė </w:t>
      </w:r>
      <w:r w:rsidR="00CE73CA">
        <w:rPr>
          <w:i/>
          <w:iCs/>
        </w:rPr>
        <w:t>1</w:t>
      </w:r>
      <w:r w:rsidR="00CB366A">
        <w:t xml:space="preserve">. </w:t>
      </w:r>
      <w:r w:rsidR="00CE73CA">
        <w:rPr>
          <w:i/>
          <w:iCs/>
        </w:rPr>
        <w:t>Užsiregistravo 88</w:t>
      </w:r>
      <w:r w:rsidR="00CB366A">
        <w:rPr>
          <w:i/>
          <w:iCs/>
        </w:rPr>
        <w:t xml:space="preserve"> Seimo nariai (1</w:t>
      </w:r>
      <w:r w:rsidR="00CE73CA">
        <w:rPr>
          <w:i/>
          <w:iCs/>
        </w:rPr>
        <w:t>6.33</w:t>
      </w:r>
      <w:r w:rsidR="00CB366A">
        <w:rPr>
          <w:i/>
          <w:iCs/>
        </w:rPr>
        <w:t xml:space="preserve"> val.)</w:t>
      </w:r>
      <w:r w:rsidR="00CB366A">
        <w:t>.</w:t>
      </w:r>
    </w:p>
    <w:p w:rsidR="00CB366A" w:rsidRDefault="007862EC" w:rsidP="00CE73CA">
      <w:pPr>
        <w:ind w:firstLine="709"/>
      </w:pPr>
      <w:r>
        <w:t xml:space="preserve">2. </w:t>
      </w:r>
      <w:r w:rsidR="00CB366A">
        <w:t xml:space="preserve">Pritarti projektui </w:t>
      </w:r>
      <w:r w:rsidR="00CB366A" w:rsidRPr="005C77A2">
        <w:rPr>
          <w:bCs/>
          <w:iCs/>
          <w:snapToGrid w:val="0"/>
          <w:color w:val="000000"/>
          <w:szCs w:val="24"/>
        </w:rPr>
        <w:t>Nr. XVP-</w:t>
      </w:r>
      <w:r w:rsidR="00CE73CA">
        <w:rPr>
          <w:bCs/>
          <w:iCs/>
          <w:snapToGrid w:val="0"/>
          <w:color w:val="000000"/>
          <w:szCs w:val="24"/>
        </w:rPr>
        <w:t>1154(2)</w:t>
      </w:r>
      <w:r w:rsidR="00CB366A">
        <w:t xml:space="preserve"> po svarstymo Seimo posėdyje. </w:t>
      </w:r>
      <w:r w:rsidR="00CB366A">
        <w:rPr>
          <w:i/>
          <w:iCs/>
        </w:rPr>
        <w:t xml:space="preserve">Balsavimo rezultatai: už </w:t>
      </w:r>
      <w:r w:rsidR="00CB366A">
        <w:t>–</w:t>
      </w:r>
      <w:r w:rsidR="00CB366A">
        <w:rPr>
          <w:i/>
          <w:iCs/>
        </w:rPr>
        <w:t xml:space="preserve"> </w:t>
      </w:r>
      <w:r w:rsidR="00CE73CA">
        <w:rPr>
          <w:i/>
          <w:iCs/>
        </w:rPr>
        <w:t>85</w:t>
      </w:r>
      <w:r w:rsidR="00CB366A">
        <w:rPr>
          <w:i/>
          <w:iCs/>
        </w:rPr>
        <w:t xml:space="preserve">, prieš </w:t>
      </w:r>
      <w:r w:rsidR="00CB366A">
        <w:t>–</w:t>
      </w:r>
      <w:r w:rsidR="00CB366A">
        <w:rPr>
          <w:i/>
          <w:iCs/>
        </w:rPr>
        <w:t xml:space="preserve"> </w:t>
      </w:r>
      <w:r w:rsidR="00CE73CA">
        <w:rPr>
          <w:i/>
          <w:iCs/>
        </w:rPr>
        <w:t>0</w:t>
      </w:r>
      <w:r w:rsidR="00CB366A">
        <w:rPr>
          <w:i/>
          <w:iCs/>
        </w:rPr>
        <w:t xml:space="preserve">, susilaikė </w:t>
      </w:r>
      <w:r w:rsidR="00CE73CA">
        <w:rPr>
          <w:i/>
          <w:iCs/>
        </w:rPr>
        <w:t>0</w:t>
      </w:r>
      <w:r w:rsidR="00CB366A">
        <w:t xml:space="preserve">. </w:t>
      </w:r>
      <w:r w:rsidR="00CB366A">
        <w:rPr>
          <w:i/>
          <w:iCs/>
        </w:rPr>
        <w:t xml:space="preserve">Užsiregistravo </w:t>
      </w:r>
      <w:r w:rsidR="00CE73CA">
        <w:rPr>
          <w:i/>
          <w:iCs/>
        </w:rPr>
        <w:t>86</w:t>
      </w:r>
      <w:r w:rsidR="00CB366A">
        <w:rPr>
          <w:i/>
          <w:iCs/>
        </w:rPr>
        <w:t xml:space="preserve"> Seimo nariai (1</w:t>
      </w:r>
      <w:r w:rsidR="00CE73CA">
        <w:rPr>
          <w:i/>
          <w:iCs/>
        </w:rPr>
        <w:t>6.33</w:t>
      </w:r>
      <w:r w:rsidR="00CB366A">
        <w:rPr>
          <w:i/>
          <w:iCs/>
        </w:rPr>
        <w:t xml:space="preserve"> val.)</w:t>
      </w:r>
      <w:r w:rsidR="00CB366A">
        <w:t>.</w:t>
      </w:r>
    </w:p>
    <w:p w:rsidR="00CB366A" w:rsidRPr="0089402F" w:rsidRDefault="00CB366A" w:rsidP="001216E9">
      <w:pPr>
        <w:ind w:firstLine="709"/>
        <w:rPr>
          <w:sz w:val="28"/>
          <w:szCs w:val="28"/>
        </w:rPr>
      </w:pPr>
    </w:p>
    <w:p w:rsidR="00CB366A" w:rsidRDefault="00CB366A" w:rsidP="001216E9">
      <w:pPr>
        <w:ind w:firstLine="709"/>
        <w:rPr>
          <w:i/>
        </w:rPr>
      </w:pPr>
    </w:p>
    <w:p w:rsidR="00277C10" w:rsidRDefault="00277C10" w:rsidP="001216E9">
      <w:pPr>
        <w:ind w:firstLine="709"/>
        <w:rPr>
          <w:i/>
        </w:rPr>
      </w:pPr>
      <w:r>
        <w:rPr>
          <w:i/>
        </w:rPr>
        <w:t>1</w:t>
      </w:r>
      <w:r w:rsidR="00CB366A">
        <w:rPr>
          <w:i/>
        </w:rPr>
        <w:t>6.34</w:t>
      </w:r>
      <w:r>
        <w:rPr>
          <w:i/>
        </w:rPr>
        <w:t xml:space="preserve"> val.</w:t>
      </w:r>
    </w:p>
    <w:p w:rsidR="00277C10" w:rsidRDefault="00277C10" w:rsidP="001216E9">
      <w:pPr>
        <w:ind w:firstLine="709"/>
      </w:pPr>
      <w:r>
        <w:rPr>
          <w:b/>
        </w:rPr>
        <w:t>SVARSTYTA</w:t>
      </w:r>
      <w:r>
        <w:t xml:space="preserve">. </w:t>
      </w:r>
      <w:r w:rsidRPr="00637079">
        <w:t>Atsinaujinančių išteklių energetikos įstatymo Nr. XI-1375 20</w:t>
      </w:r>
      <w:r w:rsidRPr="006E0CA2">
        <w:rPr>
          <w:vertAlign w:val="superscript"/>
        </w:rPr>
        <w:t>1</w:t>
      </w:r>
      <w:r w:rsidRPr="00637079">
        <w:t xml:space="preserve"> ir 20</w:t>
      </w:r>
      <w:r w:rsidRPr="006E0CA2">
        <w:rPr>
          <w:vertAlign w:val="superscript"/>
        </w:rPr>
        <w:t>4</w:t>
      </w:r>
      <w:r w:rsidRPr="00637079">
        <w:t xml:space="preserve"> straipsnių pakeitimo įstatymo projektas</w:t>
      </w:r>
      <w:r>
        <w:t xml:space="preserve"> </w:t>
      </w:r>
      <w:r w:rsidRPr="006E0CA2">
        <w:rPr>
          <w:bCs/>
          <w:iCs/>
          <w:snapToGrid w:val="0"/>
          <w:color w:val="000000"/>
        </w:rPr>
        <w:t>Nr. XVP-</w:t>
      </w:r>
      <w:r>
        <w:t>1088(2)</w:t>
      </w:r>
      <w:r w:rsidR="0089402F">
        <w:t xml:space="preserve"> </w:t>
      </w:r>
      <w:r w:rsidR="0089402F">
        <w:rPr>
          <w:i/>
        </w:rPr>
        <w:t>(teikėja – Vyriausybė)</w:t>
      </w:r>
      <w:r w:rsidR="000B174A">
        <w:t xml:space="preserve"> </w:t>
      </w:r>
      <w:r w:rsidR="000B174A">
        <w:rPr>
          <w:b/>
          <w:i/>
        </w:rPr>
        <w:t>(svarstymas)</w:t>
      </w:r>
      <w:r w:rsidR="000B174A">
        <w:rPr>
          <w:bCs/>
          <w:iCs/>
        </w:rPr>
        <w:t>.</w:t>
      </w:r>
    </w:p>
    <w:p w:rsidR="00277C10" w:rsidRDefault="00277C10" w:rsidP="001216E9"/>
    <w:p w:rsidR="00277C10" w:rsidRDefault="00277C10" w:rsidP="001216E9">
      <w:pPr>
        <w:pStyle w:val="Antrats"/>
        <w:tabs>
          <w:tab w:val="clear" w:pos="4153"/>
          <w:tab w:val="clear" w:pos="8306"/>
        </w:tabs>
        <w:ind w:firstLine="720"/>
      </w:pPr>
      <w:r>
        <w:t>Pagrindinio – Ekonomikos ir inovacijų komiteto išvad</w:t>
      </w:r>
      <w:r w:rsidR="000B174A">
        <w:t>ą</w:t>
      </w:r>
      <w:r>
        <w:t xml:space="preserve"> pateikė šio komiteto</w:t>
      </w:r>
      <w:r w:rsidR="00CB366A">
        <w:t xml:space="preserve"> atstovė </w:t>
      </w:r>
      <w:r w:rsidR="00CB366A">
        <w:rPr>
          <w:iCs/>
          <w:snapToGrid w:val="0"/>
          <w:szCs w:val="24"/>
        </w:rPr>
        <w:t>I. Gelažnikienė</w:t>
      </w:r>
      <w:r>
        <w:t>.</w:t>
      </w:r>
    </w:p>
    <w:p w:rsidR="00277C10" w:rsidRDefault="00277C10" w:rsidP="001216E9">
      <w:pPr>
        <w:ind w:firstLine="720"/>
      </w:pPr>
    </w:p>
    <w:p w:rsidR="007862EC" w:rsidRDefault="00CE73CA" w:rsidP="00CE73CA">
      <w:pPr>
        <w:ind w:firstLine="720"/>
      </w:pPr>
      <w:r>
        <w:rPr>
          <w:b/>
          <w:bCs/>
        </w:rPr>
        <w:t>NUTARTA.</w:t>
      </w:r>
      <w:r w:rsidR="007862EC">
        <w:t xml:space="preserve"> Pritarti</w:t>
      </w:r>
      <w:r w:rsidR="000B174A">
        <w:t xml:space="preserve"> šiam</w:t>
      </w:r>
      <w:r w:rsidR="007862EC">
        <w:t xml:space="preserve"> </w:t>
      </w:r>
      <w:r w:rsidR="000B174A">
        <w:t xml:space="preserve">projektui </w:t>
      </w:r>
      <w:r w:rsidR="007862EC">
        <w:t xml:space="preserve">po svarstymo Seimo posėdyje. </w:t>
      </w:r>
      <w:r w:rsidR="007862EC">
        <w:rPr>
          <w:i/>
          <w:iCs/>
        </w:rPr>
        <w:t xml:space="preserve">Balsavimo rezultatai: už </w:t>
      </w:r>
      <w:r w:rsidR="007862EC">
        <w:t>–</w:t>
      </w:r>
      <w:r w:rsidR="007862EC">
        <w:rPr>
          <w:i/>
          <w:iCs/>
        </w:rPr>
        <w:t xml:space="preserve"> </w:t>
      </w:r>
      <w:r>
        <w:rPr>
          <w:i/>
          <w:iCs/>
        </w:rPr>
        <w:t>70</w:t>
      </w:r>
      <w:r w:rsidR="007862EC">
        <w:rPr>
          <w:i/>
          <w:iCs/>
        </w:rPr>
        <w:t xml:space="preserve">, prieš </w:t>
      </w:r>
      <w:r w:rsidR="007862EC">
        <w:t>–</w:t>
      </w:r>
      <w:r w:rsidR="007862EC">
        <w:rPr>
          <w:i/>
          <w:iCs/>
        </w:rPr>
        <w:t xml:space="preserve"> </w:t>
      </w:r>
      <w:r>
        <w:rPr>
          <w:i/>
          <w:iCs/>
        </w:rPr>
        <w:t>0</w:t>
      </w:r>
      <w:r w:rsidR="007862EC">
        <w:rPr>
          <w:i/>
          <w:iCs/>
        </w:rPr>
        <w:t xml:space="preserve">, susilaikė </w:t>
      </w:r>
      <w:r>
        <w:rPr>
          <w:i/>
          <w:iCs/>
        </w:rPr>
        <w:t>8</w:t>
      </w:r>
      <w:r w:rsidR="007862EC">
        <w:t xml:space="preserve">. </w:t>
      </w:r>
      <w:r>
        <w:rPr>
          <w:i/>
          <w:iCs/>
        </w:rPr>
        <w:t>Užsiregistravo 81</w:t>
      </w:r>
      <w:r w:rsidR="007862EC">
        <w:rPr>
          <w:i/>
          <w:iCs/>
        </w:rPr>
        <w:t xml:space="preserve"> Seimo nar</w:t>
      </w:r>
      <w:r>
        <w:rPr>
          <w:i/>
          <w:iCs/>
        </w:rPr>
        <w:t>ys</w:t>
      </w:r>
      <w:r w:rsidR="007862EC">
        <w:rPr>
          <w:i/>
          <w:iCs/>
        </w:rPr>
        <w:t xml:space="preserve"> (1</w:t>
      </w:r>
      <w:r>
        <w:rPr>
          <w:i/>
          <w:iCs/>
        </w:rPr>
        <w:t>6.36</w:t>
      </w:r>
      <w:r w:rsidR="007862EC">
        <w:rPr>
          <w:i/>
          <w:iCs/>
        </w:rPr>
        <w:t xml:space="preserve"> val.)</w:t>
      </w:r>
      <w:r w:rsidR="007862EC">
        <w:t>.</w:t>
      </w:r>
    </w:p>
    <w:p w:rsidR="00DC0FFD" w:rsidRPr="00DC0FFD" w:rsidRDefault="00DC0FFD" w:rsidP="000B174A">
      <w:pPr>
        <w:ind w:firstLine="709"/>
        <w:rPr>
          <w:sz w:val="28"/>
          <w:szCs w:val="28"/>
        </w:rPr>
      </w:pPr>
    </w:p>
    <w:p w:rsidR="00DC0FFD" w:rsidRDefault="00DC0FFD" w:rsidP="000B174A">
      <w:pPr>
        <w:ind w:firstLine="709"/>
        <w:rPr>
          <w:i/>
        </w:rPr>
      </w:pPr>
    </w:p>
    <w:p w:rsidR="000B174A" w:rsidRDefault="000B174A" w:rsidP="000B174A">
      <w:pPr>
        <w:ind w:firstLine="709"/>
        <w:rPr>
          <w:i/>
        </w:rPr>
      </w:pPr>
      <w:r>
        <w:rPr>
          <w:i/>
        </w:rPr>
        <w:t>16.3</w:t>
      </w:r>
      <w:r w:rsidR="0089402F">
        <w:rPr>
          <w:i/>
        </w:rPr>
        <w:t>6</w:t>
      </w:r>
      <w:r>
        <w:rPr>
          <w:i/>
        </w:rPr>
        <w:t xml:space="preserve"> val.</w:t>
      </w:r>
    </w:p>
    <w:p w:rsidR="000B174A" w:rsidRDefault="000B174A" w:rsidP="0089402F">
      <w:pPr>
        <w:ind w:firstLine="709"/>
        <w:rPr>
          <w:bCs/>
          <w:iCs/>
        </w:rPr>
      </w:pPr>
      <w:r>
        <w:rPr>
          <w:b/>
        </w:rPr>
        <w:t>SVARSTYTA</w:t>
      </w:r>
      <w:r>
        <w:t xml:space="preserve">. </w:t>
      </w:r>
      <w:r w:rsidRPr="00637079">
        <w:t>Elektros energetikos įstatymo Nr. VIII-1881 9, 41, 44, 67</w:t>
      </w:r>
      <w:r>
        <w:t>, 73</w:t>
      </w:r>
      <w:r w:rsidRPr="00277C10">
        <w:rPr>
          <w:vertAlign w:val="superscript"/>
        </w:rPr>
        <w:t>3</w:t>
      </w:r>
      <w:r w:rsidRPr="00637079">
        <w:t xml:space="preserve"> ir 74 straipsnių pakeitimo įstatymo projektas</w:t>
      </w:r>
      <w:r>
        <w:t xml:space="preserve"> </w:t>
      </w:r>
      <w:r w:rsidRPr="006E0CA2">
        <w:rPr>
          <w:bCs/>
          <w:iCs/>
          <w:snapToGrid w:val="0"/>
          <w:color w:val="000000"/>
        </w:rPr>
        <w:t>Nr. XVP-</w:t>
      </w:r>
      <w:r>
        <w:t xml:space="preserve">1089(2) </w:t>
      </w:r>
      <w:r>
        <w:rPr>
          <w:i/>
        </w:rPr>
        <w:t xml:space="preserve">(teikėja – Vyriausybė) </w:t>
      </w:r>
      <w:r>
        <w:rPr>
          <w:b/>
          <w:i/>
        </w:rPr>
        <w:t>(svarstymas)</w:t>
      </w:r>
      <w:r>
        <w:rPr>
          <w:bCs/>
          <w:iCs/>
        </w:rPr>
        <w:t>.</w:t>
      </w:r>
    </w:p>
    <w:p w:rsidR="000B174A" w:rsidRPr="00AD3D4B" w:rsidRDefault="000B174A" w:rsidP="001216E9">
      <w:pPr>
        <w:ind w:firstLine="720"/>
        <w:rPr>
          <w:sz w:val="32"/>
          <w:szCs w:val="32"/>
        </w:rPr>
      </w:pPr>
    </w:p>
    <w:p w:rsidR="00277C10" w:rsidRPr="00494D22" w:rsidRDefault="00277C10" w:rsidP="001216E9">
      <w:pPr>
        <w:pStyle w:val="Antrat2"/>
        <w:rPr>
          <w:b w:val="0"/>
          <w:bCs w:val="0"/>
          <w:u w:val="single"/>
        </w:rPr>
      </w:pPr>
      <w:r>
        <w:rPr>
          <w:b w:val="0"/>
          <w:u w:val="single"/>
        </w:rPr>
        <w:t>Projekto Nr. XV</w:t>
      </w:r>
      <w:r w:rsidRPr="00494D22">
        <w:rPr>
          <w:b w:val="0"/>
          <w:u w:val="single"/>
        </w:rPr>
        <w:t>P-</w:t>
      </w:r>
      <w:r>
        <w:rPr>
          <w:b w:val="0"/>
          <w:u w:val="single"/>
        </w:rPr>
        <w:t>1089(2)</w:t>
      </w:r>
      <w:r w:rsidRPr="00494D22">
        <w:rPr>
          <w:b w:val="0"/>
          <w:u w:val="single"/>
        </w:rPr>
        <w:t xml:space="preserve"> pataisų svarstymas</w:t>
      </w:r>
    </w:p>
    <w:p w:rsidR="00277C10" w:rsidRPr="00DD56F8" w:rsidRDefault="00277C10" w:rsidP="001216E9"/>
    <w:p w:rsidR="000F1756" w:rsidRPr="00FC2B5C" w:rsidRDefault="000F1756" w:rsidP="001216E9">
      <w:pPr>
        <w:ind w:firstLine="720"/>
      </w:pPr>
      <w:r w:rsidRPr="00FC2B5C">
        <w:t xml:space="preserve">Dėl </w:t>
      </w:r>
      <w:r>
        <w:t xml:space="preserve">5 </w:t>
      </w:r>
      <w:r w:rsidRPr="00FC2B5C">
        <w:t xml:space="preserve">straipsnio </w:t>
      </w:r>
      <w:r>
        <w:rPr>
          <w:iCs/>
          <w:snapToGrid w:val="0"/>
          <w:szCs w:val="24"/>
        </w:rPr>
        <w:t>I. Gelažnikienė</w:t>
      </w:r>
      <w:r>
        <w:t xml:space="preserve">s </w:t>
      </w:r>
      <w:r w:rsidRPr="00FC2B5C">
        <w:t>pataisos</w:t>
      </w:r>
      <w:r>
        <w:t>, kuriai pritarė pagrindinis komitetas,</w:t>
      </w:r>
      <w:r w:rsidRPr="006E26B4">
        <w:t xml:space="preserve"> </w:t>
      </w:r>
      <w:r>
        <w:t xml:space="preserve">kalbėjo Seimo narė </w:t>
      </w:r>
      <w:r>
        <w:rPr>
          <w:iCs/>
          <w:snapToGrid w:val="0"/>
          <w:szCs w:val="24"/>
        </w:rPr>
        <w:t>I. Gelažnikienė</w:t>
      </w:r>
      <w:r>
        <w:t xml:space="preserve">. </w:t>
      </w:r>
    </w:p>
    <w:p w:rsidR="000F1756" w:rsidRPr="006E26B4" w:rsidRDefault="000F1756" w:rsidP="001216E9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 xml:space="preserve">5 </w:t>
      </w:r>
      <w:r w:rsidRPr="00FC2B5C">
        <w:t xml:space="preserve">straipsnio </w:t>
      </w:r>
      <w:r>
        <w:rPr>
          <w:iCs/>
          <w:snapToGrid w:val="0"/>
          <w:szCs w:val="24"/>
        </w:rPr>
        <w:t>I. Gelažnikienė</w:t>
      </w:r>
      <w:r>
        <w:t xml:space="preserve">s </w:t>
      </w:r>
      <w:r w:rsidRPr="006E26B4">
        <w:t>pataisą</w:t>
      </w:r>
      <w:r>
        <w:t>, kuriai pritarė pagrindinis komitetas</w:t>
      </w:r>
      <w:r w:rsidRPr="006E26B4">
        <w:t xml:space="preserve">: už – </w:t>
      </w:r>
      <w:r w:rsidR="00CE73CA">
        <w:t>48</w:t>
      </w:r>
      <w:r w:rsidRPr="006E26B4">
        <w:t xml:space="preserve">. </w:t>
      </w:r>
      <w:r>
        <w:t>Pritarta.</w:t>
      </w:r>
      <w:r>
        <w:rPr>
          <w:i/>
          <w:iCs/>
        </w:rPr>
        <w:t xml:space="preserve"> </w:t>
      </w:r>
      <w:r w:rsidR="00CE73CA">
        <w:rPr>
          <w:i/>
          <w:iCs/>
        </w:rPr>
        <w:t>Užsiregistravo57</w:t>
      </w:r>
      <w:r w:rsidRPr="006E26B4">
        <w:rPr>
          <w:i/>
          <w:iCs/>
        </w:rPr>
        <w:t>0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CE73CA">
        <w:rPr>
          <w:i/>
          <w:iCs/>
        </w:rPr>
        <w:t>6.38</w:t>
      </w:r>
      <w:r w:rsidRPr="006E26B4">
        <w:rPr>
          <w:i/>
          <w:iCs/>
        </w:rPr>
        <w:t xml:space="preserve"> val.)</w:t>
      </w:r>
    </w:p>
    <w:p w:rsidR="000F1756" w:rsidRDefault="000F1756" w:rsidP="001216E9">
      <w:r>
        <w:tab/>
        <w:t xml:space="preserve">Dėl balsavimo motyvų dėl šios pataisos kalbėjo Seimo nariai: </w:t>
      </w:r>
      <w:r w:rsidR="00CE73CA">
        <w:t>S. Gentvilas, V. Fiodorovas.</w:t>
      </w:r>
    </w:p>
    <w:p w:rsidR="000F1756" w:rsidRDefault="000F1756" w:rsidP="001216E9">
      <w:pPr>
        <w:ind w:firstLine="720"/>
        <w:rPr>
          <w:i/>
          <w:iCs/>
        </w:rPr>
      </w:pPr>
      <w:r w:rsidRPr="006E26B4">
        <w:t xml:space="preserve">Balsuota dėl </w:t>
      </w:r>
      <w:r>
        <w:t xml:space="preserve">5 </w:t>
      </w:r>
      <w:r w:rsidRPr="00FC2B5C">
        <w:t xml:space="preserve">straipsnio </w:t>
      </w:r>
      <w:r>
        <w:rPr>
          <w:iCs/>
          <w:snapToGrid w:val="0"/>
          <w:szCs w:val="24"/>
        </w:rPr>
        <w:t>I. Gelažnikienė</w:t>
      </w:r>
      <w:r>
        <w:t>s pataisos, kuriai pritarė pagrindinis komitetas</w:t>
      </w:r>
      <w:r w:rsidRPr="006E26B4">
        <w:t>:</w:t>
      </w:r>
      <w:r>
        <w:t xml:space="preserve"> už – </w:t>
      </w:r>
      <w:r w:rsidR="00CE73CA">
        <w:t>60</w:t>
      </w:r>
      <w:r>
        <w:t xml:space="preserve">, prieš – </w:t>
      </w:r>
      <w:r w:rsidR="00CE73CA">
        <w:t>5</w:t>
      </w:r>
      <w:r>
        <w:t xml:space="preserve">, susilaikė </w:t>
      </w:r>
      <w:r w:rsidR="00CE73CA">
        <w:t>14</w:t>
      </w:r>
      <w:r>
        <w:t xml:space="preserve">. </w:t>
      </w:r>
      <w:r w:rsidRPr="00B4716A">
        <w:rPr>
          <w:b/>
        </w:rPr>
        <w:t>Priimta</w:t>
      </w:r>
      <w:r w:rsidRPr="006E26B4">
        <w:t xml:space="preserve">. </w:t>
      </w:r>
      <w:r w:rsidRPr="006E26B4">
        <w:rPr>
          <w:i/>
          <w:iCs/>
        </w:rPr>
        <w:t xml:space="preserve">Užsiregistravo </w:t>
      </w:r>
      <w:r w:rsidR="003A2769">
        <w:rPr>
          <w:i/>
          <w:iCs/>
        </w:rPr>
        <w:t>81</w:t>
      </w:r>
      <w:r w:rsidRPr="006E26B4">
        <w:rPr>
          <w:i/>
          <w:iCs/>
        </w:rPr>
        <w:t xml:space="preserve"> Seimo nar</w:t>
      </w:r>
      <w:r w:rsidR="003A2769">
        <w:rPr>
          <w:i/>
          <w:iCs/>
        </w:rPr>
        <w:t>ys</w:t>
      </w:r>
      <w:r w:rsidRPr="006E26B4">
        <w:t xml:space="preserve"> </w:t>
      </w:r>
      <w:r w:rsidRPr="006E26B4">
        <w:rPr>
          <w:i/>
          <w:iCs/>
        </w:rPr>
        <w:t>(1</w:t>
      </w:r>
      <w:r w:rsidR="003A2769">
        <w:rPr>
          <w:i/>
          <w:iCs/>
        </w:rPr>
        <w:t>6.</w:t>
      </w:r>
      <w:r w:rsidR="00CE73CA">
        <w:rPr>
          <w:i/>
          <w:iCs/>
        </w:rPr>
        <w:t>41</w:t>
      </w:r>
      <w:r w:rsidRPr="006E26B4">
        <w:rPr>
          <w:i/>
          <w:iCs/>
        </w:rPr>
        <w:t xml:space="preserve"> val.)</w:t>
      </w:r>
    </w:p>
    <w:p w:rsidR="00277C10" w:rsidRDefault="00277C10" w:rsidP="001216E9">
      <w:pPr>
        <w:ind w:firstLine="720"/>
      </w:pPr>
    </w:p>
    <w:p w:rsidR="000F1756" w:rsidRPr="006E7F96" w:rsidRDefault="0089402F" w:rsidP="00CE73CA">
      <w:pPr>
        <w:ind w:firstLine="720"/>
      </w:pPr>
      <w:r>
        <w:t>Posėdžio pirmininkė informavo, kad Seimo narys</w:t>
      </w:r>
      <w:r w:rsidR="000F1756" w:rsidRPr="006E26B4">
        <w:t xml:space="preserve"> </w:t>
      </w:r>
      <w:r w:rsidR="000F1756">
        <w:t>V. Fiodorov</w:t>
      </w:r>
      <w:r>
        <w:t>as atsiėmė 7 straipsnio</w:t>
      </w:r>
      <w:r w:rsidR="000F1756">
        <w:t xml:space="preserve"> </w:t>
      </w:r>
      <w:r w:rsidR="000F1756" w:rsidRPr="006E26B4">
        <w:t>patais</w:t>
      </w:r>
      <w:r>
        <w:t>ą</w:t>
      </w:r>
      <w:r w:rsidR="000F1756">
        <w:t>, kuriai nepritarė pagrindinis komitetas</w:t>
      </w:r>
      <w:r w:rsidR="00AD3D4B">
        <w:t>.</w:t>
      </w:r>
    </w:p>
    <w:p w:rsidR="000F1756" w:rsidRDefault="000F1756" w:rsidP="001216E9">
      <w:pPr>
        <w:ind w:firstLine="720"/>
      </w:pPr>
    </w:p>
    <w:p w:rsidR="00277C10" w:rsidRDefault="00277C10" w:rsidP="001216E9">
      <w:pPr>
        <w:ind w:firstLine="720"/>
      </w:pPr>
      <w:r>
        <w:rPr>
          <w:b/>
          <w:bCs/>
        </w:rPr>
        <w:t>NUTARTA</w:t>
      </w:r>
      <w:r w:rsidRPr="001B116E">
        <w:rPr>
          <w:bCs/>
        </w:rPr>
        <w:t>.</w:t>
      </w:r>
      <w:r>
        <w:t xml:space="preserve"> Pritarti </w:t>
      </w:r>
      <w:r w:rsidR="00DC0FFD">
        <w:t xml:space="preserve">šiam </w:t>
      </w:r>
      <w:r w:rsidR="00CE73CA">
        <w:t xml:space="preserve">projektui </w:t>
      </w:r>
      <w:r>
        <w:t xml:space="preserve">po svarstymo Seimo posėdyje. </w:t>
      </w:r>
      <w:r w:rsidR="00CE73CA">
        <w:rPr>
          <w:i/>
          <w:iCs/>
        </w:rPr>
        <w:t xml:space="preserve">Balsavimo rezultatai: už </w:t>
      </w:r>
      <w:r w:rsidR="00CE73CA">
        <w:t>–</w:t>
      </w:r>
      <w:r w:rsidR="00CE73CA">
        <w:rPr>
          <w:i/>
          <w:iCs/>
        </w:rPr>
        <w:t xml:space="preserve"> 64, prieš </w:t>
      </w:r>
      <w:r w:rsidR="00CE73CA">
        <w:t>–</w:t>
      </w:r>
      <w:r w:rsidR="00CE73CA">
        <w:rPr>
          <w:i/>
          <w:iCs/>
        </w:rPr>
        <w:t xml:space="preserve"> 1, susilaikė 1</w:t>
      </w:r>
      <w:r w:rsidR="002604EC">
        <w:rPr>
          <w:i/>
          <w:iCs/>
        </w:rPr>
        <w:t>6</w:t>
      </w:r>
      <w:r w:rsidR="00CE73CA">
        <w:t xml:space="preserve">. </w:t>
      </w:r>
      <w:r w:rsidR="00CE73CA">
        <w:rPr>
          <w:i/>
          <w:iCs/>
        </w:rPr>
        <w:t>Užsiregistravo 81 Seimo narys (16.42 val.)</w:t>
      </w:r>
      <w:r w:rsidR="00CE73CA">
        <w:t>.</w:t>
      </w:r>
    </w:p>
    <w:p w:rsidR="0089402F" w:rsidRPr="0089402F" w:rsidRDefault="0089402F" w:rsidP="00CE73CA">
      <w:pPr>
        <w:ind w:firstLine="720"/>
        <w:rPr>
          <w:sz w:val="28"/>
          <w:szCs w:val="28"/>
        </w:rPr>
      </w:pPr>
    </w:p>
    <w:p w:rsidR="0089402F" w:rsidRDefault="0089402F" w:rsidP="00CE73CA">
      <w:pPr>
        <w:ind w:firstLine="720"/>
      </w:pPr>
    </w:p>
    <w:p w:rsidR="0089402F" w:rsidRDefault="0089402F" w:rsidP="0089402F">
      <w:pPr>
        <w:ind w:firstLine="709"/>
        <w:rPr>
          <w:i/>
        </w:rPr>
      </w:pPr>
      <w:r>
        <w:rPr>
          <w:i/>
        </w:rPr>
        <w:t>16.42 val.</w:t>
      </w:r>
    </w:p>
    <w:p w:rsidR="0089402F" w:rsidRDefault="0089402F" w:rsidP="0089402F">
      <w:pPr>
        <w:ind w:firstLine="709"/>
        <w:rPr>
          <w:bCs/>
          <w:iCs/>
        </w:rPr>
      </w:pPr>
      <w:r>
        <w:rPr>
          <w:b/>
        </w:rPr>
        <w:t>SVARSTYTA</w:t>
      </w:r>
      <w:r>
        <w:t xml:space="preserve">. </w:t>
      </w:r>
      <w:r w:rsidRPr="00637079">
        <w:t>Elektros energetikos įstatymo Nr. VIII-1881 p</w:t>
      </w:r>
      <w:r>
        <w:t>akeitimo įstatymo Nr. XIV-627 31 </w:t>
      </w:r>
      <w:r w:rsidRPr="00637079">
        <w:t xml:space="preserve"> straipsnio pakeitimo įstatymo projektas</w:t>
      </w:r>
      <w:r>
        <w:t xml:space="preserve"> </w:t>
      </w:r>
      <w:r w:rsidRPr="006E0CA2">
        <w:rPr>
          <w:bCs/>
          <w:iCs/>
          <w:snapToGrid w:val="0"/>
          <w:color w:val="000000"/>
        </w:rPr>
        <w:t>Nr. XVP-</w:t>
      </w:r>
      <w:r>
        <w:t xml:space="preserve">1090(2) </w:t>
      </w:r>
      <w:r>
        <w:rPr>
          <w:i/>
        </w:rPr>
        <w:t xml:space="preserve">(teikėja – Vyriausybė) </w:t>
      </w:r>
      <w:r>
        <w:rPr>
          <w:b/>
          <w:i/>
        </w:rPr>
        <w:t>(svarstymas)</w:t>
      </w:r>
      <w:r>
        <w:rPr>
          <w:bCs/>
          <w:iCs/>
        </w:rPr>
        <w:t>.</w:t>
      </w:r>
    </w:p>
    <w:p w:rsidR="0089402F" w:rsidRDefault="0089402F" w:rsidP="00CE73CA">
      <w:pPr>
        <w:ind w:firstLine="720"/>
      </w:pPr>
    </w:p>
    <w:p w:rsidR="00CE73CA" w:rsidRDefault="0089402F" w:rsidP="00CE73CA">
      <w:pPr>
        <w:ind w:firstLine="720"/>
      </w:pPr>
      <w:r>
        <w:rPr>
          <w:b/>
          <w:bCs/>
        </w:rPr>
        <w:t>NUTARTA</w:t>
      </w:r>
      <w:r w:rsidRPr="001B116E">
        <w:rPr>
          <w:bCs/>
        </w:rPr>
        <w:t>.</w:t>
      </w:r>
      <w:r>
        <w:t xml:space="preserve"> </w:t>
      </w:r>
      <w:r w:rsidR="00CE73CA">
        <w:t xml:space="preserve">Pritarti </w:t>
      </w:r>
      <w:r w:rsidR="002A475A">
        <w:t xml:space="preserve">šiam </w:t>
      </w:r>
      <w:r w:rsidR="00CE73CA">
        <w:t xml:space="preserve">projektui po svarstymo Seimo posėdyje. </w:t>
      </w:r>
      <w:r w:rsidR="00CE73CA">
        <w:rPr>
          <w:i/>
          <w:iCs/>
        </w:rPr>
        <w:t xml:space="preserve">Balsavimo rezultatai: už </w:t>
      </w:r>
      <w:r w:rsidR="00CE73CA">
        <w:t>–</w:t>
      </w:r>
      <w:r w:rsidR="00CE73CA">
        <w:rPr>
          <w:i/>
          <w:iCs/>
        </w:rPr>
        <w:t xml:space="preserve"> 67, prieš </w:t>
      </w:r>
      <w:r w:rsidR="00CE73CA">
        <w:t>–</w:t>
      </w:r>
      <w:r w:rsidR="00CE73CA">
        <w:rPr>
          <w:i/>
          <w:iCs/>
        </w:rPr>
        <w:t xml:space="preserve"> 0, susilaikė 15</w:t>
      </w:r>
      <w:r w:rsidR="00CE73CA">
        <w:t xml:space="preserve">. </w:t>
      </w:r>
      <w:r w:rsidR="00CE73CA">
        <w:rPr>
          <w:i/>
          <w:iCs/>
        </w:rPr>
        <w:t>Užsiregistravo 82 Seimo nariai (16.42 val.)</w:t>
      </w:r>
      <w:r w:rsidR="00CE73CA">
        <w:t>.</w:t>
      </w:r>
    </w:p>
    <w:p w:rsidR="00277C10" w:rsidRDefault="00277C10"/>
    <w:p w:rsidR="00CE73CA" w:rsidRDefault="00CE73CA"/>
    <w:p w:rsidR="0089402F" w:rsidRDefault="0089402F" w:rsidP="001216E9">
      <w:pPr>
        <w:ind w:firstLine="709"/>
        <w:rPr>
          <w:i/>
        </w:rPr>
      </w:pPr>
    </w:p>
    <w:p w:rsidR="0089402F" w:rsidRDefault="0089402F" w:rsidP="001216E9">
      <w:pPr>
        <w:ind w:firstLine="709"/>
        <w:rPr>
          <w:i/>
        </w:rPr>
      </w:pPr>
    </w:p>
    <w:p w:rsidR="00277C10" w:rsidRDefault="00277C10" w:rsidP="001216E9">
      <w:pPr>
        <w:ind w:firstLine="709"/>
        <w:rPr>
          <w:i/>
        </w:rPr>
      </w:pPr>
      <w:r>
        <w:rPr>
          <w:i/>
        </w:rPr>
        <w:lastRenderedPageBreak/>
        <w:t>1</w:t>
      </w:r>
      <w:r w:rsidR="00CE73CA">
        <w:rPr>
          <w:i/>
        </w:rPr>
        <w:t>6.43</w:t>
      </w:r>
      <w:r>
        <w:rPr>
          <w:i/>
        </w:rPr>
        <w:t xml:space="preserve"> val.</w:t>
      </w:r>
    </w:p>
    <w:p w:rsidR="00277C10" w:rsidRDefault="00277C10" w:rsidP="001216E9">
      <w:pPr>
        <w:ind w:firstLine="709"/>
        <w:rPr>
          <w:bCs/>
          <w:iCs/>
        </w:rPr>
      </w:pPr>
      <w:r>
        <w:rPr>
          <w:b/>
        </w:rPr>
        <w:t>SVARSTYTA</w:t>
      </w:r>
      <w:r>
        <w:t>. </w:t>
      </w:r>
      <w:r w:rsidRPr="006044AF">
        <w:t xml:space="preserve">Seimo nutarimo „Dėl pirmalaikių Lietuvos Respublikos Seimo nario rinkimų vienmandatėje Nalšios šiaurinėje rinkimų apygardoje Nr. 52 paskelbimo“ projektas </w:t>
      </w:r>
      <w:r w:rsidRPr="006044AF">
        <w:rPr>
          <w:bCs/>
          <w:iCs/>
          <w:snapToGrid w:val="0"/>
          <w:color w:val="000000"/>
        </w:rPr>
        <w:t>Nr. XVP-</w:t>
      </w:r>
      <w:r w:rsidRPr="006044AF">
        <w:t>1680</w:t>
      </w:r>
      <w:r>
        <w:t xml:space="preserve">(2) </w:t>
      </w:r>
      <w:r>
        <w:rPr>
          <w:i/>
        </w:rPr>
        <w:t xml:space="preserve">(teikėjas – </w:t>
      </w:r>
      <w:r w:rsidRPr="00277C10">
        <w:rPr>
          <w:i/>
          <w:szCs w:val="24"/>
        </w:rPr>
        <w:t>Seimo Pirmininkas J. Olekas</w:t>
      </w:r>
      <w:r>
        <w:rPr>
          <w:i/>
        </w:rPr>
        <w:t xml:space="preserve">) </w:t>
      </w:r>
      <w:r>
        <w:rPr>
          <w:b/>
          <w:i/>
        </w:rPr>
        <w:t>(svarstymas)</w:t>
      </w:r>
      <w:r>
        <w:rPr>
          <w:bCs/>
          <w:iCs/>
        </w:rPr>
        <w:t>.</w:t>
      </w:r>
    </w:p>
    <w:p w:rsidR="00277C10" w:rsidRDefault="00277C10" w:rsidP="001216E9"/>
    <w:p w:rsidR="00277C10" w:rsidRDefault="00277C10" w:rsidP="001216E9">
      <w:pPr>
        <w:pStyle w:val="Antrats"/>
        <w:tabs>
          <w:tab w:val="clear" w:pos="4153"/>
          <w:tab w:val="clear" w:pos="8306"/>
        </w:tabs>
        <w:ind w:firstLine="720"/>
      </w:pPr>
      <w:r>
        <w:t xml:space="preserve">Pagrindinio – </w:t>
      </w:r>
      <w:r w:rsidRPr="00FC2B5C">
        <w:t>Valstybės valdymo ir savivaldybių</w:t>
      </w:r>
      <w:r>
        <w:t xml:space="preserve"> komiteto išvadą pateikė šio komiteto </w:t>
      </w:r>
      <w:r w:rsidR="00CE73CA">
        <w:t>atstovas M. Katelynas</w:t>
      </w:r>
      <w:r>
        <w:t>.</w:t>
      </w:r>
    </w:p>
    <w:p w:rsidR="00277C10" w:rsidRDefault="00277C10" w:rsidP="001216E9"/>
    <w:p w:rsidR="00277C10" w:rsidRDefault="00277C10" w:rsidP="001216E9">
      <w:pPr>
        <w:ind w:firstLine="720"/>
      </w:pPr>
      <w:r>
        <w:rPr>
          <w:b/>
          <w:bCs/>
        </w:rPr>
        <w:t>NUTARTA.</w:t>
      </w:r>
      <w:r>
        <w:t xml:space="preserve"> Pritarti šiam projektui po svarstymo Seimo posėdyje. </w:t>
      </w:r>
      <w:r w:rsidR="00CE73CA">
        <w:rPr>
          <w:i/>
          <w:iCs/>
        </w:rPr>
        <w:t xml:space="preserve">Balsavimo rezultatai: už </w:t>
      </w:r>
      <w:r w:rsidR="00CE73CA">
        <w:t>–</w:t>
      </w:r>
      <w:r w:rsidR="00CE73CA">
        <w:rPr>
          <w:i/>
          <w:iCs/>
        </w:rPr>
        <w:t xml:space="preserve"> 77, prieš </w:t>
      </w:r>
      <w:r w:rsidR="00CE73CA">
        <w:t>–</w:t>
      </w:r>
      <w:r w:rsidR="00CE73CA">
        <w:rPr>
          <w:i/>
          <w:iCs/>
        </w:rPr>
        <w:t xml:space="preserve"> 0, susilaikė 0</w:t>
      </w:r>
      <w:r w:rsidR="00CE73CA">
        <w:t xml:space="preserve">. </w:t>
      </w:r>
      <w:r w:rsidR="00CE73CA">
        <w:rPr>
          <w:i/>
          <w:iCs/>
        </w:rPr>
        <w:t>Užsiregistravo 78 Seimo nariai (16.44 val.)</w:t>
      </w:r>
      <w:r w:rsidR="00CE73CA">
        <w:t>.</w:t>
      </w:r>
    </w:p>
    <w:p w:rsidR="00277C10" w:rsidRPr="0089402F" w:rsidRDefault="00277C10">
      <w:pPr>
        <w:rPr>
          <w:sz w:val="28"/>
          <w:szCs w:val="28"/>
        </w:rPr>
      </w:pPr>
    </w:p>
    <w:p w:rsidR="00585F6E" w:rsidRDefault="00585F6E"/>
    <w:p w:rsidR="00E0721C" w:rsidRDefault="00E0721C" w:rsidP="007A2466">
      <w:pPr>
        <w:ind w:firstLine="709"/>
        <w:rPr>
          <w:i/>
        </w:rPr>
      </w:pPr>
      <w:r>
        <w:rPr>
          <w:i/>
        </w:rPr>
        <w:t>1</w:t>
      </w:r>
      <w:r w:rsidR="00CE73CA">
        <w:rPr>
          <w:i/>
        </w:rPr>
        <w:t>6.44</w:t>
      </w:r>
      <w:r>
        <w:rPr>
          <w:i/>
        </w:rPr>
        <w:t xml:space="preserve"> val.</w:t>
      </w:r>
    </w:p>
    <w:p w:rsidR="00E0721C" w:rsidRPr="00F838CD" w:rsidRDefault="00E0721C" w:rsidP="007A246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1A367D">
        <w:t>Kelių įstatymo Nr. I-891 17</w:t>
      </w:r>
      <w:r w:rsidRPr="001A367D">
        <w:rPr>
          <w:vertAlign w:val="superscript"/>
        </w:rPr>
        <w:t>1</w:t>
      </w:r>
      <w:r w:rsidRPr="001A367D">
        <w:t xml:space="preserve"> straipsnio pakeitimo įstatymo projektas</w:t>
      </w:r>
      <w: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t xml:space="preserve">1678 </w:t>
      </w:r>
      <w:r w:rsidRPr="002648BC">
        <w:rPr>
          <w:i/>
        </w:rPr>
        <w:t>(teikėja</w:t>
      </w:r>
      <w:r w:rsidR="006750B0">
        <w:rPr>
          <w:i/>
        </w:rPr>
        <w:t>i</w:t>
      </w:r>
      <w:r w:rsidRPr="002648BC">
        <w:rPr>
          <w:i/>
        </w:rPr>
        <w:t xml:space="preserve"> – </w:t>
      </w:r>
      <w:r w:rsidRPr="00E0721C">
        <w:rPr>
          <w:i/>
          <w:iCs/>
          <w:snapToGrid w:val="0"/>
          <w:szCs w:val="24"/>
        </w:rPr>
        <w:t>V. Turauskaitė</w:t>
      </w:r>
      <w:r w:rsidR="006750B0">
        <w:rPr>
          <w:i/>
          <w:iCs/>
          <w:snapToGrid w:val="0"/>
          <w:szCs w:val="24"/>
        </w:rPr>
        <w:t xml:space="preserve"> </w:t>
      </w:r>
      <w:r w:rsidR="006750B0" w:rsidRPr="006750B0">
        <w:rPr>
          <w:i/>
          <w:iCs/>
          <w:snapToGrid w:val="0"/>
          <w:szCs w:val="24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E0721C" w:rsidRPr="002648BC" w:rsidRDefault="00E0721C" w:rsidP="007A2466">
      <w:pPr>
        <w:ind w:firstLine="709"/>
      </w:pPr>
      <w:r w:rsidRPr="002648BC">
        <w:t>Pranešėja</w:t>
      </w:r>
      <w:r>
        <w:t xml:space="preserve"> – Seimo narė </w:t>
      </w:r>
      <w:r>
        <w:rPr>
          <w:iCs/>
          <w:snapToGrid w:val="0"/>
          <w:szCs w:val="24"/>
        </w:rPr>
        <w:t>V. Turauskaitė</w:t>
      </w:r>
      <w:r>
        <w:t>.</w:t>
      </w:r>
    </w:p>
    <w:p w:rsidR="00E0721C" w:rsidRPr="002648BC" w:rsidRDefault="00E0721C" w:rsidP="007A2466"/>
    <w:p w:rsidR="00E0721C" w:rsidRPr="002648BC" w:rsidRDefault="00E0721C" w:rsidP="007A2466">
      <w:pPr>
        <w:ind w:firstLine="720"/>
      </w:pPr>
      <w:r w:rsidRPr="002648BC">
        <w:t xml:space="preserve">Klausė Seimo nariai: </w:t>
      </w:r>
      <w:r w:rsidR="006750B0">
        <w:t xml:space="preserve">V. Ąžuolas, S. Bucevičius, </w:t>
      </w:r>
      <w:r w:rsidR="003A2769">
        <w:t xml:space="preserve">B. Ropė, </w:t>
      </w:r>
      <w:r w:rsidR="00F24C70">
        <w:t>V. Gailius.</w:t>
      </w:r>
    </w:p>
    <w:p w:rsidR="00E0721C" w:rsidRDefault="00E0721C" w:rsidP="007A2466">
      <w:pPr>
        <w:ind w:firstLine="720"/>
      </w:pPr>
    </w:p>
    <w:p w:rsidR="00E0721C" w:rsidRPr="003C3670" w:rsidRDefault="00E0721C" w:rsidP="007A2466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E0721C" w:rsidRPr="003C3670" w:rsidRDefault="00E0721C" w:rsidP="007A2466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F72877">
        <w:rPr>
          <w:i/>
          <w:iCs/>
        </w:rPr>
        <w:t>67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F72877">
        <w:rPr>
          <w:i/>
          <w:iCs/>
        </w:rPr>
        <w:t>0</w:t>
      </w:r>
      <w:r>
        <w:rPr>
          <w:i/>
          <w:iCs/>
        </w:rPr>
        <w:t xml:space="preserve">, susilaikė </w:t>
      </w:r>
      <w:r w:rsidR="00F72877">
        <w:rPr>
          <w:i/>
          <w:iCs/>
        </w:rPr>
        <w:t>3</w:t>
      </w:r>
      <w:r>
        <w:t xml:space="preserve">. </w:t>
      </w:r>
      <w:r w:rsidR="00F72877">
        <w:rPr>
          <w:i/>
          <w:iCs/>
        </w:rPr>
        <w:t>Užsiregistravo 73</w:t>
      </w:r>
      <w:r>
        <w:rPr>
          <w:i/>
          <w:iCs/>
        </w:rPr>
        <w:t xml:space="preserve"> Seimo nariai (1</w:t>
      </w:r>
      <w:r w:rsidR="009E0218">
        <w:rPr>
          <w:i/>
          <w:iCs/>
        </w:rPr>
        <w:t>6.50</w:t>
      </w:r>
      <w:r>
        <w:rPr>
          <w:i/>
          <w:iCs/>
        </w:rPr>
        <w:t xml:space="preserve"> val.)</w:t>
      </w:r>
      <w:r>
        <w:t>.</w:t>
      </w:r>
    </w:p>
    <w:p w:rsidR="00E0721C" w:rsidRDefault="00E0721C" w:rsidP="007A2466">
      <w:pPr>
        <w:ind w:firstLine="720"/>
        <w:rPr>
          <w:i/>
          <w:iCs/>
        </w:rPr>
      </w:pPr>
      <w:r w:rsidRPr="003C3670">
        <w:t xml:space="preserve">2. Paskirti </w:t>
      </w:r>
      <w:r w:rsidRPr="00FC2B5C">
        <w:t>Biudžeto ir finansų</w:t>
      </w:r>
      <w:r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E0721C" w:rsidRPr="00B6584D" w:rsidRDefault="00E0721C" w:rsidP="007A2466">
      <w:pPr>
        <w:ind w:firstLine="720"/>
      </w:pPr>
      <w:r w:rsidRPr="003C3670">
        <w:t xml:space="preserve">3. </w:t>
      </w:r>
      <w:r w:rsidRPr="00B6584D">
        <w:t>Paskirti ši</w:t>
      </w:r>
      <w:r>
        <w:t>o</w:t>
      </w:r>
      <w:r w:rsidRPr="00B6584D">
        <w:t xml:space="preserve"> proj</w:t>
      </w:r>
      <w:r>
        <w:t>ekto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9E0218" w:rsidRPr="00CA6A1C" w:rsidRDefault="009E0218" w:rsidP="00CA6A1C">
      <w:pPr>
        <w:ind w:firstLine="720"/>
      </w:pPr>
      <w:r>
        <w:t>4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E0721C" w:rsidRPr="0089402F" w:rsidRDefault="00E0721C">
      <w:pPr>
        <w:rPr>
          <w:sz w:val="28"/>
          <w:szCs w:val="28"/>
        </w:rPr>
      </w:pPr>
    </w:p>
    <w:p w:rsidR="009E0218" w:rsidRDefault="009E0218"/>
    <w:p w:rsidR="009E0218" w:rsidRDefault="009E0218" w:rsidP="00F838CD">
      <w:pPr>
        <w:ind w:firstLine="709"/>
        <w:rPr>
          <w:i/>
        </w:rPr>
      </w:pPr>
      <w:r>
        <w:rPr>
          <w:i/>
        </w:rPr>
        <w:t>16.51 val.</w:t>
      </w:r>
    </w:p>
    <w:p w:rsidR="009E0218" w:rsidRPr="00F838CD" w:rsidRDefault="009E0218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1A367D">
        <w:t>Akcizų įstatymo Nr. IX-569 papildymo 43</w:t>
      </w:r>
      <w:r w:rsidRPr="001A367D">
        <w:rPr>
          <w:vertAlign w:val="superscript"/>
        </w:rPr>
        <w:t>1</w:t>
      </w:r>
      <w:r w:rsidRPr="001A367D">
        <w:t xml:space="preserve"> straipsniu įstatymo projektas</w:t>
      </w:r>
      <w: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t xml:space="preserve">1584 </w:t>
      </w:r>
      <w:r w:rsidRPr="002648BC">
        <w:rPr>
          <w:i/>
        </w:rPr>
        <w:t xml:space="preserve">(teikėjai – </w:t>
      </w:r>
      <w:r w:rsidRPr="00E93754">
        <w:rPr>
          <w:i/>
        </w:rPr>
        <w:t>S. Bucevičius</w:t>
      </w:r>
      <w:r>
        <w:rPr>
          <w:i/>
        </w:rPr>
        <w:t xml:space="preserve"> </w:t>
      </w:r>
      <w:r w:rsidRPr="00E93754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9E0218" w:rsidRPr="002648BC" w:rsidRDefault="009E0218" w:rsidP="00641CCE">
      <w:pPr>
        <w:ind w:firstLine="709"/>
      </w:pPr>
      <w:r w:rsidRPr="002648BC">
        <w:t>Pranešėjas –</w:t>
      </w:r>
      <w:r>
        <w:t xml:space="preserve"> Seimo narys S. Bucevičius. </w:t>
      </w:r>
      <w:r w:rsidRPr="002648BC">
        <w:t xml:space="preserve">  </w:t>
      </w:r>
    </w:p>
    <w:p w:rsidR="009E0218" w:rsidRPr="002648BC" w:rsidRDefault="009E0218" w:rsidP="002648BC"/>
    <w:p w:rsidR="009E0218" w:rsidRPr="00D57208" w:rsidRDefault="009E0218" w:rsidP="008E7B90">
      <w:pPr>
        <w:ind w:firstLine="720"/>
      </w:pPr>
      <w:r>
        <w:t>K</w:t>
      </w:r>
      <w:r w:rsidRPr="00D57208">
        <w:t>al</w:t>
      </w:r>
      <w:r>
        <w:t xml:space="preserve">bėjo </w:t>
      </w:r>
      <w:r w:rsidR="009C227C">
        <w:t xml:space="preserve">Seimo narys </w:t>
      </w:r>
      <w:r>
        <w:t>S. Bucevičius (prašė p</w:t>
      </w:r>
      <w:r w:rsidRPr="003C3670">
        <w:t xml:space="preserve">askirti </w:t>
      </w:r>
      <w:r>
        <w:t xml:space="preserve">Ekonomikos ir inovacijų </w:t>
      </w:r>
      <w:r w:rsidRPr="003C3670">
        <w:t>komitetą papildomu komitetu šiam projektui svarstyti</w:t>
      </w:r>
      <w:r>
        <w:t>).</w:t>
      </w:r>
    </w:p>
    <w:p w:rsidR="009E0218" w:rsidRDefault="009E0218" w:rsidP="002648BC">
      <w:pPr>
        <w:ind w:firstLine="720"/>
      </w:pPr>
    </w:p>
    <w:p w:rsidR="009E0218" w:rsidRPr="003C3670" w:rsidRDefault="009E0218" w:rsidP="00641CCE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9E0218" w:rsidRPr="003C3670" w:rsidRDefault="009E0218" w:rsidP="00641CCE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9E0218" w:rsidRDefault="009E0218" w:rsidP="00641CCE">
      <w:pPr>
        <w:ind w:firstLine="720"/>
        <w:rPr>
          <w:i/>
          <w:iCs/>
        </w:rPr>
      </w:pPr>
      <w:r w:rsidRPr="003C3670">
        <w:t xml:space="preserve">2. Paskirti </w:t>
      </w:r>
      <w:r w:rsidRPr="00FC2B5C">
        <w:t>Biudžeto ir finansų</w:t>
      </w:r>
      <w:r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9E0218" w:rsidRDefault="009E0218" w:rsidP="00641CCE">
      <w:pPr>
        <w:ind w:firstLine="720"/>
      </w:pPr>
      <w:r w:rsidRPr="003C3670">
        <w:t xml:space="preserve">3. Paskirti </w:t>
      </w:r>
      <w:r>
        <w:t xml:space="preserve">Ekonomikos ir inovacijų </w:t>
      </w:r>
      <w:r w:rsidRPr="003C3670">
        <w:t>komitetą papildomu komitetu šiam projektui 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9E0218" w:rsidRPr="00B6584D" w:rsidRDefault="009E0218" w:rsidP="0010250B">
      <w:pPr>
        <w:ind w:firstLine="720"/>
      </w:pPr>
      <w:r w:rsidRPr="00B6584D">
        <w:t>4. Paskirti ši</w:t>
      </w:r>
      <w:r>
        <w:t>o</w:t>
      </w:r>
      <w:r w:rsidRPr="00B6584D">
        <w:t xml:space="preserve"> proj</w:t>
      </w:r>
      <w:r>
        <w:t>ekto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9E0218" w:rsidRPr="00CA6A1C" w:rsidRDefault="009E0218" w:rsidP="00CA6A1C">
      <w:pPr>
        <w:ind w:firstLine="720"/>
      </w:pPr>
      <w:r w:rsidRPr="00CA6A1C">
        <w:t xml:space="preserve">5.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9E0218" w:rsidRPr="00371CA9" w:rsidRDefault="009E0218" w:rsidP="00D2296A">
      <w:pPr>
        <w:ind w:firstLine="720"/>
        <w:rPr>
          <w:sz w:val="20"/>
        </w:rPr>
      </w:pPr>
    </w:p>
    <w:p w:rsidR="009E0218" w:rsidRPr="00371CA9" w:rsidRDefault="009E0218" w:rsidP="00D2296A">
      <w:pPr>
        <w:ind w:firstLine="720"/>
        <w:rPr>
          <w:sz w:val="20"/>
        </w:rPr>
      </w:pPr>
    </w:p>
    <w:p w:rsidR="0089402F" w:rsidRDefault="0089402F" w:rsidP="009E0218">
      <w:pPr>
        <w:ind w:firstLine="720"/>
        <w:rPr>
          <w:b/>
          <w:szCs w:val="24"/>
        </w:rPr>
      </w:pPr>
    </w:p>
    <w:p w:rsidR="0089402F" w:rsidRDefault="0089402F" w:rsidP="009E0218">
      <w:pPr>
        <w:ind w:firstLine="720"/>
        <w:rPr>
          <w:b/>
          <w:szCs w:val="24"/>
        </w:rPr>
      </w:pPr>
    </w:p>
    <w:p w:rsidR="009C227C" w:rsidRDefault="009C227C" w:rsidP="009E0218">
      <w:pPr>
        <w:ind w:firstLine="720"/>
        <w:rPr>
          <w:b/>
          <w:szCs w:val="24"/>
        </w:rPr>
      </w:pPr>
    </w:p>
    <w:p w:rsidR="009E0218" w:rsidRDefault="009E0218" w:rsidP="009E0218">
      <w:pPr>
        <w:ind w:firstLine="720"/>
      </w:pPr>
      <w:r w:rsidRPr="008A56F6">
        <w:rPr>
          <w:b/>
          <w:szCs w:val="24"/>
        </w:rPr>
        <w:lastRenderedPageBreak/>
        <w:t xml:space="preserve">Toliau posėdžiui </w:t>
      </w:r>
      <w:r w:rsidRPr="009E0218">
        <w:rPr>
          <w:b/>
          <w:szCs w:val="24"/>
        </w:rPr>
        <w:t xml:space="preserve">pirmininkavo </w:t>
      </w:r>
      <w:r w:rsidRPr="009E0218">
        <w:rPr>
          <w:b/>
        </w:rPr>
        <w:t>Seimo Pirmininko pavaduotoja O. Leiputė</w:t>
      </w:r>
      <w:r>
        <w:rPr>
          <w:b/>
        </w:rPr>
        <w:t>.</w:t>
      </w:r>
    </w:p>
    <w:p w:rsidR="009E0218" w:rsidRDefault="009E0218"/>
    <w:p w:rsidR="009E0218" w:rsidRDefault="009E0218"/>
    <w:p w:rsidR="00E0721C" w:rsidRDefault="00E0721C" w:rsidP="007A2466">
      <w:pPr>
        <w:ind w:firstLine="720"/>
      </w:pPr>
      <w:r>
        <w:rPr>
          <w:i/>
        </w:rPr>
        <w:t>1</w:t>
      </w:r>
      <w:r w:rsidR="009E0218">
        <w:rPr>
          <w:i/>
        </w:rPr>
        <w:t>6.54</w:t>
      </w:r>
      <w:r>
        <w:rPr>
          <w:i/>
        </w:rPr>
        <w:t xml:space="preserve"> val.</w:t>
      </w:r>
    </w:p>
    <w:p w:rsidR="00E0721C" w:rsidRPr="00E0721C" w:rsidRDefault="00E0721C" w:rsidP="00076BC9">
      <w:pPr>
        <w:ind w:firstLine="709"/>
        <w:rPr>
          <w:b/>
        </w:rPr>
      </w:pPr>
      <w:r w:rsidRPr="00E0721C">
        <w:rPr>
          <w:b/>
          <w:bCs/>
        </w:rPr>
        <w:t>Valstybinio audito ataskaitos „2021–2025 m. krašto apsaugos sistemai skirtos lėšos prekėms, paslaugoms ir darbams įsigyti“ pristatymas</w:t>
      </w:r>
    </w:p>
    <w:p w:rsidR="00E0721C" w:rsidRDefault="00E0721C" w:rsidP="007A2466">
      <w:pPr>
        <w:ind w:firstLine="709"/>
      </w:pPr>
      <w:r>
        <w:t xml:space="preserve">Pranešėja – </w:t>
      </w:r>
      <w:r w:rsidRPr="00213AB9">
        <w:rPr>
          <w:iCs/>
          <w:snapToGrid w:val="0"/>
          <w:szCs w:val="24"/>
        </w:rPr>
        <w:t>v</w:t>
      </w:r>
      <w:r>
        <w:rPr>
          <w:iCs/>
          <w:snapToGrid w:val="0"/>
          <w:szCs w:val="24"/>
        </w:rPr>
        <w:t>alstybės kontrolierė</w:t>
      </w:r>
      <w:r w:rsidRPr="00213AB9">
        <w:rPr>
          <w:iCs/>
          <w:snapToGrid w:val="0"/>
          <w:szCs w:val="24"/>
        </w:rPr>
        <w:t xml:space="preserve"> I. Segalovičienė</w:t>
      </w:r>
      <w:r>
        <w:t>.</w:t>
      </w:r>
    </w:p>
    <w:p w:rsidR="00076BC9" w:rsidRDefault="00076BC9" w:rsidP="00E0721C">
      <w:pPr>
        <w:ind w:firstLine="709"/>
        <w:rPr>
          <w:iCs/>
          <w:snapToGrid w:val="0"/>
          <w:szCs w:val="24"/>
        </w:rPr>
      </w:pPr>
    </w:p>
    <w:p w:rsidR="00E0721C" w:rsidRDefault="00E0721C" w:rsidP="00E0721C">
      <w:pPr>
        <w:ind w:firstLine="709"/>
        <w:rPr>
          <w:iCs/>
          <w:snapToGrid w:val="0"/>
          <w:szCs w:val="24"/>
        </w:rPr>
      </w:pPr>
      <w:r>
        <w:rPr>
          <w:iCs/>
          <w:snapToGrid w:val="0"/>
          <w:szCs w:val="24"/>
        </w:rPr>
        <w:t>Valstybės kontrolierė</w:t>
      </w:r>
      <w:r w:rsidRPr="00213AB9">
        <w:rPr>
          <w:iCs/>
          <w:snapToGrid w:val="0"/>
          <w:szCs w:val="24"/>
        </w:rPr>
        <w:t xml:space="preserve"> I. Segalovičienė</w:t>
      </w:r>
      <w:r>
        <w:rPr>
          <w:iCs/>
          <w:snapToGrid w:val="0"/>
          <w:szCs w:val="24"/>
        </w:rPr>
        <w:t xml:space="preserve"> pristatė ataskaitą ir atsakė į </w:t>
      </w:r>
      <w:r w:rsidRPr="00E0721C">
        <w:rPr>
          <w:iCs/>
          <w:snapToGrid w:val="0"/>
          <w:szCs w:val="24"/>
        </w:rPr>
        <w:t>Seimo nar</w:t>
      </w:r>
      <w:r>
        <w:rPr>
          <w:iCs/>
          <w:snapToGrid w:val="0"/>
          <w:szCs w:val="24"/>
        </w:rPr>
        <w:t>ių klausimus.</w:t>
      </w:r>
    </w:p>
    <w:p w:rsidR="00E0721C" w:rsidRDefault="00E0721C" w:rsidP="00E0721C">
      <w:pPr>
        <w:ind w:firstLine="709"/>
        <w:rPr>
          <w:iCs/>
          <w:snapToGrid w:val="0"/>
          <w:szCs w:val="24"/>
        </w:rPr>
      </w:pPr>
    </w:p>
    <w:p w:rsidR="00E0721C" w:rsidRDefault="00E0721C" w:rsidP="007A2466">
      <w:pPr>
        <w:ind w:firstLine="709"/>
      </w:pPr>
      <w:r>
        <w:t xml:space="preserve">Klausė Seimo nariai: </w:t>
      </w:r>
      <w:r w:rsidR="0056624D">
        <w:t>J. Olekas</w:t>
      </w:r>
      <w:r w:rsidR="00714EC5">
        <w:t xml:space="preserve"> (į klausimą atsakė </w:t>
      </w:r>
      <w:r w:rsidR="00714EC5" w:rsidRPr="00213AB9">
        <w:rPr>
          <w:iCs/>
          <w:snapToGrid w:val="0"/>
          <w:szCs w:val="24"/>
        </w:rPr>
        <w:t>v</w:t>
      </w:r>
      <w:r w:rsidR="00714EC5">
        <w:rPr>
          <w:iCs/>
          <w:snapToGrid w:val="0"/>
          <w:szCs w:val="24"/>
        </w:rPr>
        <w:t>alstybės kontrolierė</w:t>
      </w:r>
      <w:r w:rsidR="00714EC5" w:rsidRPr="00213AB9">
        <w:rPr>
          <w:iCs/>
          <w:snapToGrid w:val="0"/>
          <w:szCs w:val="24"/>
        </w:rPr>
        <w:t xml:space="preserve"> I. Segalovičienė</w:t>
      </w:r>
      <w:r w:rsidR="00714EC5">
        <w:t>)</w:t>
      </w:r>
      <w:r w:rsidR="0056624D">
        <w:t>, A. Gedvilas</w:t>
      </w:r>
      <w:r w:rsidR="00714EC5">
        <w:t xml:space="preserve"> (į klausimą atsakė </w:t>
      </w:r>
      <w:r w:rsidR="00714EC5" w:rsidRPr="00213AB9">
        <w:rPr>
          <w:iCs/>
          <w:snapToGrid w:val="0"/>
          <w:szCs w:val="24"/>
        </w:rPr>
        <w:t>v</w:t>
      </w:r>
      <w:r w:rsidR="00714EC5">
        <w:rPr>
          <w:iCs/>
          <w:snapToGrid w:val="0"/>
          <w:szCs w:val="24"/>
        </w:rPr>
        <w:t>alstybės kontrolierė</w:t>
      </w:r>
      <w:r w:rsidR="00714EC5" w:rsidRPr="00213AB9">
        <w:rPr>
          <w:iCs/>
          <w:snapToGrid w:val="0"/>
          <w:szCs w:val="24"/>
        </w:rPr>
        <w:t xml:space="preserve"> I. Segalovičienė</w:t>
      </w:r>
      <w:r w:rsidR="00714EC5">
        <w:t>)</w:t>
      </w:r>
      <w:r w:rsidR="0056624D">
        <w:t xml:space="preserve">, </w:t>
      </w:r>
      <w:r w:rsidR="00714EC5">
        <w:t xml:space="preserve">A. Skardžius (į klausimą atsakė </w:t>
      </w:r>
      <w:r w:rsidR="00714EC5" w:rsidRPr="00213AB9">
        <w:rPr>
          <w:iCs/>
          <w:snapToGrid w:val="0"/>
          <w:szCs w:val="24"/>
        </w:rPr>
        <w:t>v</w:t>
      </w:r>
      <w:r w:rsidR="00714EC5">
        <w:rPr>
          <w:iCs/>
          <w:snapToGrid w:val="0"/>
          <w:szCs w:val="24"/>
        </w:rPr>
        <w:t>alstybės kontrolierė</w:t>
      </w:r>
      <w:r w:rsidR="00714EC5" w:rsidRPr="00213AB9">
        <w:rPr>
          <w:iCs/>
          <w:snapToGrid w:val="0"/>
          <w:szCs w:val="24"/>
        </w:rPr>
        <w:t xml:space="preserve"> I. Segalovičienė</w:t>
      </w:r>
      <w:r w:rsidR="00714EC5">
        <w:t xml:space="preserve">), A. Anušauskas (į klausimą atsakė Valstybės kontrolės departamento Veiklos audito 3-iojo departamento vadovas M. Šalčius), D. Gaižauskas (į klausimą atsakė </w:t>
      </w:r>
      <w:r w:rsidR="00714EC5" w:rsidRPr="00213AB9">
        <w:rPr>
          <w:iCs/>
          <w:snapToGrid w:val="0"/>
          <w:szCs w:val="24"/>
        </w:rPr>
        <w:t>v</w:t>
      </w:r>
      <w:r w:rsidR="00714EC5">
        <w:rPr>
          <w:iCs/>
          <w:snapToGrid w:val="0"/>
          <w:szCs w:val="24"/>
        </w:rPr>
        <w:t>alstybės kontrolierė</w:t>
      </w:r>
      <w:r w:rsidR="00714EC5" w:rsidRPr="00213AB9">
        <w:rPr>
          <w:iCs/>
          <w:snapToGrid w:val="0"/>
          <w:szCs w:val="24"/>
        </w:rPr>
        <w:t xml:space="preserve"> I. Segalovičienė</w:t>
      </w:r>
      <w:r w:rsidR="00714EC5">
        <w:t xml:space="preserve">), </w:t>
      </w:r>
      <w:r w:rsidR="007D0A66">
        <w:t xml:space="preserve">V. Ąžuolas, (į klausimą atsakė </w:t>
      </w:r>
      <w:r w:rsidR="007D0A66" w:rsidRPr="00213AB9">
        <w:rPr>
          <w:iCs/>
          <w:snapToGrid w:val="0"/>
          <w:szCs w:val="24"/>
        </w:rPr>
        <w:t>v</w:t>
      </w:r>
      <w:r w:rsidR="007D0A66">
        <w:rPr>
          <w:iCs/>
          <w:snapToGrid w:val="0"/>
          <w:szCs w:val="24"/>
        </w:rPr>
        <w:t>alstybės kontrolierė</w:t>
      </w:r>
      <w:r w:rsidR="007D0A66" w:rsidRPr="00213AB9">
        <w:rPr>
          <w:iCs/>
          <w:snapToGrid w:val="0"/>
          <w:szCs w:val="24"/>
        </w:rPr>
        <w:t xml:space="preserve"> I. Segalovičienė</w:t>
      </w:r>
      <w:r w:rsidR="007D0A66">
        <w:t xml:space="preserve">), </w:t>
      </w:r>
      <w:r w:rsidR="0096559F">
        <w:t xml:space="preserve">A. Butkevičius (į klausimą atsakė </w:t>
      </w:r>
      <w:r w:rsidR="0096559F" w:rsidRPr="00213AB9">
        <w:rPr>
          <w:iCs/>
          <w:snapToGrid w:val="0"/>
          <w:szCs w:val="24"/>
        </w:rPr>
        <w:t>v</w:t>
      </w:r>
      <w:r w:rsidR="0096559F">
        <w:rPr>
          <w:iCs/>
          <w:snapToGrid w:val="0"/>
          <w:szCs w:val="24"/>
        </w:rPr>
        <w:t>alstybės kontrolierė</w:t>
      </w:r>
      <w:r w:rsidR="0096559F" w:rsidRPr="00213AB9">
        <w:rPr>
          <w:iCs/>
          <w:snapToGrid w:val="0"/>
          <w:szCs w:val="24"/>
        </w:rPr>
        <w:t xml:space="preserve"> I. Segalovičienė</w:t>
      </w:r>
      <w:r w:rsidR="0096559F">
        <w:t>)</w:t>
      </w:r>
      <w:r w:rsidR="005473EF">
        <w:t xml:space="preserve">, V. Rakutis </w:t>
      </w:r>
      <w:r w:rsidR="00286BD2">
        <w:t xml:space="preserve">(į klausimą atsakė </w:t>
      </w:r>
      <w:r w:rsidR="00286BD2" w:rsidRPr="00213AB9">
        <w:rPr>
          <w:iCs/>
          <w:snapToGrid w:val="0"/>
          <w:szCs w:val="24"/>
        </w:rPr>
        <w:t>v</w:t>
      </w:r>
      <w:r w:rsidR="00286BD2">
        <w:rPr>
          <w:iCs/>
          <w:snapToGrid w:val="0"/>
          <w:szCs w:val="24"/>
        </w:rPr>
        <w:t>alstybės kontrolierė</w:t>
      </w:r>
      <w:r w:rsidR="00286BD2" w:rsidRPr="00213AB9">
        <w:rPr>
          <w:iCs/>
          <w:snapToGrid w:val="0"/>
          <w:szCs w:val="24"/>
        </w:rPr>
        <w:t xml:space="preserve"> I. Segalovičienė</w:t>
      </w:r>
      <w:r w:rsidR="00286BD2">
        <w:t xml:space="preserve">), B. Ropė (į klausimą atsakė </w:t>
      </w:r>
      <w:r w:rsidR="00286BD2" w:rsidRPr="00213AB9">
        <w:rPr>
          <w:iCs/>
          <w:snapToGrid w:val="0"/>
          <w:szCs w:val="24"/>
        </w:rPr>
        <w:t>v</w:t>
      </w:r>
      <w:r w:rsidR="00286BD2">
        <w:rPr>
          <w:iCs/>
          <w:snapToGrid w:val="0"/>
          <w:szCs w:val="24"/>
        </w:rPr>
        <w:t>alstybės kontrolierė</w:t>
      </w:r>
      <w:r w:rsidR="00286BD2" w:rsidRPr="00213AB9">
        <w:rPr>
          <w:iCs/>
          <w:snapToGrid w:val="0"/>
          <w:szCs w:val="24"/>
        </w:rPr>
        <w:t xml:space="preserve"> I. Segalovičienė</w:t>
      </w:r>
      <w:r w:rsidR="00286BD2">
        <w:t xml:space="preserve">), E. Kirkutis (į klausimą atsakė </w:t>
      </w:r>
      <w:r w:rsidR="00286BD2" w:rsidRPr="00213AB9">
        <w:rPr>
          <w:iCs/>
          <w:snapToGrid w:val="0"/>
          <w:szCs w:val="24"/>
        </w:rPr>
        <w:t>v</w:t>
      </w:r>
      <w:r w:rsidR="00286BD2">
        <w:rPr>
          <w:iCs/>
          <w:snapToGrid w:val="0"/>
          <w:szCs w:val="24"/>
        </w:rPr>
        <w:t>alstybės kontrolierė</w:t>
      </w:r>
      <w:r w:rsidR="00286BD2" w:rsidRPr="00213AB9">
        <w:rPr>
          <w:iCs/>
          <w:snapToGrid w:val="0"/>
          <w:szCs w:val="24"/>
        </w:rPr>
        <w:t xml:space="preserve"> I. Segalovičienė</w:t>
      </w:r>
      <w:r w:rsidR="00286BD2">
        <w:t>)</w:t>
      </w:r>
      <w:r w:rsidR="00AA66F8">
        <w:t>.</w:t>
      </w:r>
    </w:p>
    <w:p w:rsidR="00492D90" w:rsidRPr="002B1E41" w:rsidRDefault="00492D90" w:rsidP="00492D90">
      <w:pPr>
        <w:rPr>
          <w:sz w:val="32"/>
          <w:szCs w:val="32"/>
        </w:rPr>
      </w:pPr>
    </w:p>
    <w:p w:rsidR="00492D90" w:rsidRDefault="005473EF" w:rsidP="000841C0">
      <w:pPr>
        <w:ind w:firstLine="709"/>
      </w:pPr>
      <w:r>
        <w:t>Posėdžio pirmininkė pask</w:t>
      </w:r>
      <w:r w:rsidR="00286BD2">
        <w:t>elbė posėdžio pertrauką iki 18.0</w:t>
      </w:r>
      <w:r>
        <w:t>0 val.</w:t>
      </w:r>
    </w:p>
    <w:p w:rsidR="005473EF" w:rsidRPr="002B1E41" w:rsidRDefault="005473EF" w:rsidP="00492D90">
      <w:pPr>
        <w:rPr>
          <w:sz w:val="32"/>
          <w:szCs w:val="32"/>
        </w:rPr>
      </w:pPr>
    </w:p>
    <w:p w:rsidR="00AD3D4B" w:rsidRPr="00E65BA8" w:rsidRDefault="00AD3D4B" w:rsidP="00A44A77">
      <w:pPr>
        <w:jc w:val="center"/>
      </w:pPr>
      <w:r w:rsidRPr="00E65BA8">
        <w:t>PERTRAUKA</w:t>
      </w:r>
    </w:p>
    <w:p w:rsidR="00AD3D4B" w:rsidRPr="00E65BA8" w:rsidRDefault="00AD3D4B" w:rsidP="00A44A77">
      <w:pPr>
        <w:jc w:val="center"/>
        <w:rPr>
          <w:i/>
          <w:iCs/>
        </w:rPr>
      </w:pPr>
      <w:r w:rsidRPr="00E65BA8">
        <w:rPr>
          <w:i/>
          <w:iCs/>
        </w:rPr>
        <w:t>(1</w:t>
      </w:r>
      <w:r w:rsidR="00286BD2">
        <w:rPr>
          <w:i/>
          <w:iCs/>
        </w:rPr>
        <w:t>7.5</w:t>
      </w:r>
      <w:r w:rsidR="00805A86">
        <w:rPr>
          <w:i/>
          <w:iCs/>
        </w:rPr>
        <w:t>2</w:t>
      </w:r>
      <w:r w:rsidRPr="00E65BA8">
        <w:rPr>
          <w:i/>
          <w:iCs/>
        </w:rPr>
        <w:t xml:space="preserve"> – 1</w:t>
      </w:r>
      <w:r w:rsidR="005473EF">
        <w:rPr>
          <w:i/>
          <w:iCs/>
        </w:rPr>
        <w:t>8.</w:t>
      </w:r>
      <w:r w:rsidR="00286BD2">
        <w:rPr>
          <w:i/>
          <w:iCs/>
        </w:rPr>
        <w:t>0</w:t>
      </w:r>
      <w:r w:rsidR="005473EF">
        <w:rPr>
          <w:i/>
          <w:iCs/>
        </w:rPr>
        <w:t>0</w:t>
      </w:r>
      <w:r w:rsidRPr="00E65BA8">
        <w:rPr>
          <w:i/>
          <w:iCs/>
        </w:rPr>
        <w:t xml:space="preserve"> val.)</w:t>
      </w:r>
    </w:p>
    <w:p w:rsidR="00AD3D4B" w:rsidRPr="002B1E41" w:rsidRDefault="00AD3D4B" w:rsidP="00A44A77">
      <w:pPr>
        <w:rPr>
          <w:sz w:val="32"/>
          <w:szCs w:val="32"/>
          <w:u w:val="single"/>
        </w:rPr>
      </w:pPr>
    </w:p>
    <w:p w:rsidR="00AD3D4B" w:rsidRPr="00E65BA8" w:rsidRDefault="00AD3D4B" w:rsidP="00A44A77">
      <w:pPr>
        <w:ind w:firstLine="720"/>
      </w:pPr>
      <w:r w:rsidRPr="00E65BA8">
        <w:rPr>
          <w:iCs/>
        </w:rPr>
        <w:t xml:space="preserve">Posėdžio pirmininkas – </w:t>
      </w:r>
      <w:r w:rsidR="00805A86" w:rsidRPr="00805A86">
        <w:rPr>
          <w:iCs/>
          <w:szCs w:val="24"/>
        </w:rPr>
        <w:t>Seimo Pirmininkas J. Olekas</w:t>
      </w:r>
      <w:r w:rsidRPr="00E65BA8">
        <w:rPr>
          <w:iCs/>
        </w:rPr>
        <w:t>.</w:t>
      </w:r>
    </w:p>
    <w:p w:rsidR="00F00FAC" w:rsidRPr="002B1E41" w:rsidRDefault="00F00FAC" w:rsidP="00E0721C">
      <w:pPr>
        <w:ind w:firstLine="709"/>
        <w:rPr>
          <w:sz w:val="32"/>
          <w:szCs w:val="32"/>
        </w:rPr>
      </w:pPr>
    </w:p>
    <w:p w:rsidR="00AD3D4B" w:rsidRPr="00583C62" w:rsidRDefault="00AD3D4B" w:rsidP="00583C62">
      <w:pPr>
        <w:ind w:firstLine="709"/>
        <w:rPr>
          <w:i/>
        </w:rPr>
      </w:pPr>
      <w:r w:rsidRPr="00583C62">
        <w:rPr>
          <w:i/>
        </w:rPr>
        <w:t xml:space="preserve">Į </w:t>
      </w:r>
      <w:r>
        <w:rPr>
          <w:i/>
        </w:rPr>
        <w:t xml:space="preserve">Seimo </w:t>
      </w:r>
      <w:r w:rsidRPr="00583C62">
        <w:rPr>
          <w:i/>
        </w:rPr>
        <w:t xml:space="preserve">posėdį </w:t>
      </w:r>
      <w:r>
        <w:rPr>
          <w:i/>
        </w:rPr>
        <w:t xml:space="preserve">atvyko </w:t>
      </w:r>
      <w:r w:rsidRPr="00583C62">
        <w:rPr>
          <w:i/>
        </w:rPr>
        <w:t>Respublikos Prezidentas G. Nausėda.</w:t>
      </w:r>
    </w:p>
    <w:p w:rsidR="00AD3D4B" w:rsidRPr="002B1E41" w:rsidRDefault="00AD3D4B" w:rsidP="00E0721C">
      <w:pPr>
        <w:ind w:firstLine="709"/>
        <w:rPr>
          <w:sz w:val="32"/>
          <w:szCs w:val="32"/>
        </w:rPr>
      </w:pPr>
    </w:p>
    <w:p w:rsidR="00F00FAC" w:rsidRDefault="00F00FAC" w:rsidP="00F00FAC">
      <w:pPr>
        <w:ind w:firstLine="720"/>
        <w:rPr>
          <w:i/>
        </w:rPr>
      </w:pPr>
      <w:r>
        <w:rPr>
          <w:i/>
        </w:rPr>
        <w:t>1</w:t>
      </w:r>
      <w:r w:rsidR="00805A86">
        <w:rPr>
          <w:i/>
        </w:rPr>
        <w:t>8</w:t>
      </w:r>
      <w:r>
        <w:rPr>
          <w:i/>
        </w:rPr>
        <w:t>.00 val. </w:t>
      </w:r>
    </w:p>
    <w:p w:rsidR="00F00FAC" w:rsidRDefault="00F00FAC" w:rsidP="00F00FAC">
      <w:pPr>
        <w:ind w:firstLine="720"/>
      </w:pPr>
      <w:r>
        <w:rPr>
          <w:b/>
        </w:rPr>
        <w:t>SVARSTYTA.</w:t>
      </w:r>
      <w:r>
        <w:t> </w:t>
      </w:r>
      <w:r w:rsidRPr="001A367D">
        <w:t>Seimo nutarimo „Dėl Lietuvos Respublikos Ministro Pirmininko kandidatūros“ projektas</w:t>
      </w:r>
      <w:r>
        <w:t xml:space="preserve"> </w:t>
      </w:r>
      <w:r w:rsidRPr="001A367D">
        <w:rPr>
          <w:bCs/>
          <w:iCs/>
          <w:snapToGrid w:val="0"/>
          <w:color w:val="000000"/>
        </w:rPr>
        <w:t>Nr. XVP-</w:t>
      </w:r>
      <w:r>
        <w:t xml:space="preserve">1694 </w:t>
      </w:r>
      <w:r>
        <w:rPr>
          <w:i/>
        </w:rPr>
        <w:t>(</w:t>
      </w:r>
      <w:r>
        <w:rPr>
          <w:i/>
          <w:szCs w:val="24"/>
        </w:rPr>
        <w:t xml:space="preserve">teikėjas – Respublikos Prezidentas </w:t>
      </w:r>
      <w:r>
        <w:rPr>
          <w:i/>
        </w:rPr>
        <w:t xml:space="preserve">G. Nausėda) </w:t>
      </w:r>
      <w:r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F00FAC" w:rsidRDefault="00F00FAC" w:rsidP="00F00FAC">
      <w:pPr>
        <w:ind w:firstLine="720"/>
      </w:pPr>
    </w:p>
    <w:p w:rsidR="00F00FAC" w:rsidRDefault="00F00FAC" w:rsidP="00F00FAC">
      <w:pPr>
        <w:ind w:firstLine="720"/>
      </w:pPr>
      <w:r>
        <w:t xml:space="preserve">Respublikos Prezidentas G. Nausėda pateikė </w:t>
      </w:r>
      <w:r>
        <w:rPr>
          <w:iCs/>
          <w:snapToGrid w:val="0"/>
          <w:szCs w:val="24"/>
        </w:rPr>
        <w:t>M. Sinkevičiaus</w:t>
      </w:r>
      <w:r>
        <w:t xml:space="preserve"> kandidatūrą į Ministro Pirmininko pareigas.</w:t>
      </w:r>
    </w:p>
    <w:p w:rsidR="00F00FAC" w:rsidRDefault="00F00FAC" w:rsidP="00F00FAC">
      <w:pPr>
        <w:ind w:firstLine="720"/>
      </w:pPr>
    </w:p>
    <w:p w:rsidR="00F00FAC" w:rsidRDefault="00F00FAC" w:rsidP="00F00FAC">
      <w:pPr>
        <w:ind w:firstLine="720"/>
        <w:rPr>
          <w:i/>
        </w:rPr>
      </w:pPr>
      <w:r>
        <w:rPr>
          <w:i/>
        </w:rPr>
        <w:t>Respublikos Prezidentas G. Nausėda išvyko.</w:t>
      </w:r>
    </w:p>
    <w:p w:rsidR="00805A86" w:rsidRPr="002B1E41" w:rsidRDefault="00805A86" w:rsidP="00D2296A">
      <w:pPr>
        <w:ind w:firstLine="720"/>
        <w:rPr>
          <w:sz w:val="32"/>
          <w:szCs w:val="32"/>
        </w:rPr>
      </w:pPr>
    </w:p>
    <w:p w:rsidR="00805A86" w:rsidRDefault="00805A86" w:rsidP="00F00FAC">
      <w:pPr>
        <w:ind w:firstLine="720"/>
        <w:rPr>
          <w:b/>
        </w:rPr>
      </w:pPr>
      <w:r w:rsidRPr="008A56F6">
        <w:rPr>
          <w:b/>
          <w:szCs w:val="24"/>
        </w:rPr>
        <w:t>Toliau posėdžiui pirmininkavo</w:t>
      </w:r>
      <w:r w:rsidRPr="00805A86">
        <w:rPr>
          <w:b/>
          <w:szCs w:val="24"/>
        </w:rPr>
        <w:t xml:space="preserve"> </w:t>
      </w:r>
      <w:r w:rsidRPr="00805A86">
        <w:rPr>
          <w:b/>
        </w:rPr>
        <w:t>Seimo Pirmininko pavaduotoja O. Leiputė.</w:t>
      </w:r>
    </w:p>
    <w:p w:rsidR="00805A86" w:rsidRPr="002B1E41" w:rsidRDefault="00805A86" w:rsidP="00F00FAC">
      <w:pPr>
        <w:ind w:firstLine="720"/>
        <w:rPr>
          <w:sz w:val="32"/>
          <w:szCs w:val="32"/>
        </w:rPr>
      </w:pPr>
    </w:p>
    <w:p w:rsidR="00F00FAC" w:rsidRDefault="00F00FAC" w:rsidP="00F00FAC">
      <w:pPr>
        <w:ind w:firstLine="720"/>
      </w:pPr>
      <w:r>
        <w:t xml:space="preserve">Kalbėjo ir į Seimo narių klausimus atsakė kandidatas į Ministro Pirmininko pareigas </w:t>
      </w:r>
      <w:r>
        <w:rPr>
          <w:iCs/>
          <w:snapToGrid w:val="0"/>
          <w:szCs w:val="24"/>
        </w:rPr>
        <w:t>M. Sinkevičius</w:t>
      </w:r>
      <w:r>
        <w:t>.</w:t>
      </w:r>
    </w:p>
    <w:p w:rsidR="00F00FAC" w:rsidRPr="002B1E41" w:rsidRDefault="00F00FAC" w:rsidP="00F00FAC">
      <w:pPr>
        <w:ind w:firstLine="720"/>
        <w:rPr>
          <w:sz w:val="32"/>
          <w:szCs w:val="32"/>
        </w:rPr>
      </w:pPr>
    </w:p>
    <w:p w:rsidR="00BB08D5" w:rsidRDefault="00BB08D5" w:rsidP="00F00FAC">
      <w:pPr>
        <w:ind w:firstLine="720"/>
        <w:rPr>
          <w:b/>
          <w:szCs w:val="24"/>
        </w:rPr>
      </w:pPr>
      <w:r w:rsidRPr="008A56F6">
        <w:rPr>
          <w:b/>
          <w:szCs w:val="24"/>
        </w:rPr>
        <w:t>Toliau posėdžiui pirmininkavo</w:t>
      </w:r>
      <w:r>
        <w:rPr>
          <w:b/>
          <w:szCs w:val="24"/>
        </w:rPr>
        <w:t xml:space="preserve"> </w:t>
      </w:r>
      <w:r w:rsidRPr="00BB08D5">
        <w:rPr>
          <w:b/>
          <w:szCs w:val="24"/>
        </w:rPr>
        <w:t>Seimo Pirmininkas J. Olekas</w:t>
      </w:r>
      <w:r>
        <w:rPr>
          <w:b/>
          <w:szCs w:val="24"/>
        </w:rPr>
        <w:t>.</w:t>
      </w:r>
    </w:p>
    <w:p w:rsidR="00BB08D5" w:rsidRPr="002B1E41" w:rsidRDefault="00BB08D5" w:rsidP="00F00FAC">
      <w:pPr>
        <w:ind w:firstLine="720"/>
        <w:rPr>
          <w:sz w:val="32"/>
          <w:szCs w:val="32"/>
        </w:rPr>
      </w:pPr>
    </w:p>
    <w:p w:rsidR="00F00FAC" w:rsidRDefault="00F00FAC" w:rsidP="00F00FAC">
      <w:pPr>
        <w:ind w:firstLine="709"/>
      </w:pPr>
      <w:r>
        <w:t xml:space="preserve">Klausė Seimo nariai: </w:t>
      </w:r>
      <w:r w:rsidR="00BB08D5">
        <w:t xml:space="preserve">S. Kairys, </w:t>
      </w:r>
      <w:r w:rsidR="00435186">
        <w:t xml:space="preserve">L. Kasčiūnas, </w:t>
      </w:r>
      <w:r w:rsidR="002B1E41">
        <w:t xml:space="preserve">A. Butkevičius, V. Fiodorovas, D. Gaižauskas, </w:t>
      </w:r>
      <w:r w:rsidR="002B1E41">
        <w:rPr>
          <w:iCs/>
          <w:snapToGrid w:val="0"/>
          <w:szCs w:val="24"/>
        </w:rPr>
        <w:t>V. Turauskaitė</w:t>
      </w:r>
      <w:r w:rsidR="002B1E41">
        <w:t xml:space="preserve">, K. Neimantas, </w:t>
      </w:r>
      <w:r w:rsidR="002B1E41">
        <w:rPr>
          <w:iCs/>
          <w:snapToGrid w:val="0"/>
          <w:szCs w:val="24"/>
        </w:rPr>
        <w:t>M. Lingė</w:t>
      </w:r>
      <w:r w:rsidR="002B1E41">
        <w:t xml:space="preserve">, </w:t>
      </w:r>
      <w:r w:rsidR="002B1E41">
        <w:rPr>
          <w:snapToGrid w:val="0"/>
        </w:rPr>
        <w:t>R. Baranovas</w:t>
      </w:r>
      <w:r w:rsidR="002B1E41">
        <w:t>, G. Skaistė, S. Gentvilas, V. Juozapaitis, J. Razma, A. Anušauskas.</w:t>
      </w:r>
    </w:p>
    <w:p w:rsidR="00F00FAC" w:rsidRPr="006465F4" w:rsidRDefault="00F00FAC" w:rsidP="00F00FAC">
      <w:pPr>
        <w:rPr>
          <w:sz w:val="28"/>
          <w:szCs w:val="28"/>
        </w:rPr>
      </w:pPr>
    </w:p>
    <w:p w:rsidR="00F00FAC" w:rsidRDefault="00F00FAC" w:rsidP="00F00FAC">
      <w:pPr>
        <w:ind w:firstLine="709"/>
        <w:rPr>
          <w:b/>
          <w:bCs/>
        </w:rPr>
      </w:pPr>
      <w:r>
        <w:rPr>
          <w:b/>
          <w:bCs/>
        </w:rPr>
        <w:t>NUTARTA:</w:t>
      </w:r>
    </w:p>
    <w:p w:rsidR="00F00FAC" w:rsidRDefault="00F00FAC" w:rsidP="00F00FAC">
      <w:pPr>
        <w:ind w:firstLine="720"/>
      </w:pPr>
      <w:r>
        <w:t xml:space="preserve">1. </w:t>
      </w:r>
      <w:r>
        <w:rPr>
          <w:bCs/>
        </w:rPr>
        <w:t>Pradėti šio projekto svarstymo procedūrą</w:t>
      </w:r>
      <w:r>
        <w:rPr>
          <w:b/>
        </w:rPr>
        <w:t xml:space="preserve"> </w:t>
      </w:r>
      <w:r>
        <w:rPr>
          <w:bCs/>
        </w:rPr>
        <w:t>Seimo statuto nustatyta tvarka.</w:t>
      </w:r>
    </w:p>
    <w:p w:rsidR="00F00FAC" w:rsidRDefault="00F00FAC" w:rsidP="00F00FAC">
      <w:pPr>
        <w:ind w:firstLine="720"/>
      </w:pPr>
      <w:r w:rsidRPr="0089402F">
        <w:t>2.</w:t>
      </w:r>
      <w:r>
        <w:t xml:space="preserve"> </w:t>
      </w:r>
      <w:r w:rsidR="002B1E41">
        <w:t xml:space="preserve">Paskirti šio projekto svarstymą </w:t>
      </w:r>
      <w:r>
        <w:t xml:space="preserve">Seimo posėdyje 2026-06-30. </w:t>
      </w:r>
      <w:r>
        <w:rPr>
          <w:i/>
          <w:iCs/>
        </w:rPr>
        <w:t xml:space="preserve">Pritarta bendru sutarimu. </w:t>
      </w:r>
    </w:p>
    <w:p w:rsidR="00F00FAC" w:rsidRPr="002B1E41" w:rsidRDefault="00F00FAC" w:rsidP="00E0721C">
      <w:pPr>
        <w:ind w:firstLine="709"/>
        <w:rPr>
          <w:sz w:val="36"/>
          <w:szCs w:val="36"/>
        </w:rPr>
      </w:pPr>
    </w:p>
    <w:p w:rsidR="002B1E41" w:rsidRDefault="002B1E41" w:rsidP="00E0721C">
      <w:pPr>
        <w:ind w:firstLine="709"/>
      </w:pPr>
      <w:r>
        <w:t xml:space="preserve">Posėdžio pirmininkas paskelbė kandidato į Ministro Pirmininko pareigas </w:t>
      </w:r>
      <w:r>
        <w:rPr>
          <w:iCs/>
          <w:snapToGrid w:val="0"/>
          <w:szCs w:val="24"/>
        </w:rPr>
        <w:t>M. Sinkevičiaus</w:t>
      </w:r>
      <w:r>
        <w:t xml:space="preserve"> susitikimų su Seimo frakcijomis grafiką. </w:t>
      </w:r>
    </w:p>
    <w:p w:rsidR="00EA7D8B" w:rsidRDefault="00EA7D8B"/>
    <w:p w:rsidR="002B1E41" w:rsidRDefault="002B1E41"/>
    <w:p w:rsidR="00435186" w:rsidRPr="00EE249C" w:rsidRDefault="00435186" w:rsidP="00EE249C">
      <w:pPr>
        <w:jc w:val="center"/>
      </w:pPr>
      <w:r>
        <w:t>Užsiregistravo 75</w:t>
      </w:r>
      <w:r w:rsidRPr="00EE249C">
        <w:t xml:space="preserve"> Seimo nariai </w:t>
      </w:r>
      <w:r w:rsidRPr="00EE249C">
        <w:rPr>
          <w:i/>
          <w:iCs/>
        </w:rPr>
        <w:t>(1</w:t>
      </w:r>
      <w:r>
        <w:rPr>
          <w:i/>
          <w:iCs/>
        </w:rPr>
        <w:t>9.08</w:t>
      </w:r>
      <w:r w:rsidRPr="00EE249C">
        <w:rPr>
          <w:i/>
          <w:iCs/>
        </w:rPr>
        <w:t xml:space="preserve"> val.)</w:t>
      </w:r>
    </w:p>
    <w:p w:rsidR="00435186" w:rsidRDefault="00435186"/>
    <w:p w:rsidR="002B1E41" w:rsidRPr="00697ED6" w:rsidRDefault="002B1E41"/>
    <w:p w:rsidR="00EA5D51" w:rsidRDefault="00EA5D51" w:rsidP="00EA5D51">
      <w:pPr>
        <w:jc w:val="center"/>
      </w:pPr>
      <w:r>
        <w:t>Posėdis baigtas</w:t>
      </w:r>
    </w:p>
    <w:p w:rsidR="00EA5D51" w:rsidRDefault="00EA5D51" w:rsidP="00EA5D51">
      <w:pPr>
        <w:jc w:val="center"/>
        <w:rPr>
          <w:i/>
          <w:iCs/>
        </w:rPr>
      </w:pPr>
      <w:r>
        <w:t xml:space="preserve"> </w:t>
      </w:r>
      <w:r>
        <w:rPr>
          <w:i/>
          <w:iCs/>
        </w:rPr>
        <w:t>(1</w:t>
      </w:r>
      <w:r w:rsidR="00435186">
        <w:rPr>
          <w:i/>
          <w:iCs/>
        </w:rPr>
        <w:t>9.09</w:t>
      </w:r>
      <w:r>
        <w:rPr>
          <w:i/>
          <w:iCs/>
        </w:rPr>
        <w:t xml:space="preserve"> val.)</w:t>
      </w:r>
    </w:p>
    <w:p w:rsidR="00EA5D51" w:rsidRDefault="00EA5D51" w:rsidP="00EA5D51"/>
    <w:p w:rsidR="00AC36E7" w:rsidRDefault="00AC36E7" w:rsidP="00AC36E7">
      <w:pPr>
        <w:tabs>
          <w:tab w:val="left" w:pos="6946"/>
        </w:tabs>
      </w:pPr>
    </w:p>
    <w:p w:rsidR="00AC36E7" w:rsidRDefault="00AC36E7" w:rsidP="00EA5D51"/>
    <w:p w:rsidR="00C227D1" w:rsidRDefault="00C227D1" w:rsidP="00C227D1">
      <w:pPr>
        <w:tabs>
          <w:tab w:val="left" w:pos="6804"/>
        </w:tabs>
      </w:pPr>
      <w:r>
        <w:t>Seimo Pirmininkas</w:t>
      </w:r>
      <w:r>
        <w:tab/>
      </w:r>
      <w:r w:rsidR="009B1270">
        <w:t>Juozas Olekas</w:t>
      </w:r>
    </w:p>
    <w:p w:rsidR="00C227D1" w:rsidRDefault="00C227D1" w:rsidP="00C227D1">
      <w:pPr>
        <w:tabs>
          <w:tab w:val="left" w:pos="6946"/>
        </w:tabs>
      </w:pPr>
    </w:p>
    <w:p w:rsidR="00C227D1" w:rsidRDefault="00C227D1" w:rsidP="00C227D1">
      <w:pPr>
        <w:tabs>
          <w:tab w:val="left" w:pos="6804"/>
        </w:tabs>
      </w:pPr>
    </w:p>
    <w:p w:rsidR="00520E84" w:rsidRDefault="00520E84" w:rsidP="00520E84">
      <w:pPr>
        <w:tabs>
          <w:tab w:val="left" w:pos="6804"/>
        </w:tabs>
      </w:pPr>
      <w:r>
        <w:t>Seimo Pirmininko pavaduotoja</w:t>
      </w:r>
      <w:r>
        <w:tab/>
        <w:t>Viktorija Čmilytė-Nielsen</w:t>
      </w:r>
    </w:p>
    <w:p w:rsidR="00520E84" w:rsidRDefault="00520E84" w:rsidP="00C227D1">
      <w:pPr>
        <w:tabs>
          <w:tab w:val="left" w:pos="6804"/>
        </w:tabs>
      </w:pPr>
    </w:p>
    <w:p w:rsidR="00435186" w:rsidRDefault="00435186" w:rsidP="00C227D1">
      <w:pPr>
        <w:tabs>
          <w:tab w:val="left" w:pos="6804"/>
        </w:tabs>
      </w:pPr>
    </w:p>
    <w:p w:rsidR="00C227D1" w:rsidRDefault="00C227D1" w:rsidP="00C227D1">
      <w:pPr>
        <w:tabs>
          <w:tab w:val="left" w:pos="6804"/>
        </w:tabs>
      </w:pPr>
      <w:r>
        <w:t>Seimo Pirmininko pavaduotoja</w:t>
      </w:r>
      <w:r>
        <w:tab/>
        <w:t xml:space="preserve">Orinta Leiputė </w:t>
      </w:r>
    </w:p>
    <w:p w:rsidR="00C227D1" w:rsidRDefault="00C227D1" w:rsidP="00C227D1">
      <w:pPr>
        <w:tabs>
          <w:tab w:val="left" w:pos="6804"/>
        </w:tabs>
      </w:pPr>
    </w:p>
    <w:p w:rsidR="001212EF" w:rsidRDefault="001212EF" w:rsidP="001212EF">
      <w:pPr>
        <w:tabs>
          <w:tab w:val="left" w:pos="6804"/>
        </w:tabs>
      </w:pPr>
    </w:p>
    <w:p w:rsidR="009B1270" w:rsidRDefault="009B1270" w:rsidP="00577144">
      <w:pPr>
        <w:tabs>
          <w:tab w:val="left" w:pos="6804"/>
        </w:tabs>
      </w:pPr>
      <w:r>
        <w:t>Seimo Pirmininko pavaduotoja</w:t>
      </w:r>
      <w:r>
        <w:tab/>
        <w:t xml:space="preserve">Aušrinė Norkienė </w:t>
      </w:r>
    </w:p>
    <w:p w:rsidR="009B1270" w:rsidRDefault="009B1270" w:rsidP="00EA5D51"/>
    <w:p w:rsidR="00A214EB" w:rsidRDefault="00A214EB" w:rsidP="00EA5D51"/>
    <w:p w:rsidR="00AC36E7" w:rsidRDefault="00AC36E7" w:rsidP="00EA5D51"/>
    <w:p w:rsidR="00A05C33" w:rsidRDefault="00A05C33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Default="002613EE" w:rsidP="00A05C33"/>
    <w:p w:rsidR="002613EE" w:rsidRPr="00697ED6" w:rsidRDefault="002613EE" w:rsidP="00A05C33"/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Protokolą rašė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Dokumentų departamento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Stenogramų skyriaus</w:t>
      </w:r>
    </w:p>
    <w:p w:rsidR="00A06C62" w:rsidRDefault="00A06C62" w:rsidP="001212EF">
      <w:pPr>
        <w:tabs>
          <w:tab w:val="left" w:pos="6804"/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vyriausioji specialistė</w:t>
      </w:r>
      <w:r w:rsidRPr="00697ED6">
        <w:rPr>
          <w:rStyle w:val="Pareigos"/>
          <w:rFonts w:ascii="Times New Roman" w:hAnsi="Times New Roman"/>
          <w:caps w:val="0"/>
          <w:szCs w:val="24"/>
        </w:rPr>
        <w:tab/>
        <w:t>Tatjana Juršėnienė</w:t>
      </w:r>
    </w:p>
    <w:p w:rsidR="00827880" w:rsidRPr="00697ED6" w:rsidRDefault="00827880" w:rsidP="00A06C62">
      <w:pPr>
        <w:tabs>
          <w:tab w:val="left" w:pos="6946"/>
          <w:tab w:val="right" w:pos="8730"/>
        </w:tabs>
      </w:pPr>
    </w:p>
    <w:sectPr w:rsidR="00827880" w:rsidRPr="00697ED6" w:rsidSect="00EF3D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type w:val="continuous"/>
      <w:pgSz w:w="11909" w:h="16834" w:code="9"/>
      <w:pgMar w:top="1134" w:right="851" w:bottom="1134" w:left="1701" w:header="289" w:footer="431" w:gutter="0"/>
      <w:cols w:space="1296"/>
      <w:formProt w:val="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D00" w:rsidRDefault="000F0D00">
      <w:r>
        <w:separator/>
      </w:r>
    </w:p>
  </w:endnote>
  <w:endnote w:type="continuationSeparator" w:id="0">
    <w:p w:rsidR="000F0D00" w:rsidRDefault="000F0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D00" w:rsidRDefault="000F0D0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0F0D00" w:rsidRDefault="000F0D00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D00" w:rsidRDefault="000F0D00">
    <w:pPr>
      <w:pStyle w:val="Porat"/>
      <w:framePr w:wrap="around" w:vAnchor="text" w:hAnchor="margin" w:xAlign="center" w:y="1"/>
      <w:rPr>
        <w:rStyle w:val="Puslapionumeris"/>
      </w:rPr>
    </w:pPr>
  </w:p>
  <w:p w:rsidR="000F0D00" w:rsidRDefault="000F0D00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D00" w:rsidRDefault="000F0D00">
      <w:r>
        <w:separator/>
      </w:r>
    </w:p>
  </w:footnote>
  <w:footnote w:type="continuationSeparator" w:id="0">
    <w:p w:rsidR="000F0D00" w:rsidRDefault="000F0D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D00" w:rsidRDefault="000F0D00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0F0D00" w:rsidRDefault="000F0D00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0D00" w:rsidRDefault="000F0D00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FF5021">
      <w:rPr>
        <w:rStyle w:val="Puslapionumeris"/>
        <w:noProof/>
      </w:rPr>
      <w:t>15</w:t>
    </w:r>
    <w:r>
      <w:rPr>
        <w:rStyle w:val="Puslapionumeris"/>
      </w:rPr>
      <w:fldChar w:fldCharType="end"/>
    </w:r>
  </w:p>
  <w:p w:rsidR="000F0D00" w:rsidRDefault="000F0D00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5021" w:rsidRPr="00F057A9" w:rsidRDefault="00FF5021" w:rsidP="00F057A9">
    <w:pPr>
      <w:pStyle w:val="Antrats"/>
      <w:jc w:val="right"/>
      <w:rPr>
        <w:b/>
        <w:sz w:val="22"/>
        <w:szCs w:val="22"/>
      </w:rPr>
    </w:pPr>
    <w:r w:rsidRPr="00F057A9">
      <w:rPr>
        <w:b/>
        <w:sz w:val="22"/>
        <w:szCs w:val="22"/>
      </w:rPr>
      <w:t>Negalutinis variantas</w:t>
    </w:r>
  </w:p>
  <w:p w:rsidR="00FF5021" w:rsidRDefault="00FF5021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D70D4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2E1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0EEC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147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49CE4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23689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FE6D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E5057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5EE2A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F8407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attachedTemplate r:id="rId1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E48"/>
    <w:rsid w:val="00005135"/>
    <w:rsid w:val="0002422F"/>
    <w:rsid w:val="00027DA5"/>
    <w:rsid w:val="00040169"/>
    <w:rsid w:val="00041E6B"/>
    <w:rsid w:val="000531A1"/>
    <w:rsid w:val="00076BC9"/>
    <w:rsid w:val="000841C0"/>
    <w:rsid w:val="000974FF"/>
    <w:rsid w:val="000A75ED"/>
    <w:rsid w:val="000B174A"/>
    <w:rsid w:val="000E6ABF"/>
    <w:rsid w:val="000F0D00"/>
    <w:rsid w:val="000F1756"/>
    <w:rsid w:val="00104BAA"/>
    <w:rsid w:val="00120E27"/>
    <w:rsid w:val="001212EF"/>
    <w:rsid w:val="001216E9"/>
    <w:rsid w:val="00123DEA"/>
    <w:rsid w:val="00136C76"/>
    <w:rsid w:val="00141703"/>
    <w:rsid w:val="00153806"/>
    <w:rsid w:val="00166279"/>
    <w:rsid w:val="0017172A"/>
    <w:rsid w:val="00174653"/>
    <w:rsid w:val="00180C48"/>
    <w:rsid w:val="0019016F"/>
    <w:rsid w:val="00191755"/>
    <w:rsid w:val="00197B05"/>
    <w:rsid w:val="001A2A26"/>
    <w:rsid w:val="001B116E"/>
    <w:rsid w:val="001B4B81"/>
    <w:rsid w:val="001C4009"/>
    <w:rsid w:val="001D69F1"/>
    <w:rsid w:val="001F3164"/>
    <w:rsid w:val="001F5170"/>
    <w:rsid w:val="002029AD"/>
    <w:rsid w:val="0020311B"/>
    <w:rsid w:val="002130A7"/>
    <w:rsid w:val="00230BBC"/>
    <w:rsid w:val="002334AB"/>
    <w:rsid w:val="00241586"/>
    <w:rsid w:val="002604EC"/>
    <w:rsid w:val="002613EE"/>
    <w:rsid w:val="00265488"/>
    <w:rsid w:val="00277C10"/>
    <w:rsid w:val="00280A18"/>
    <w:rsid w:val="002824A8"/>
    <w:rsid w:val="00286188"/>
    <w:rsid w:val="00286BD2"/>
    <w:rsid w:val="002A475A"/>
    <w:rsid w:val="002A7EAF"/>
    <w:rsid w:val="002B1E41"/>
    <w:rsid w:val="002D6A6B"/>
    <w:rsid w:val="002F65D9"/>
    <w:rsid w:val="0032576B"/>
    <w:rsid w:val="0035272D"/>
    <w:rsid w:val="00385DED"/>
    <w:rsid w:val="0038712B"/>
    <w:rsid w:val="00395369"/>
    <w:rsid w:val="003956DB"/>
    <w:rsid w:val="00397868"/>
    <w:rsid w:val="003A2769"/>
    <w:rsid w:val="003A68A7"/>
    <w:rsid w:val="003B149A"/>
    <w:rsid w:val="003D3403"/>
    <w:rsid w:val="003E402D"/>
    <w:rsid w:val="003F4B00"/>
    <w:rsid w:val="00427DC9"/>
    <w:rsid w:val="00435186"/>
    <w:rsid w:val="00441DF8"/>
    <w:rsid w:val="004443B2"/>
    <w:rsid w:val="00460B66"/>
    <w:rsid w:val="0048127A"/>
    <w:rsid w:val="00487701"/>
    <w:rsid w:val="00492D90"/>
    <w:rsid w:val="004972EE"/>
    <w:rsid w:val="004A4E86"/>
    <w:rsid w:val="004C0B9E"/>
    <w:rsid w:val="004C0E52"/>
    <w:rsid w:val="004D0AC2"/>
    <w:rsid w:val="004E50C3"/>
    <w:rsid w:val="004F675D"/>
    <w:rsid w:val="005025F8"/>
    <w:rsid w:val="005041BC"/>
    <w:rsid w:val="00505499"/>
    <w:rsid w:val="00520E84"/>
    <w:rsid w:val="00531050"/>
    <w:rsid w:val="00536950"/>
    <w:rsid w:val="005371EE"/>
    <w:rsid w:val="005473EF"/>
    <w:rsid w:val="0056624D"/>
    <w:rsid w:val="00577144"/>
    <w:rsid w:val="00585F6E"/>
    <w:rsid w:val="005947C6"/>
    <w:rsid w:val="005A4030"/>
    <w:rsid w:val="005A4CD0"/>
    <w:rsid w:val="005A79F3"/>
    <w:rsid w:val="005B3008"/>
    <w:rsid w:val="005C692D"/>
    <w:rsid w:val="005D11C3"/>
    <w:rsid w:val="005E35C7"/>
    <w:rsid w:val="005F59CF"/>
    <w:rsid w:val="0064226C"/>
    <w:rsid w:val="00642C5C"/>
    <w:rsid w:val="006465F4"/>
    <w:rsid w:val="00657598"/>
    <w:rsid w:val="00671289"/>
    <w:rsid w:val="006750B0"/>
    <w:rsid w:val="00686A2F"/>
    <w:rsid w:val="006969D0"/>
    <w:rsid w:val="00697ED6"/>
    <w:rsid w:val="006A32AD"/>
    <w:rsid w:val="006C0983"/>
    <w:rsid w:val="006D4D2F"/>
    <w:rsid w:val="006D794B"/>
    <w:rsid w:val="006E01C2"/>
    <w:rsid w:val="006F16D2"/>
    <w:rsid w:val="00714EC5"/>
    <w:rsid w:val="00721E56"/>
    <w:rsid w:val="00727CC7"/>
    <w:rsid w:val="00734F8F"/>
    <w:rsid w:val="0074765D"/>
    <w:rsid w:val="007544DC"/>
    <w:rsid w:val="0076446E"/>
    <w:rsid w:val="00770411"/>
    <w:rsid w:val="007862EC"/>
    <w:rsid w:val="00793C07"/>
    <w:rsid w:val="007A2466"/>
    <w:rsid w:val="007A6899"/>
    <w:rsid w:val="007B67D6"/>
    <w:rsid w:val="007B6BBB"/>
    <w:rsid w:val="007D0A66"/>
    <w:rsid w:val="007D2BC0"/>
    <w:rsid w:val="007D4A19"/>
    <w:rsid w:val="00805A86"/>
    <w:rsid w:val="008210B7"/>
    <w:rsid w:val="00827880"/>
    <w:rsid w:val="0083258D"/>
    <w:rsid w:val="00842A38"/>
    <w:rsid w:val="00850493"/>
    <w:rsid w:val="008542CC"/>
    <w:rsid w:val="008633A7"/>
    <w:rsid w:val="0089402F"/>
    <w:rsid w:val="008B3E48"/>
    <w:rsid w:val="008D2C7A"/>
    <w:rsid w:val="008E4002"/>
    <w:rsid w:val="00901B85"/>
    <w:rsid w:val="009023AD"/>
    <w:rsid w:val="00917FDD"/>
    <w:rsid w:val="00931F8C"/>
    <w:rsid w:val="0096207D"/>
    <w:rsid w:val="0096559F"/>
    <w:rsid w:val="0097044B"/>
    <w:rsid w:val="0097516A"/>
    <w:rsid w:val="00980607"/>
    <w:rsid w:val="009A053C"/>
    <w:rsid w:val="009A35D2"/>
    <w:rsid w:val="009A3D52"/>
    <w:rsid w:val="009B1270"/>
    <w:rsid w:val="009B1B1B"/>
    <w:rsid w:val="009C227C"/>
    <w:rsid w:val="009C2C0D"/>
    <w:rsid w:val="009D70DD"/>
    <w:rsid w:val="009E0218"/>
    <w:rsid w:val="00A0062C"/>
    <w:rsid w:val="00A00C45"/>
    <w:rsid w:val="00A05C33"/>
    <w:rsid w:val="00A06C62"/>
    <w:rsid w:val="00A17487"/>
    <w:rsid w:val="00A214EB"/>
    <w:rsid w:val="00A36AFA"/>
    <w:rsid w:val="00A61B92"/>
    <w:rsid w:val="00A67313"/>
    <w:rsid w:val="00A75ECF"/>
    <w:rsid w:val="00A768DA"/>
    <w:rsid w:val="00AA66F8"/>
    <w:rsid w:val="00AC36E7"/>
    <w:rsid w:val="00AD2582"/>
    <w:rsid w:val="00AD319A"/>
    <w:rsid w:val="00AD3D4B"/>
    <w:rsid w:val="00B03EB8"/>
    <w:rsid w:val="00B04EBF"/>
    <w:rsid w:val="00B3620E"/>
    <w:rsid w:val="00B67E84"/>
    <w:rsid w:val="00B739DD"/>
    <w:rsid w:val="00B917E7"/>
    <w:rsid w:val="00BA74BF"/>
    <w:rsid w:val="00BB08D5"/>
    <w:rsid w:val="00BC26A5"/>
    <w:rsid w:val="00BC5437"/>
    <w:rsid w:val="00BD49DD"/>
    <w:rsid w:val="00BF007A"/>
    <w:rsid w:val="00C00188"/>
    <w:rsid w:val="00C2123E"/>
    <w:rsid w:val="00C227D1"/>
    <w:rsid w:val="00C24918"/>
    <w:rsid w:val="00C349B9"/>
    <w:rsid w:val="00C75A3F"/>
    <w:rsid w:val="00C85703"/>
    <w:rsid w:val="00C86DD7"/>
    <w:rsid w:val="00CB366A"/>
    <w:rsid w:val="00CD2C9B"/>
    <w:rsid w:val="00CE73CA"/>
    <w:rsid w:val="00CF142C"/>
    <w:rsid w:val="00CF3463"/>
    <w:rsid w:val="00D05B3A"/>
    <w:rsid w:val="00D15EE5"/>
    <w:rsid w:val="00D2071F"/>
    <w:rsid w:val="00D23DEC"/>
    <w:rsid w:val="00D96AAC"/>
    <w:rsid w:val="00DC0FFD"/>
    <w:rsid w:val="00DE4B45"/>
    <w:rsid w:val="00E0721C"/>
    <w:rsid w:val="00E10094"/>
    <w:rsid w:val="00E2058D"/>
    <w:rsid w:val="00E72F7E"/>
    <w:rsid w:val="00E757B0"/>
    <w:rsid w:val="00E93754"/>
    <w:rsid w:val="00EA015B"/>
    <w:rsid w:val="00EA5D51"/>
    <w:rsid w:val="00EA7D8B"/>
    <w:rsid w:val="00ED4D10"/>
    <w:rsid w:val="00EF3643"/>
    <w:rsid w:val="00EF3D13"/>
    <w:rsid w:val="00F00FAC"/>
    <w:rsid w:val="00F133F1"/>
    <w:rsid w:val="00F15D63"/>
    <w:rsid w:val="00F24C70"/>
    <w:rsid w:val="00F24FB3"/>
    <w:rsid w:val="00F5304F"/>
    <w:rsid w:val="00F53435"/>
    <w:rsid w:val="00F72877"/>
    <w:rsid w:val="00F7575A"/>
    <w:rsid w:val="00F776BF"/>
    <w:rsid w:val="00FC751E"/>
    <w:rsid w:val="00FD5124"/>
    <w:rsid w:val="00FF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402F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link w:val="PagrindiniotekstotraukaDiagrama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E72F7E"/>
    <w:rPr>
      <w:rFonts w:ascii="Arial" w:hAnsi="Arial"/>
      <w:sz w:val="24"/>
      <w:lang w:eastAsia="en-US"/>
    </w:rPr>
  </w:style>
  <w:style w:type="paragraph" w:customStyle="1" w:styleId="font14">
    <w:name w:val="font14"/>
    <w:basedOn w:val="prastasis"/>
    <w:rsid w:val="00E0721C"/>
    <w:pPr>
      <w:spacing w:before="100" w:beforeAutospacing="1" w:after="100" w:afterAutospacing="1"/>
      <w:jc w:val="left"/>
    </w:pPr>
    <w:rPr>
      <w:rFonts w:ascii="TimesLT" w:eastAsia="Arial Unicode MS" w:hAnsi="TimesLT" w:cs="Arial Unicode MS"/>
      <w:color w:val="000000"/>
      <w:sz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402F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link w:val="PagrindiniotekstotraukaDiagrama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E72F7E"/>
    <w:rPr>
      <w:rFonts w:ascii="Arial" w:hAnsi="Arial"/>
      <w:sz w:val="24"/>
      <w:lang w:eastAsia="en-US"/>
    </w:rPr>
  </w:style>
  <w:style w:type="paragraph" w:customStyle="1" w:styleId="font14">
    <w:name w:val="font14"/>
    <w:basedOn w:val="prastasis"/>
    <w:rsid w:val="00E0721C"/>
    <w:pPr>
      <w:spacing w:before="100" w:beforeAutospacing="1" w:after="100" w:afterAutospacing="1"/>
      <w:jc w:val="left"/>
    </w:pPr>
    <w:rPr>
      <w:rFonts w:ascii="TimesLT" w:eastAsia="Arial Unicode MS" w:hAnsi="TimesLT" w:cs="Arial Unicode MS"/>
      <w:color w:val="000000"/>
      <w:sz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s\PROTOKOL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</Template>
  <TotalTime>359</TotalTime>
  <Pages>15</Pages>
  <Words>4096</Words>
  <Characters>28029</Characters>
  <Application>Microsoft Office Word</Application>
  <DocSecurity>0</DocSecurity>
  <Lines>233</Lines>
  <Paragraphs>64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LRS</Company>
  <LinksUpToDate>false</LinksUpToDate>
  <CharactersWithSpaces>32061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Juršėnienė</dc:creator>
  <cp:lastModifiedBy>JURŠĖNIENĖ Tatjana</cp:lastModifiedBy>
  <cp:revision>76</cp:revision>
  <cp:lastPrinted>2026-06-25T14:12:00Z</cp:lastPrinted>
  <dcterms:created xsi:type="dcterms:W3CDTF">2026-06-19T07:38:00Z</dcterms:created>
  <dcterms:modified xsi:type="dcterms:W3CDTF">2026-06-25T17:31:00Z</dcterms:modified>
</cp:coreProperties>
</file>