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C0983" w:rsidRDefault="00531050" w:rsidP="006C0983">
      <w:pPr>
        <w:pStyle w:val="statymopavad0"/>
        <w:spacing w:line="240" w:lineRule="auto"/>
        <w:ind w:firstLine="0"/>
        <w:rPr>
          <w:rFonts w:ascii="Times New Roman" w:hAnsi="Times New Roman"/>
          <w:sz w:val="22"/>
        </w:rPr>
      </w:pPr>
      <w:r>
        <w:rPr>
          <w:rFonts w:ascii="Times New Roman" w:hAnsi="Times New Roman"/>
          <w:noProof/>
          <w:lang w:eastAsia="lt-LT"/>
        </w:rPr>
        <w:drawing>
          <wp:inline distT="0" distB="0" distL="0" distR="0">
            <wp:extent cx="596265" cy="702310"/>
            <wp:effectExtent l="0" t="0" r="0" b="2540"/>
            <wp:docPr id="1" name="Paveikslėlis 1" descr="Aprašas: 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Aprašas: 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702310"/>
                    </a:xfrm>
                    <a:prstGeom prst="rect">
                      <a:avLst/>
                    </a:prstGeom>
                    <a:noFill/>
                    <a:ln>
                      <a:noFill/>
                    </a:ln>
                  </pic:spPr>
                </pic:pic>
              </a:graphicData>
            </a:graphic>
          </wp:inline>
        </w:drawing>
      </w:r>
    </w:p>
    <w:p w:rsidR="006C0983" w:rsidRDefault="006C0983" w:rsidP="006C0983">
      <w:pPr>
        <w:pStyle w:val="statymopavad0"/>
        <w:spacing w:line="240" w:lineRule="auto"/>
        <w:ind w:firstLine="0"/>
        <w:rPr>
          <w:rFonts w:ascii="Times New Roman" w:hAnsi="Times New Roman"/>
          <w:sz w:val="12"/>
          <w:szCs w:val="12"/>
        </w:rPr>
      </w:pPr>
    </w:p>
    <w:p w:rsidR="006C0983" w:rsidRDefault="00CF3463" w:rsidP="006C0983">
      <w:pPr>
        <w:pStyle w:val="statymopavad0"/>
        <w:spacing w:line="240" w:lineRule="auto"/>
        <w:ind w:firstLine="0"/>
        <w:rPr>
          <w:rFonts w:ascii="Times New Roman" w:hAnsi="Times New Roman"/>
          <w:b/>
        </w:rPr>
      </w:pPr>
      <w:r>
        <w:rPr>
          <w:rFonts w:ascii="Times New Roman" w:hAnsi="Times New Roman"/>
          <w:b/>
        </w:rPr>
        <w:t>Lietuvos Respublikos Seimas</w:t>
      </w:r>
    </w:p>
    <w:p w:rsidR="006C0983" w:rsidRDefault="006C0983" w:rsidP="006C0983">
      <w:pPr>
        <w:pStyle w:val="statymopavad0"/>
        <w:spacing w:line="240" w:lineRule="auto"/>
        <w:ind w:firstLine="0"/>
        <w:rPr>
          <w:rFonts w:ascii="Times New Roman" w:hAnsi="Times New Roman"/>
          <w:b/>
        </w:rPr>
      </w:pPr>
    </w:p>
    <w:p w:rsidR="00980607" w:rsidRDefault="00980607" w:rsidP="006C0983">
      <w:pPr>
        <w:pStyle w:val="statymopavad0"/>
        <w:spacing w:line="240" w:lineRule="auto"/>
        <w:ind w:firstLine="0"/>
        <w:rPr>
          <w:rFonts w:ascii="Times New Roman" w:hAnsi="Times New Roman"/>
          <w:b/>
        </w:rPr>
      </w:pPr>
    </w:p>
    <w:p w:rsidR="00CF3463" w:rsidRDefault="00C85703">
      <w:pPr>
        <w:jc w:val="center"/>
        <w:rPr>
          <w:b/>
        </w:rPr>
      </w:pPr>
      <w:r>
        <w:rPr>
          <w:b/>
        </w:rPr>
        <w:t>VAKARINIO P</w:t>
      </w:r>
      <w:r w:rsidR="00CF3463">
        <w:rPr>
          <w:b/>
        </w:rPr>
        <w:t>OSĖDŽIO PROTOKOLAS</w:t>
      </w:r>
    </w:p>
    <w:p w:rsidR="00CF3463" w:rsidRPr="00CF3463" w:rsidRDefault="00CF3463">
      <w:pPr>
        <w:jc w:val="center"/>
        <w:rPr>
          <w:b/>
        </w:rPr>
      </w:pPr>
    </w:p>
    <w:p w:rsidR="00230BBC" w:rsidRPr="00C86DD7" w:rsidRDefault="00460B66">
      <w:pPr>
        <w:jc w:val="center"/>
        <w:rPr>
          <w:snapToGrid w:val="0"/>
          <w:sz w:val="22"/>
          <w:szCs w:val="22"/>
        </w:rPr>
      </w:pPr>
      <w:r>
        <w:rPr>
          <w:sz w:val="22"/>
          <w:szCs w:val="22"/>
        </w:rPr>
        <w:t>202</w:t>
      </w:r>
      <w:r w:rsidR="001B4B81">
        <w:rPr>
          <w:sz w:val="22"/>
          <w:szCs w:val="22"/>
        </w:rPr>
        <w:t>6</w:t>
      </w:r>
      <w:r w:rsidR="00141703" w:rsidRPr="00C86DD7">
        <w:rPr>
          <w:sz w:val="22"/>
          <w:szCs w:val="22"/>
        </w:rPr>
        <w:t>-</w:t>
      </w:r>
      <w:r w:rsidR="005947C6">
        <w:rPr>
          <w:sz w:val="22"/>
          <w:szCs w:val="22"/>
        </w:rPr>
        <w:t>0</w:t>
      </w:r>
      <w:r w:rsidR="00954D3B">
        <w:rPr>
          <w:sz w:val="22"/>
          <w:szCs w:val="22"/>
        </w:rPr>
        <w:t>7</w:t>
      </w:r>
      <w:r w:rsidR="00230BBC" w:rsidRPr="00C86DD7">
        <w:rPr>
          <w:sz w:val="22"/>
          <w:szCs w:val="22"/>
        </w:rPr>
        <w:t>-0</w:t>
      </w:r>
      <w:r w:rsidR="00954D3B">
        <w:rPr>
          <w:sz w:val="22"/>
          <w:szCs w:val="22"/>
        </w:rPr>
        <w:t>7</w:t>
      </w:r>
      <w:r w:rsidR="00230BBC" w:rsidRPr="00C86DD7">
        <w:rPr>
          <w:sz w:val="22"/>
          <w:szCs w:val="22"/>
        </w:rPr>
        <w:t xml:space="preserve">  </w:t>
      </w:r>
      <w:r w:rsidR="00230BBC" w:rsidRPr="00C86DD7">
        <w:rPr>
          <w:snapToGrid w:val="0"/>
          <w:sz w:val="22"/>
          <w:szCs w:val="22"/>
        </w:rPr>
        <w:t>Nr. SPP-</w:t>
      </w:r>
      <w:r w:rsidR="00954D3B">
        <w:rPr>
          <w:snapToGrid w:val="0"/>
          <w:sz w:val="22"/>
          <w:szCs w:val="22"/>
        </w:rPr>
        <w:t>171</w:t>
      </w:r>
    </w:p>
    <w:p w:rsidR="00230BBC" w:rsidRDefault="00230BBC">
      <w:pPr>
        <w:jc w:val="center"/>
        <w:rPr>
          <w:snapToGrid w:val="0"/>
        </w:rPr>
      </w:pPr>
      <w:r w:rsidRPr="00C86DD7">
        <w:rPr>
          <w:snapToGrid w:val="0"/>
          <w:sz w:val="22"/>
          <w:szCs w:val="22"/>
        </w:rPr>
        <w:t>Vilnius</w:t>
      </w:r>
    </w:p>
    <w:p w:rsidR="00230BBC" w:rsidRPr="00697ED6" w:rsidRDefault="00230BBC">
      <w:pPr>
        <w:jc w:val="center"/>
      </w:pPr>
    </w:p>
    <w:p w:rsidR="00230BBC" w:rsidRPr="00697ED6" w:rsidRDefault="00230BBC">
      <w:pPr>
        <w:ind w:firstLine="720"/>
      </w:pPr>
      <w:r w:rsidRPr="00697ED6">
        <w:t>Posėdžio pirminink</w:t>
      </w:r>
      <w:r w:rsidR="00DF67B6">
        <w:t>ė</w:t>
      </w:r>
      <w:r w:rsidRPr="00697ED6">
        <w:t xml:space="preserve"> – </w:t>
      </w:r>
      <w:r w:rsidR="000D1652" w:rsidRPr="00873848">
        <w:rPr>
          <w:szCs w:val="24"/>
        </w:rPr>
        <w:t>Seimo Pirmininko pavaduotoja A. N</w:t>
      </w:r>
      <w:r w:rsidR="000D1652" w:rsidRPr="00873848">
        <w:t>orkienė</w:t>
      </w:r>
      <w:r w:rsidRPr="00697ED6">
        <w:t>.</w:t>
      </w:r>
    </w:p>
    <w:p w:rsidR="00230BBC" w:rsidRPr="00F26DF9" w:rsidRDefault="00230BBC">
      <w:pPr>
        <w:jc w:val="center"/>
        <w:rPr>
          <w:sz w:val="28"/>
          <w:szCs w:val="28"/>
        </w:rPr>
      </w:pPr>
    </w:p>
    <w:p w:rsidR="00041E6B" w:rsidRPr="00F14237" w:rsidRDefault="00041E6B" w:rsidP="001B42B8">
      <w:pPr>
        <w:tabs>
          <w:tab w:val="left" w:pos="720"/>
        </w:tabs>
        <w:jc w:val="center"/>
        <w:rPr>
          <w:szCs w:val="24"/>
        </w:rPr>
      </w:pPr>
      <w:r w:rsidRPr="00F14237">
        <w:rPr>
          <w:szCs w:val="24"/>
        </w:rPr>
        <w:t xml:space="preserve">Užsiregistravo </w:t>
      </w:r>
      <w:r w:rsidR="000D1652">
        <w:rPr>
          <w:szCs w:val="24"/>
        </w:rPr>
        <w:t>84</w:t>
      </w:r>
      <w:r w:rsidRPr="00F14237">
        <w:rPr>
          <w:szCs w:val="24"/>
        </w:rPr>
        <w:t xml:space="preserve"> Seimo nariai </w:t>
      </w:r>
      <w:r w:rsidRPr="00D82B9E">
        <w:rPr>
          <w:i/>
          <w:szCs w:val="24"/>
        </w:rPr>
        <w:t>(1</w:t>
      </w:r>
      <w:r w:rsidR="000D1652">
        <w:rPr>
          <w:i/>
          <w:szCs w:val="24"/>
        </w:rPr>
        <w:t>4</w:t>
      </w:r>
      <w:r w:rsidRPr="00D82B9E">
        <w:rPr>
          <w:i/>
          <w:szCs w:val="24"/>
        </w:rPr>
        <w:t>.</w:t>
      </w:r>
      <w:r>
        <w:rPr>
          <w:i/>
          <w:szCs w:val="24"/>
        </w:rPr>
        <w:t>0</w:t>
      </w:r>
      <w:r w:rsidRPr="00D82B9E">
        <w:rPr>
          <w:i/>
          <w:szCs w:val="24"/>
        </w:rPr>
        <w:t>0 val.)</w:t>
      </w:r>
    </w:p>
    <w:p w:rsidR="00230BBC" w:rsidRPr="00BB64F5" w:rsidRDefault="00230BBC">
      <w:pPr>
        <w:rPr>
          <w:sz w:val="32"/>
          <w:szCs w:val="32"/>
        </w:rPr>
      </w:pPr>
    </w:p>
    <w:p w:rsidR="000D1652" w:rsidRPr="00615A12" w:rsidRDefault="000D1652" w:rsidP="00BB64F5">
      <w:pPr>
        <w:pStyle w:val="Pagrindinistekstas2"/>
        <w:ind w:firstLine="720"/>
        <w:rPr>
          <w:rFonts w:ascii="Times New Roman" w:hAnsi="Times New Roman"/>
        </w:rPr>
      </w:pPr>
      <w:r w:rsidRPr="00615A12">
        <w:rPr>
          <w:rFonts w:ascii="Times New Roman" w:hAnsi="Times New Roman"/>
        </w:rPr>
        <w:t>1</w:t>
      </w:r>
      <w:r>
        <w:rPr>
          <w:rFonts w:ascii="Times New Roman" w:hAnsi="Times New Roman"/>
        </w:rPr>
        <w:t>4</w:t>
      </w:r>
      <w:r w:rsidRPr="00615A12">
        <w:rPr>
          <w:rFonts w:ascii="Times New Roman" w:hAnsi="Times New Roman"/>
        </w:rPr>
        <w:t>.00 val.</w:t>
      </w:r>
    </w:p>
    <w:p w:rsidR="000D1652" w:rsidRDefault="000D1652" w:rsidP="00BB64F5">
      <w:pPr>
        <w:ind w:firstLine="720"/>
        <w:rPr>
          <w:snapToGrid w:val="0"/>
          <w:szCs w:val="24"/>
        </w:rPr>
      </w:pPr>
      <w:r w:rsidRPr="00615A12">
        <w:rPr>
          <w:b/>
          <w:bCs/>
        </w:rPr>
        <w:t>SVARSTYTA.</w:t>
      </w:r>
      <w:r w:rsidRPr="00615A12">
        <w:t xml:space="preserve"> </w:t>
      </w:r>
      <w:r w:rsidRPr="00DD6A8D">
        <w:t xml:space="preserve">Seimo nutarimo „Dėl Jolantos Bernotaitės skyrimo Vyriausiosios tarnybinės etikos komisijos pirmininke“ projektas </w:t>
      </w:r>
      <w:r w:rsidRPr="00DD6A8D">
        <w:rPr>
          <w:bCs/>
          <w:iCs/>
          <w:snapToGrid w:val="0"/>
          <w:color w:val="000000"/>
        </w:rPr>
        <w:t>Nr. XVP-</w:t>
      </w:r>
      <w:r w:rsidRPr="00DD6A8D">
        <w:t>1713</w:t>
      </w:r>
      <w:r>
        <w:t xml:space="preserve">(2) </w:t>
      </w:r>
      <w:r w:rsidRPr="00BB788C">
        <w:rPr>
          <w:i/>
        </w:rPr>
        <w:t>(teikėja</w:t>
      </w:r>
      <w:r>
        <w:rPr>
          <w:i/>
        </w:rPr>
        <w:t>s</w:t>
      </w:r>
      <w:r w:rsidRPr="00BB788C">
        <w:rPr>
          <w:i/>
        </w:rPr>
        <w:t xml:space="preserve"> –</w:t>
      </w:r>
      <w:r>
        <w:rPr>
          <w:i/>
        </w:rPr>
        <w:t xml:space="preserve"> </w:t>
      </w:r>
      <w:r w:rsidRPr="00A15FE4">
        <w:rPr>
          <w:i/>
          <w:szCs w:val="24"/>
        </w:rPr>
        <w:t>Seimo Pirmininkas J. Olekas</w:t>
      </w:r>
      <w:r w:rsidRPr="00BB788C">
        <w:rPr>
          <w:i/>
        </w:rPr>
        <w:t>)</w:t>
      </w:r>
      <w:r>
        <w:rPr>
          <w:snapToGrid w:val="0"/>
          <w:szCs w:val="24"/>
        </w:rPr>
        <w:t xml:space="preserve"> </w:t>
      </w:r>
      <w:r w:rsidRPr="00CA74F5">
        <w:rPr>
          <w:b/>
          <w:i/>
          <w:snapToGrid w:val="0"/>
          <w:szCs w:val="24"/>
        </w:rPr>
        <w:t>(priėmimo tęsinys)</w:t>
      </w:r>
      <w:r>
        <w:rPr>
          <w:snapToGrid w:val="0"/>
          <w:szCs w:val="24"/>
        </w:rPr>
        <w:t>.</w:t>
      </w:r>
    </w:p>
    <w:p w:rsidR="000D1652" w:rsidRDefault="000D1652" w:rsidP="00BB64F5">
      <w:pPr>
        <w:ind w:firstLine="720"/>
      </w:pPr>
    </w:p>
    <w:p w:rsidR="000D1652" w:rsidRPr="00E65BA8" w:rsidRDefault="00BB64F5" w:rsidP="00BB64F5">
      <w:pPr>
        <w:ind w:firstLine="720"/>
      </w:pPr>
      <w:r>
        <w:t>Posėdžio pirmininkė</w:t>
      </w:r>
      <w:r w:rsidR="000D1652" w:rsidRPr="00E65BA8">
        <w:t xml:space="preserve"> paskelbė </w:t>
      </w:r>
      <w:r w:rsidR="000D1652" w:rsidRPr="00E65BA8">
        <w:rPr>
          <w:bCs/>
        </w:rPr>
        <w:t>slapto balsavimo rezultatus</w:t>
      </w:r>
      <w:r w:rsidR="000D1652" w:rsidRPr="00E65BA8">
        <w:t>:</w:t>
      </w:r>
    </w:p>
    <w:p w:rsidR="000D1652" w:rsidRDefault="000D1652" w:rsidP="00BB64F5">
      <w:pPr>
        <w:ind w:firstLine="720"/>
      </w:pPr>
      <w:r w:rsidRPr="00E65BA8">
        <w:t xml:space="preserve">išduota biuletenių – </w:t>
      </w:r>
      <w:r>
        <w:t>82</w:t>
      </w:r>
      <w:r w:rsidRPr="00E65BA8">
        <w:t>;</w:t>
      </w:r>
    </w:p>
    <w:p w:rsidR="000D1652" w:rsidRPr="00546F79" w:rsidRDefault="000D1652" w:rsidP="00BB64F5">
      <w:pPr>
        <w:ind w:firstLine="720"/>
      </w:pPr>
      <w:r w:rsidRPr="00E65BA8">
        <w:t xml:space="preserve">rasta biuletenių – </w:t>
      </w:r>
      <w:r>
        <w:t>82</w:t>
      </w:r>
      <w:r w:rsidRPr="00E65BA8">
        <w:t>;</w:t>
      </w:r>
    </w:p>
    <w:p w:rsidR="000D1652" w:rsidRPr="00E65BA8" w:rsidRDefault="000D1652" w:rsidP="00BB64F5">
      <w:pPr>
        <w:pStyle w:val="Antrats"/>
        <w:tabs>
          <w:tab w:val="clear" w:pos="4153"/>
          <w:tab w:val="clear" w:pos="8306"/>
        </w:tabs>
        <w:ind w:firstLine="720"/>
      </w:pPr>
      <w:r w:rsidRPr="00E65BA8">
        <w:t xml:space="preserve">galiojantys biuleteniai – </w:t>
      </w:r>
      <w:r>
        <w:t>82</w:t>
      </w:r>
      <w:r w:rsidRPr="00E65BA8">
        <w:t>;</w:t>
      </w:r>
    </w:p>
    <w:p w:rsidR="000D1652" w:rsidRPr="00E65BA8" w:rsidRDefault="000D1652" w:rsidP="00BB64F5">
      <w:pPr>
        <w:ind w:firstLine="720"/>
      </w:pPr>
      <w:r w:rsidRPr="00E65BA8">
        <w:t>negaliojantys biuleteniai – 0;</w:t>
      </w:r>
    </w:p>
    <w:p w:rsidR="000D1652" w:rsidRPr="00E65BA8" w:rsidRDefault="000D1652" w:rsidP="00BB64F5">
      <w:pPr>
        <w:ind w:firstLine="720"/>
      </w:pPr>
      <w:r w:rsidRPr="00E65BA8">
        <w:t xml:space="preserve">už – </w:t>
      </w:r>
      <w:r>
        <w:t>70</w:t>
      </w:r>
      <w:r w:rsidRPr="00E65BA8">
        <w:t>;</w:t>
      </w:r>
    </w:p>
    <w:p w:rsidR="000D1652" w:rsidRPr="00E65BA8" w:rsidRDefault="000D1652" w:rsidP="00BB64F5">
      <w:pPr>
        <w:ind w:left="720"/>
      </w:pPr>
      <w:r w:rsidRPr="00E65BA8">
        <w:t xml:space="preserve">prieš – </w:t>
      </w:r>
      <w:r w:rsidR="006D01CA">
        <w:t>3</w:t>
      </w:r>
      <w:r w:rsidRPr="00E65BA8">
        <w:t>;</w:t>
      </w:r>
    </w:p>
    <w:p w:rsidR="000D1652" w:rsidRPr="00E65BA8" w:rsidRDefault="000D1652" w:rsidP="00BB64F5">
      <w:pPr>
        <w:ind w:left="720"/>
      </w:pPr>
      <w:r w:rsidRPr="00E65BA8">
        <w:t xml:space="preserve">susilaikė </w:t>
      </w:r>
      <w:r>
        <w:t>9</w:t>
      </w:r>
      <w:r w:rsidRPr="00E65BA8">
        <w:t>.</w:t>
      </w:r>
    </w:p>
    <w:p w:rsidR="000D1652" w:rsidRPr="00E65BA8" w:rsidRDefault="000D1652" w:rsidP="00BB64F5">
      <w:pPr>
        <w:ind w:firstLine="720"/>
        <w:rPr>
          <w:b/>
          <w:bCs/>
        </w:rPr>
      </w:pPr>
      <w:r w:rsidRPr="00E65BA8">
        <w:rPr>
          <w:b/>
          <w:bCs/>
        </w:rPr>
        <w:t>Pritarta.</w:t>
      </w:r>
    </w:p>
    <w:p w:rsidR="000D1652" w:rsidRPr="00E65BA8" w:rsidRDefault="000D1652" w:rsidP="00BB64F5"/>
    <w:p w:rsidR="000D1652" w:rsidRPr="00E65BA8" w:rsidRDefault="000D1652" w:rsidP="00BB64F5">
      <w:pPr>
        <w:ind w:firstLine="709"/>
      </w:pPr>
      <w:r w:rsidRPr="00E65BA8">
        <w:rPr>
          <w:b/>
          <w:bCs/>
        </w:rPr>
        <w:t>NUTARTA.</w:t>
      </w:r>
      <w:r>
        <w:t xml:space="preserve"> </w:t>
      </w:r>
      <w:r w:rsidRPr="00E65BA8">
        <w:rPr>
          <w:bCs/>
        </w:rPr>
        <w:t xml:space="preserve">Priimti </w:t>
      </w:r>
      <w:r>
        <w:rPr>
          <w:bCs/>
        </w:rPr>
        <w:t>Seimo nutarimą</w:t>
      </w:r>
      <w:r w:rsidRPr="00A15FE4">
        <w:rPr>
          <w:bCs/>
        </w:rPr>
        <w:t xml:space="preserve"> „Dėl Jolantos Bernotaitės skyrimo Vyriausiosios tarnybinės etikos </w:t>
      </w:r>
      <w:r>
        <w:rPr>
          <w:bCs/>
        </w:rPr>
        <w:t>komisijos pirmininke“</w:t>
      </w:r>
      <w:r w:rsidRPr="00E65BA8">
        <w:t xml:space="preserve">. </w:t>
      </w:r>
    </w:p>
    <w:p w:rsidR="000D1652" w:rsidRDefault="000D1652"/>
    <w:p w:rsidR="000D1652" w:rsidRDefault="000D1652"/>
    <w:p w:rsidR="00BB64F5" w:rsidRDefault="00BB64F5"/>
    <w:p w:rsidR="000D1652" w:rsidRDefault="000D1652" w:rsidP="00BB64F5">
      <w:pPr>
        <w:ind w:firstLine="709"/>
        <w:rPr>
          <w:i/>
        </w:rPr>
      </w:pPr>
      <w:r>
        <w:rPr>
          <w:i/>
        </w:rPr>
        <w:t>14.01 val.</w:t>
      </w:r>
    </w:p>
    <w:p w:rsidR="000D1652" w:rsidRDefault="000D1652" w:rsidP="00BB64F5">
      <w:pPr>
        <w:ind w:firstLine="709"/>
        <w:rPr>
          <w:bCs/>
          <w:iCs/>
        </w:rPr>
      </w:pPr>
      <w:r>
        <w:rPr>
          <w:b/>
        </w:rPr>
        <w:t>SVARSTYTA</w:t>
      </w:r>
      <w:r>
        <w:t>. </w:t>
      </w:r>
      <w:r w:rsidRPr="008F5B57">
        <w:t>Švietimo įstatymo Nr. I-1489 7, 8, 9, 10, 11, 14, 16, 19, 20, 21, 23, 29, 36, 38, 39, 41, 43, 44, 46, 49, 52, 53, 56, 57, 58, 59, 62, 63, 64, 67, 69, 70 straipsnių pakeitimo ir Įstatymo papildymo 56</w:t>
      </w:r>
      <w:r w:rsidRPr="0047310C">
        <w:rPr>
          <w:vertAlign w:val="superscript"/>
        </w:rPr>
        <w:t>4</w:t>
      </w:r>
      <w:r w:rsidRPr="008F5B57">
        <w:t xml:space="preserve"> straipsniu įstatymo Nr. XIV-1726 4 straipsnio pakeitimo įstatymo projektas</w:t>
      </w:r>
      <w:r>
        <w:t xml:space="preserve"> </w:t>
      </w:r>
      <w:r w:rsidRPr="0047310C">
        <w:rPr>
          <w:bCs/>
          <w:iCs/>
          <w:snapToGrid w:val="0"/>
          <w:color w:val="000000"/>
        </w:rPr>
        <w:t>Nr. XVP-</w:t>
      </w:r>
      <w:r>
        <w:t xml:space="preserve">1405(2) </w:t>
      </w:r>
      <w:r>
        <w:rPr>
          <w:i/>
        </w:rPr>
        <w:t xml:space="preserve">(teikėjai – </w:t>
      </w:r>
      <w:r w:rsidRPr="00D24C81">
        <w:rPr>
          <w:i/>
        </w:rPr>
        <w:t>J. Šukevičienė</w:t>
      </w:r>
      <w:r>
        <w:rPr>
          <w:i/>
        </w:rPr>
        <w:t xml:space="preserve"> </w:t>
      </w:r>
      <w:r w:rsidRPr="00D24C81">
        <w:rPr>
          <w:i/>
          <w:snapToGrid w:val="0"/>
        </w:rPr>
        <w:t>ir kt.</w:t>
      </w:r>
      <w:r>
        <w:rPr>
          <w:i/>
        </w:rPr>
        <w:t xml:space="preserve">) </w:t>
      </w:r>
      <w:r>
        <w:rPr>
          <w:b/>
          <w:i/>
        </w:rPr>
        <w:t>(svarstymo tęsinys)</w:t>
      </w:r>
      <w:r>
        <w:rPr>
          <w:bCs/>
          <w:iCs/>
        </w:rPr>
        <w:t>.</w:t>
      </w:r>
    </w:p>
    <w:p w:rsidR="000D1652" w:rsidRDefault="000D1652" w:rsidP="00BB64F5"/>
    <w:p w:rsidR="000D1652" w:rsidRDefault="000D1652" w:rsidP="00BB64F5">
      <w:pPr>
        <w:ind w:firstLine="720"/>
        <w:rPr>
          <w:snapToGrid w:val="0"/>
          <w:color w:val="000000"/>
        </w:rPr>
      </w:pPr>
      <w:r>
        <w:rPr>
          <w:snapToGrid w:val="0"/>
          <w:color w:val="000000"/>
        </w:rPr>
        <w:t>Dėl posėdžio vedimo tvarkos kalbėjo Seimo narys T. Barauskas (</w:t>
      </w:r>
      <w:r w:rsidR="00803B9B" w:rsidRPr="00803B9B">
        <w:rPr>
          <w:iCs/>
          <w:snapToGrid w:val="0"/>
          <w:color w:val="000000"/>
        </w:rPr>
        <w:t xml:space="preserve">Lietuvos socialdemokratų partijos </w:t>
      </w:r>
      <w:r>
        <w:rPr>
          <w:iCs/>
          <w:snapToGrid w:val="0"/>
          <w:color w:val="000000"/>
        </w:rPr>
        <w:t>frakcij</w:t>
      </w:r>
      <w:r>
        <w:rPr>
          <w:snapToGrid w:val="0"/>
          <w:color w:val="000000"/>
        </w:rPr>
        <w:t>os vardu prašė daryti pusės valandos pertrauką).</w:t>
      </w:r>
    </w:p>
    <w:p w:rsidR="000D1652" w:rsidRDefault="000D1652" w:rsidP="00BB64F5"/>
    <w:p w:rsidR="000D1652" w:rsidRDefault="000D1652" w:rsidP="00BB64F5">
      <w:pPr>
        <w:ind w:firstLine="709"/>
      </w:pPr>
      <w:r>
        <w:rPr>
          <w:b/>
          <w:bCs/>
        </w:rPr>
        <w:t>NUTARTA.</w:t>
      </w:r>
      <w:r>
        <w:t xml:space="preserve"> </w:t>
      </w:r>
      <w:r>
        <w:rPr>
          <w:bCs/>
        </w:rPr>
        <w:t>Daryti  pusės valandos pertrauką.</w:t>
      </w:r>
      <w:r>
        <w:t xml:space="preserve"> </w:t>
      </w:r>
      <w:r w:rsidR="00803B9B">
        <w:rPr>
          <w:i/>
          <w:iCs/>
        </w:rPr>
        <w:t>P</w:t>
      </w:r>
      <w:r w:rsidR="00803B9B" w:rsidRPr="003C3670">
        <w:rPr>
          <w:i/>
          <w:iCs/>
        </w:rPr>
        <w:t xml:space="preserve">ritarta bendru sutarimu. </w:t>
      </w:r>
    </w:p>
    <w:p w:rsidR="000D1652" w:rsidRPr="00803B9B" w:rsidRDefault="000D1652" w:rsidP="00BB64F5">
      <w:pPr>
        <w:rPr>
          <w:sz w:val="32"/>
          <w:szCs w:val="32"/>
        </w:rPr>
      </w:pPr>
    </w:p>
    <w:p w:rsidR="000D1652" w:rsidRDefault="000D1652" w:rsidP="00BB64F5">
      <w:pPr>
        <w:ind w:firstLine="709"/>
        <w:rPr>
          <w:snapToGrid w:val="0"/>
          <w:color w:val="000000"/>
        </w:rPr>
      </w:pPr>
      <w:r>
        <w:rPr>
          <w:snapToGrid w:val="0"/>
          <w:color w:val="000000"/>
        </w:rPr>
        <w:t xml:space="preserve">Dėl posėdžio vedimo tvarkos kalbėjo Seimo narys </w:t>
      </w:r>
      <w:r w:rsidRPr="000D1652">
        <w:rPr>
          <w:snapToGrid w:val="0"/>
          <w:color w:val="000000"/>
        </w:rPr>
        <w:t>R. Žemaitaitis</w:t>
      </w:r>
      <w:r>
        <w:rPr>
          <w:snapToGrid w:val="0"/>
          <w:color w:val="000000"/>
        </w:rPr>
        <w:t>.</w:t>
      </w:r>
    </w:p>
    <w:p w:rsidR="000D1652" w:rsidRDefault="000D1652" w:rsidP="00BB64F5">
      <w:pPr>
        <w:ind w:firstLine="709"/>
        <w:rPr>
          <w:snapToGrid w:val="0"/>
          <w:color w:val="000000"/>
        </w:rPr>
      </w:pPr>
    </w:p>
    <w:p w:rsidR="000D1652" w:rsidRDefault="000D1652" w:rsidP="00BB64F5">
      <w:pPr>
        <w:ind w:firstLine="709"/>
        <w:rPr>
          <w:snapToGrid w:val="0"/>
          <w:color w:val="000000"/>
        </w:rPr>
      </w:pPr>
    </w:p>
    <w:p w:rsidR="003A5E45" w:rsidRPr="00BB64F5" w:rsidRDefault="003A5E45" w:rsidP="00BB64F5">
      <w:pPr>
        <w:ind w:firstLine="709"/>
      </w:pPr>
    </w:p>
    <w:p w:rsidR="000D1652" w:rsidRDefault="000D1652" w:rsidP="00BB64F5">
      <w:pPr>
        <w:ind w:firstLine="709"/>
        <w:rPr>
          <w:i/>
        </w:rPr>
      </w:pPr>
      <w:r>
        <w:rPr>
          <w:i/>
        </w:rPr>
        <w:lastRenderedPageBreak/>
        <w:t>14.02 val.</w:t>
      </w:r>
    </w:p>
    <w:p w:rsidR="000D1652" w:rsidRDefault="000D1652" w:rsidP="00BB64F5">
      <w:pPr>
        <w:ind w:firstLine="709"/>
        <w:rPr>
          <w:bCs/>
          <w:iCs/>
        </w:rPr>
      </w:pPr>
      <w:r>
        <w:rPr>
          <w:b/>
        </w:rPr>
        <w:t>SVARSTYTA</w:t>
      </w:r>
      <w:r>
        <w:t xml:space="preserve">. </w:t>
      </w:r>
      <w:r w:rsidRPr="008F5B57">
        <w:t>Švietimo įstatymo Nr. I-1489 11 straipsnio pakeitimo įstatymo Nr. XIV-655 1 ir 2 straipsnių pakeitimo įstatymo projektas</w:t>
      </w:r>
      <w:r>
        <w:t xml:space="preserve"> </w:t>
      </w:r>
      <w:r w:rsidRPr="0047310C">
        <w:rPr>
          <w:bCs/>
          <w:iCs/>
          <w:snapToGrid w:val="0"/>
          <w:color w:val="000000"/>
        </w:rPr>
        <w:t>Nr. XVP-</w:t>
      </w:r>
      <w:r>
        <w:t xml:space="preserve">1396(2) </w:t>
      </w:r>
      <w:r>
        <w:rPr>
          <w:i/>
        </w:rPr>
        <w:t xml:space="preserve">(teikėjai – </w:t>
      </w:r>
      <w:r w:rsidRPr="00D24C81">
        <w:rPr>
          <w:i/>
        </w:rPr>
        <w:t>D. Jakavičius</w:t>
      </w:r>
      <w:r>
        <w:rPr>
          <w:i/>
        </w:rPr>
        <w:t xml:space="preserve"> </w:t>
      </w:r>
      <w:r w:rsidRPr="00D24C81">
        <w:rPr>
          <w:i/>
          <w:snapToGrid w:val="0"/>
        </w:rPr>
        <w:t>ir kt.</w:t>
      </w:r>
      <w:r>
        <w:rPr>
          <w:i/>
        </w:rPr>
        <w:t xml:space="preserve">) </w:t>
      </w:r>
      <w:r>
        <w:rPr>
          <w:b/>
          <w:i/>
        </w:rPr>
        <w:t>(svarstymo tęsinys)</w:t>
      </w:r>
      <w:r>
        <w:rPr>
          <w:bCs/>
          <w:iCs/>
        </w:rPr>
        <w:t>.</w:t>
      </w:r>
    </w:p>
    <w:p w:rsidR="000D1652" w:rsidRDefault="000D1652" w:rsidP="00BB64F5"/>
    <w:p w:rsidR="000D1652" w:rsidRDefault="000D1652" w:rsidP="00BB64F5">
      <w:pPr>
        <w:ind w:firstLine="720"/>
      </w:pPr>
      <w:r>
        <w:t xml:space="preserve">Diskusijoje kalbėjo Seimo narė </w:t>
      </w:r>
      <w:r>
        <w:rPr>
          <w:rFonts w:eastAsia="Calibri"/>
          <w:bCs/>
          <w:iCs/>
          <w:snapToGrid w:val="0"/>
          <w:color w:val="000000"/>
          <w:szCs w:val="24"/>
          <w:lang w:eastAsia="lt-LT"/>
        </w:rPr>
        <w:t>V. Targamadzė</w:t>
      </w:r>
      <w:r>
        <w:t>.</w:t>
      </w:r>
    </w:p>
    <w:p w:rsidR="000D1652" w:rsidRDefault="000D1652" w:rsidP="00BB64F5">
      <w:pPr>
        <w:ind w:firstLine="720"/>
      </w:pPr>
    </w:p>
    <w:p w:rsidR="000D1652" w:rsidRDefault="000D1652" w:rsidP="00BB64F5">
      <w:pPr>
        <w:ind w:firstLine="720"/>
      </w:pPr>
      <w:r>
        <w:t>Dėl balsavimo motyvų dėl viso projekto kalbėjo Seimo nariai: I. Braziulienė</w:t>
      </w:r>
      <w:r w:rsidR="00803B9B">
        <w:t>, S. Kairys.</w:t>
      </w:r>
    </w:p>
    <w:p w:rsidR="000D1652" w:rsidRDefault="000D1652" w:rsidP="00BB64F5"/>
    <w:p w:rsidR="000D1652" w:rsidRDefault="000D1652" w:rsidP="00BB64F5">
      <w:pPr>
        <w:ind w:firstLine="720"/>
      </w:pPr>
      <w:r>
        <w:rPr>
          <w:b/>
          <w:bCs/>
        </w:rPr>
        <w:t>NUTARTA.</w:t>
      </w:r>
      <w:r>
        <w:t xml:space="preserve"> Pritarti šiam projektui po svarstymo Seimo posėdyje. </w:t>
      </w:r>
      <w:r>
        <w:rPr>
          <w:i/>
          <w:iCs/>
        </w:rPr>
        <w:t xml:space="preserve">Balsavimo rezultatai: už </w:t>
      </w:r>
      <w:r>
        <w:t>–</w:t>
      </w:r>
      <w:r>
        <w:rPr>
          <w:i/>
          <w:iCs/>
        </w:rPr>
        <w:t xml:space="preserve"> </w:t>
      </w:r>
      <w:r w:rsidR="00C36A40">
        <w:rPr>
          <w:i/>
          <w:iCs/>
        </w:rPr>
        <w:t>72</w:t>
      </w:r>
      <w:r>
        <w:rPr>
          <w:i/>
          <w:iCs/>
        </w:rPr>
        <w:t xml:space="preserve">, prieš </w:t>
      </w:r>
      <w:r>
        <w:t>–</w:t>
      </w:r>
      <w:r>
        <w:rPr>
          <w:i/>
          <w:iCs/>
        </w:rPr>
        <w:t xml:space="preserve"> </w:t>
      </w:r>
      <w:r w:rsidR="00C36A40">
        <w:rPr>
          <w:i/>
          <w:iCs/>
        </w:rPr>
        <w:t>11</w:t>
      </w:r>
      <w:r>
        <w:rPr>
          <w:i/>
          <w:iCs/>
        </w:rPr>
        <w:t xml:space="preserve">, susilaikė </w:t>
      </w:r>
      <w:r w:rsidR="00C36A40">
        <w:rPr>
          <w:i/>
          <w:iCs/>
        </w:rPr>
        <w:t>10</w:t>
      </w:r>
      <w:r>
        <w:t xml:space="preserve">. </w:t>
      </w:r>
      <w:r>
        <w:rPr>
          <w:i/>
          <w:iCs/>
        </w:rPr>
        <w:t xml:space="preserve">Užsiregistravo </w:t>
      </w:r>
      <w:r w:rsidR="00C36A40">
        <w:rPr>
          <w:i/>
          <w:iCs/>
        </w:rPr>
        <w:t>95</w:t>
      </w:r>
      <w:r>
        <w:rPr>
          <w:i/>
          <w:iCs/>
        </w:rPr>
        <w:t xml:space="preserve"> Seimo nariai (1</w:t>
      </w:r>
      <w:r w:rsidR="00C36A40">
        <w:rPr>
          <w:i/>
          <w:iCs/>
        </w:rPr>
        <w:t>4.08</w:t>
      </w:r>
      <w:r>
        <w:rPr>
          <w:i/>
          <w:iCs/>
        </w:rPr>
        <w:t xml:space="preserve"> val.)</w:t>
      </w:r>
      <w:r>
        <w:t>.</w:t>
      </w:r>
    </w:p>
    <w:p w:rsidR="000D1652" w:rsidRDefault="000D1652" w:rsidP="00BB64F5">
      <w:pPr>
        <w:ind w:firstLine="709"/>
        <w:rPr>
          <w:snapToGrid w:val="0"/>
          <w:color w:val="000000"/>
        </w:rPr>
      </w:pPr>
    </w:p>
    <w:p w:rsidR="00C36A40" w:rsidRPr="00D57208" w:rsidRDefault="00C36A40" w:rsidP="00BB64F5">
      <w:pPr>
        <w:ind w:firstLine="720"/>
      </w:pPr>
      <w:r>
        <w:t>K</w:t>
      </w:r>
      <w:r w:rsidRPr="00D57208">
        <w:t>al</w:t>
      </w:r>
      <w:r>
        <w:t>bėjo Seimo narė, švietimo, mokslo ir sporto ministrė R. Popovienė.</w:t>
      </w:r>
    </w:p>
    <w:p w:rsidR="00C36A40" w:rsidRPr="002648BC" w:rsidRDefault="00C36A40" w:rsidP="00BB64F5">
      <w:pPr>
        <w:ind w:firstLine="720"/>
      </w:pPr>
      <w:r w:rsidRPr="00C04AA1">
        <w:rPr>
          <w:rFonts w:eastAsia="Calibri"/>
        </w:rPr>
        <w:t>Replikavo Seimo nar</w:t>
      </w:r>
      <w:r>
        <w:rPr>
          <w:rFonts w:eastAsia="Calibri"/>
        </w:rPr>
        <w:t>ys</w:t>
      </w:r>
      <w:r w:rsidRPr="00C04AA1">
        <w:rPr>
          <w:rFonts w:eastAsia="Calibri"/>
        </w:rPr>
        <w:t xml:space="preserve"> </w:t>
      </w:r>
      <w:r w:rsidRPr="00C36A40">
        <w:rPr>
          <w:rFonts w:eastAsia="Calibri"/>
        </w:rPr>
        <w:t>S. Kairys</w:t>
      </w:r>
      <w:r>
        <w:rPr>
          <w:rFonts w:eastAsia="Calibri"/>
        </w:rPr>
        <w:t>.</w:t>
      </w:r>
    </w:p>
    <w:p w:rsidR="00C36A40" w:rsidRDefault="00C36A40" w:rsidP="00BB64F5">
      <w:pPr>
        <w:ind w:firstLine="709"/>
      </w:pPr>
      <w:r>
        <w:t xml:space="preserve">Dėl balsavimo rezultatų kalbėjo Seimo narys V. Fiodorovas (prašė patikslinti </w:t>
      </w:r>
      <w:r w:rsidR="00B76CA0">
        <w:t xml:space="preserve">paskutinio </w:t>
      </w:r>
      <w:r>
        <w:t>balsavimo rezultatus: jis – už)</w:t>
      </w:r>
      <w:r>
        <w:rPr>
          <w:snapToGrid w:val="0"/>
          <w:color w:val="000000"/>
        </w:rPr>
        <w:t xml:space="preserve">. </w:t>
      </w:r>
    </w:p>
    <w:p w:rsidR="003A5E45" w:rsidRPr="00F26DF9" w:rsidRDefault="003A5E45" w:rsidP="00BB64F5">
      <w:pPr>
        <w:ind w:firstLine="709"/>
        <w:rPr>
          <w:sz w:val="28"/>
          <w:szCs w:val="28"/>
        </w:rPr>
      </w:pPr>
    </w:p>
    <w:p w:rsidR="003A5E45" w:rsidRDefault="003A5E45" w:rsidP="00BB64F5">
      <w:pPr>
        <w:ind w:firstLine="709"/>
      </w:pPr>
    </w:p>
    <w:p w:rsidR="00C36A40" w:rsidRDefault="00C36A40" w:rsidP="00075B12">
      <w:pPr>
        <w:ind w:firstLine="709"/>
        <w:rPr>
          <w:i/>
        </w:rPr>
      </w:pPr>
      <w:r>
        <w:rPr>
          <w:i/>
        </w:rPr>
        <w:t>14.09 val.</w:t>
      </w:r>
    </w:p>
    <w:p w:rsidR="00C36A40" w:rsidRPr="00F838CD" w:rsidRDefault="00C36A40" w:rsidP="00075B12">
      <w:pPr>
        <w:ind w:firstLine="709"/>
        <w:rPr>
          <w:i/>
        </w:rPr>
      </w:pPr>
      <w:r>
        <w:rPr>
          <w:b/>
        </w:rPr>
        <w:t>SVARSTYTA</w:t>
      </w:r>
      <w:r>
        <w:t xml:space="preserve">. </w:t>
      </w:r>
      <w:r w:rsidRPr="008F5B57">
        <w:t>Seimo nutarimo „Dėl pavedimo Lietuvos Respublikos valstybės kontrolei atlikti valstybinį auditą VĮ Registrų centre“ projektas</w:t>
      </w:r>
      <w:r>
        <w:t xml:space="preserve"> </w:t>
      </w:r>
      <w:r w:rsidRPr="00DD6A8D">
        <w:rPr>
          <w:bCs/>
          <w:iCs/>
          <w:snapToGrid w:val="0"/>
          <w:color w:val="000000"/>
        </w:rPr>
        <w:t>Nr. XVP-</w:t>
      </w:r>
      <w:r>
        <w:t xml:space="preserve">1670 </w:t>
      </w:r>
      <w:r w:rsidRPr="002648BC">
        <w:rPr>
          <w:i/>
        </w:rPr>
        <w:t xml:space="preserve">(teikėjai – </w:t>
      </w:r>
      <w:r w:rsidRPr="005A1F78">
        <w:rPr>
          <w:i/>
        </w:rPr>
        <w:t>R. Žemaitaitis</w:t>
      </w:r>
      <w:r>
        <w:rPr>
          <w:i/>
        </w:rPr>
        <w:t xml:space="preserve"> </w:t>
      </w:r>
      <w:r w:rsidRPr="005A1F78">
        <w:rPr>
          <w:i/>
          <w:snapToGrid w:val="0"/>
        </w:rPr>
        <w:t>ir kt.</w:t>
      </w:r>
      <w:r w:rsidRPr="002648BC">
        <w:rPr>
          <w:i/>
        </w:rPr>
        <w:t>)</w:t>
      </w:r>
      <w:r w:rsidRPr="002648BC">
        <w:t xml:space="preserve"> </w:t>
      </w:r>
      <w:r w:rsidRPr="002648BC">
        <w:rPr>
          <w:b/>
          <w:bCs/>
          <w:i/>
        </w:rPr>
        <w:t>(pateikim</w:t>
      </w:r>
      <w:r>
        <w:rPr>
          <w:b/>
          <w:bCs/>
          <w:i/>
        </w:rPr>
        <w:t>o tęsiny</w:t>
      </w:r>
      <w:r w:rsidRPr="002648BC">
        <w:rPr>
          <w:b/>
          <w:bCs/>
          <w:i/>
        </w:rPr>
        <w:t>s)</w:t>
      </w:r>
      <w:r w:rsidRPr="002648BC">
        <w:rPr>
          <w:bCs/>
        </w:rPr>
        <w:t>.</w:t>
      </w:r>
    </w:p>
    <w:p w:rsidR="00C36A40" w:rsidRPr="002648BC" w:rsidRDefault="00C36A40" w:rsidP="00075B12">
      <w:pPr>
        <w:ind w:firstLine="709"/>
      </w:pPr>
      <w:r w:rsidRPr="002648BC">
        <w:t xml:space="preserve">Pranešėjas – </w:t>
      </w:r>
      <w:r>
        <w:t xml:space="preserve">Seimo narys R. Žemaitaitis. </w:t>
      </w:r>
      <w:r w:rsidRPr="002648BC">
        <w:t xml:space="preserve"> </w:t>
      </w:r>
    </w:p>
    <w:p w:rsidR="00C36A40" w:rsidRPr="002648BC" w:rsidRDefault="00C36A40" w:rsidP="00075B12"/>
    <w:p w:rsidR="00C36A40" w:rsidRPr="002648BC" w:rsidRDefault="00C36A40" w:rsidP="00075B12">
      <w:pPr>
        <w:ind w:firstLine="720"/>
      </w:pPr>
      <w:r w:rsidRPr="002648BC">
        <w:t xml:space="preserve">Klausė Seimo nariai: </w:t>
      </w:r>
      <w:r w:rsidR="009D5D2E">
        <w:t xml:space="preserve">A. Skardžius, </w:t>
      </w:r>
      <w:r w:rsidR="00BB64F5">
        <w:t>Z. Balčytis, R. Janušonienė.</w:t>
      </w:r>
    </w:p>
    <w:p w:rsidR="00C36A40" w:rsidRDefault="00C36A40" w:rsidP="00075B12">
      <w:pPr>
        <w:ind w:firstLine="720"/>
      </w:pPr>
    </w:p>
    <w:p w:rsidR="00C36A40" w:rsidRPr="003C3670" w:rsidRDefault="00C36A40" w:rsidP="00075B12">
      <w:pPr>
        <w:ind w:firstLine="720"/>
        <w:rPr>
          <w:b/>
          <w:bCs/>
        </w:rPr>
      </w:pPr>
      <w:r w:rsidRPr="003C3670">
        <w:rPr>
          <w:b/>
          <w:bCs/>
        </w:rPr>
        <w:t>NUTARTA:</w:t>
      </w:r>
    </w:p>
    <w:p w:rsidR="00C36A40" w:rsidRPr="003C3670" w:rsidRDefault="00C36A40" w:rsidP="00075B12">
      <w:pPr>
        <w:ind w:firstLine="720"/>
      </w:pPr>
      <w:r w:rsidRPr="003C3670">
        <w:t xml:space="preserve">1. Pritarti šiam projektui po pateikimo ir pradėti jo svarstymo procedūrą. </w:t>
      </w:r>
      <w:r w:rsidR="00BB64F5">
        <w:rPr>
          <w:i/>
          <w:iCs/>
        </w:rPr>
        <w:t xml:space="preserve">Balsavimo rezultatai: už </w:t>
      </w:r>
      <w:r w:rsidR="00BB64F5">
        <w:t>–</w:t>
      </w:r>
      <w:r w:rsidR="00BB64F5">
        <w:rPr>
          <w:i/>
          <w:iCs/>
        </w:rPr>
        <w:t xml:space="preserve"> 85, prieš </w:t>
      </w:r>
      <w:r w:rsidR="00BB64F5">
        <w:t>–</w:t>
      </w:r>
      <w:r w:rsidR="00BB64F5">
        <w:rPr>
          <w:i/>
          <w:iCs/>
        </w:rPr>
        <w:t xml:space="preserve"> 0, susilaikė 6</w:t>
      </w:r>
      <w:r w:rsidR="00BB64F5">
        <w:t xml:space="preserve">. </w:t>
      </w:r>
      <w:r w:rsidR="00BB64F5">
        <w:rPr>
          <w:i/>
          <w:iCs/>
        </w:rPr>
        <w:t>Užsiregistravo 93 Seimo nariai (14.17 val.)</w:t>
      </w:r>
      <w:r w:rsidR="00BB64F5">
        <w:t>.</w:t>
      </w:r>
    </w:p>
    <w:p w:rsidR="00C36A40" w:rsidRDefault="00C36A40" w:rsidP="00075B12">
      <w:pPr>
        <w:ind w:firstLine="720"/>
        <w:rPr>
          <w:i/>
          <w:iCs/>
        </w:rPr>
      </w:pPr>
      <w:r w:rsidRPr="003C3670">
        <w:t xml:space="preserve">2. Paskirti </w:t>
      </w:r>
      <w:r>
        <w:t xml:space="preserve">Audito </w:t>
      </w:r>
      <w:r w:rsidRPr="003C3670">
        <w:t>komitetą pagrindiniu komitetu šiam projektui svarstyti.</w:t>
      </w:r>
      <w:r>
        <w:t xml:space="preserve"> </w:t>
      </w:r>
      <w:r>
        <w:rPr>
          <w:i/>
          <w:iCs/>
        </w:rPr>
        <w:t xml:space="preserve">Pritarta bendru sutarimu. </w:t>
      </w:r>
    </w:p>
    <w:p w:rsidR="00C36A40" w:rsidRPr="003C3670" w:rsidRDefault="00C36A40" w:rsidP="00075B12">
      <w:pPr>
        <w:ind w:firstLine="720"/>
      </w:pPr>
      <w:r w:rsidRPr="003C3670">
        <w:t xml:space="preserve">3. Paskirti šio projekto </w:t>
      </w:r>
      <w:r w:rsidR="009D5D2E">
        <w:t>svarstymą</w:t>
      </w:r>
      <w:r w:rsidRPr="003C3670">
        <w:t xml:space="preserve"> Seimo posėdyje </w:t>
      </w:r>
      <w:r>
        <w:t>2026-07</w:t>
      </w:r>
      <w:r w:rsidRPr="003C3670">
        <w:t>-</w:t>
      </w:r>
      <w:r>
        <w:t>14</w:t>
      </w:r>
      <w:r w:rsidRPr="003C3670">
        <w:t xml:space="preserve">. </w:t>
      </w:r>
      <w:r>
        <w:rPr>
          <w:i/>
          <w:iCs/>
        </w:rPr>
        <w:t>P</w:t>
      </w:r>
      <w:r w:rsidRPr="003C3670">
        <w:rPr>
          <w:i/>
          <w:iCs/>
        </w:rPr>
        <w:t xml:space="preserve">ritarta bendru sutarimu. </w:t>
      </w:r>
    </w:p>
    <w:p w:rsidR="00954D3B" w:rsidRPr="00F26DF9" w:rsidRDefault="00954D3B">
      <w:pPr>
        <w:rPr>
          <w:sz w:val="28"/>
          <w:szCs w:val="28"/>
        </w:rPr>
      </w:pPr>
    </w:p>
    <w:p w:rsidR="00954D3B" w:rsidRDefault="00954D3B"/>
    <w:p w:rsidR="005A1F78" w:rsidRDefault="005A1F78" w:rsidP="001B42B8">
      <w:pPr>
        <w:ind w:firstLine="709"/>
        <w:rPr>
          <w:i/>
        </w:rPr>
      </w:pPr>
      <w:r>
        <w:rPr>
          <w:i/>
        </w:rPr>
        <w:t>1</w:t>
      </w:r>
      <w:r w:rsidR="00BB64F5">
        <w:rPr>
          <w:i/>
        </w:rPr>
        <w:t>4.18</w:t>
      </w:r>
      <w:r>
        <w:rPr>
          <w:i/>
        </w:rPr>
        <w:t xml:space="preserve"> val.</w:t>
      </w:r>
    </w:p>
    <w:p w:rsidR="005A1F78" w:rsidRPr="00F838CD" w:rsidRDefault="005A1F78" w:rsidP="001B42B8">
      <w:pPr>
        <w:ind w:firstLine="709"/>
        <w:rPr>
          <w:i/>
        </w:rPr>
      </w:pPr>
      <w:r>
        <w:rPr>
          <w:b/>
        </w:rPr>
        <w:t>SVARSTYTA</w:t>
      </w:r>
      <w:r>
        <w:t xml:space="preserve">. </w:t>
      </w:r>
      <w:r w:rsidRPr="008F5B57">
        <w:t>Seimo statuto „Dėl Lietuvos Respublikos Seimo statuto Nr. I-399 186</w:t>
      </w:r>
      <w:r w:rsidRPr="00DD6A8D">
        <w:rPr>
          <w:vertAlign w:val="superscript"/>
        </w:rPr>
        <w:t>6</w:t>
      </w:r>
      <w:r w:rsidRPr="008F5B57">
        <w:t xml:space="preserve"> straipsnio pakeitimo ir Statuto papildymo 186</w:t>
      </w:r>
      <w:r w:rsidRPr="005A1F78">
        <w:rPr>
          <w:vertAlign w:val="superscript"/>
        </w:rPr>
        <w:t>10</w:t>
      </w:r>
      <w:r w:rsidRPr="008F5B57">
        <w:t xml:space="preserve"> straipsniu“ projektas</w:t>
      </w:r>
      <w:r>
        <w:t xml:space="preserve"> </w:t>
      </w:r>
      <w:r w:rsidRPr="00DD6A8D">
        <w:rPr>
          <w:bCs/>
          <w:iCs/>
          <w:snapToGrid w:val="0"/>
          <w:color w:val="000000"/>
        </w:rPr>
        <w:t>Nr. XVP-</w:t>
      </w:r>
      <w:r>
        <w:t xml:space="preserve">1704 </w:t>
      </w:r>
      <w:r w:rsidRPr="002648BC">
        <w:rPr>
          <w:i/>
        </w:rPr>
        <w:t>(teikėja</w:t>
      </w:r>
      <w:r>
        <w:rPr>
          <w:i/>
        </w:rPr>
        <w:t>i</w:t>
      </w:r>
      <w:r w:rsidRPr="002648BC">
        <w:rPr>
          <w:i/>
        </w:rPr>
        <w:t xml:space="preserve"> –</w:t>
      </w:r>
      <w:r>
        <w:rPr>
          <w:i/>
        </w:rPr>
        <w:t xml:space="preserve"> </w:t>
      </w:r>
      <w:r w:rsidRPr="005A1F78">
        <w:rPr>
          <w:i/>
          <w:szCs w:val="24"/>
        </w:rPr>
        <w:t>J. Olekas</w:t>
      </w:r>
      <w:r>
        <w:rPr>
          <w:i/>
          <w:szCs w:val="24"/>
        </w:rPr>
        <w:t xml:space="preserve"> </w:t>
      </w:r>
      <w:r w:rsidRPr="005A1F78">
        <w:rPr>
          <w:i/>
          <w:snapToGrid w:val="0"/>
          <w:szCs w:val="24"/>
        </w:rPr>
        <w:t>ir kt.</w:t>
      </w:r>
      <w:r w:rsidRPr="002648BC">
        <w:rPr>
          <w:i/>
        </w:rPr>
        <w:t>)</w:t>
      </w:r>
      <w:r w:rsidRPr="002648BC">
        <w:t xml:space="preserve"> </w:t>
      </w:r>
      <w:r w:rsidRPr="002648BC">
        <w:rPr>
          <w:b/>
          <w:bCs/>
          <w:i/>
        </w:rPr>
        <w:t>(pateikimas)</w:t>
      </w:r>
      <w:r w:rsidRPr="002648BC">
        <w:rPr>
          <w:bCs/>
        </w:rPr>
        <w:t>.</w:t>
      </w:r>
    </w:p>
    <w:p w:rsidR="005A1F78" w:rsidRPr="002648BC" w:rsidRDefault="005A1F78" w:rsidP="001B42B8">
      <w:pPr>
        <w:ind w:firstLine="709"/>
      </w:pPr>
      <w:r w:rsidRPr="002648BC">
        <w:t xml:space="preserve">Pranešėjas –  </w:t>
      </w:r>
      <w:r w:rsidRPr="000D23CE">
        <w:rPr>
          <w:szCs w:val="24"/>
        </w:rPr>
        <w:t>Seimo Pirminink</w:t>
      </w:r>
      <w:r>
        <w:rPr>
          <w:szCs w:val="24"/>
        </w:rPr>
        <w:t>as J. Olekas</w:t>
      </w:r>
      <w:r w:rsidR="00274828">
        <w:rPr>
          <w:szCs w:val="24"/>
        </w:rPr>
        <w:t>.</w:t>
      </w:r>
    </w:p>
    <w:p w:rsidR="005A1F78" w:rsidRPr="002648BC" w:rsidRDefault="005A1F78" w:rsidP="001B42B8"/>
    <w:p w:rsidR="005A1F78" w:rsidRPr="002648BC" w:rsidRDefault="005A1F78" w:rsidP="001B42B8">
      <w:pPr>
        <w:ind w:firstLine="720"/>
      </w:pPr>
      <w:r w:rsidRPr="002648BC">
        <w:t xml:space="preserve">Klausė Seimo nariai: </w:t>
      </w:r>
      <w:r w:rsidR="00BB64F5">
        <w:rPr>
          <w:bCs/>
          <w:iCs/>
        </w:rPr>
        <w:t>V. Šeršniovas</w:t>
      </w:r>
      <w:r w:rsidR="00BB64F5">
        <w:t xml:space="preserve">, </w:t>
      </w:r>
      <w:r w:rsidR="00916CFE">
        <w:t xml:space="preserve">I. Vėgėlė, </w:t>
      </w:r>
      <w:r w:rsidR="00F26DF9">
        <w:t>V. Pranckietis.</w:t>
      </w:r>
    </w:p>
    <w:p w:rsidR="005A1F78" w:rsidRDefault="005A1F78" w:rsidP="001B42B8">
      <w:pPr>
        <w:ind w:firstLine="720"/>
      </w:pPr>
    </w:p>
    <w:p w:rsidR="005A1F78" w:rsidRPr="003C3670" w:rsidRDefault="005A1F78" w:rsidP="001B42B8">
      <w:pPr>
        <w:ind w:firstLine="720"/>
        <w:rPr>
          <w:b/>
          <w:bCs/>
        </w:rPr>
      </w:pPr>
      <w:r w:rsidRPr="003C3670">
        <w:rPr>
          <w:b/>
          <w:bCs/>
        </w:rPr>
        <w:t>NUTARTA:</w:t>
      </w:r>
    </w:p>
    <w:p w:rsidR="005A1F78" w:rsidRPr="003C3670" w:rsidRDefault="005A1F78" w:rsidP="001B42B8">
      <w:pPr>
        <w:ind w:firstLine="720"/>
      </w:pPr>
      <w:r w:rsidRPr="003C3670">
        <w:t xml:space="preserve">1. Pritarti šiam projektui po pateikimo ir pradėti jo svarstymo procedūrą. </w:t>
      </w:r>
      <w:r w:rsidR="00F26DF9">
        <w:rPr>
          <w:i/>
          <w:iCs/>
        </w:rPr>
        <w:t xml:space="preserve">Balsavimo rezultatai: už </w:t>
      </w:r>
      <w:r w:rsidR="00F26DF9">
        <w:t>–</w:t>
      </w:r>
      <w:r w:rsidR="00F26DF9">
        <w:rPr>
          <w:i/>
          <w:iCs/>
        </w:rPr>
        <w:t xml:space="preserve"> 99, prieš </w:t>
      </w:r>
      <w:r w:rsidR="00F26DF9">
        <w:t>–</w:t>
      </w:r>
      <w:r w:rsidR="00F26DF9">
        <w:rPr>
          <w:i/>
          <w:iCs/>
        </w:rPr>
        <w:t xml:space="preserve"> 0, susilaikė 3</w:t>
      </w:r>
      <w:r w:rsidR="00F26DF9">
        <w:t xml:space="preserve">. </w:t>
      </w:r>
      <w:r w:rsidR="00F26DF9">
        <w:rPr>
          <w:i/>
          <w:iCs/>
        </w:rPr>
        <w:t>Užsiregistravo 103 Seimo nariai (14.24 val.)</w:t>
      </w:r>
      <w:r w:rsidR="00F26DF9">
        <w:t>.</w:t>
      </w:r>
    </w:p>
    <w:p w:rsidR="005A1F78" w:rsidRDefault="005A1F78" w:rsidP="001B42B8">
      <w:pPr>
        <w:ind w:firstLine="720"/>
        <w:rPr>
          <w:i/>
          <w:iCs/>
        </w:rPr>
      </w:pPr>
      <w:r w:rsidRPr="003C3670">
        <w:t xml:space="preserve">2. Paskirti </w:t>
      </w:r>
      <w:r>
        <w:t xml:space="preserve">Teisės ir teisėtvarkos </w:t>
      </w:r>
      <w:r w:rsidRPr="003C3670">
        <w:t>komitetą pagrindiniu komitetu šiam projektui svarstyti.</w:t>
      </w:r>
      <w:r>
        <w:t xml:space="preserve"> </w:t>
      </w:r>
      <w:r>
        <w:rPr>
          <w:i/>
          <w:iCs/>
        </w:rPr>
        <w:t xml:space="preserve">Pritarta bendru sutarimu. </w:t>
      </w:r>
    </w:p>
    <w:p w:rsidR="00B4591B" w:rsidRPr="00B6584D" w:rsidRDefault="005A1F78" w:rsidP="00B4591B">
      <w:pPr>
        <w:ind w:firstLine="720"/>
      </w:pPr>
      <w:r w:rsidRPr="003C3670">
        <w:t xml:space="preserve">3. </w:t>
      </w:r>
      <w:r w:rsidR="00B4591B" w:rsidRPr="00B6584D">
        <w:t>Paskirti ši</w:t>
      </w:r>
      <w:r w:rsidR="00B4591B">
        <w:t>o</w:t>
      </w:r>
      <w:r w:rsidR="00B4591B" w:rsidRPr="00B6584D">
        <w:t xml:space="preserve"> proj</w:t>
      </w:r>
      <w:r w:rsidR="00B4591B">
        <w:t>ekto svarstymą Seimo posėdyje 2026 m. V</w:t>
      </w:r>
      <w:r w:rsidR="00B4591B" w:rsidRPr="00B6584D">
        <w:t xml:space="preserve"> (rudens) sesijoje. </w:t>
      </w:r>
      <w:r w:rsidR="00B4591B">
        <w:rPr>
          <w:i/>
          <w:iCs/>
        </w:rPr>
        <w:t>P</w:t>
      </w:r>
      <w:r w:rsidR="00B4591B" w:rsidRPr="00B6584D">
        <w:rPr>
          <w:i/>
          <w:iCs/>
        </w:rPr>
        <w:t>ritarta bendru sutarimu.</w:t>
      </w:r>
    </w:p>
    <w:p w:rsidR="005A1F78" w:rsidRDefault="005A1F78"/>
    <w:p w:rsidR="00954D3B" w:rsidRDefault="00954D3B"/>
    <w:p w:rsidR="00F26DF9" w:rsidRDefault="00F26DF9" w:rsidP="005A1F78">
      <w:pPr>
        <w:ind w:firstLine="709"/>
        <w:rPr>
          <w:i/>
        </w:rPr>
      </w:pPr>
    </w:p>
    <w:p w:rsidR="005A1F78" w:rsidRDefault="005A1F78" w:rsidP="005A1F78">
      <w:pPr>
        <w:ind w:firstLine="709"/>
        <w:rPr>
          <w:i/>
        </w:rPr>
      </w:pPr>
      <w:r>
        <w:rPr>
          <w:i/>
        </w:rPr>
        <w:lastRenderedPageBreak/>
        <w:t>1</w:t>
      </w:r>
      <w:r w:rsidR="00F26DF9">
        <w:rPr>
          <w:i/>
        </w:rPr>
        <w:t>4.25</w:t>
      </w:r>
      <w:r>
        <w:rPr>
          <w:i/>
        </w:rPr>
        <w:t xml:space="preserve"> val.</w:t>
      </w:r>
    </w:p>
    <w:p w:rsidR="005A1F78" w:rsidRPr="00F838CD" w:rsidRDefault="005A1F78" w:rsidP="005A1F78">
      <w:pPr>
        <w:ind w:firstLine="709"/>
        <w:rPr>
          <w:i/>
        </w:rPr>
      </w:pPr>
      <w:r>
        <w:rPr>
          <w:b/>
        </w:rPr>
        <w:t>SVARSTYTA</w:t>
      </w:r>
      <w:r>
        <w:t xml:space="preserve">. </w:t>
      </w:r>
      <w:r w:rsidRPr="008F5B57">
        <w:t>Karo padėties įstatymo Nr. VIII-1721 8 straipsnio pakeitimo įstatymo projektas</w:t>
      </w:r>
      <w:r>
        <w:t xml:space="preserve"> </w:t>
      </w:r>
      <w:r w:rsidRPr="00DD6A8D">
        <w:rPr>
          <w:bCs/>
          <w:iCs/>
          <w:snapToGrid w:val="0"/>
          <w:color w:val="000000"/>
        </w:rPr>
        <w:t>Nr. XVP-</w:t>
      </w:r>
      <w:r>
        <w:t xml:space="preserve">1703 </w:t>
      </w:r>
      <w:r w:rsidRPr="002648BC">
        <w:rPr>
          <w:i/>
        </w:rPr>
        <w:t>(teikėja</w:t>
      </w:r>
      <w:r>
        <w:rPr>
          <w:i/>
        </w:rPr>
        <w:t>i</w:t>
      </w:r>
      <w:r w:rsidRPr="002648BC">
        <w:rPr>
          <w:i/>
        </w:rPr>
        <w:t xml:space="preserve"> –</w:t>
      </w:r>
      <w:r>
        <w:rPr>
          <w:i/>
        </w:rPr>
        <w:t xml:space="preserve"> </w:t>
      </w:r>
      <w:r w:rsidRPr="005A1F78">
        <w:rPr>
          <w:i/>
          <w:szCs w:val="24"/>
        </w:rPr>
        <w:t>J. Olekas</w:t>
      </w:r>
      <w:r>
        <w:rPr>
          <w:i/>
          <w:szCs w:val="24"/>
        </w:rPr>
        <w:t xml:space="preserve"> </w:t>
      </w:r>
      <w:r w:rsidRPr="005A1F78">
        <w:rPr>
          <w:i/>
          <w:snapToGrid w:val="0"/>
          <w:szCs w:val="24"/>
        </w:rPr>
        <w:t>ir kt.</w:t>
      </w:r>
      <w:r w:rsidRPr="002648BC">
        <w:rPr>
          <w:i/>
        </w:rPr>
        <w:t>)</w:t>
      </w:r>
      <w:r w:rsidRPr="002648BC">
        <w:t xml:space="preserve"> </w:t>
      </w:r>
      <w:r w:rsidRPr="002648BC">
        <w:rPr>
          <w:b/>
          <w:bCs/>
          <w:i/>
        </w:rPr>
        <w:t>(pateikimas)</w:t>
      </w:r>
      <w:r w:rsidRPr="002648BC">
        <w:rPr>
          <w:bCs/>
        </w:rPr>
        <w:t>.</w:t>
      </w:r>
    </w:p>
    <w:p w:rsidR="005A1F78" w:rsidRPr="002648BC" w:rsidRDefault="005A1F78" w:rsidP="005A1F78">
      <w:pPr>
        <w:ind w:firstLine="709"/>
      </w:pPr>
      <w:r w:rsidRPr="002648BC">
        <w:t xml:space="preserve">Pranešėjas –  </w:t>
      </w:r>
      <w:r w:rsidRPr="000D23CE">
        <w:rPr>
          <w:szCs w:val="24"/>
        </w:rPr>
        <w:t>Seimo Pirminink</w:t>
      </w:r>
      <w:r>
        <w:rPr>
          <w:szCs w:val="24"/>
        </w:rPr>
        <w:t>as J. Olekas</w:t>
      </w:r>
      <w:r w:rsidR="00274828">
        <w:rPr>
          <w:szCs w:val="24"/>
        </w:rPr>
        <w:t>.</w:t>
      </w:r>
    </w:p>
    <w:p w:rsidR="005A1F78" w:rsidRPr="002648BC" w:rsidRDefault="005A1F78" w:rsidP="005A1F78"/>
    <w:p w:rsidR="005A1F78" w:rsidRPr="002648BC" w:rsidRDefault="005A1F78" w:rsidP="005A1F78">
      <w:pPr>
        <w:ind w:firstLine="720"/>
      </w:pPr>
      <w:r w:rsidRPr="002648BC">
        <w:t xml:space="preserve">Klausė Seimo nariai: </w:t>
      </w:r>
      <w:r w:rsidR="00F26DF9">
        <w:t>V. Ąžuolas, E. Zingeris</w:t>
      </w:r>
      <w:r w:rsidR="00D31253">
        <w:t>.</w:t>
      </w:r>
    </w:p>
    <w:p w:rsidR="005A1F78" w:rsidRPr="002648BC" w:rsidRDefault="005A1F78" w:rsidP="005A1F78">
      <w:pPr>
        <w:ind w:firstLine="720"/>
      </w:pPr>
      <w:r w:rsidRPr="002648BC">
        <w:t>Dėl balsavimo motyvų kalbėjo Seimo nar</w:t>
      </w:r>
      <w:r w:rsidR="00D31253">
        <w:t>ys</w:t>
      </w:r>
      <w:r w:rsidRPr="002648BC">
        <w:t xml:space="preserve"> </w:t>
      </w:r>
      <w:r w:rsidR="00D31253">
        <w:t>V. Rakutis.</w:t>
      </w:r>
    </w:p>
    <w:p w:rsidR="005A1F78" w:rsidRDefault="005A1F78" w:rsidP="005A1F78">
      <w:pPr>
        <w:ind w:firstLine="720"/>
      </w:pPr>
    </w:p>
    <w:p w:rsidR="005A1F78" w:rsidRPr="003C3670" w:rsidRDefault="005A1F78" w:rsidP="005A1F78">
      <w:pPr>
        <w:ind w:firstLine="720"/>
        <w:rPr>
          <w:b/>
          <w:bCs/>
        </w:rPr>
      </w:pPr>
      <w:r w:rsidRPr="003C3670">
        <w:rPr>
          <w:b/>
          <w:bCs/>
        </w:rPr>
        <w:t>NUTARTA:</w:t>
      </w:r>
    </w:p>
    <w:p w:rsidR="005A1F78" w:rsidRPr="003C3670" w:rsidRDefault="005A1F78" w:rsidP="005A1F78">
      <w:pPr>
        <w:ind w:firstLine="720"/>
      </w:pPr>
      <w:r w:rsidRPr="003C3670">
        <w:t xml:space="preserve">1. Pritarti šiam projektui po pateikimo ir pradėti jo svarstymo procedūrą. </w:t>
      </w:r>
      <w:r w:rsidR="00F26DF9">
        <w:rPr>
          <w:i/>
          <w:iCs/>
        </w:rPr>
        <w:t xml:space="preserve">Balsavimo rezultatai: už </w:t>
      </w:r>
      <w:r w:rsidR="00F26DF9">
        <w:t>–</w:t>
      </w:r>
      <w:r w:rsidR="00F26DF9">
        <w:rPr>
          <w:i/>
          <w:iCs/>
        </w:rPr>
        <w:t xml:space="preserve"> </w:t>
      </w:r>
      <w:r w:rsidR="00D31253">
        <w:rPr>
          <w:i/>
          <w:iCs/>
        </w:rPr>
        <w:t>109</w:t>
      </w:r>
      <w:r w:rsidR="00F26DF9">
        <w:rPr>
          <w:i/>
          <w:iCs/>
        </w:rPr>
        <w:t xml:space="preserve">, prieš </w:t>
      </w:r>
      <w:r w:rsidR="00F26DF9">
        <w:t>–</w:t>
      </w:r>
      <w:r w:rsidR="00F26DF9">
        <w:rPr>
          <w:i/>
          <w:iCs/>
        </w:rPr>
        <w:t xml:space="preserve"> </w:t>
      </w:r>
      <w:r w:rsidR="00D31253">
        <w:rPr>
          <w:i/>
          <w:iCs/>
        </w:rPr>
        <w:t>0</w:t>
      </w:r>
      <w:r w:rsidR="00F26DF9">
        <w:rPr>
          <w:i/>
          <w:iCs/>
        </w:rPr>
        <w:t xml:space="preserve">, susilaikė </w:t>
      </w:r>
      <w:r w:rsidR="00D31253">
        <w:rPr>
          <w:i/>
          <w:iCs/>
        </w:rPr>
        <w:t>2</w:t>
      </w:r>
      <w:r w:rsidR="00F26DF9">
        <w:t xml:space="preserve">. </w:t>
      </w:r>
      <w:r w:rsidR="00F26DF9">
        <w:rPr>
          <w:i/>
          <w:iCs/>
        </w:rPr>
        <w:t xml:space="preserve">Užsiregistravo </w:t>
      </w:r>
      <w:r w:rsidR="00D31253">
        <w:rPr>
          <w:i/>
          <w:iCs/>
        </w:rPr>
        <w:t>111</w:t>
      </w:r>
      <w:r w:rsidR="00F26DF9">
        <w:rPr>
          <w:i/>
          <w:iCs/>
        </w:rPr>
        <w:t xml:space="preserve"> Seimo nari</w:t>
      </w:r>
      <w:r w:rsidR="00D31253">
        <w:rPr>
          <w:i/>
          <w:iCs/>
        </w:rPr>
        <w:t>ų</w:t>
      </w:r>
      <w:r w:rsidR="00F26DF9">
        <w:rPr>
          <w:i/>
          <w:iCs/>
        </w:rPr>
        <w:t xml:space="preserve"> (1</w:t>
      </w:r>
      <w:r w:rsidR="00D31253">
        <w:rPr>
          <w:i/>
          <w:iCs/>
        </w:rPr>
        <w:t>4.31</w:t>
      </w:r>
      <w:r w:rsidR="00F26DF9">
        <w:rPr>
          <w:i/>
          <w:iCs/>
        </w:rPr>
        <w:t xml:space="preserve"> val.)</w:t>
      </w:r>
      <w:r w:rsidR="00F26DF9">
        <w:t>.</w:t>
      </w:r>
    </w:p>
    <w:p w:rsidR="005A1F78" w:rsidRDefault="005A1F78" w:rsidP="005A1F78">
      <w:pPr>
        <w:ind w:firstLine="720"/>
        <w:rPr>
          <w:i/>
          <w:iCs/>
        </w:rPr>
      </w:pPr>
      <w:r w:rsidRPr="003C3670">
        <w:t xml:space="preserve">2. Paskirti </w:t>
      </w:r>
      <w:r w:rsidR="00B4591B" w:rsidRPr="00FC2B5C">
        <w:t>Nacionalinio saugumo ir gynybos</w:t>
      </w:r>
      <w:r w:rsidR="00B4591B">
        <w:t xml:space="preserve"> </w:t>
      </w:r>
      <w:r w:rsidRPr="003C3670">
        <w:t>komitetą pagrindiniu komitetu šiam projektui svarstyti.</w:t>
      </w:r>
      <w:r>
        <w:t xml:space="preserve"> </w:t>
      </w:r>
      <w:r>
        <w:rPr>
          <w:i/>
          <w:iCs/>
        </w:rPr>
        <w:t xml:space="preserve">Pritarta bendru sutarimu. </w:t>
      </w:r>
    </w:p>
    <w:p w:rsidR="00B4591B" w:rsidRPr="00B6584D" w:rsidRDefault="005A1F78" w:rsidP="00B4591B">
      <w:pPr>
        <w:ind w:firstLine="720"/>
      </w:pPr>
      <w:r w:rsidRPr="003C3670">
        <w:t xml:space="preserve">3. </w:t>
      </w:r>
      <w:r w:rsidR="00B4591B" w:rsidRPr="00B6584D">
        <w:t>Paskirti ši</w:t>
      </w:r>
      <w:r w:rsidR="00B4591B">
        <w:t>o</w:t>
      </w:r>
      <w:r w:rsidR="00B4591B" w:rsidRPr="00B6584D">
        <w:t xml:space="preserve"> proj</w:t>
      </w:r>
      <w:r w:rsidR="00B4591B">
        <w:t>ekto svarstymą Seimo posėdyje 2026 m. V</w:t>
      </w:r>
      <w:r w:rsidR="00B4591B" w:rsidRPr="00B6584D">
        <w:t xml:space="preserve"> (rudens) sesijoje. </w:t>
      </w:r>
      <w:r w:rsidR="00B4591B">
        <w:rPr>
          <w:i/>
          <w:iCs/>
        </w:rPr>
        <w:t>P</w:t>
      </w:r>
      <w:r w:rsidR="00B4591B" w:rsidRPr="00B6584D">
        <w:rPr>
          <w:i/>
          <w:iCs/>
        </w:rPr>
        <w:t>ritarta bendru sutarimu.</w:t>
      </w:r>
    </w:p>
    <w:p w:rsidR="00954D3B" w:rsidRDefault="00954D3B"/>
    <w:p w:rsidR="00954D3B" w:rsidRDefault="00954D3B"/>
    <w:p w:rsidR="005A1F78" w:rsidRDefault="005A1F78" w:rsidP="005A1F78">
      <w:pPr>
        <w:ind w:firstLine="709"/>
        <w:rPr>
          <w:i/>
        </w:rPr>
      </w:pPr>
      <w:r>
        <w:rPr>
          <w:i/>
        </w:rPr>
        <w:t>1</w:t>
      </w:r>
      <w:r w:rsidR="00D31253">
        <w:rPr>
          <w:i/>
        </w:rPr>
        <w:t>4.31</w:t>
      </w:r>
      <w:r>
        <w:rPr>
          <w:i/>
        </w:rPr>
        <w:t xml:space="preserve"> val.</w:t>
      </w:r>
    </w:p>
    <w:p w:rsidR="005A1F78" w:rsidRPr="00F838CD" w:rsidRDefault="005A1F78" w:rsidP="005A1F78">
      <w:pPr>
        <w:ind w:firstLine="709"/>
        <w:rPr>
          <w:i/>
        </w:rPr>
      </w:pPr>
      <w:r>
        <w:rPr>
          <w:b/>
        </w:rPr>
        <w:t>SVARSTYTA</w:t>
      </w:r>
      <w:r>
        <w:t xml:space="preserve">. </w:t>
      </w:r>
      <w:r w:rsidRPr="008F5B57">
        <w:t>Mobilizacijos ir priimančiosios šalies paramos įstatymo Nr. I-1623 2, 6 ir 26 straipsnių pakeitimo įstatymo projektas</w:t>
      </w:r>
      <w:r>
        <w:t xml:space="preserve"> </w:t>
      </w:r>
      <w:r w:rsidRPr="00DD6A8D">
        <w:rPr>
          <w:bCs/>
          <w:iCs/>
          <w:snapToGrid w:val="0"/>
          <w:color w:val="000000"/>
        </w:rPr>
        <w:t>Nr. XVP-</w:t>
      </w:r>
      <w:r>
        <w:t xml:space="preserve">1705 </w:t>
      </w:r>
      <w:r w:rsidRPr="002648BC">
        <w:rPr>
          <w:i/>
        </w:rPr>
        <w:t>(teikėja</w:t>
      </w:r>
      <w:r>
        <w:rPr>
          <w:i/>
        </w:rPr>
        <w:t>i</w:t>
      </w:r>
      <w:r w:rsidRPr="002648BC">
        <w:rPr>
          <w:i/>
        </w:rPr>
        <w:t xml:space="preserve"> –</w:t>
      </w:r>
      <w:r>
        <w:rPr>
          <w:i/>
        </w:rPr>
        <w:t xml:space="preserve"> </w:t>
      </w:r>
      <w:r w:rsidRPr="005A1F78">
        <w:rPr>
          <w:i/>
          <w:szCs w:val="24"/>
        </w:rPr>
        <w:t>J. Olekas</w:t>
      </w:r>
      <w:r>
        <w:rPr>
          <w:i/>
          <w:szCs w:val="24"/>
        </w:rPr>
        <w:t xml:space="preserve"> </w:t>
      </w:r>
      <w:r w:rsidRPr="005A1F78">
        <w:rPr>
          <w:i/>
          <w:snapToGrid w:val="0"/>
          <w:szCs w:val="24"/>
        </w:rPr>
        <w:t>ir kt.</w:t>
      </w:r>
      <w:r w:rsidRPr="002648BC">
        <w:rPr>
          <w:i/>
        </w:rPr>
        <w:t>)</w:t>
      </w:r>
      <w:r w:rsidRPr="002648BC">
        <w:t xml:space="preserve"> </w:t>
      </w:r>
      <w:r w:rsidRPr="002648BC">
        <w:rPr>
          <w:b/>
          <w:bCs/>
          <w:i/>
        </w:rPr>
        <w:t>(pateikimas)</w:t>
      </w:r>
      <w:r w:rsidRPr="002648BC">
        <w:rPr>
          <w:bCs/>
        </w:rPr>
        <w:t>.</w:t>
      </w:r>
    </w:p>
    <w:p w:rsidR="005A1F78" w:rsidRPr="002648BC" w:rsidRDefault="005A1F78" w:rsidP="005A1F78">
      <w:pPr>
        <w:ind w:firstLine="709"/>
      </w:pPr>
      <w:r w:rsidRPr="002648BC">
        <w:t xml:space="preserve">Pranešėjas –  </w:t>
      </w:r>
      <w:r w:rsidRPr="000D23CE">
        <w:rPr>
          <w:szCs w:val="24"/>
        </w:rPr>
        <w:t>Seimo Pirminink</w:t>
      </w:r>
      <w:r>
        <w:rPr>
          <w:szCs w:val="24"/>
        </w:rPr>
        <w:t>as J. Olekas</w:t>
      </w:r>
      <w:r w:rsidR="00274828">
        <w:rPr>
          <w:szCs w:val="24"/>
        </w:rPr>
        <w:t>.</w:t>
      </w:r>
    </w:p>
    <w:p w:rsidR="005A1F78" w:rsidRPr="002648BC" w:rsidRDefault="005A1F78" w:rsidP="005A1F78"/>
    <w:p w:rsidR="005A1F78" w:rsidRPr="003C3670" w:rsidRDefault="005A1F78" w:rsidP="005A1F78">
      <w:pPr>
        <w:ind w:firstLine="720"/>
        <w:rPr>
          <w:b/>
          <w:bCs/>
        </w:rPr>
      </w:pPr>
      <w:r w:rsidRPr="003C3670">
        <w:rPr>
          <w:b/>
          <w:bCs/>
        </w:rPr>
        <w:t>NUTARTA:</w:t>
      </w:r>
    </w:p>
    <w:p w:rsidR="005A1F78" w:rsidRPr="003C3670" w:rsidRDefault="005A1F78" w:rsidP="005A1F78">
      <w:pPr>
        <w:ind w:firstLine="720"/>
      </w:pPr>
      <w:r w:rsidRPr="003C3670">
        <w:t xml:space="preserve">1. Pritarti šiam projektui po pateikimo ir pradėti jo svarstymo procedūrą. </w:t>
      </w:r>
      <w:r w:rsidR="00F26DF9">
        <w:rPr>
          <w:i/>
          <w:iCs/>
        </w:rPr>
        <w:t xml:space="preserve">Balsavimo rezultatai: už </w:t>
      </w:r>
      <w:r w:rsidR="00F26DF9">
        <w:t>–</w:t>
      </w:r>
      <w:r w:rsidR="00F26DF9">
        <w:rPr>
          <w:i/>
          <w:iCs/>
        </w:rPr>
        <w:t xml:space="preserve"> </w:t>
      </w:r>
      <w:r w:rsidR="00075B98">
        <w:rPr>
          <w:i/>
          <w:iCs/>
        </w:rPr>
        <w:t>107</w:t>
      </w:r>
      <w:r w:rsidR="00F26DF9">
        <w:rPr>
          <w:i/>
          <w:iCs/>
        </w:rPr>
        <w:t xml:space="preserve">, prieš </w:t>
      </w:r>
      <w:r w:rsidR="00F26DF9">
        <w:t>–</w:t>
      </w:r>
      <w:r w:rsidR="00F26DF9">
        <w:rPr>
          <w:i/>
          <w:iCs/>
        </w:rPr>
        <w:t xml:space="preserve"> </w:t>
      </w:r>
      <w:r w:rsidR="00075B98">
        <w:rPr>
          <w:i/>
          <w:iCs/>
        </w:rPr>
        <w:t>1</w:t>
      </w:r>
      <w:r w:rsidR="00F26DF9">
        <w:rPr>
          <w:i/>
          <w:iCs/>
        </w:rPr>
        <w:t xml:space="preserve">, susilaikė </w:t>
      </w:r>
      <w:r w:rsidR="00075B98">
        <w:rPr>
          <w:i/>
          <w:iCs/>
        </w:rPr>
        <w:t>2</w:t>
      </w:r>
      <w:r w:rsidR="00F26DF9">
        <w:t xml:space="preserve">. </w:t>
      </w:r>
      <w:r w:rsidR="00075B98">
        <w:rPr>
          <w:i/>
          <w:iCs/>
        </w:rPr>
        <w:t>Užsiregistravo 11</w:t>
      </w:r>
      <w:r w:rsidR="00F26DF9">
        <w:rPr>
          <w:i/>
          <w:iCs/>
        </w:rPr>
        <w:t>0 Seimo nari</w:t>
      </w:r>
      <w:r w:rsidR="00075B98">
        <w:rPr>
          <w:i/>
          <w:iCs/>
        </w:rPr>
        <w:t>ų</w:t>
      </w:r>
      <w:r w:rsidR="00F26DF9">
        <w:rPr>
          <w:i/>
          <w:iCs/>
        </w:rPr>
        <w:t xml:space="preserve"> (1</w:t>
      </w:r>
      <w:r w:rsidR="00075B98">
        <w:rPr>
          <w:i/>
          <w:iCs/>
        </w:rPr>
        <w:t>4.32</w:t>
      </w:r>
      <w:r w:rsidR="00F26DF9">
        <w:rPr>
          <w:i/>
          <w:iCs/>
        </w:rPr>
        <w:t xml:space="preserve"> val.)</w:t>
      </w:r>
      <w:r w:rsidR="00F26DF9">
        <w:t>.</w:t>
      </w:r>
    </w:p>
    <w:p w:rsidR="005A1F78" w:rsidRDefault="005A1F78" w:rsidP="005A1F78">
      <w:pPr>
        <w:ind w:firstLine="720"/>
        <w:rPr>
          <w:i/>
          <w:iCs/>
        </w:rPr>
      </w:pPr>
      <w:r w:rsidRPr="003C3670">
        <w:t xml:space="preserve">2. Paskirti </w:t>
      </w:r>
      <w:r w:rsidR="00B4591B" w:rsidRPr="00FC2B5C">
        <w:t>Nacionalinio saugumo ir gynybos</w:t>
      </w:r>
      <w:r w:rsidR="00B4591B">
        <w:t xml:space="preserve"> </w:t>
      </w:r>
      <w:r w:rsidRPr="003C3670">
        <w:t>komitetą pagrindiniu komitetu šiam projektui svarstyti.</w:t>
      </w:r>
      <w:r>
        <w:t xml:space="preserve"> </w:t>
      </w:r>
      <w:r>
        <w:rPr>
          <w:i/>
          <w:iCs/>
        </w:rPr>
        <w:t xml:space="preserve">Pritarta bendru sutarimu. </w:t>
      </w:r>
    </w:p>
    <w:p w:rsidR="005A1F78" w:rsidRDefault="005A1F78" w:rsidP="005A1F78">
      <w:pPr>
        <w:ind w:firstLine="720"/>
      </w:pPr>
      <w:r w:rsidRPr="003C3670">
        <w:t xml:space="preserve">3. Paskirti </w:t>
      </w:r>
      <w:r w:rsidR="00B4591B" w:rsidRPr="00FC2B5C">
        <w:t>Biudžeto ir finansų</w:t>
      </w:r>
      <w:r w:rsidR="00B4591B">
        <w:t xml:space="preserve"> </w:t>
      </w:r>
      <w:r w:rsidRPr="003C3670">
        <w:t>komitetą papildomu komitetu šiam projektui svarstyti.</w:t>
      </w:r>
      <w:r>
        <w:t xml:space="preserve"> </w:t>
      </w:r>
      <w:r>
        <w:rPr>
          <w:i/>
          <w:iCs/>
        </w:rPr>
        <w:t>P</w:t>
      </w:r>
      <w:r w:rsidRPr="003C3670">
        <w:rPr>
          <w:i/>
          <w:iCs/>
        </w:rPr>
        <w:t xml:space="preserve">ritarta bendru sutarimu. </w:t>
      </w:r>
    </w:p>
    <w:p w:rsidR="00B4591B" w:rsidRPr="00B6584D" w:rsidRDefault="00B4591B" w:rsidP="00B4591B">
      <w:pPr>
        <w:ind w:firstLine="720"/>
      </w:pPr>
      <w:r w:rsidRPr="00B6584D">
        <w:t>4. Paskirti ši</w:t>
      </w:r>
      <w:r>
        <w:t>o</w:t>
      </w:r>
      <w:r w:rsidRPr="00B6584D">
        <w:t xml:space="preserve"> proj</w:t>
      </w:r>
      <w:r>
        <w:t>ekto svarstymą Seimo posėdyje 2026 m. V</w:t>
      </w:r>
      <w:r w:rsidRPr="00B6584D">
        <w:t xml:space="preserve"> (rudens) sesijoje. </w:t>
      </w:r>
      <w:r>
        <w:rPr>
          <w:i/>
          <w:iCs/>
        </w:rPr>
        <w:t>P</w:t>
      </w:r>
      <w:r w:rsidRPr="00B6584D">
        <w:rPr>
          <w:i/>
          <w:iCs/>
        </w:rPr>
        <w:t>ritarta bendru sutarimu.</w:t>
      </w:r>
    </w:p>
    <w:p w:rsidR="005A1F78" w:rsidRDefault="005A1F78"/>
    <w:p w:rsidR="00D31253" w:rsidRDefault="00D31253" w:rsidP="00D31253">
      <w:pPr>
        <w:ind w:firstLine="709"/>
      </w:pPr>
      <w:r>
        <w:t>Dėl balsavimo rezultatų kalbėjo Seimo narys V. Juozapaitis (prašė patikslinti paskutinio balsavimo rezultatus: jis – už</w:t>
      </w:r>
      <w:r>
        <w:rPr>
          <w:snapToGrid w:val="0"/>
          <w:color w:val="000000"/>
        </w:rPr>
        <w:t xml:space="preserve">). </w:t>
      </w:r>
    </w:p>
    <w:p w:rsidR="00D31253" w:rsidRDefault="00D31253"/>
    <w:p w:rsidR="00954D3B" w:rsidRDefault="00954D3B"/>
    <w:p w:rsidR="00D31253" w:rsidRDefault="00D31253" w:rsidP="00D31253">
      <w:pPr>
        <w:ind w:firstLine="709"/>
        <w:rPr>
          <w:i/>
        </w:rPr>
      </w:pPr>
      <w:r>
        <w:rPr>
          <w:i/>
        </w:rPr>
        <w:t>14.33 val.</w:t>
      </w:r>
    </w:p>
    <w:p w:rsidR="00D31253" w:rsidRDefault="00D31253" w:rsidP="00D31253">
      <w:pPr>
        <w:ind w:firstLine="709"/>
        <w:rPr>
          <w:bCs/>
          <w:iCs/>
        </w:rPr>
      </w:pPr>
      <w:r>
        <w:rPr>
          <w:b/>
        </w:rPr>
        <w:t>SVARSTYTA</w:t>
      </w:r>
      <w:r>
        <w:t>. </w:t>
      </w:r>
      <w:r w:rsidRPr="008F5B57">
        <w:t>Švietimo įstatymo Nr. I-1489 7, 8, 9, 10, 11, 14, 16, 19, 20, 21, 23, 29, 36, 38, 39, 41, 43, 44, 46, 49, 52, 53, 56, 57, 58, 59, 62, 63, 64, 67, 69, 70 straipsnių pakeitimo ir Įstatymo papildymo 56</w:t>
      </w:r>
      <w:r w:rsidRPr="0047310C">
        <w:rPr>
          <w:vertAlign w:val="superscript"/>
        </w:rPr>
        <w:t>4</w:t>
      </w:r>
      <w:r w:rsidRPr="008F5B57">
        <w:t xml:space="preserve"> straipsniu įstatymo Nr. XIV-1726 4 straipsnio pakeitimo įstatymo projektas</w:t>
      </w:r>
      <w:r>
        <w:t xml:space="preserve"> </w:t>
      </w:r>
      <w:r w:rsidRPr="0047310C">
        <w:rPr>
          <w:bCs/>
          <w:iCs/>
          <w:snapToGrid w:val="0"/>
          <w:color w:val="000000"/>
        </w:rPr>
        <w:t>Nr. XVP-</w:t>
      </w:r>
      <w:r>
        <w:t xml:space="preserve">1405(2) </w:t>
      </w:r>
      <w:r>
        <w:rPr>
          <w:i/>
        </w:rPr>
        <w:t xml:space="preserve">(teikėjai – </w:t>
      </w:r>
      <w:r w:rsidRPr="00D24C81">
        <w:rPr>
          <w:i/>
        </w:rPr>
        <w:t>J. Šukevičienė</w:t>
      </w:r>
      <w:r>
        <w:rPr>
          <w:i/>
        </w:rPr>
        <w:t xml:space="preserve"> </w:t>
      </w:r>
      <w:r w:rsidRPr="00D24C81">
        <w:rPr>
          <w:i/>
          <w:snapToGrid w:val="0"/>
        </w:rPr>
        <w:t>ir kt.</w:t>
      </w:r>
      <w:r>
        <w:rPr>
          <w:i/>
        </w:rPr>
        <w:t xml:space="preserve">) </w:t>
      </w:r>
      <w:r>
        <w:rPr>
          <w:b/>
          <w:i/>
        </w:rPr>
        <w:t>(svarstymo tęsinys)</w:t>
      </w:r>
      <w:r>
        <w:rPr>
          <w:bCs/>
          <w:iCs/>
        </w:rPr>
        <w:t>.</w:t>
      </w:r>
    </w:p>
    <w:p w:rsidR="00D31253" w:rsidRDefault="00D31253" w:rsidP="00D31253"/>
    <w:p w:rsidR="00D31253" w:rsidRDefault="00D31253" w:rsidP="00D31253">
      <w:pPr>
        <w:ind w:firstLine="709"/>
      </w:pPr>
      <w:r>
        <w:rPr>
          <w:snapToGrid w:val="0"/>
          <w:color w:val="000000"/>
        </w:rPr>
        <w:t xml:space="preserve">Dėl posėdžio vedimo tvarkos kalbėjo Seimo narys </w:t>
      </w:r>
      <w:r w:rsidRPr="00D31253">
        <w:rPr>
          <w:snapToGrid w:val="0"/>
          <w:color w:val="000000"/>
        </w:rPr>
        <w:t>L. Kazlavickas</w:t>
      </w:r>
      <w:r>
        <w:rPr>
          <w:snapToGrid w:val="0"/>
          <w:color w:val="000000"/>
        </w:rPr>
        <w:t>.</w:t>
      </w:r>
    </w:p>
    <w:p w:rsidR="00D31253" w:rsidRPr="00FE0282" w:rsidRDefault="00D31253" w:rsidP="00D31253">
      <w:pPr>
        <w:rPr>
          <w:sz w:val="16"/>
          <w:szCs w:val="16"/>
        </w:rPr>
      </w:pPr>
    </w:p>
    <w:p w:rsidR="00325AC6" w:rsidRDefault="00325AC6" w:rsidP="00325AC6">
      <w:pPr>
        <w:ind w:firstLine="720"/>
      </w:pPr>
      <w:r>
        <w:t xml:space="preserve">Diskusijoje kalbėjo Seimo narė </w:t>
      </w:r>
      <w:r>
        <w:rPr>
          <w:rFonts w:eastAsia="Calibri"/>
          <w:bCs/>
          <w:iCs/>
          <w:snapToGrid w:val="0"/>
          <w:color w:val="000000"/>
          <w:szCs w:val="24"/>
          <w:lang w:eastAsia="lt-LT"/>
        </w:rPr>
        <w:t>V. Targamadzė.</w:t>
      </w:r>
    </w:p>
    <w:p w:rsidR="00325AC6" w:rsidRPr="00FE0282" w:rsidRDefault="00325AC6" w:rsidP="00D31253">
      <w:pPr>
        <w:rPr>
          <w:sz w:val="16"/>
          <w:szCs w:val="16"/>
        </w:rPr>
      </w:pPr>
    </w:p>
    <w:p w:rsidR="00FE0282" w:rsidRDefault="00D31253" w:rsidP="00D31253">
      <w:pPr>
        <w:ind w:firstLine="720"/>
      </w:pPr>
      <w:r>
        <w:t>Švietimo ir mokslo komiteto nar</w:t>
      </w:r>
      <w:r w:rsidR="00FE0282">
        <w:t xml:space="preserve">ių S. Kairio, L. Kazlavicko ir </w:t>
      </w:r>
      <w:r w:rsidR="00FE0282" w:rsidRPr="006456AD">
        <w:rPr>
          <w:iCs/>
          <w:snapToGrid w:val="0"/>
        </w:rPr>
        <w:t>R. Morkūnaitė</w:t>
      </w:r>
      <w:r w:rsidR="00FE0282">
        <w:rPr>
          <w:iCs/>
          <w:snapToGrid w:val="0"/>
        </w:rPr>
        <w:t>s</w:t>
      </w:r>
      <w:r w:rsidR="00FE0282" w:rsidRPr="006456AD">
        <w:rPr>
          <w:iCs/>
          <w:snapToGrid w:val="0"/>
        </w:rPr>
        <w:t>-Mikulėnienė</w:t>
      </w:r>
      <w:r w:rsidR="00FE0282">
        <w:rPr>
          <w:iCs/>
          <w:snapToGrid w:val="0"/>
        </w:rPr>
        <w:t>s</w:t>
      </w:r>
      <w:r w:rsidR="00FE0282">
        <w:t xml:space="preserve"> atskirąją nuomonę pateikė Seimo narys </w:t>
      </w:r>
      <w:r>
        <w:t xml:space="preserve"> L. Kazlavickas</w:t>
      </w:r>
      <w:r w:rsidR="00FE0282">
        <w:t>.</w:t>
      </w:r>
    </w:p>
    <w:p w:rsidR="00D31253" w:rsidRPr="00FE0282" w:rsidRDefault="00D31253" w:rsidP="00D31253">
      <w:pPr>
        <w:ind w:firstLine="720"/>
        <w:rPr>
          <w:sz w:val="16"/>
          <w:szCs w:val="16"/>
        </w:rPr>
      </w:pPr>
      <w:r>
        <w:t xml:space="preserve"> </w:t>
      </w:r>
    </w:p>
    <w:p w:rsidR="00D31253" w:rsidRDefault="00D31253" w:rsidP="00D31253">
      <w:pPr>
        <w:ind w:firstLine="720"/>
      </w:pPr>
      <w:r>
        <w:t xml:space="preserve">Dėl balsavimo motyvų dėl viso projekto kalbėjo Seimo nariai: </w:t>
      </w:r>
      <w:r w:rsidR="00075B98">
        <w:t xml:space="preserve">J. Šukevičienė, </w:t>
      </w:r>
      <w:r w:rsidR="003A5439" w:rsidRPr="006456AD">
        <w:rPr>
          <w:iCs/>
          <w:snapToGrid w:val="0"/>
        </w:rPr>
        <w:t>R. Morkūnaitė-Mikulėnienė</w:t>
      </w:r>
      <w:r w:rsidR="003A5439">
        <w:rPr>
          <w:iCs/>
          <w:snapToGrid w:val="0"/>
        </w:rPr>
        <w:t>.</w:t>
      </w:r>
    </w:p>
    <w:p w:rsidR="00D31253" w:rsidRDefault="00D31253" w:rsidP="00D31253"/>
    <w:p w:rsidR="00D31253" w:rsidRDefault="00D31253" w:rsidP="00D31253">
      <w:pPr>
        <w:ind w:firstLine="720"/>
      </w:pPr>
      <w:r>
        <w:rPr>
          <w:b/>
          <w:bCs/>
        </w:rPr>
        <w:lastRenderedPageBreak/>
        <w:t>NUTARTA.</w:t>
      </w:r>
      <w:r>
        <w:t xml:space="preserve"> Pritarti šiam projektui po svarstymo Seimo posėdyje. </w:t>
      </w:r>
      <w:r>
        <w:rPr>
          <w:i/>
          <w:iCs/>
        </w:rPr>
        <w:t xml:space="preserve">Balsavimo rezultatai: už </w:t>
      </w:r>
      <w:r>
        <w:t>–</w:t>
      </w:r>
      <w:r>
        <w:rPr>
          <w:i/>
          <w:iCs/>
        </w:rPr>
        <w:t xml:space="preserve"> </w:t>
      </w:r>
      <w:r w:rsidR="003A5439">
        <w:rPr>
          <w:i/>
          <w:iCs/>
        </w:rPr>
        <w:t>63</w:t>
      </w:r>
      <w:r>
        <w:rPr>
          <w:i/>
          <w:iCs/>
        </w:rPr>
        <w:t xml:space="preserve">, prieš </w:t>
      </w:r>
      <w:r>
        <w:t>–</w:t>
      </w:r>
      <w:r>
        <w:rPr>
          <w:i/>
          <w:iCs/>
        </w:rPr>
        <w:t xml:space="preserve"> </w:t>
      </w:r>
      <w:r w:rsidR="003A5439">
        <w:rPr>
          <w:i/>
          <w:iCs/>
        </w:rPr>
        <w:t>19</w:t>
      </w:r>
      <w:r>
        <w:rPr>
          <w:i/>
          <w:iCs/>
        </w:rPr>
        <w:t xml:space="preserve">, susilaikė </w:t>
      </w:r>
      <w:r w:rsidR="003A5439">
        <w:rPr>
          <w:i/>
          <w:iCs/>
        </w:rPr>
        <w:t>18</w:t>
      </w:r>
      <w:r>
        <w:t xml:space="preserve">. </w:t>
      </w:r>
      <w:r w:rsidR="003A5439">
        <w:rPr>
          <w:i/>
          <w:iCs/>
        </w:rPr>
        <w:t>Užsiregistravo 101</w:t>
      </w:r>
      <w:r>
        <w:rPr>
          <w:i/>
          <w:iCs/>
        </w:rPr>
        <w:t xml:space="preserve"> Seimo nar</w:t>
      </w:r>
      <w:r w:rsidR="003A5439">
        <w:rPr>
          <w:i/>
          <w:iCs/>
        </w:rPr>
        <w:t>ys</w:t>
      </w:r>
      <w:r>
        <w:rPr>
          <w:i/>
          <w:iCs/>
        </w:rPr>
        <w:t xml:space="preserve"> (1</w:t>
      </w:r>
      <w:r w:rsidR="003A5439">
        <w:rPr>
          <w:i/>
          <w:iCs/>
        </w:rPr>
        <w:t>4.48</w:t>
      </w:r>
      <w:r>
        <w:rPr>
          <w:i/>
          <w:iCs/>
        </w:rPr>
        <w:t xml:space="preserve"> val.)</w:t>
      </w:r>
      <w:r>
        <w:t>.</w:t>
      </w:r>
    </w:p>
    <w:p w:rsidR="00D31253" w:rsidRPr="008336B3" w:rsidRDefault="00D31253">
      <w:pPr>
        <w:rPr>
          <w:sz w:val="28"/>
          <w:szCs w:val="28"/>
        </w:rPr>
      </w:pPr>
    </w:p>
    <w:p w:rsidR="005A1F78" w:rsidRDefault="005A1F78"/>
    <w:p w:rsidR="000A2881" w:rsidRDefault="000A2881" w:rsidP="001B42B8">
      <w:pPr>
        <w:ind w:firstLine="709"/>
        <w:rPr>
          <w:i/>
        </w:rPr>
      </w:pPr>
      <w:r>
        <w:rPr>
          <w:i/>
        </w:rPr>
        <w:t>1</w:t>
      </w:r>
      <w:r w:rsidR="003A5439">
        <w:rPr>
          <w:i/>
        </w:rPr>
        <w:t>4.49</w:t>
      </w:r>
      <w:r>
        <w:rPr>
          <w:i/>
        </w:rPr>
        <w:t xml:space="preserve"> val.</w:t>
      </w:r>
    </w:p>
    <w:p w:rsidR="000A2881" w:rsidRDefault="000A2881" w:rsidP="001B42B8">
      <w:pPr>
        <w:ind w:firstLine="709"/>
        <w:rPr>
          <w:bCs/>
          <w:iCs/>
        </w:rPr>
      </w:pPr>
      <w:r>
        <w:rPr>
          <w:b/>
          <w:bCs/>
        </w:rPr>
        <w:t>SVARSTYTA</w:t>
      </w:r>
      <w:r w:rsidRPr="00AA7637">
        <w:rPr>
          <w:bCs/>
        </w:rPr>
        <w:t>.</w:t>
      </w:r>
      <w:r w:rsidRPr="000B4043">
        <w:rPr>
          <w:bCs/>
        </w:rPr>
        <w:t xml:space="preserve"> </w:t>
      </w:r>
      <w:r w:rsidRPr="00E62D4A">
        <w:rPr>
          <w:bCs/>
        </w:rPr>
        <w:t>Atliekų tvarkymo įstatymo Nr. VIII-787 1, 2, 4, 30, 32</w:t>
      </w:r>
      <w:r w:rsidRPr="00E62D4A">
        <w:rPr>
          <w:bCs/>
          <w:vertAlign w:val="superscript"/>
        </w:rPr>
        <w:t>1</w:t>
      </w:r>
      <w:r w:rsidRPr="00E62D4A">
        <w:rPr>
          <w:bCs/>
        </w:rPr>
        <w:t>, 34, 34</w:t>
      </w:r>
      <w:r w:rsidRPr="00E62D4A">
        <w:rPr>
          <w:bCs/>
          <w:vertAlign w:val="superscript"/>
        </w:rPr>
        <w:t>1</w:t>
      </w:r>
      <w:r w:rsidRPr="00E62D4A">
        <w:rPr>
          <w:bCs/>
        </w:rPr>
        <w:t>, 34</w:t>
      </w:r>
      <w:r w:rsidRPr="00E62D4A">
        <w:rPr>
          <w:bCs/>
          <w:vertAlign w:val="superscript"/>
        </w:rPr>
        <w:t>18</w:t>
      </w:r>
      <w:r w:rsidRPr="00E62D4A">
        <w:rPr>
          <w:bCs/>
        </w:rPr>
        <w:t>, 34</w:t>
      </w:r>
      <w:r w:rsidRPr="00E62D4A">
        <w:rPr>
          <w:bCs/>
          <w:vertAlign w:val="superscript"/>
        </w:rPr>
        <w:t>22</w:t>
      </w:r>
      <w:r w:rsidRPr="00E62D4A">
        <w:rPr>
          <w:bCs/>
        </w:rPr>
        <w:t>, 34</w:t>
      </w:r>
      <w:r w:rsidRPr="00E62D4A">
        <w:rPr>
          <w:bCs/>
          <w:vertAlign w:val="superscript"/>
        </w:rPr>
        <w:t>24</w:t>
      </w:r>
      <w:r w:rsidRPr="00E62D4A">
        <w:rPr>
          <w:bCs/>
        </w:rPr>
        <w:t>, 34</w:t>
      </w:r>
      <w:r w:rsidRPr="00E62D4A">
        <w:rPr>
          <w:bCs/>
          <w:vertAlign w:val="superscript"/>
        </w:rPr>
        <w:t>25</w:t>
      </w:r>
      <w:r w:rsidRPr="00E62D4A">
        <w:rPr>
          <w:bCs/>
        </w:rPr>
        <w:t>, 34</w:t>
      </w:r>
      <w:r w:rsidRPr="00E62D4A">
        <w:rPr>
          <w:bCs/>
          <w:vertAlign w:val="superscript"/>
        </w:rPr>
        <w:t>26</w:t>
      </w:r>
      <w:r w:rsidRPr="00E62D4A">
        <w:rPr>
          <w:bCs/>
        </w:rPr>
        <w:t>, 34</w:t>
      </w:r>
      <w:r w:rsidRPr="00E62D4A">
        <w:rPr>
          <w:bCs/>
          <w:vertAlign w:val="superscript"/>
        </w:rPr>
        <w:t>30</w:t>
      </w:r>
      <w:r w:rsidRPr="00E62D4A">
        <w:rPr>
          <w:bCs/>
        </w:rPr>
        <w:t>, 34</w:t>
      </w:r>
      <w:r w:rsidRPr="00E62D4A">
        <w:rPr>
          <w:bCs/>
          <w:vertAlign w:val="superscript"/>
        </w:rPr>
        <w:t>31</w:t>
      </w:r>
      <w:r w:rsidRPr="00E62D4A">
        <w:rPr>
          <w:bCs/>
        </w:rPr>
        <w:t xml:space="preserve"> straipsnių, aštuntojo</w:t>
      </w:r>
      <w:r w:rsidRPr="00E62D4A">
        <w:rPr>
          <w:bCs/>
          <w:vertAlign w:val="superscript"/>
        </w:rPr>
        <w:t>4</w:t>
      </w:r>
      <w:r w:rsidRPr="00E62D4A">
        <w:rPr>
          <w:bCs/>
        </w:rPr>
        <w:t xml:space="preserve"> skirsnio, aštuntojo</w:t>
      </w:r>
      <w:r w:rsidRPr="00E62D4A">
        <w:rPr>
          <w:bCs/>
          <w:vertAlign w:val="superscript"/>
        </w:rPr>
        <w:t>5</w:t>
      </w:r>
      <w:r w:rsidRPr="00E62D4A">
        <w:rPr>
          <w:bCs/>
        </w:rPr>
        <w:t xml:space="preserve"> skirsnio pavadinimo, 5 priedo pakeitimo, Įstatymo papildymo 4</w:t>
      </w:r>
      <w:r w:rsidRPr="00E62D4A">
        <w:rPr>
          <w:bCs/>
          <w:vertAlign w:val="superscript"/>
        </w:rPr>
        <w:t>3</w:t>
      </w:r>
      <w:r w:rsidRPr="00E62D4A">
        <w:rPr>
          <w:bCs/>
        </w:rPr>
        <w:t xml:space="preserve"> straipsniu įstatymo projektas N</w:t>
      </w:r>
      <w:r w:rsidRPr="00E62D4A">
        <w:rPr>
          <w:bCs/>
          <w:iCs/>
          <w:snapToGrid w:val="0"/>
          <w:color w:val="000000"/>
        </w:rPr>
        <w:t>r. XVP-</w:t>
      </w:r>
      <w:r w:rsidRPr="00E62D4A">
        <w:rPr>
          <w:bCs/>
        </w:rPr>
        <w:t>1475(2)</w:t>
      </w:r>
      <w:r>
        <w:rPr>
          <w:bCs/>
        </w:rPr>
        <w:t xml:space="preserve"> </w:t>
      </w:r>
      <w:r>
        <w:rPr>
          <w:i/>
          <w:snapToGrid w:val="0"/>
        </w:rPr>
        <w:t xml:space="preserve">(teikėja – </w:t>
      </w:r>
      <w:r w:rsidRPr="005A1F78">
        <w:rPr>
          <w:i/>
          <w:snapToGrid w:val="0"/>
        </w:rPr>
        <w:t>Vyriausybė</w:t>
      </w:r>
      <w:r>
        <w:rPr>
          <w:i/>
          <w:snapToGrid w:val="0"/>
        </w:rPr>
        <w:t>)</w:t>
      </w:r>
      <w:r>
        <w:t xml:space="preserve"> </w:t>
      </w:r>
      <w:r>
        <w:rPr>
          <w:b/>
          <w:i/>
        </w:rPr>
        <w:t>(priėmimas)</w:t>
      </w:r>
      <w:r>
        <w:rPr>
          <w:bCs/>
          <w:iCs/>
        </w:rPr>
        <w:t>.</w:t>
      </w:r>
    </w:p>
    <w:p w:rsidR="000A2881" w:rsidRDefault="000A2881" w:rsidP="001B42B8">
      <w:pPr>
        <w:pStyle w:val="Antrats"/>
        <w:tabs>
          <w:tab w:val="clear" w:pos="4153"/>
          <w:tab w:val="clear" w:pos="8306"/>
        </w:tabs>
        <w:ind w:firstLine="709"/>
      </w:pPr>
      <w:r>
        <w:t xml:space="preserve">Pranešėjas – </w:t>
      </w:r>
      <w:r w:rsidRPr="00FC2B5C">
        <w:t>Aplinkos apsaugos</w:t>
      </w:r>
      <w:r>
        <w:t xml:space="preserve"> komiteto atstovas A. Mockus.</w:t>
      </w:r>
    </w:p>
    <w:p w:rsidR="000A2881" w:rsidRDefault="000A2881" w:rsidP="001B42B8">
      <w:pPr>
        <w:pStyle w:val="Antrats"/>
        <w:tabs>
          <w:tab w:val="clear" w:pos="4153"/>
          <w:tab w:val="clear" w:pos="8306"/>
        </w:tabs>
      </w:pPr>
    </w:p>
    <w:p w:rsidR="000A2881" w:rsidRDefault="000A2881" w:rsidP="001B42B8">
      <w:pPr>
        <w:pStyle w:val="Antrats"/>
        <w:tabs>
          <w:tab w:val="clear" w:pos="4153"/>
          <w:tab w:val="clear" w:pos="8306"/>
        </w:tabs>
        <w:ind w:firstLine="709"/>
      </w:pPr>
      <w:r>
        <w:t xml:space="preserve">Pranešėjas informavo apie pagrindinio komiteto nuomonę dėl visų </w:t>
      </w:r>
      <w:r w:rsidRPr="00A740F9">
        <w:rPr>
          <w:iCs/>
          <w:snapToGrid w:val="0"/>
          <w:color w:val="000000"/>
        </w:rPr>
        <w:t>Teisės departamento</w:t>
      </w:r>
      <w:r>
        <w:t xml:space="preserve"> pastabų dėl šio įstatymo projekto. Pagrindinio komiteto nuomonei dėl visų šių pastabų </w:t>
      </w:r>
      <w:r w:rsidRPr="00827D05">
        <w:t>pritarta</w:t>
      </w:r>
      <w:r>
        <w:t xml:space="preserve"> bendru sutarimu.</w:t>
      </w:r>
    </w:p>
    <w:p w:rsidR="000A2881" w:rsidRDefault="000A2881" w:rsidP="001B42B8">
      <w:pPr>
        <w:pStyle w:val="Antrats"/>
        <w:tabs>
          <w:tab w:val="clear" w:pos="4153"/>
          <w:tab w:val="clear" w:pos="8306"/>
        </w:tabs>
      </w:pPr>
    </w:p>
    <w:p w:rsidR="000A2881" w:rsidRPr="00615A12" w:rsidRDefault="000A2881" w:rsidP="00BB64F5">
      <w:pPr>
        <w:ind w:firstLine="720"/>
        <w:rPr>
          <w:snapToGrid w:val="0"/>
          <w:color w:val="000000"/>
        </w:rPr>
      </w:pPr>
      <w:r>
        <w:rPr>
          <w:snapToGrid w:val="0"/>
          <w:color w:val="000000"/>
        </w:rPr>
        <w:t xml:space="preserve">1, 2 </w:t>
      </w:r>
      <w:r w:rsidRPr="00615A12">
        <w:rPr>
          <w:snapToGrid w:val="0"/>
          <w:color w:val="000000"/>
        </w:rPr>
        <w:t>straipsni</w:t>
      </w:r>
      <w:r>
        <w:rPr>
          <w:snapToGrid w:val="0"/>
          <w:color w:val="000000"/>
        </w:rPr>
        <w:t>ai</w:t>
      </w:r>
      <w:r w:rsidRPr="00615A12">
        <w:rPr>
          <w:snapToGrid w:val="0"/>
          <w:color w:val="000000"/>
        </w:rPr>
        <w:t xml:space="preserve"> priimt</w:t>
      </w:r>
      <w:r>
        <w:rPr>
          <w:snapToGrid w:val="0"/>
          <w:color w:val="000000"/>
        </w:rPr>
        <w:t>i</w:t>
      </w:r>
      <w:r w:rsidRPr="00615A12">
        <w:rPr>
          <w:snapToGrid w:val="0"/>
          <w:color w:val="000000"/>
        </w:rPr>
        <w:t xml:space="preserve"> bendru sutarimu.</w:t>
      </w:r>
    </w:p>
    <w:p w:rsidR="000A2881" w:rsidRPr="00615A12" w:rsidRDefault="000A2881" w:rsidP="00BB64F5">
      <w:pPr>
        <w:ind w:firstLine="720"/>
        <w:rPr>
          <w:snapToGrid w:val="0"/>
          <w:color w:val="000000"/>
        </w:rPr>
      </w:pPr>
      <w:r>
        <w:rPr>
          <w:snapToGrid w:val="0"/>
          <w:color w:val="000000"/>
        </w:rPr>
        <w:t>3</w:t>
      </w:r>
      <w:r w:rsidRPr="00615A12">
        <w:rPr>
          <w:snapToGrid w:val="0"/>
          <w:color w:val="000000"/>
        </w:rPr>
        <w:t xml:space="preserve"> straipsnis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 xml:space="preserve">) </w:t>
      </w:r>
      <w:r w:rsidRPr="00615A12">
        <w:rPr>
          <w:snapToGrid w:val="0"/>
          <w:color w:val="000000"/>
        </w:rPr>
        <w:t>priimtas bendru sutarimu.</w:t>
      </w:r>
    </w:p>
    <w:p w:rsidR="000A2881" w:rsidRPr="00615A12" w:rsidRDefault="000A2881" w:rsidP="00BB64F5">
      <w:pPr>
        <w:ind w:firstLine="720"/>
        <w:rPr>
          <w:snapToGrid w:val="0"/>
          <w:color w:val="000000"/>
        </w:rPr>
      </w:pPr>
      <w:r>
        <w:rPr>
          <w:snapToGrid w:val="0"/>
          <w:color w:val="000000"/>
        </w:rPr>
        <w:t xml:space="preserve">4, 5 </w:t>
      </w:r>
      <w:r w:rsidRPr="00615A12">
        <w:rPr>
          <w:snapToGrid w:val="0"/>
          <w:color w:val="000000"/>
        </w:rPr>
        <w:t>straipsni</w:t>
      </w:r>
      <w:r>
        <w:rPr>
          <w:snapToGrid w:val="0"/>
          <w:color w:val="000000"/>
        </w:rPr>
        <w:t>ai</w:t>
      </w:r>
      <w:r w:rsidRPr="00615A12">
        <w:rPr>
          <w:snapToGrid w:val="0"/>
          <w:color w:val="000000"/>
        </w:rPr>
        <w:t xml:space="preserve"> priimt</w:t>
      </w:r>
      <w:r>
        <w:rPr>
          <w:snapToGrid w:val="0"/>
          <w:color w:val="000000"/>
        </w:rPr>
        <w:t>i</w:t>
      </w:r>
      <w:r w:rsidRPr="00615A12">
        <w:rPr>
          <w:snapToGrid w:val="0"/>
          <w:color w:val="000000"/>
        </w:rPr>
        <w:t xml:space="preserve"> bendru sutarimu.</w:t>
      </w:r>
    </w:p>
    <w:p w:rsidR="000A2881" w:rsidRPr="00615A12" w:rsidRDefault="000A2881" w:rsidP="00BB64F5">
      <w:pPr>
        <w:ind w:firstLine="720"/>
        <w:rPr>
          <w:snapToGrid w:val="0"/>
          <w:color w:val="000000"/>
        </w:rPr>
      </w:pPr>
      <w:r>
        <w:rPr>
          <w:snapToGrid w:val="0"/>
          <w:color w:val="000000"/>
        </w:rPr>
        <w:t>6</w:t>
      </w:r>
      <w:r w:rsidRPr="00615A12">
        <w:rPr>
          <w:snapToGrid w:val="0"/>
          <w:color w:val="000000"/>
        </w:rPr>
        <w:t xml:space="preserve"> straipsnis </w:t>
      </w:r>
      <w:r>
        <w:rPr>
          <w:snapToGrid w:val="0"/>
          <w:color w:val="000000"/>
        </w:rPr>
        <w:t xml:space="preserve">(su </w:t>
      </w:r>
      <w:r w:rsidRPr="00093499">
        <w:rPr>
          <w:snapToGrid w:val="0"/>
          <w:color w:val="000000"/>
        </w:rPr>
        <w:t>Teisės departamento</w:t>
      </w:r>
      <w:r>
        <w:rPr>
          <w:snapToGrid w:val="0"/>
          <w:color w:val="000000"/>
        </w:rPr>
        <w:t xml:space="preserve"> pastabomis, kurioms</w:t>
      </w:r>
      <w:r w:rsidRPr="00093499">
        <w:rPr>
          <w:snapToGrid w:val="0"/>
          <w:color w:val="000000"/>
        </w:rPr>
        <w:t xml:space="preserve"> pritarė pagrindinis komitetas</w:t>
      </w:r>
      <w:r>
        <w:rPr>
          <w:snapToGrid w:val="0"/>
          <w:color w:val="000000"/>
        </w:rPr>
        <w:t xml:space="preserve">) </w:t>
      </w:r>
      <w:r w:rsidRPr="00615A12">
        <w:rPr>
          <w:snapToGrid w:val="0"/>
          <w:color w:val="000000"/>
        </w:rPr>
        <w:t>priimtas bendru sutarimu.</w:t>
      </w:r>
    </w:p>
    <w:p w:rsidR="000A2881" w:rsidRDefault="000A2881" w:rsidP="001B42B8">
      <w:pPr>
        <w:ind w:firstLine="720"/>
      </w:pPr>
      <w:r>
        <w:t>7–18 straipsniai priimti bendru sutarimu.</w:t>
      </w:r>
      <w:r>
        <w:tab/>
      </w:r>
    </w:p>
    <w:p w:rsidR="000A2881" w:rsidRPr="00615A12" w:rsidRDefault="000A2881" w:rsidP="00BB64F5">
      <w:pPr>
        <w:ind w:firstLine="720"/>
        <w:rPr>
          <w:snapToGrid w:val="0"/>
          <w:color w:val="000000"/>
        </w:rPr>
      </w:pPr>
      <w:r>
        <w:rPr>
          <w:snapToGrid w:val="0"/>
          <w:color w:val="000000"/>
        </w:rPr>
        <w:t>19</w:t>
      </w:r>
      <w:r w:rsidRPr="00615A12">
        <w:rPr>
          <w:snapToGrid w:val="0"/>
          <w:color w:val="000000"/>
        </w:rPr>
        <w:t xml:space="preserve"> straipsnis </w:t>
      </w:r>
      <w:r>
        <w:rPr>
          <w:snapToGrid w:val="0"/>
          <w:color w:val="000000"/>
        </w:rPr>
        <w:t xml:space="preserve">(su </w:t>
      </w:r>
      <w:r w:rsidRPr="00093499">
        <w:rPr>
          <w:snapToGrid w:val="0"/>
          <w:color w:val="000000"/>
        </w:rPr>
        <w:t>Teisės departamento</w:t>
      </w:r>
      <w:r>
        <w:rPr>
          <w:snapToGrid w:val="0"/>
          <w:color w:val="000000"/>
        </w:rPr>
        <w:t xml:space="preserve"> pastabomis, kurioms</w:t>
      </w:r>
      <w:r w:rsidRPr="00093499">
        <w:rPr>
          <w:snapToGrid w:val="0"/>
          <w:color w:val="000000"/>
        </w:rPr>
        <w:t xml:space="preserve"> pritarė pagrindinis komitetas</w:t>
      </w:r>
      <w:r>
        <w:rPr>
          <w:snapToGrid w:val="0"/>
          <w:color w:val="000000"/>
        </w:rPr>
        <w:t xml:space="preserve">) </w:t>
      </w:r>
      <w:r w:rsidRPr="00615A12">
        <w:rPr>
          <w:snapToGrid w:val="0"/>
          <w:color w:val="000000"/>
        </w:rPr>
        <w:t>priimtas bendru sutarimu.</w:t>
      </w:r>
    </w:p>
    <w:p w:rsidR="000A2881" w:rsidRDefault="000A2881" w:rsidP="001B42B8"/>
    <w:p w:rsidR="000A2881" w:rsidRDefault="000A2881" w:rsidP="001B42B8">
      <w:pPr>
        <w:pStyle w:val="Antrats"/>
        <w:tabs>
          <w:tab w:val="clear" w:pos="4153"/>
          <w:tab w:val="clear" w:pos="8306"/>
        </w:tabs>
        <w:ind w:firstLine="720"/>
      </w:pPr>
      <w:r>
        <w:rPr>
          <w:b/>
          <w:bCs/>
        </w:rPr>
        <w:t xml:space="preserve">NUTARTA. </w:t>
      </w:r>
      <w:r>
        <w:rPr>
          <w:bCs/>
        </w:rPr>
        <w:t xml:space="preserve">Priimti </w:t>
      </w:r>
      <w:r w:rsidRPr="00E62D4A">
        <w:rPr>
          <w:bCs/>
        </w:rPr>
        <w:t>Atliekų tvarkymo įstatymo Nr. VIII-787 1, 2, 4, 30, 32</w:t>
      </w:r>
      <w:r w:rsidRPr="00E62D4A">
        <w:rPr>
          <w:bCs/>
          <w:vertAlign w:val="superscript"/>
        </w:rPr>
        <w:t>1</w:t>
      </w:r>
      <w:r w:rsidRPr="00E62D4A">
        <w:rPr>
          <w:bCs/>
        </w:rPr>
        <w:t>, 34, 34</w:t>
      </w:r>
      <w:r w:rsidRPr="00E62D4A">
        <w:rPr>
          <w:bCs/>
          <w:vertAlign w:val="superscript"/>
        </w:rPr>
        <w:t>1</w:t>
      </w:r>
      <w:r w:rsidRPr="00E62D4A">
        <w:rPr>
          <w:bCs/>
        </w:rPr>
        <w:t>, 34</w:t>
      </w:r>
      <w:r w:rsidRPr="00E62D4A">
        <w:rPr>
          <w:bCs/>
          <w:vertAlign w:val="superscript"/>
        </w:rPr>
        <w:t>18</w:t>
      </w:r>
      <w:r w:rsidRPr="00E62D4A">
        <w:rPr>
          <w:bCs/>
        </w:rPr>
        <w:t>, 34</w:t>
      </w:r>
      <w:r w:rsidRPr="00E62D4A">
        <w:rPr>
          <w:bCs/>
          <w:vertAlign w:val="superscript"/>
        </w:rPr>
        <w:t>22</w:t>
      </w:r>
      <w:r w:rsidRPr="00E62D4A">
        <w:rPr>
          <w:bCs/>
        </w:rPr>
        <w:t>, 34</w:t>
      </w:r>
      <w:r w:rsidRPr="00E62D4A">
        <w:rPr>
          <w:bCs/>
          <w:vertAlign w:val="superscript"/>
        </w:rPr>
        <w:t>24</w:t>
      </w:r>
      <w:r w:rsidRPr="00E62D4A">
        <w:rPr>
          <w:bCs/>
        </w:rPr>
        <w:t>, 34</w:t>
      </w:r>
      <w:r w:rsidRPr="00E62D4A">
        <w:rPr>
          <w:bCs/>
          <w:vertAlign w:val="superscript"/>
        </w:rPr>
        <w:t>25</w:t>
      </w:r>
      <w:r w:rsidRPr="00E62D4A">
        <w:rPr>
          <w:bCs/>
        </w:rPr>
        <w:t>, 34</w:t>
      </w:r>
      <w:r w:rsidRPr="00E62D4A">
        <w:rPr>
          <w:bCs/>
          <w:vertAlign w:val="superscript"/>
        </w:rPr>
        <w:t>26</w:t>
      </w:r>
      <w:r w:rsidRPr="00E62D4A">
        <w:rPr>
          <w:bCs/>
        </w:rPr>
        <w:t>, 34</w:t>
      </w:r>
      <w:r w:rsidRPr="00E62D4A">
        <w:rPr>
          <w:bCs/>
          <w:vertAlign w:val="superscript"/>
        </w:rPr>
        <w:t>30</w:t>
      </w:r>
      <w:r w:rsidRPr="00E62D4A">
        <w:rPr>
          <w:bCs/>
        </w:rPr>
        <w:t>, 34</w:t>
      </w:r>
      <w:r w:rsidRPr="00E62D4A">
        <w:rPr>
          <w:bCs/>
          <w:vertAlign w:val="superscript"/>
        </w:rPr>
        <w:t>31</w:t>
      </w:r>
      <w:r w:rsidRPr="00E62D4A">
        <w:rPr>
          <w:bCs/>
        </w:rPr>
        <w:t xml:space="preserve"> straipsnių, aštuntojo</w:t>
      </w:r>
      <w:r w:rsidRPr="00E62D4A">
        <w:rPr>
          <w:bCs/>
          <w:vertAlign w:val="superscript"/>
        </w:rPr>
        <w:t>4</w:t>
      </w:r>
      <w:r w:rsidRPr="00E62D4A">
        <w:rPr>
          <w:bCs/>
        </w:rPr>
        <w:t xml:space="preserve"> skirsnio, aštuntojo</w:t>
      </w:r>
      <w:r w:rsidRPr="00E62D4A">
        <w:rPr>
          <w:bCs/>
          <w:vertAlign w:val="superscript"/>
        </w:rPr>
        <w:t>5</w:t>
      </w:r>
      <w:r w:rsidRPr="00E62D4A">
        <w:rPr>
          <w:bCs/>
        </w:rPr>
        <w:t xml:space="preserve"> skirsnio pavadinimo, 5 priedo pakeitimo</w:t>
      </w:r>
      <w:r>
        <w:rPr>
          <w:bCs/>
        </w:rPr>
        <w:t xml:space="preserve"> ir</w:t>
      </w:r>
      <w:r w:rsidRPr="00E62D4A">
        <w:rPr>
          <w:bCs/>
        </w:rPr>
        <w:t xml:space="preserve"> Įstatymo papildymo 4</w:t>
      </w:r>
      <w:r w:rsidRPr="00E62D4A">
        <w:rPr>
          <w:bCs/>
          <w:vertAlign w:val="superscript"/>
        </w:rPr>
        <w:t>3</w:t>
      </w:r>
      <w:r>
        <w:rPr>
          <w:bCs/>
        </w:rPr>
        <w:t xml:space="preserve"> straipsniu įstatymą</w:t>
      </w:r>
      <w:r>
        <w:t xml:space="preserve">. </w:t>
      </w:r>
      <w:r>
        <w:rPr>
          <w:i/>
          <w:iCs/>
        </w:rPr>
        <w:t xml:space="preserve">Balsavimo rezultatai: už – </w:t>
      </w:r>
      <w:r w:rsidR="003A5439">
        <w:rPr>
          <w:i/>
          <w:iCs/>
        </w:rPr>
        <w:t>100</w:t>
      </w:r>
      <w:r>
        <w:rPr>
          <w:i/>
          <w:iCs/>
        </w:rPr>
        <w:t xml:space="preserve">, prieš – </w:t>
      </w:r>
      <w:r w:rsidR="003A5439">
        <w:rPr>
          <w:i/>
          <w:iCs/>
        </w:rPr>
        <w:t>1</w:t>
      </w:r>
      <w:r>
        <w:rPr>
          <w:i/>
          <w:iCs/>
        </w:rPr>
        <w:t xml:space="preserve">, susilaikė </w:t>
      </w:r>
      <w:r w:rsidR="003A5439">
        <w:rPr>
          <w:i/>
          <w:iCs/>
        </w:rPr>
        <w:t>1</w:t>
      </w:r>
      <w:r>
        <w:t xml:space="preserve">. </w:t>
      </w:r>
      <w:r w:rsidR="003A5439">
        <w:rPr>
          <w:i/>
          <w:iCs/>
        </w:rPr>
        <w:t>Užsiregistravo 103</w:t>
      </w:r>
      <w:r>
        <w:rPr>
          <w:i/>
          <w:iCs/>
        </w:rPr>
        <w:t xml:space="preserve"> Seimo nariai (1</w:t>
      </w:r>
      <w:r w:rsidR="003A5439">
        <w:rPr>
          <w:i/>
          <w:iCs/>
        </w:rPr>
        <w:t>4.52</w:t>
      </w:r>
      <w:r>
        <w:rPr>
          <w:i/>
          <w:iCs/>
        </w:rPr>
        <w:t xml:space="preserve"> val.).</w:t>
      </w:r>
    </w:p>
    <w:p w:rsidR="005A1F78" w:rsidRPr="008336B3" w:rsidRDefault="005A1F78">
      <w:pPr>
        <w:rPr>
          <w:sz w:val="28"/>
          <w:szCs w:val="28"/>
        </w:rPr>
      </w:pPr>
    </w:p>
    <w:p w:rsidR="005A1F78" w:rsidRDefault="005A1F78"/>
    <w:p w:rsidR="000A2881" w:rsidRDefault="000A2881" w:rsidP="00BB64F5">
      <w:pPr>
        <w:ind w:firstLine="709"/>
        <w:rPr>
          <w:i/>
        </w:rPr>
      </w:pPr>
      <w:r>
        <w:rPr>
          <w:i/>
        </w:rPr>
        <w:t>1</w:t>
      </w:r>
      <w:r w:rsidR="003A5439">
        <w:rPr>
          <w:i/>
        </w:rPr>
        <w:t>4.52</w:t>
      </w:r>
      <w:r>
        <w:rPr>
          <w:i/>
        </w:rPr>
        <w:t xml:space="preserve"> val.</w:t>
      </w:r>
    </w:p>
    <w:p w:rsidR="000A2881" w:rsidRDefault="000A2881" w:rsidP="00BB64F5">
      <w:pPr>
        <w:ind w:firstLine="709"/>
        <w:rPr>
          <w:bCs/>
          <w:iCs/>
        </w:rPr>
      </w:pPr>
      <w:r>
        <w:rPr>
          <w:b/>
          <w:bCs/>
        </w:rPr>
        <w:t>SVARSTYTA</w:t>
      </w:r>
      <w:r w:rsidRPr="00AA7637">
        <w:rPr>
          <w:bCs/>
        </w:rPr>
        <w:t>.</w:t>
      </w:r>
      <w:r w:rsidRPr="000B4043">
        <w:rPr>
          <w:bCs/>
        </w:rPr>
        <w:t xml:space="preserve"> </w:t>
      </w:r>
      <w:r w:rsidRPr="00E62D4A">
        <w:rPr>
          <w:bCs/>
        </w:rPr>
        <w:t xml:space="preserve">Mokesčio už aplinkos teršimą įstatymo Nr. VIII-1183 2 straipsnio ir 3, 9 priedų pakeitimo įstatymo projektas </w:t>
      </w:r>
      <w:r w:rsidRPr="00E62D4A">
        <w:rPr>
          <w:bCs/>
          <w:iCs/>
          <w:snapToGrid w:val="0"/>
          <w:color w:val="000000"/>
        </w:rPr>
        <w:t>Nr. XVP-</w:t>
      </w:r>
      <w:r w:rsidRPr="00E62D4A">
        <w:rPr>
          <w:bCs/>
        </w:rPr>
        <w:t>1476(2)</w:t>
      </w:r>
      <w:r>
        <w:rPr>
          <w:bCs/>
        </w:rPr>
        <w:t xml:space="preserve"> </w:t>
      </w:r>
      <w:r>
        <w:rPr>
          <w:i/>
          <w:snapToGrid w:val="0"/>
        </w:rPr>
        <w:t xml:space="preserve">(teikėja – </w:t>
      </w:r>
      <w:r w:rsidRPr="005A1F78">
        <w:rPr>
          <w:i/>
          <w:snapToGrid w:val="0"/>
        </w:rPr>
        <w:t>Vyriausybė</w:t>
      </w:r>
      <w:r>
        <w:rPr>
          <w:i/>
          <w:snapToGrid w:val="0"/>
        </w:rPr>
        <w:t>)</w:t>
      </w:r>
      <w:r>
        <w:t xml:space="preserve"> </w:t>
      </w:r>
      <w:r>
        <w:rPr>
          <w:b/>
          <w:i/>
        </w:rPr>
        <w:t>(priėmimas)</w:t>
      </w:r>
      <w:r>
        <w:rPr>
          <w:bCs/>
          <w:iCs/>
        </w:rPr>
        <w:t>.</w:t>
      </w:r>
    </w:p>
    <w:p w:rsidR="000A2881" w:rsidRDefault="000A2881" w:rsidP="00BB64F5">
      <w:pPr>
        <w:pStyle w:val="Antrats"/>
        <w:tabs>
          <w:tab w:val="clear" w:pos="4153"/>
          <w:tab w:val="clear" w:pos="8306"/>
        </w:tabs>
        <w:ind w:firstLine="709"/>
      </w:pPr>
      <w:r>
        <w:t xml:space="preserve">Pranešėjas – </w:t>
      </w:r>
      <w:r w:rsidRPr="00FC2B5C">
        <w:t>Aplinkos apsaugos</w:t>
      </w:r>
      <w:r>
        <w:t xml:space="preserve"> komiteto atstovas A. Mockus.</w:t>
      </w:r>
    </w:p>
    <w:p w:rsidR="000A2881" w:rsidRDefault="000A2881" w:rsidP="00BB64F5">
      <w:pPr>
        <w:pStyle w:val="Antrats"/>
        <w:tabs>
          <w:tab w:val="clear" w:pos="4153"/>
          <w:tab w:val="clear" w:pos="8306"/>
        </w:tabs>
      </w:pPr>
    </w:p>
    <w:p w:rsidR="000A2881" w:rsidRDefault="000A2881" w:rsidP="00BB64F5">
      <w:pPr>
        <w:ind w:firstLine="720"/>
      </w:pPr>
      <w:r>
        <w:t>1–3 straipsniai priimti bendru sutarimu.</w:t>
      </w:r>
      <w:r>
        <w:tab/>
      </w:r>
    </w:p>
    <w:p w:rsidR="000A2881" w:rsidRPr="00F7663E" w:rsidRDefault="000A2881" w:rsidP="00BB64F5">
      <w:pPr>
        <w:rPr>
          <w:sz w:val="16"/>
          <w:szCs w:val="16"/>
        </w:rPr>
      </w:pPr>
    </w:p>
    <w:p w:rsidR="000A2881" w:rsidRDefault="000A2881" w:rsidP="00BB64F5">
      <w:pPr>
        <w:pStyle w:val="Antrats"/>
        <w:tabs>
          <w:tab w:val="clear" w:pos="4153"/>
          <w:tab w:val="clear" w:pos="8306"/>
        </w:tabs>
        <w:ind w:firstLine="709"/>
      </w:pPr>
      <w:r>
        <w:t xml:space="preserve">Pranešėjas informavo apie pagrindinio komiteto nuomonę dėl </w:t>
      </w:r>
      <w:r w:rsidRPr="00A740F9">
        <w:rPr>
          <w:iCs/>
          <w:snapToGrid w:val="0"/>
          <w:color w:val="000000"/>
        </w:rPr>
        <w:t>Teisės departamento</w:t>
      </w:r>
      <w:r>
        <w:t xml:space="preserve"> pastabų dėl 4 straipsnio, kuri</w:t>
      </w:r>
      <w:r w:rsidR="00FE0282">
        <w:t>oms</w:t>
      </w:r>
      <w:r>
        <w:t xml:space="preserve"> pritarė arba iš dalies pritarė pagrindinis komitetas.</w:t>
      </w:r>
      <w:r w:rsidR="003A5439">
        <w:t xml:space="preserve"> Šiai nuomonei </w:t>
      </w:r>
      <w:r w:rsidR="003A5439" w:rsidRPr="00827D05">
        <w:t>pritarta</w:t>
      </w:r>
      <w:r w:rsidR="003A5439">
        <w:t xml:space="preserve"> bendru sutarimu.</w:t>
      </w:r>
    </w:p>
    <w:p w:rsidR="000A2881" w:rsidRPr="00615A12" w:rsidRDefault="000A2881" w:rsidP="00BB64F5">
      <w:pPr>
        <w:ind w:firstLine="720"/>
        <w:rPr>
          <w:snapToGrid w:val="0"/>
          <w:color w:val="000000"/>
        </w:rPr>
      </w:pPr>
      <w:r>
        <w:rPr>
          <w:snapToGrid w:val="0"/>
          <w:color w:val="000000"/>
        </w:rPr>
        <w:t>4</w:t>
      </w:r>
      <w:r w:rsidRPr="00615A12">
        <w:rPr>
          <w:snapToGrid w:val="0"/>
          <w:color w:val="000000"/>
        </w:rPr>
        <w:t xml:space="preserve"> straipsnis </w:t>
      </w:r>
      <w:r>
        <w:rPr>
          <w:snapToGrid w:val="0"/>
          <w:color w:val="000000"/>
        </w:rPr>
        <w:t xml:space="preserve">(su </w:t>
      </w:r>
      <w:r w:rsidRPr="00093499">
        <w:rPr>
          <w:snapToGrid w:val="0"/>
          <w:color w:val="000000"/>
        </w:rPr>
        <w:t>Teisės departamento</w:t>
      </w:r>
      <w:r>
        <w:rPr>
          <w:snapToGrid w:val="0"/>
          <w:color w:val="000000"/>
        </w:rPr>
        <w:t xml:space="preserve"> pastabomis, </w:t>
      </w:r>
      <w:r w:rsidRPr="00093499">
        <w:rPr>
          <w:snapToGrid w:val="0"/>
          <w:color w:val="000000"/>
        </w:rPr>
        <w:t>kuri</w:t>
      </w:r>
      <w:r>
        <w:rPr>
          <w:snapToGrid w:val="0"/>
          <w:color w:val="000000"/>
        </w:rPr>
        <w:t>oms</w:t>
      </w:r>
      <w:r w:rsidRPr="00093499">
        <w:rPr>
          <w:snapToGrid w:val="0"/>
          <w:color w:val="000000"/>
        </w:rPr>
        <w:t xml:space="preserve"> pritarė </w:t>
      </w:r>
      <w:r>
        <w:rPr>
          <w:snapToGrid w:val="0"/>
          <w:color w:val="000000"/>
        </w:rPr>
        <w:t xml:space="preserve">arba iš dalies pritarė </w:t>
      </w:r>
      <w:r w:rsidRPr="00093499">
        <w:rPr>
          <w:snapToGrid w:val="0"/>
          <w:color w:val="000000"/>
        </w:rPr>
        <w:t>pagrindinis komitetas</w:t>
      </w:r>
      <w:r>
        <w:rPr>
          <w:snapToGrid w:val="0"/>
          <w:color w:val="000000"/>
        </w:rPr>
        <w:t xml:space="preserve">) </w:t>
      </w:r>
      <w:r w:rsidRPr="00615A12">
        <w:rPr>
          <w:snapToGrid w:val="0"/>
          <w:color w:val="000000"/>
        </w:rPr>
        <w:t>priimtas bendru sutarimu.</w:t>
      </w:r>
    </w:p>
    <w:p w:rsidR="000A2881" w:rsidRDefault="000A2881" w:rsidP="00BB64F5"/>
    <w:p w:rsidR="000A2881" w:rsidRDefault="000A2881" w:rsidP="00BB64F5">
      <w:pPr>
        <w:pStyle w:val="Antrats"/>
        <w:tabs>
          <w:tab w:val="clear" w:pos="4153"/>
          <w:tab w:val="clear" w:pos="8306"/>
        </w:tabs>
        <w:ind w:firstLine="720"/>
      </w:pPr>
      <w:r>
        <w:rPr>
          <w:b/>
          <w:bCs/>
        </w:rPr>
        <w:t xml:space="preserve">NUTARTA. </w:t>
      </w:r>
      <w:r>
        <w:rPr>
          <w:bCs/>
        </w:rPr>
        <w:t xml:space="preserve">Priimti </w:t>
      </w:r>
      <w:r w:rsidRPr="00E62D4A">
        <w:rPr>
          <w:bCs/>
        </w:rPr>
        <w:t>Mokesčio už aplinkos teršimą įstatymo Nr. VIII-1183 2 straipsnio ir 3, 9 pri</w:t>
      </w:r>
      <w:r>
        <w:rPr>
          <w:bCs/>
        </w:rPr>
        <w:t>edų pakeitimo įstatymą</w:t>
      </w:r>
      <w:r>
        <w:t xml:space="preserve">. </w:t>
      </w:r>
      <w:r>
        <w:rPr>
          <w:i/>
          <w:iCs/>
        </w:rPr>
        <w:t xml:space="preserve">Balsavimo rezultatai: už – </w:t>
      </w:r>
      <w:r w:rsidR="003A5439">
        <w:rPr>
          <w:i/>
          <w:iCs/>
        </w:rPr>
        <w:t>97</w:t>
      </w:r>
      <w:r>
        <w:rPr>
          <w:i/>
          <w:iCs/>
        </w:rPr>
        <w:t xml:space="preserve">, prieš – </w:t>
      </w:r>
      <w:r w:rsidR="003A5439">
        <w:rPr>
          <w:i/>
          <w:iCs/>
        </w:rPr>
        <w:t>0</w:t>
      </w:r>
      <w:r>
        <w:rPr>
          <w:i/>
          <w:iCs/>
        </w:rPr>
        <w:t xml:space="preserve">, susilaikė </w:t>
      </w:r>
      <w:r w:rsidR="003A5439">
        <w:rPr>
          <w:i/>
          <w:iCs/>
        </w:rPr>
        <w:t>1</w:t>
      </w:r>
      <w:r>
        <w:t xml:space="preserve">. </w:t>
      </w:r>
      <w:r w:rsidR="003A5439">
        <w:rPr>
          <w:i/>
          <w:iCs/>
        </w:rPr>
        <w:t>Užsiregistravo 101</w:t>
      </w:r>
      <w:r>
        <w:rPr>
          <w:i/>
          <w:iCs/>
        </w:rPr>
        <w:t xml:space="preserve"> Seimo nar</w:t>
      </w:r>
      <w:r w:rsidR="003A5439">
        <w:rPr>
          <w:i/>
          <w:iCs/>
        </w:rPr>
        <w:t>ys</w:t>
      </w:r>
      <w:r>
        <w:rPr>
          <w:i/>
          <w:iCs/>
        </w:rPr>
        <w:t xml:space="preserve"> (1</w:t>
      </w:r>
      <w:r w:rsidR="003A5439">
        <w:rPr>
          <w:i/>
          <w:iCs/>
        </w:rPr>
        <w:t>4.53</w:t>
      </w:r>
      <w:r>
        <w:rPr>
          <w:i/>
          <w:iCs/>
        </w:rPr>
        <w:t xml:space="preserve"> val.).</w:t>
      </w:r>
    </w:p>
    <w:p w:rsidR="00954D3B" w:rsidRDefault="00954D3B"/>
    <w:p w:rsidR="000A2881" w:rsidRDefault="000A2881"/>
    <w:p w:rsidR="008336B3" w:rsidRDefault="008336B3" w:rsidP="00BB64F5">
      <w:pPr>
        <w:ind w:firstLine="709"/>
        <w:rPr>
          <w:i/>
        </w:rPr>
      </w:pPr>
    </w:p>
    <w:p w:rsidR="008336B3" w:rsidRDefault="008336B3" w:rsidP="00BB64F5">
      <w:pPr>
        <w:ind w:firstLine="709"/>
        <w:rPr>
          <w:i/>
        </w:rPr>
      </w:pPr>
    </w:p>
    <w:p w:rsidR="00FE0282" w:rsidRDefault="00FE0282" w:rsidP="00BB64F5">
      <w:pPr>
        <w:ind w:firstLine="709"/>
        <w:rPr>
          <w:i/>
        </w:rPr>
      </w:pPr>
    </w:p>
    <w:p w:rsidR="000A2881" w:rsidRDefault="000A2881" w:rsidP="00BB64F5">
      <w:pPr>
        <w:ind w:firstLine="709"/>
        <w:rPr>
          <w:i/>
        </w:rPr>
      </w:pPr>
      <w:r>
        <w:rPr>
          <w:i/>
        </w:rPr>
        <w:lastRenderedPageBreak/>
        <w:t>1</w:t>
      </w:r>
      <w:r w:rsidR="003A5439">
        <w:rPr>
          <w:i/>
        </w:rPr>
        <w:t>4.53</w:t>
      </w:r>
      <w:r>
        <w:rPr>
          <w:i/>
        </w:rPr>
        <w:t xml:space="preserve"> val.</w:t>
      </w:r>
    </w:p>
    <w:p w:rsidR="000A2881" w:rsidRDefault="000A2881" w:rsidP="00BB64F5">
      <w:pPr>
        <w:ind w:firstLine="709"/>
        <w:rPr>
          <w:bCs/>
          <w:iCs/>
        </w:rPr>
      </w:pPr>
      <w:r>
        <w:rPr>
          <w:b/>
          <w:bCs/>
        </w:rPr>
        <w:t>SVARSTYTA</w:t>
      </w:r>
      <w:r w:rsidRPr="00AA7637">
        <w:rPr>
          <w:bCs/>
        </w:rPr>
        <w:t>.</w:t>
      </w:r>
      <w:r w:rsidRPr="000B4043">
        <w:rPr>
          <w:bCs/>
        </w:rPr>
        <w:t xml:space="preserve"> </w:t>
      </w:r>
      <w:r w:rsidRPr="00E62D4A">
        <w:rPr>
          <w:bCs/>
        </w:rPr>
        <w:t>Aplinkos apsaugos įstatymo Nr. I-2223 1, 47, 94, 95, 97, 98, 99, 100, 102 straipsnių ir priedo pakeitimo, Įstatymo papildymo 100</w:t>
      </w:r>
      <w:r w:rsidRPr="00E62D4A">
        <w:rPr>
          <w:bCs/>
          <w:vertAlign w:val="superscript"/>
        </w:rPr>
        <w:t>2</w:t>
      </w:r>
      <w:r w:rsidRPr="00E62D4A">
        <w:rPr>
          <w:bCs/>
        </w:rPr>
        <w:t xml:space="preserve"> straipsniu įstatymo projektas </w:t>
      </w:r>
      <w:r w:rsidRPr="00E62D4A">
        <w:rPr>
          <w:bCs/>
          <w:iCs/>
          <w:snapToGrid w:val="0"/>
          <w:color w:val="000000"/>
        </w:rPr>
        <w:t>Nr. XVP-</w:t>
      </w:r>
      <w:r w:rsidRPr="00E62D4A">
        <w:rPr>
          <w:bCs/>
        </w:rPr>
        <w:t>1477(2)</w:t>
      </w:r>
      <w:r>
        <w:rPr>
          <w:bCs/>
        </w:rPr>
        <w:t xml:space="preserve"> </w:t>
      </w:r>
      <w:r>
        <w:rPr>
          <w:i/>
          <w:snapToGrid w:val="0"/>
        </w:rPr>
        <w:t xml:space="preserve">(teikėja – </w:t>
      </w:r>
      <w:r w:rsidRPr="005A1F78">
        <w:rPr>
          <w:i/>
          <w:snapToGrid w:val="0"/>
        </w:rPr>
        <w:t>Vyriausybė</w:t>
      </w:r>
      <w:r>
        <w:rPr>
          <w:i/>
          <w:snapToGrid w:val="0"/>
        </w:rPr>
        <w:t>)</w:t>
      </w:r>
      <w:r>
        <w:t xml:space="preserve"> </w:t>
      </w:r>
      <w:r>
        <w:rPr>
          <w:b/>
          <w:i/>
        </w:rPr>
        <w:t>(priėmimas)</w:t>
      </w:r>
      <w:r>
        <w:rPr>
          <w:bCs/>
          <w:iCs/>
        </w:rPr>
        <w:t>.</w:t>
      </w:r>
    </w:p>
    <w:p w:rsidR="000A2881" w:rsidRDefault="000A2881" w:rsidP="00BB64F5">
      <w:pPr>
        <w:pStyle w:val="Antrats"/>
        <w:tabs>
          <w:tab w:val="clear" w:pos="4153"/>
          <w:tab w:val="clear" w:pos="8306"/>
        </w:tabs>
        <w:ind w:firstLine="709"/>
      </w:pPr>
      <w:r>
        <w:t xml:space="preserve">Pranešėjas – </w:t>
      </w:r>
      <w:r w:rsidRPr="00FC2B5C">
        <w:t>Aplinkos apsaugos</w:t>
      </w:r>
      <w:r>
        <w:t xml:space="preserve"> komiteto atstovas A. Mockus.</w:t>
      </w:r>
    </w:p>
    <w:p w:rsidR="000A2881" w:rsidRDefault="000A2881" w:rsidP="00BB64F5">
      <w:pPr>
        <w:pStyle w:val="Antrats"/>
        <w:tabs>
          <w:tab w:val="clear" w:pos="4153"/>
          <w:tab w:val="clear" w:pos="8306"/>
        </w:tabs>
      </w:pPr>
    </w:p>
    <w:p w:rsidR="000A2881" w:rsidRDefault="000A2881" w:rsidP="00BB64F5">
      <w:pPr>
        <w:ind w:firstLine="720"/>
      </w:pPr>
      <w:r>
        <w:t>1–11 straipsniai priimti bendru sutarimu.</w:t>
      </w:r>
      <w:r>
        <w:tab/>
      </w:r>
    </w:p>
    <w:p w:rsidR="000A2881" w:rsidRPr="00C56EC8" w:rsidRDefault="000A2881" w:rsidP="00BB64F5">
      <w:pPr>
        <w:rPr>
          <w:sz w:val="16"/>
          <w:szCs w:val="16"/>
        </w:rPr>
      </w:pPr>
    </w:p>
    <w:p w:rsidR="000A2881" w:rsidRDefault="000A2881" w:rsidP="00BB64F5">
      <w:pPr>
        <w:pStyle w:val="Antrats"/>
        <w:tabs>
          <w:tab w:val="clear" w:pos="4153"/>
          <w:tab w:val="clear" w:pos="8306"/>
        </w:tabs>
        <w:ind w:firstLine="709"/>
      </w:pPr>
      <w:r>
        <w:t xml:space="preserve">Pranešėjas informavo apie pagrindinio komiteto nuomonę dėl </w:t>
      </w:r>
      <w:r w:rsidRPr="00A740F9">
        <w:rPr>
          <w:iCs/>
          <w:snapToGrid w:val="0"/>
          <w:color w:val="000000"/>
        </w:rPr>
        <w:t>Teisės departamento</w:t>
      </w:r>
      <w:r>
        <w:t xml:space="preserve"> pastabos dėl 12 straipsnio, kuriai pritarė pagrindinis komitetas.</w:t>
      </w:r>
      <w:r w:rsidR="003A5439">
        <w:t xml:space="preserve"> Šiai nuomonei pritarta bendru sutarimu.</w:t>
      </w:r>
    </w:p>
    <w:p w:rsidR="000A2881" w:rsidRPr="00615A12" w:rsidRDefault="000A2881" w:rsidP="00BB64F5">
      <w:pPr>
        <w:ind w:firstLine="720"/>
        <w:rPr>
          <w:snapToGrid w:val="0"/>
          <w:color w:val="000000"/>
        </w:rPr>
      </w:pPr>
      <w:r w:rsidRPr="00615A12">
        <w:rPr>
          <w:snapToGrid w:val="0"/>
          <w:color w:val="000000"/>
        </w:rPr>
        <w:t>1</w:t>
      </w:r>
      <w:r>
        <w:rPr>
          <w:snapToGrid w:val="0"/>
          <w:color w:val="000000"/>
        </w:rPr>
        <w:t>2</w:t>
      </w:r>
      <w:r w:rsidRPr="00615A12">
        <w:rPr>
          <w:snapToGrid w:val="0"/>
          <w:color w:val="000000"/>
        </w:rPr>
        <w:t xml:space="preserve"> straipsnis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 xml:space="preserve">) </w:t>
      </w:r>
      <w:r w:rsidRPr="00615A12">
        <w:rPr>
          <w:snapToGrid w:val="0"/>
          <w:color w:val="000000"/>
        </w:rPr>
        <w:t>priimtas bendru sutarimu.</w:t>
      </w:r>
    </w:p>
    <w:p w:rsidR="000A2881" w:rsidRDefault="000A2881" w:rsidP="00BB64F5"/>
    <w:p w:rsidR="000A2881" w:rsidRDefault="000A2881" w:rsidP="00BB64F5">
      <w:pPr>
        <w:pStyle w:val="Antrats"/>
        <w:tabs>
          <w:tab w:val="clear" w:pos="4153"/>
          <w:tab w:val="clear" w:pos="8306"/>
        </w:tabs>
        <w:ind w:firstLine="720"/>
      </w:pPr>
      <w:r>
        <w:rPr>
          <w:b/>
          <w:bCs/>
        </w:rPr>
        <w:t xml:space="preserve">NUTARTA. </w:t>
      </w:r>
      <w:r>
        <w:rPr>
          <w:bCs/>
        </w:rPr>
        <w:t xml:space="preserve">Priimti </w:t>
      </w:r>
      <w:r w:rsidRPr="00E62D4A">
        <w:rPr>
          <w:bCs/>
        </w:rPr>
        <w:t>Aplinkos apsaugos įstatymo Nr. I-2223 1, 47, 94, 95, 97, 98, 99, 100, 102 straipsnių ir priedo pakeitimo, Įstatymo papildymo 100</w:t>
      </w:r>
      <w:r w:rsidRPr="00E62D4A">
        <w:rPr>
          <w:bCs/>
          <w:vertAlign w:val="superscript"/>
        </w:rPr>
        <w:t>2</w:t>
      </w:r>
      <w:r>
        <w:rPr>
          <w:bCs/>
        </w:rPr>
        <w:t xml:space="preserve"> straipsniu įstatymą</w:t>
      </w:r>
      <w:r>
        <w:t xml:space="preserve">. </w:t>
      </w:r>
      <w:r>
        <w:rPr>
          <w:i/>
          <w:iCs/>
        </w:rPr>
        <w:t xml:space="preserve">Balsavimo rezultatai: už – </w:t>
      </w:r>
      <w:r w:rsidR="003A5439">
        <w:rPr>
          <w:i/>
          <w:iCs/>
        </w:rPr>
        <w:t>102</w:t>
      </w:r>
      <w:r>
        <w:rPr>
          <w:i/>
          <w:iCs/>
        </w:rPr>
        <w:t xml:space="preserve">, prieš – </w:t>
      </w:r>
      <w:r w:rsidR="003A5439">
        <w:rPr>
          <w:i/>
          <w:iCs/>
        </w:rPr>
        <w:t>0</w:t>
      </w:r>
      <w:r>
        <w:rPr>
          <w:i/>
          <w:iCs/>
        </w:rPr>
        <w:t xml:space="preserve">, susilaikė </w:t>
      </w:r>
      <w:r w:rsidR="003A5439">
        <w:rPr>
          <w:i/>
          <w:iCs/>
        </w:rPr>
        <w:t>0</w:t>
      </w:r>
      <w:r>
        <w:t xml:space="preserve">. </w:t>
      </w:r>
      <w:r w:rsidR="003A5439">
        <w:rPr>
          <w:i/>
          <w:iCs/>
        </w:rPr>
        <w:t>Užsiregistravo 105</w:t>
      </w:r>
      <w:r>
        <w:rPr>
          <w:i/>
          <w:iCs/>
        </w:rPr>
        <w:t xml:space="preserve"> Seimo nariai (1</w:t>
      </w:r>
      <w:r w:rsidR="003A5439">
        <w:rPr>
          <w:i/>
          <w:iCs/>
        </w:rPr>
        <w:t>4.54</w:t>
      </w:r>
      <w:r>
        <w:rPr>
          <w:i/>
          <w:iCs/>
        </w:rPr>
        <w:t xml:space="preserve"> val.).</w:t>
      </w:r>
    </w:p>
    <w:p w:rsidR="00E62D4A" w:rsidRPr="008336B3" w:rsidRDefault="00E62D4A">
      <w:pPr>
        <w:rPr>
          <w:sz w:val="28"/>
          <w:szCs w:val="28"/>
        </w:rPr>
      </w:pPr>
    </w:p>
    <w:p w:rsidR="000A2881" w:rsidRDefault="000A2881"/>
    <w:p w:rsidR="00E62D4A" w:rsidRDefault="00E62D4A" w:rsidP="001B42B8">
      <w:pPr>
        <w:ind w:firstLine="709"/>
        <w:rPr>
          <w:i/>
        </w:rPr>
      </w:pPr>
      <w:r>
        <w:rPr>
          <w:i/>
        </w:rPr>
        <w:t>1</w:t>
      </w:r>
      <w:r w:rsidR="003A5439">
        <w:rPr>
          <w:i/>
        </w:rPr>
        <w:t>4.54</w:t>
      </w:r>
      <w:r>
        <w:rPr>
          <w:i/>
        </w:rPr>
        <w:t xml:space="preserve"> val.</w:t>
      </w:r>
    </w:p>
    <w:p w:rsidR="00E62D4A" w:rsidRDefault="00E62D4A" w:rsidP="001B42B8">
      <w:pPr>
        <w:ind w:firstLine="709"/>
        <w:rPr>
          <w:bCs/>
          <w:iCs/>
        </w:rPr>
      </w:pPr>
      <w:r>
        <w:rPr>
          <w:b/>
          <w:bCs/>
        </w:rPr>
        <w:t>SVARSTYTA</w:t>
      </w:r>
      <w:r w:rsidRPr="00AA7637">
        <w:rPr>
          <w:bCs/>
        </w:rPr>
        <w:t>.</w:t>
      </w:r>
      <w:r w:rsidRPr="000B4043">
        <w:rPr>
          <w:bCs/>
        </w:rPr>
        <w:t xml:space="preserve"> </w:t>
      </w:r>
      <w:r w:rsidRPr="00E62D4A">
        <w:rPr>
          <w:bCs/>
        </w:rPr>
        <w:t>Administracinių nusižengimų kodekso 252, 255</w:t>
      </w:r>
      <w:r w:rsidRPr="00E62D4A">
        <w:rPr>
          <w:bCs/>
          <w:vertAlign w:val="superscript"/>
        </w:rPr>
        <w:t>1</w:t>
      </w:r>
      <w:r w:rsidRPr="00E62D4A">
        <w:rPr>
          <w:bCs/>
        </w:rPr>
        <w:t>, 589, 608 straipsnių pakeitimo ir Kodekso papildymo 252</w:t>
      </w:r>
      <w:r w:rsidRPr="00E62D4A">
        <w:rPr>
          <w:bCs/>
          <w:vertAlign w:val="superscript"/>
        </w:rPr>
        <w:t>1</w:t>
      </w:r>
      <w:r w:rsidRPr="00E62D4A">
        <w:rPr>
          <w:bCs/>
        </w:rPr>
        <w:t xml:space="preserve"> straipsniu įstatymo projektas </w:t>
      </w:r>
      <w:r w:rsidRPr="00E62D4A">
        <w:rPr>
          <w:bCs/>
          <w:iCs/>
          <w:snapToGrid w:val="0"/>
          <w:color w:val="000000"/>
        </w:rPr>
        <w:t>Nr. XVP-</w:t>
      </w:r>
      <w:r w:rsidRPr="00E62D4A">
        <w:rPr>
          <w:bCs/>
        </w:rPr>
        <w:t>1478(2)</w:t>
      </w:r>
      <w:r>
        <w:rPr>
          <w:bCs/>
        </w:rPr>
        <w:t xml:space="preserve"> </w:t>
      </w:r>
      <w:r>
        <w:rPr>
          <w:i/>
          <w:snapToGrid w:val="0"/>
        </w:rPr>
        <w:t xml:space="preserve">(teikėja – </w:t>
      </w:r>
      <w:r w:rsidRPr="005A1F78">
        <w:rPr>
          <w:i/>
          <w:snapToGrid w:val="0"/>
        </w:rPr>
        <w:t>Vyriausybė</w:t>
      </w:r>
      <w:r>
        <w:rPr>
          <w:i/>
          <w:snapToGrid w:val="0"/>
        </w:rPr>
        <w:t>)</w:t>
      </w:r>
      <w:r>
        <w:t xml:space="preserve"> </w:t>
      </w:r>
      <w:r>
        <w:rPr>
          <w:b/>
          <w:i/>
        </w:rPr>
        <w:t>(priėmimas)</w:t>
      </w:r>
      <w:r>
        <w:rPr>
          <w:bCs/>
          <w:iCs/>
        </w:rPr>
        <w:t>.</w:t>
      </w:r>
    </w:p>
    <w:p w:rsidR="00E62D4A" w:rsidRDefault="00E62D4A" w:rsidP="001B42B8">
      <w:pPr>
        <w:pStyle w:val="Antrats"/>
        <w:tabs>
          <w:tab w:val="clear" w:pos="4153"/>
          <w:tab w:val="clear" w:pos="8306"/>
        </w:tabs>
        <w:ind w:firstLine="709"/>
      </w:pPr>
      <w:r>
        <w:t>Pranešėjas – Teisės ir teisėtvarkos komiteto pirmininkas J. Sabatauskas.</w:t>
      </w:r>
    </w:p>
    <w:p w:rsidR="00E62D4A" w:rsidRDefault="00E62D4A" w:rsidP="001B42B8">
      <w:pPr>
        <w:pStyle w:val="Antrats"/>
        <w:tabs>
          <w:tab w:val="clear" w:pos="4153"/>
          <w:tab w:val="clear" w:pos="8306"/>
        </w:tabs>
      </w:pPr>
    </w:p>
    <w:p w:rsidR="00E62D4A" w:rsidRDefault="00E62D4A" w:rsidP="001B42B8">
      <w:pPr>
        <w:ind w:firstLine="720"/>
      </w:pPr>
      <w:r>
        <w:t>1–3 straipsniai priimti bendru sutarimu.</w:t>
      </w:r>
      <w:r>
        <w:tab/>
      </w:r>
    </w:p>
    <w:p w:rsidR="00E62D4A" w:rsidRDefault="00E62D4A" w:rsidP="001B42B8"/>
    <w:p w:rsidR="00E62D4A" w:rsidRDefault="00E62D4A" w:rsidP="001B42B8">
      <w:pPr>
        <w:pStyle w:val="Antrats"/>
        <w:tabs>
          <w:tab w:val="clear" w:pos="4153"/>
          <w:tab w:val="clear" w:pos="8306"/>
        </w:tabs>
        <w:ind w:firstLine="709"/>
      </w:pPr>
      <w:r>
        <w:t xml:space="preserve">Pranešėjas informavo apie pagrindinio komiteto nuomonę dėl </w:t>
      </w:r>
      <w:r w:rsidRPr="00A740F9">
        <w:rPr>
          <w:iCs/>
          <w:snapToGrid w:val="0"/>
          <w:color w:val="000000"/>
        </w:rPr>
        <w:t>Teisės departamento</w:t>
      </w:r>
      <w:r>
        <w:t xml:space="preserve"> pastabos dėl 4 straipsnio, kuriai pritarė pagrindinis komitetas. Šiai nuomonei </w:t>
      </w:r>
      <w:r w:rsidRPr="00827D05">
        <w:t>pritarta</w:t>
      </w:r>
      <w:r>
        <w:t xml:space="preserve"> bendru sutarimu.</w:t>
      </w:r>
    </w:p>
    <w:p w:rsidR="00E62D4A" w:rsidRPr="00615A12" w:rsidRDefault="00E62D4A" w:rsidP="001B42B8">
      <w:pPr>
        <w:ind w:firstLine="720"/>
        <w:rPr>
          <w:snapToGrid w:val="0"/>
          <w:color w:val="000000"/>
        </w:rPr>
      </w:pPr>
      <w:r>
        <w:rPr>
          <w:snapToGrid w:val="0"/>
          <w:color w:val="000000"/>
        </w:rPr>
        <w:t>4</w:t>
      </w:r>
      <w:r w:rsidRPr="00615A12">
        <w:rPr>
          <w:snapToGrid w:val="0"/>
          <w:color w:val="000000"/>
        </w:rPr>
        <w:t xml:space="preserve"> straipsnis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 xml:space="preserve">) </w:t>
      </w:r>
      <w:r w:rsidRPr="00615A12">
        <w:rPr>
          <w:snapToGrid w:val="0"/>
          <w:color w:val="000000"/>
        </w:rPr>
        <w:t>priimtas bendru sutarimu.</w:t>
      </w:r>
    </w:p>
    <w:p w:rsidR="003A5439" w:rsidRPr="00615A12" w:rsidRDefault="003A5439" w:rsidP="00787644">
      <w:pPr>
        <w:ind w:firstLine="720"/>
        <w:rPr>
          <w:snapToGrid w:val="0"/>
          <w:color w:val="000000"/>
        </w:rPr>
      </w:pPr>
      <w:r>
        <w:rPr>
          <w:snapToGrid w:val="0"/>
          <w:color w:val="000000"/>
        </w:rPr>
        <w:t>5</w:t>
      </w:r>
      <w:r w:rsidRPr="00615A12">
        <w:rPr>
          <w:snapToGrid w:val="0"/>
          <w:color w:val="000000"/>
        </w:rPr>
        <w:t xml:space="preserve"> straipsnis priimtas bendru sutarimu.</w:t>
      </w:r>
    </w:p>
    <w:p w:rsidR="00E62D4A" w:rsidRDefault="00E62D4A" w:rsidP="001B42B8"/>
    <w:p w:rsidR="00E62D4A" w:rsidRDefault="00E62D4A" w:rsidP="001B42B8">
      <w:pPr>
        <w:pStyle w:val="Antrats"/>
        <w:tabs>
          <w:tab w:val="clear" w:pos="4153"/>
          <w:tab w:val="clear" w:pos="8306"/>
        </w:tabs>
        <w:ind w:firstLine="720"/>
      </w:pPr>
      <w:r>
        <w:rPr>
          <w:b/>
          <w:bCs/>
        </w:rPr>
        <w:t xml:space="preserve">NUTARTA. </w:t>
      </w:r>
      <w:r>
        <w:rPr>
          <w:bCs/>
        </w:rPr>
        <w:t xml:space="preserve">Priimti </w:t>
      </w:r>
      <w:r w:rsidRPr="00E62D4A">
        <w:rPr>
          <w:bCs/>
        </w:rPr>
        <w:t>Administracinių nusižengimų kodekso 252, 255</w:t>
      </w:r>
      <w:r w:rsidRPr="00E62D4A">
        <w:rPr>
          <w:bCs/>
          <w:vertAlign w:val="superscript"/>
        </w:rPr>
        <w:t>1</w:t>
      </w:r>
      <w:r w:rsidRPr="00E62D4A">
        <w:rPr>
          <w:bCs/>
        </w:rPr>
        <w:t>, 589, 608 straipsnių pakeitimo ir Kodekso papildymo 252</w:t>
      </w:r>
      <w:r w:rsidRPr="00E62D4A">
        <w:rPr>
          <w:bCs/>
          <w:vertAlign w:val="superscript"/>
        </w:rPr>
        <w:t>1</w:t>
      </w:r>
      <w:r>
        <w:rPr>
          <w:bCs/>
        </w:rPr>
        <w:t xml:space="preserve"> straipsniu įstatymą</w:t>
      </w:r>
      <w:r>
        <w:t xml:space="preserve">. </w:t>
      </w:r>
      <w:r>
        <w:rPr>
          <w:i/>
          <w:iCs/>
        </w:rPr>
        <w:t xml:space="preserve">Balsavimo rezultatai: už – </w:t>
      </w:r>
      <w:r w:rsidR="003A5439">
        <w:rPr>
          <w:i/>
          <w:iCs/>
        </w:rPr>
        <w:t>103</w:t>
      </w:r>
      <w:r>
        <w:rPr>
          <w:i/>
          <w:iCs/>
        </w:rPr>
        <w:t xml:space="preserve">, prieš – </w:t>
      </w:r>
      <w:r w:rsidR="003A5439">
        <w:rPr>
          <w:i/>
          <w:iCs/>
        </w:rPr>
        <w:t>0</w:t>
      </w:r>
      <w:r>
        <w:rPr>
          <w:i/>
          <w:iCs/>
        </w:rPr>
        <w:t xml:space="preserve">, susilaikė </w:t>
      </w:r>
      <w:r w:rsidR="003A5439">
        <w:rPr>
          <w:i/>
          <w:iCs/>
        </w:rPr>
        <w:t>0</w:t>
      </w:r>
      <w:r>
        <w:t xml:space="preserve">. </w:t>
      </w:r>
      <w:r w:rsidR="003A5439">
        <w:rPr>
          <w:i/>
          <w:iCs/>
        </w:rPr>
        <w:t>Užsiregistravo 106</w:t>
      </w:r>
      <w:r>
        <w:rPr>
          <w:i/>
          <w:iCs/>
        </w:rPr>
        <w:t xml:space="preserve"> Seimo nariai (1</w:t>
      </w:r>
      <w:r w:rsidR="003A5439">
        <w:rPr>
          <w:i/>
          <w:iCs/>
        </w:rPr>
        <w:t>4.56</w:t>
      </w:r>
      <w:r>
        <w:rPr>
          <w:i/>
          <w:iCs/>
        </w:rPr>
        <w:t xml:space="preserve"> val.).</w:t>
      </w:r>
    </w:p>
    <w:p w:rsidR="00E62D4A" w:rsidRPr="008336B3" w:rsidRDefault="00E62D4A">
      <w:pPr>
        <w:rPr>
          <w:sz w:val="28"/>
          <w:szCs w:val="28"/>
        </w:rPr>
      </w:pPr>
    </w:p>
    <w:p w:rsidR="00E62D4A" w:rsidRDefault="00E62D4A"/>
    <w:p w:rsidR="00E62D4A" w:rsidRDefault="00E62D4A" w:rsidP="001B42B8">
      <w:pPr>
        <w:ind w:firstLine="709"/>
        <w:rPr>
          <w:i/>
        </w:rPr>
      </w:pPr>
      <w:r>
        <w:rPr>
          <w:i/>
        </w:rPr>
        <w:t>1</w:t>
      </w:r>
      <w:r w:rsidR="003A5439">
        <w:rPr>
          <w:i/>
        </w:rPr>
        <w:t>4.56</w:t>
      </w:r>
      <w:r>
        <w:rPr>
          <w:i/>
        </w:rPr>
        <w:t xml:space="preserve"> val.</w:t>
      </w:r>
    </w:p>
    <w:p w:rsidR="00E62D4A" w:rsidRDefault="00E62D4A" w:rsidP="001B42B8">
      <w:pPr>
        <w:ind w:firstLine="709"/>
        <w:rPr>
          <w:bCs/>
          <w:iCs/>
        </w:rPr>
      </w:pPr>
      <w:r>
        <w:rPr>
          <w:b/>
          <w:bCs/>
        </w:rPr>
        <w:t>SVARSTYTA</w:t>
      </w:r>
      <w:r w:rsidRPr="00AA7637">
        <w:rPr>
          <w:bCs/>
        </w:rPr>
        <w:t>.</w:t>
      </w:r>
      <w:r w:rsidRPr="000B4043">
        <w:rPr>
          <w:bCs/>
        </w:rPr>
        <w:t xml:space="preserve"> </w:t>
      </w:r>
      <w:r w:rsidRPr="00E62D4A">
        <w:rPr>
          <w:bCs/>
        </w:rPr>
        <w:t>Aplinkos apsaugos įstatymo Nr. I-2223 47, 84, 85, 94, 95, 98, 99, 100, 101, 102, 105 ir 107 straipsnių pakeitimo ir Įstatymo papildymo 102</w:t>
      </w:r>
      <w:r w:rsidRPr="00E62D4A">
        <w:rPr>
          <w:bCs/>
          <w:vertAlign w:val="superscript"/>
        </w:rPr>
        <w:t>2</w:t>
      </w:r>
      <w:r w:rsidRPr="00E62D4A">
        <w:rPr>
          <w:bCs/>
        </w:rPr>
        <w:t xml:space="preserve"> ir 102</w:t>
      </w:r>
      <w:r w:rsidRPr="00E62D4A">
        <w:rPr>
          <w:bCs/>
          <w:vertAlign w:val="superscript"/>
        </w:rPr>
        <w:t>3</w:t>
      </w:r>
      <w:r w:rsidRPr="00E62D4A">
        <w:rPr>
          <w:bCs/>
        </w:rPr>
        <w:t xml:space="preserve"> straipsniais įstatymo Nr. XV-447 5 straipsnio pakeitimo įstatymo projektas </w:t>
      </w:r>
      <w:r w:rsidRPr="00E62D4A">
        <w:rPr>
          <w:bCs/>
          <w:iCs/>
          <w:snapToGrid w:val="0"/>
          <w:color w:val="000000"/>
        </w:rPr>
        <w:t>Nr. XVP-1479(2)</w:t>
      </w:r>
      <w:r>
        <w:rPr>
          <w:bCs/>
        </w:rPr>
        <w:t xml:space="preserve"> </w:t>
      </w:r>
      <w:r>
        <w:rPr>
          <w:i/>
          <w:snapToGrid w:val="0"/>
        </w:rPr>
        <w:t xml:space="preserve">(teikėja – </w:t>
      </w:r>
      <w:r w:rsidRPr="005A1F78">
        <w:rPr>
          <w:i/>
          <w:snapToGrid w:val="0"/>
        </w:rPr>
        <w:t>Vyriausybė</w:t>
      </w:r>
      <w:r>
        <w:rPr>
          <w:i/>
          <w:snapToGrid w:val="0"/>
        </w:rPr>
        <w:t>)</w:t>
      </w:r>
      <w:r>
        <w:t xml:space="preserve"> </w:t>
      </w:r>
      <w:r>
        <w:rPr>
          <w:b/>
          <w:i/>
        </w:rPr>
        <w:t>(priėmimas)</w:t>
      </w:r>
      <w:r>
        <w:rPr>
          <w:bCs/>
          <w:iCs/>
        </w:rPr>
        <w:t>.</w:t>
      </w:r>
    </w:p>
    <w:p w:rsidR="00E62D4A" w:rsidRDefault="00E62D4A" w:rsidP="001B42B8">
      <w:pPr>
        <w:pStyle w:val="Antrats"/>
        <w:tabs>
          <w:tab w:val="clear" w:pos="4153"/>
          <w:tab w:val="clear" w:pos="8306"/>
        </w:tabs>
      </w:pPr>
    </w:p>
    <w:p w:rsidR="00E62D4A" w:rsidRPr="00615A12" w:rsidRDefault="00E62D4A" w:rsidP="001B42B8">
      <w:pPr>
        <w:ind w:firstLine="720"/>
        <w:rPr>
          <w:snapToGrid w:val="0"/>
          <w:color w:val="000000"/>
        </w:rPr>
      </w:pPr>
      <w:r w:rsidRPr="00615A12">
        <w:rPr>
          <w:snapToGrid w:val="0"/>
          <w:color w:val="000000"/>
        </w:rPr>
        <w:t>1 straipsnis priimtas bendru sutarimu.</w:t>
      </w:r>
    </w:p>
    <w:p w:rsidR="00E62D4A" w:rsidRDefault="00E62D4A" w:rsidP="001B42B8"/>
    <w:p w:rsidR="00E62D4A" w:rsidRDefault="00E62D4A" w:rsidP="001B42B8">
      <w:pPr>
        <w:pStyle w:val="Antrats"/>
        <w:tabs>
          <w:tab w:val="clear" w:pos="4153"/>
          <w:tab w:val="clear" w:pos="8306"/>
        </w:tabs>
        <w:ind w:firstLine="720"/>
      </w:pPr>
      <w:r>
        <w:rPr>
          <w:b/>
          <w:bCs/>
        </w:rPr>
        <w:t xml:space="preserve">NUTARTA. </w:t>
      </w:r>
      <w:r>
        <w:rPr>
          <w:bCs/>
        </w:rPr>
        <w:t xml:space="preserve">Priimti </w:t>
      </w:r>
      <w:r w:rsidRPr="00E62D4A">
        <w:rPr>
          <w:bCs/>
        </w:rPr>
        <w:t>Aplinkos apsaugos įstatymo Nr. I-2223 47, 84, 85, 94, 95, 98, 99, 100, 101, 102, 105 ir 107 straipsnių pakeitimo ir Įstatymo papildymo 102</w:t>
      </w:r>
      <w:r w:rsidRPr="00E62D4A">
        <w:rPr>
          <w:bCs/>
          <w:vertAlign w:val="superscript"/>
        </w:rPr>
        <w:t>2</w:t>
      </w:r>
      <w:r w:rsidRPr="00E62D4A">
        <w:rPr>
          <w:bCs/>
        </w:rPr>
        <w:t xml:space="preserve"> ir 102</w:t>
      </w:r>
      <w:r w:rsidRPr="00E62D4A">
        <w:rPr>
          <w:bCs/>
          <w:vertAlign w:val="superscript"/>
        </w:rPr>
        <w:t>3</w:t>
      </w:r>
      <w:r w:rsidRPr="00E62D4A">
        <w:rPr>
          <w:bCs/>
        </w:rPr>
        <w:t> straipsniais įstatymo Nr. XV-447 5 straips</w:t>
      </w:r>
      <w:r>
        <w:rPr>
          <w:bCs/>
        </w:rPr>
        <w:t>nio pakeitimo įstatymą</w:t>
      </w:r>
      <w:r>
        <w:t xml:space="preserve">. </w:t>
      </w:r>
      <w:r>
        <w:rPr>
          <w:i/>
          <w:iCs/>
        </w:rPr>
        <w:t xml:space="preserve">Balsavimo rezultatai: už – </w:t>
      </w:r>
      <w:r w:rsidR="002A5240">
        <w:rPr>
          <w:i/>
          <w:iCs/>
        </w:rPr>
        <w:t>102</w:t>
      </w:r>
      <w:r>
        <w:rPr>
          <w:i/>
          <w:iCs/>
        </w:rPr>
        <w:t xml:space="preserve">, prieš – </w:t>
      </w:r>
      <w:r w:rsidR="002A5240">
        <w:rPr>
          <w:i/>
          <w:iCs/>
        </w:rPr>
        <w:t>0</w:t>
      </w:r>
      <w:r>
        <w:rPr>
          <w:i/>
          <w:iCs/>
        </w:rPr>
        <w:t xml:space="preserve">, susilaikė </w:t>
      </w:r>
      <w:r w:rsidR="002A5240">
        <w:rPr>
          <w:i/>
          <w:iCs/>
        </w:rPr>
        <w:t>1</w:t>
      </w:r>
      <w:r>
        <w:t xml:space="preserve">. </w:t>
      </w:r>
      <w:r w:rsidR="002A5240">
        <w:rPr>
          <w:i/>
          <w:iCs/>
        </w:rPr>
        <w:t>Užsiregistravo 104</w:t>
      </w:r>
      <w:r>
        <w:rPr>
          <w:i/>
          <w:iCs/>
        </w:rPr>
        <w:t xml:space="preserve"> Seimo nariai (10</w:t>
      </w:r>
      <w:r w:rsidR="002A5240">
        <w:rPr>
          <w:i/>
          <w:iCs/>
        </w:rPr>
        <w:t>4.57</w:t>
      </w:r>
      <w:r>
        <w:rPr>
          <w:i/>
          <w:iCs/>
        </w:rPr>
        <w:t xml:space="preserve"> val.).</w:t>
      </w:r>
    </w:p>
    <w:p w:rsidR="00E62D4A" w:rsidRPr="002A5240" w:rsidRDefault="00E62D4A">
      <w:pPr>
        <w:rPr>
          <w:szCs w:val="24"/>
        </w:rPr>
      </w:pPr>
    </w:p>
    <w:p w:rsidR="00E62D4A" w:rsidRDefault="00E62D4A"/>
    <w:p w:rsidR="00E62D4A" w:rsidRDefault="00E62D4A" w:rsidP="001B42B8">
      <w:pPr>
        <w:ind w:firstLine="709"/>
        <w:rPr>
          <w:i/>
        </w:rPr>
      </w:pPr>
      <w:r>
        <w:rPr>
          <w:i/>
        </w:rPr>
        <w:t>1</w:t>
      </w:r>
      <w:r w:rsidR="002A5240">
        <w:rPr>
          <w:i/>
        </w:rPr>
        <w:t>4.57</w:t>
      </w:r>
      <w:r>
        <w:rPr>
          <w:i/>
        </w:rPr>
        <w:t xml:space="preserve"> val.</w:t>
      </w:r>
    </w:p>
    <w:p w:rsidR="00E62D4A" w:rsidRDefault="00E62D4A" w:rsidP="001B42B8">
      <w:pPr>
        <w:ind w:firstLine="709"/>
        <w:rPr>
          <w:bCs/>
          <w:iCs/>
        </w:rPr>
      </w:pPr>
      <w:r>
        <w:rPr>
          <w:b/>
          <w:bCs/>
        </w:rPr>
        <w:t>SVARSTYTA</w:t>
      </w:r>
      <w:r w:rsidRPr="00AA7637">
        <w:rPr>
          <w:bCs/>
        </w:rPr>
        <w:t>.</w:t>
      </w:r>
      <w:r w:rsidRPr="000B4043">
        <w:rPr>
          <w:bCs/>
        </w:rPr>
        <w:t xml:space="preserve"> </w:t>
      </w:r>
      <w:r w:rsidRPr="00E62D4A">
        <w:rPr>
          <w:bCs/>
        </w:rPr>
        <w:t>Administracinių nusižengimų kodekso 12, 29, 243</w:t>
      </w:r>
      <w:r w:rsidRPr="00E62D4A">
        <w:rPr>
          <w:bCs/>
          <w:vertAlign w:val="superscript"/>
        </w:rPr>
        <w:t>1</w:t>
      </w:r>
      <w:r w:rsidRPr="00E62D4A">
        <w:rPr>
          <w:bCs/>
        </w:rPr>
        <w:t>, 251, 304</w:t>
      </w:r>
      <w:r w:rsidRPr="00E62D4A">
        <w:rPr>
          <w:bCs/>
          <w:vertAlign w:val="superscript"/>
        </w:rPr>
        <w:t>2</w:t>
      </w:r>
      <w:r w:rsidRPr="00E62D4A">
        <w:rPr>
          <w:bCs/>
        </w:rPr>
        <w:t>, 308</w:t>
      </w:r>
      <w:r w:rsidRPr="00E62D4A">
        <w:rPr>
          <w:bCs/>
          <w:vertAlign w:val="superscript"/>
        </w:rPr>
        <w:t>1</w:t>
      </w:r>
      <w:r w:rsidRPr="00E62D4A">
        <w:rPr>
          <w:bCs/>
        </w:rPr>
        <w:t>, 310, 589 straipsnių ir priedo pakeitimo, Kodekso papildymo 243</w:t>
      </w:r>
      <w:r w:rsidRPr="00E62D4A">
        <w:rPr>
          <w:bCs/>
          <w:vertAlign w:val="superscript"/>
        </w:rPr>
        <w:t>2</w:t>
      </w:r>
      <w:r w:rsidRPr="00E62D4A">
        <w:rPr>
          <w:bCs/>
        </w:rPr>
        <w:t>, 270</w:t>
      </w:r>
      <w:r w:rsidRPr="00E62D4A">
        <w:rPr>
          <w:bCs/>
          <w:vertAlign w:val="superscript"/>
        </w:rPr>
        <w:t>2</w:t>
      </w:r>
      <w:r w:rsidRPr="00E62D4A">
        <w:rPr>
          <w:bCs/>
        </w:rPr>
        <w:t> straipsniais ir 243</w:t>
      </w:r>
      <w:r w:rsidRPr="00E62D4A">
        <w:rPr>
          <w:bCs/>
          <w:vertAlign w:val="superscript"/>
        </w:rPr>
        <w:t>1</w:t>
      </w:r>
      <w:r w:rsidRPr="00E62D4A">
        <w:rPr>
          <w:bCs/>
        </w:rPr>
        <w:t xml:space="preserve"> straipsnio pripažinimo netekusiu galios įstatymo Nr. XV-732 13 ir 14 straipsnių pakeitimo įstatymo projektas </w:t>
      </w:r>
      <w:r w:rsidRPr="00E62D4A">
        <w:rPr>
          <w:bCs/>
          <w:iCs/>
          <w:snapToGrid w:val="0"/>
          <w:color w:val="000000"/>
        </w:rPr>
        <w:t>Nr. XVP-</w:t>
      </w:r>
      <w:r w:rsidRPr="00E62D4A">
        <w:rPr>
          <w:bCs/>
        </w:rPr>
        <w:t>1480(2)</w:t>
      </w:r>
      <w:r>
        <w:rPr>
          <w:bCs/>
        </w:rPr>
        <w:t xml:space="preserve"> </w:t>
      </w:r>
      <w:r>
        <w:rPr>
          <w:i/>
          <w:snapToGrid w:val="0"/>
        </w:rPr>
        <w:t xml:space="preserve">(teikėja – </w:t>
      </w:r>
      <w:r w:rsidRPr="005A1F78">
        <w:rPr>
          <w:i/>
          <w:snapToGrid w:val="0"/>
        </w:rPr>
        <w:t>Vyriausybė</w:t>
      </w:r>
      <w:r>
        <w:rPr>
          <w:i/>
          <w:snapToGrid w:val="0"/>
        </w:rPr>
        <w:t>)</w:t>
      </w:r>
      <w:r>
        <w:t xml:space="preserve"> </w:t>
      </w:r>
      <w:r>
        <w:rPr>
          <w:b/>
          <w:i/>
        </w:rPr>
        <w:t>(priėmimas)</w:t>
      </w:r>
      <w:r>
        <w:rPr>
          <w:bCs/>
          <w:iCs/>
        </w:rPr>
        <w:t>.</w:t>
      </w:r>
    </w:p>
    <w:p w:rsidR="00E62D4A" w:rsidRDefault="00E62D4A" w:rsidP="001B42B8">
      <w:pPr>
        <w:pStyle w:val="Antrats"/>
        <w:tabs>
          <w:tab w:val="clear" w:pos="4153"/>
          <w:tab w:val="clear" w:pos="8306"/>
        </w:tabs>
        <w:ind w:firstLine="709"/>
      </w:pPr>
      <w:r>
        <w:t>Pranešėjas – Teisės ir teisėtvarkos komiteto pirmininkas J. Sabatauskas.</w:t>
      </w:r>
    </w:p>
    <w:p w:rsidR="00E62D4A" w:rsidRDefault="00E62D4A" w:rsidP="001B42B8">
      <w:pPr>
        <w:pStyle w:val="Antrats"/>
        <w:tabs>
          <w:tab w:val="clear" w:pos="4153"/>
          <w:tab w:val="clear" w:pos="8306"/>
        </w:tabs>
      </w:pPr>
    </w:p>
    <w:p w:rsidR="00E62D4A" w:rsidRDefault="00E62D4A" w:rsidP="001B42B8">
      <w:pPr>
        <w:pStyle w:val="Antrats"/>
        <w:tabs>
          <w:tab w:val="clear" w:pos="4153"/>
          <w:tab w:val="clear" w:pos="8306"/>
        </w:tabs>
        <w:ind w:firstLine="709"/>
      </w:pPr>
      <w:r>
        <w:t xml:space="preserve">Pranešėjas informavo apie pagrindinio komiteto nuomonę dėl visų </w:t>
      </w:r>
      <w:r w:rsidRPr="00A740F9">
        <w:rPr>
          <w:iCs/>
          <w:snapToGrid w:val="0"/>
          <w:color w:val="000000"/>
        </w:rPr>
        <w:t>Teisės departamento</w:t>
      </w:r>
      <w:r>
        <w:t xml:space="preserve"> pastabų dėl šio įstatymo projekto. Pagrindinio komiteto nuomonei dėl visų šių pastabų </w:t>
      </w:r>
      <w:r w:rsidRPr="00827D05">
        <w:t>pritarta</w:t>
      </w:r>
      <w:r>
        <w:t xml:space="preserve"> bendru sutarimu. </w:t>
      </w:r>
      <w:r w:rsidR="001B42B8">
        <w:t>Išbraukiamas 1 straipsnis, keičiasi straipsnių numeracija ir šio įstatymo pavadinimas.</w:t>
      </w:r>
    </w:p>
    <w:p w:rsidR="00E62D4A" w:rsidRDefault="00E62D4A" w:rsidP="001B42B8">
      <w:pPr>
        <w:pStyle w:val="Antrats"/>
        <w:tabs>
          <w:tab w:val="clear" w:pos="4153"/>
          <w:tab w:val="clear" w:pos="8306"/>
        </w:tabs>
      </w:pPr>
    </w:p>
    <w:p w:rsidR="00E62D4A" w:rsidRPr="00615A12" w:rsidRDefault="00E62D4A" w:rsidP="001B42B8">
      <w:pPr>
        <w:ind w:firstLine="720"/>
        <w:rPr>
          <w:snapToGrid w:val="0"/>
          <w:color w:val="000000"/>
        </w:rPr>
      </w:pPr>
      <w:r w:rsidRPr="00615A12">
        <w:rPr>
          <w:snapToGrid w:val="0"/>
          <w:color w:val="000000"/>
        </w:rPr>
        <w:t>1 straipsnis priimtas bendru sutarimu.</w:t>
      </w:r>
    </w:p>
    <w:p w:rsidR="00E62D4A" w:rsidRDefault="00E62D4A" w:rsidP="001B42B8"/>
    <w:p w:rsidR="00E62D4A" w:rsidRDefault="00E62D4A" w:rsidP="001B42B8">
      <w:pPr>
        <w:pStyle w:val="Antrats"/>
        <w:tabs>
          <w:tab w:val="clear" w:pos="4153"/>
          <w:tab w:val="clear" w:pos="8306"/>
        </w:tabs>
        <w:ind w:firstLine="720"/>
      </w:pPr>
      <w:r>
        <w:rPr>
          <w:b/>
          <w:bCs/>
        </w:rPr>
        <w:t xml:space="preserve">NUTARTA. </w:t>
      </w:r>
      <w:r>
        <w:rPr>
          <w:bCs/>
        </w:rPr>
        <w:t xml:space="preserve">Priimti </w:t>
      </w:r>
      <w:r w:rsidR="001B42B8" w:rsidRPr="001B42B8">
        <w:rPr>
          <w:bCs/>
        </w:rPr>
        <w:t>Administracinių nusižengimų kodekso 12, 29, 243</w:t>
      </w:r>
      <w:r w:rsidR="001B42B8" w:rsidRPr="001B42B8">
        <w:rPr>
          <w:bCs/>
          <w:vertAlign w:val="superscript"/>
        </w:rPr>
        <w:t>1</w:t>
      </w:r>
      <w:r w:rsidR="001B42B8" w:rsidRPr="001B42B8">
        <w:rPr>
          <w:bCs/>
        </w:rPr>
        <w:t>, 251, 304</w:t>
      </w:r>
      <w:r w:rsidR="001B42B8" w:rsidRPr="001B42B8">
        <w:rPr>
          <w:bCs/>
          <w:vertAlign w:val="superscript"/>
        </w:rPr>
        <w:t>2</w:t>
      </w:r>
      <w:r w:rsidR="001B42B8" w:rsidRPr="001B42B8">
        <w:rPr>
          <w:bCs/>
        </w:rPr>
        <w:t>, 308</w:t>
      </w:r>
      <w:r w:rsidR="001B42B8" w:rsidRPr="001B42B8">
        <w:rPr>
          <w:bCs/>
          <w:vertAlign w:val="superscript"/>
        </w:rPr>
        <w:t>1</w:t>
      </w:r>
      <w:r w:rsidR="001B42B8" w:rsidRPr="001B42B8">
        <w:rPr>
          <w:bCs/>
        </w:rPr>
        <w:t>, 310, 589 straipsnių ir priedo pakeitimo, Kodekso papildymo 243</w:t>
      </w:r>
      <w:r w:rsidR="001B42B8" w:rsidRPr="001B42B8">
        <w:rPr>
          <w:bCs/>
          <w:vertAlign w:val="superscript"/>
        </w:rPr>
        <w:t>2</w:t>
      </w:r>
      <w:r w:rsidR="001B42B8" w:rsidRPr="001B42B8">
        <w:rPr>
          <w:bCs/>
        </w:rPr>
        <w:t>, 270</w:t>
      </w:r>
      <w:r w:rsidR="001B42B8" w:rsidRPr="001B42B8">
        <w:rPr>
          <w:bCs/>
          <w:vertAlign w:val="superscript"/>
        </w:rPr>
        <w:t>2</w:t>
      </w:r>
      <w:r w:rsidR="001B42B8" w:rsidRPr="001B42B8">
        <w:rPr>
          <w:bCs/>
        </w:rPr>
        <w:t> straipsniais ir 243</w:t>
      </w:r>
      <w:r w:rsidR="001B42B8" w:rsidRPr="001B42B8">
        <w:rPr>
          <w:bCs/>
          <w:vertAlign w:val="superscript"/>
        </w:rPr>
        <w:t>1</w:t>
      </w:r>
      <w:r w:rsidR="001B42B8" w:rsidRPr="001B42B8">
        <w:rPr>
          <w:bCs/>
        </w:rPr>
        <w:t xml:space="preserve"> straipsnio pripažinimo netekusiu galios įstatymo Nr. XV-732 14 straips</w:t>
      </w:r>
      <w:r w:rsidR="001B42B8">
        <w:rPr>
          <w:bCs/>
        </w:rPr>
        <w:t>nio pakeitimo įstatymą</w:t>
      </w:r>
      <w:r>
        <w:t xml:space="preserve">. </w:t>
      </w:r>
      <w:r>
        <w:rPr>
          <w:i/>
          <w:iCs/>
        </w:rPr>
        <w:t xml:space="preserve">Balsavimo rezultatai: už – </w:t>
      </w:r>
      <w:r w:rsidR="002A5240">
        <w:rPr>
          <w:i/>
          <w:iCs/>
        </w:rPr>
        <w:t>104</w:t>
      </w:r>
      <w:r>
        <w:rPr>
          <w:i/>
          <w:iCs/>
        </w:rPr>
        <w:t xml:space="preserve">, prieš – </w:t>
      </w:r>
      <w:r w:rsidR="002A5240">
        <w:rPr>
          <w:i/>
          <w:iCs/>
        </w:rPr>
        <w:t>0</w:t>
      </w:r>
      <w:r>
        <w:rPr>
          <w:i/>
          <w:iCs/>
        </w:rPr>
        <w:t xml:space="preserve">, susilaikė </w:t>
      </w:r>
      <w:r w:rsidR="002A5240">
        <w:rPr>
          <w:i/>
          <w:iCs/>
        </w:rPr>
        <w:t>0</w:t>
      </w:r>
      <w:r>
        <w:t xml:space="preserve">. </w:t>
      </w:r>
      <w:r w:rsidR="002A5240">
        <w:rPr>
          <w:i/>
          <w:iCs/>
        </w:rPr>
        <w:t>Užsiregistravo 104</w:t>
      </w:r>
      <w:r>
        <w:rPr>
          <w:i/>
          <w:iCs/>
        </w:rPr>
        <w:t xml:space="preserve"> Seimo nariai (1</w:t>
      </w:r>
      <w:r w:rsidR="002A5240">
        <w:rPr>
          <w:i/>
          <w:iCs/>
        </w:rPr>
        <w:t>4.59</w:t>
      </w:r>
      <w:r>
        <w:rPr>
          <w:i/>
          <w:iCs/>
        </w:rPr>
        <w:t xml:space="preserve"> val.).</w:t>
      </w:r>
    </w:p>
    <w:p w:rsidR="00E62D4A" w:rsidRDefault="00E62D4A"/>
    <w:p w:rsidR="00E62D4A" w:rsidRDefault="00E62D4A"/>
    <w:p w:rsidR="000A2881" w:rsidRDefault="000A2881" w:rsidP="00BB64F5">
      <w:pPr>
        <w:ind w:firstLine="709"/>
        <w:rPr>
          <w:i/>
        </w:rPr>
      </w:pPr>
      <w:r>
        <w:rPr>
          <w:i/>
        </w:rPr>
        <w:t>1</w:t>
      </w:r>
      <w:r w:rsidR="002A5240">
        <w:rPr>
          <w:i/>
        </w:rPr>
        <w:t>5</w:t>
      </w:r>
      <w:r>
        <w:rPr>
          <w:i/>
        </w:rPr>
        <w:t>.00 val.</w:t>
      </w:r>
    </w:p>
    <w:p w:rsidR="000A2881" w:rsidRDefault="000A2881" w:rsidP="00BB64F5">
      <w:pPr>
        <w:ind w:firstLine="709"/>
        <w:rPr>
          <w:bCs/>
          <w:iCs/>
        </w:rPr>
      </w:pPr>
      <w:r>
        <w:rPr>
          <w:b/>
          <w:bCs/>
        </w:rPr>
        <w:t>SVARSTYTA</w:t>
      </w:r>
      <w:r w:rsidRPr="00AA7637">
        <w:rPr>
          <w:bCs/>
        </w:rPr>
        <w:t>.</w:t>
      </w:r>
      <w:r w:rsidRPr="000B4043">
        <w:rPr>
          <w:bCs/>
        </w:rPr>
        <w:t xml:space="preserve"> </w:t>
      </w:r>
      <w:r w:rsidRPr="001B42B8">
        <w:rPr>
          <w:bCs/>
        </w:rPr>
        <w:t>Statybos įstatymo Nr. I-1240 2, 11</w:t>
      </w:r>
      <w:r w:rsidRPr="001B42B8">
        <w:rPr>
          <w:bCs/>
          <w:vertAlign w:val="superscript"/>
        </w:rPr>
        <w:t>1</w:t>
      </w:r>
      <w:r w:rsidRPr="001B42B8">
        <w:rPr>
          <w:bCs/>
        </w:rPr>
        <w:t>, 12, 14, 18, 22, 24, 27, 27</w:t>
      </w:r>
      <w:r w:rsidRPr="001B42B8">
        <w:rPr>
          <w:bCs/>
          <w:vertAlign w:val="superscript"/>
        </w:rPr>
        <w:t>1</w:t>
      </w:r>
      <w:r w:rsidRPr="001B42B8">
        <w:rPr>
          <w:bCs/>
        </w:rPr>
        <w:t xml:space="preserve">, 27-2, 28, 31, 32, 38, 39, 47, 49, 54, 55, 56, 57, 63, 64, 67 straipsnių ir 1 priedo pakeitimo įstatymo projektas </w:t>
      </w:r>
      <w:r w:rsidRPr="001B42B8">
        <w:rPr>
          <w:bCs/>
          <w:iCs/>
          <w:snapToGrid w:val="0"/>
          <w:color w:val="000000"/>
        </w:rPr>
        <w:t>Nr. XVP-</w:t>
      </w:r>
      <w:r w:rsidRPr="001B42B8">
        <w:rPr>
          <w:bCs/>
        </w:rPr>
        <w:t>1531(3)</w:t>
      </w:r>
      <w:r>
        <w:rPr>
          <w:bCs/>
        </w:rPr>
        <w:t xml:space="preserve"> </w:t>
      </w:r>
      <w:r>
        <w:rPr>
          <w:i/>
          <w:snapToGrid w:val="0"/>
        </w:rPr>
        <w:t xml:space="preserve">(teikėja – </w:t>
      </w:r>
      <w:r w:rsidRPr="005A1F78">
        <w:rPr>
          <w:i/>
          <w:snapToGrid w:val="0"/>
        </w:rPr>
        <w:t>Vyriausybė</w:t>
      </w:r>
      <w:r>
        <w:rPr>
          <w:i/>
          <w:snapToGrid w:val="0"/>
        </w:rPr>
        <w:t>)</w:t>
      </w:r>
      <w:r>
        <w:t xml:space="preserve"> </w:t>
      </w:r>
      <w:r>
        <w:rPr>
          <w:b/>
          <w:i/>
        </w:rPr>
        <w:t>(priėmimas)</w:t>
      </w:r>
      <w:r>
        <w:rPr>
          <w:bCs/>
          <w:iCs/>
        </w:rPr>
        <w:t>.</w:t>
      </w:r>
    </w:p>
    <w:p w:rsidR="000A2881" w:rsidRDefault="000A2881" w:rsidP="00BB64F5">
      <w:pPr>
        <w:pStyle w:val="Antrats"/>
        <w:tabs>
          <w:tab w:val="clear" w:pos="4153"/>
          <w:tab w:val="clear" w:pos="8306"/>
        </w:tabs>
        <w:ind w:firstLine="709"/>
      </w:pPr>
      <w:r>
        <w:t xml:space="preserve">Pranešėja – </w:t>
      </w:r>
      <w:r w:rsidRPr="00FC2B5C">
        <w:t>Aplinkos apsaugos</w:t>
      </w:r>
      <w:r>
        <w:t xml:space="preserve"> komiteto atstovė L. Girskienė.</w:t>
      </w:r>
    </w:p>
    <w:p w:rsidR="000A2881" w:rsidRDefault="000A2881" w:rsidP="00BB64F5">
      <w:pPr>
        <w:pStyle w:val="Antrats"/>
        <w:tabs>
          <w:tab w:val="clear" w:pos="4153"/>
          <w:tab w:val="clear" w:pos="8306"/>
        </w:tabs>
      </w:pPr>
    </w:p>
    <w:p w:rsidR="000A2881" w:rsidRDefault="000A2881" w:rsidP="00BB64F5">
      <w:pPr>
        <w:pStyle w:val="Antrats"/>
        <w:tabs>
          <w:tab w:val="clear" w:pos="4153"/>
          <w:tab w:val="clear" w:pos="8306"/>
        </w:tabs>
        <w:ind w:firstLine="709"/>
      </w:pPr>
      <w:r>
        <w:t xml:space="preserve">Pranešėja informavo apie pagrindinio komiteto nuomonę dėl visų </w:t>
      </w:r>
      <w:r w:rsidRPr="00A740F9">
        <w:rPr>
          <w:iCs/>
          <w:snapToGrid w:val="0"/>
          <w:color w:val="000000"/>
        </w:rPr>
        <w:t>Teisės departamento</w:t>
      </w:r>
      <w:r>
        <w:t xml:space="preserve"> pastabų dėl šio įstatymo projekto. Pagrindinio komiteto nuomonei dėl visų šių pastabų </w:t>
      </w:r>
      <w:r w:rsidRPr="00827D05">
        <w:t>pritarta</w:t>
      </w:r>
      <w:r>
        <w:t xml:space="preserve"> bendru sutarimu.</w:t>
      </w:r>
    </w:p>
    <w:p w:rsidR="000A2881" w:rsidRDefault="000A2881" w:rsidP="00BB64F5">
      <w:pPr>
        <w:ind w:firstLine="720"/>
        <w:rPr>
          <w:snapToGrid w:val="0"/>
          <w:color w:val="000000"/>
        </w:rPr>
      </w:pPr>
    </w:p>
    <w:p w:rsidR="000A2881" w:rsidRPr="00615A12" w:rsidRDefault="000A2881" w:rsidP="00BB64F5">
      <w:pPr>
        <w:ind w:firstLine="720"/>
        <w:rPr>
          <w:snapToGrid w:val="0"/>
          <w:color w:val="000000"/>
        </w:rPr>
      </w:pPr>
      <w:r>
        <w:rPr>
          <w:snapToGrid w:val="0"/>
          <w:color w:val="000000"/>
        </w:rPr>
        <w:t xml:space="preserve">1, 2 </w:t>
      </w:r>
      <w:r w:rsidRPr="00615A12">
        <w:rPr>
          <w:snapToGrid w:val="0"/>
          <w:color w:val="000000"/>
        </w:rPr>
        <w:t>straipsni</w:t>
      </w:r>
      <w:r>
        <w:rPr>
          <w:snapToGrid w:val="0"/>
          <w:color w:val="000000"/>
        </w:rPr>
        <w:t>ai</w:t>
      </w:r>
      <w:r w:rsidRPr="00615A12">
        <w:rPr>
          <w:snapToGrid w:val="0"/>
          <w:color w:val="000000"/>
        </w:rPr>
        <w:t xml:space="preserve"> priimt</w:t>
      </w:r>
      <w:r>
        <w:rPr>
          <w:snapToGrid w:val="0"/>
          <w:color w:val="000000"/>
        </w:rPr>
        <w:t>i</w:t>
      </w:r>
      <w:r w:rsidRPr="00615A12">
        <w:rPr>
          <w:snapToGrid w:val="0"/>
          <w:color w:val="000000"/>
        </w:rPr>
        <w:t xml:space="preserve"> bendru sutarimu.</w:t>
      </w:r>
    </w:p>
    <w:p w:rsidR="000A2881" w:rsidRPr="00615A12" w:rsidRDefault="000A2881" w:rsidP="00BB64F5">
      <w:pPr>
        <w:ind w:firstLine="720"/>
        <w:rPr>
          <w:snapToGrid w:val="0"/>
          <w:color w:val="000000"/>
        </w:rPr>
      </w:pPr>
      <w:r>
        <w:rPr>
          <w:snapToGrid w:val="0"/>
          <w:color w:val="000000"/>
        </w:rPr>
        <w:t>3</w:t>
      </w:r>
      <w:r w:rsidRPr="00615A12">
        <w:rPr>
          <w:snapToGrid w:val="0"/>
          <w:color w:val="000000"/>
        </w:rPr>
        <w:t xml:space="preserve"> straipsnis </w:t>
      </w:r>
      <w:r>
        <w:rPr>
          <w:snapToGrid w:val="0"/>
          <w:color w:val="000000"/>
        </w:rPr>
        <w:t xml:space="preserve">(su </w:t>
      </w:r>
      <w:r w:rsidRPr="00093499">
        <w:rPr>
          <w:snapToGrid w:val="0"/>
          <w:color w:val="000000"/>
        </w:rPr>
        <w:t>Teisės departamento</w:t>
      </w:r>
      <w:r>
        <w:rPr>
          <w:snapToGrid w:val="0"/>
          <w:color w:val="000000"/>
        </w:rPr>
        <w:t xml:space="preserve"> pastabomis, kurioms</w:t>
      </w:r>
      <w:r w:rsidRPr="00093499">
        <w:rPr>
          <w:snapToGrid w:val="0"/>
          <w:color w:val="000000"/>
        </w:rPr>
        <w:t xml:space="preserve"> pritarė pagrindinis komitetas</w:t>
      </w:r>
      <w:r>
        <w:rPr>
          <w:snapToGrid w:val="0"/>
          <w:color w:val="000000"/>
        </w:rPr>
        <w:t xml:space="preserve">) </w:t>
      </w:r>
      <w:r w:rsidRPr="00615A12">
        <w:rPr>
          <w:snapToGrid w:val="0"/>
          <w:color w:val="000000"/>
        </w:rPr>
        <w:t>priimtas bendru sutarimu.</w:t>
      </w:r>
    </w:p>
    <w:p w:rsidR="000A2881" w:rsidRPr="00615A12" w:rsidRDefault="000A2881" w:rsidP="00BB64F5">
      <w:pPr>
        <w:ind w:firstLine="720"/>
        <w:rPr>
          <w:snapToGrid w:val="0"/>
          <w:color w:val="000000"/>
        </w:rPr>
      </w:pPr>
      <w:r>
        <w:rPr>
          <w:snapToGrid w:val="0"/>
          <w:color w:val="000000"/>
        </w:rPr>
        <w:t xml:space="preserve">4, 5 </w:t>
      </w:r>
      <w:r w:rsidRPr="00615A12">
        <w:rPr>
          <w:snapToGrid w:val="0"/>
          <w:color w:val="000000"/>
        </w:rPr>
        <w:t>straipsni</w:t>
      </w:r>
      <w:r>
        <w:rPr>
          <w:snapToGrid w:val="0"/>
          <w:color w:val="000000"/>
        </w:rPr>
        <w:t>ai</w:t>
      </w:r>
      <w:r w:rsidRPr="00615A12">
        <w:rPr>
          <w:snapToGrid w:val="0"/>
          <w:color w:val="000000"/>
        </w:rPr>
        <w:t xml:space="preserve"> priimt</w:t>
      </w:r>
      <w:r>
        <w:rPr>
          <w:snapToGrid w:val="0"/>
          <w:color w:val="000000"/>
        </w:rPr>
        <w:t>i</w:t>
      </w:r>
      <w:r w:rsidRPr="00615A12">
        <w:rPr>
          <w:snapToGrid w:val="0"/>
          <w:color w:val="000000"/>
        </w:rPr>
        <w:t xml:space="preserve"> bendru sutarimu.</w:t>
      </w:r>
    </w:p>
    <w:p w:rsidR="000A2881" w:rsidRPr="00615A12" w:rsidRDefault="000A2881" w:rsidP="00BB64F5">
      <w:pPr>
        <w:ind w:firstLine="720"/>
        <w:rPr>
          <w:snapToGrid w:val="0"/>
          <w:color w:val="000000"/>
        </w:rPr>
      </w:pPr>
      <w:r>
        <w:rPr>
          <w:snapToGrid w:val="0"/>
          <w:color w:val="000000"/>
        </w:rPr>
        <w:t>6</w:t>
      </w:r>
      <w:r w:rsidRPr="00615A12">
        <w:rPr>
          <w:snapToGrid w:val="0"/>
          <w:color w:val="000000"/>
        </w:rPr>
        <w:t xml:space="preserve"> straipsnis </w:t>
      </w:r>
      <w:r>
        <w:rPr>
          <w:snapToGrid w:val="0"/>
          <w:color w:val="000000"/>
        </w:rPr>
        <w:t xml:space="preserve">(su </w:t>
      </w:r>
      <w:r w:rsidRPr="00093499">
        <w:rPr>
          <w:snapToGrid w:val="0"/>
          <w:color w:val="000000"/>
        </w:rPr>
        <w:t>Teisės departamento</w:t>
      </w:r>
      <w:r>
        <w:rPr>
          <w:snapToGrid w:val="0"/>
          <w:color w:val="000000"/>
        </w:rPr>
        <w:t xml:space="preserve"> pastabomis, kurioms</w:t>
      </w:r>
      <w:r w:rsidRPr="00093499">
        <w:rPr>
          <w:snapToGrid w:val="0"/>
          <w:color w:val="000000"/>
        </w:rPr>
        <w:t xml:space="preserve"> pritarė pagrindinis komitetas</w:t>
      </w:r>
      <w:r>
        <w:rPr>
          <w:snapToGrid w:val="0"/>
          <w:color w:val="000000"/>
        </w:rPr>
        <w:t xml:space="preserve">) </w:t>
      </w:r>
      <w:r w:rsidRPr="00615A12">
        <w:rPr>
          <w:snapToGrid w:val="0"/>
          <w:color w:val="000000"/>
        </w:rPr>
        <w:t>priimtas bendru sutarimu.</w:t>
      </w:r>
    </w:p>
    <w:p w:rsidR="000A2881" w:rsidRDefault="000A2881" w:rsidP="00BB64F5">
      <w:pPr>
        <w:ind w:firstLine="720"/>
        <w:rPr>
          <w:snapToGrid w:val="0"/>
          <w:color w:val="000000"/>
        </w:rPr>
      </w:pPr>
      <w:r>
        <w:rPr>
          <w:snapToGrid w:val="0"/>
          <w:color w:val="000000"/>
        </w:rPr>
        <w:t>7</w:t>
      </w:r>
      <w:r w:rsidRPr="00615A12">
        <w:rPr>
          <w:snapToGrid w:val="0"/>
          <w:color w:val="000000"/>
        </w:rPr>
        <w:t xml:space="preserve"> straipsnis priimtas bendru sutarimu.</w:t>
      </w:r>
    </w:p>
    <w:p w:rsidR="00932D35" w:rsidRDefault="00932D35" w:rsidP="00BB64F5">
      <w:pPr>
        <w:ind w:firstLine="720"/>
        <w:rPr>
          <w:snapToGrid w:val="0"/>
          <w:color w:val="000000"/>
        </w:rPr>
      </w:pPr>
    </w:p>
    <w:p w:rsidR="000A2881" w:rsidRPr="00FC2B5C" w:rsidRDefault="000A2881" w:rsidP="00BB64F5">
      <w:pPr>
        <w:ind w:firstLine="720"/>
      </w:pPr>
      <w:r w:rsidRPr="00FC2B5C">
        <w:t xml:space="preserve">Dėl </w:t>
      </w:r>
      <w:r>
        <w:t xml:space="preserve">8 </w:t>
      </w:r>
      <w:r w:rsidRPr="00FC2B5C">
        <w:t xml:space="preserve">straipsnio </w:t>
      </w:r>
      <w:r>
        <w:t xml:space="preserve">L. Jonausko </w:t>
      </w:r>
      <w:r w:rsidRPr="00FC2B5C">
        <w:t>pataisos</w:t>
      </w:r>
      <w:r>
        <w:t>, kuriai pritarė pagrindinis komitetas,</w:t>
      </w:r>
      <w:r w:rsidRPr="006E26B4">
        <w:t xml:space="preserve"> </w:t>
      </w:r>
      <w:r>
        <w:t>kalbėjo Seimo narys L. Jonauskas.</w:t>
      </w:r>
    </w:p>
    <w:p w:rsidR="000A2881" w:rsidRPr="00FC2B5C" w:rsidRDefault="000A2881" w:rsidP="00BB64F5">
      <w:pPr>
        <w:ind w:firstLine="720"/>
      </w:pPr>
      <w:r w:rsidRPr="00FC2B5C">
        <w:t xml:space="preserve">Pasiūlymui svarstyti </w:t>
      </w:r>
      <w:r>
        <w:t xml:space="preserve">šią </w:t>
      </w:r>
      <w:r w:rsidRPr="00FC2B5C">
        <w:t>pataisą pritarta.</w:t>
      </w:r>
    </w:p>
    <w:p w:rsidR="000A2881" w:rsidRPr="00FC2B5C" w:rsidRDefault="000A2881" w:rsidP="00BB64F5">
      <w:pPr>
        <w:ind w:firstLine="720"/>
      </w:pPr>
      <w:r>
        <w:t xml:space="preserve">8 </w:t>
      </w:r>
      <w:r w:rsidRPr="00FC2B5C">
        <w:t xml:space="preserve">straipsnio </w:t>
      </w:r>
      <w:r>
        <w:t xml:space="preserve">L. Jonausko </w:t>
      </w:r>
      <w:r w:rsidRPr="00FC2B5C">
        <w:t>pataisa</w:t>
      </w:r>
      <w:r>
        <w:t>, kuriai pritarė pagrindinis komitetas,</w:t>
      </w:r>
      <w:r w:rsidRPr="006E26B4">
        <w:t xml:space="preserve"> </w:t>
      </w:r>
      <w:r w:rsidRPr="000F400A">
        <w:rPr>
          <w:b/>
        </w:rPr>
        <w:t>priimta</w:t>
      </w:r>
      <w:r w:rsidRPr="00FC2B5C">
        <w:t xml:space="preserve"> bendru sutarimu. </w:t>
      </w:r>
    </w:p>
    <w:p w:rsidR="000A2881" w:rsidRDefault="000A2881" w:rsidP="00BB64F5">
      <w:pPr>
        <w:ind w:firstLine="720"/>
        <w:rPr>
          <w:snapToGrid w:val="0"/>
          <w:color w:val="000000"/>
        </w:rPr>
      </w:pPr>
      <w:r>
        <w:rPr>
          <w:snapToGrid w:val="0"/>
          <w:color w:val="000000"/>
        </w:rPr>
        <w:t>8</w:t>
      </w:r>
      <w:r w:rsidRPr="00615A12">
        <w:rPr>
          <w:snapToGrid w:val="0"/>
          <w:color w:val="000000"/>
        </w:rPr>
        <w:t xml:space="preserve"> straipsnis </w:t>
      </w:r>
      <w:r>
        <w:rPr>
          <w:snapToGrid w:val="0"/>
          <w:color w:val="000000"/>
        </w:rPr>
        <w:t xml:space="preserve">(su </w:t>
      </w:r>
      <w:r w:rsidRPr="006C3EBA">
        <w:rPr>
          <w:snapToGrid w:val="0"/>
          <w:color w:val="000000"/>
        </w:rPr>
        <w:t>L</w:t>
      </w:r>
      <w:r>
        <w:rPr>
          <w:snapToGrid w:val="0"/>
          <w:color w:val="000000"/>
        </w:rPr>
        <w:t xml:space="preserve">. Jonausko pataisa ir </w:t>
      </w:r>
      <w:r w:rsidRPr="00093499">
        <w:rPr>
          <w:snapToGrid w:val="0"/>
          <w:color w:val="000000"/>
        </w:rPr>
        <w:t>Teisės departamento</w:t>
      </w:r>
      <w:r>
        <w:rPr>
          <w:snapToGrid w:val="0"/>
          <w:color w:val="000000"/>
        </w:rPr>
        <w:t xml:space="preserve"> pastabomis, kurioms</w:t>
      </w:r>
      <w:r w:rsidRPr="00093499">
        <w:rPr>
          <w:snapToGrid w:val="0"/>
          <w:color w:val="000000"/>
        </w:rPr>
        <w:t xml:space="preserve"> pritarė pagrindinis komitetas</w:t>
      </w:r>
      <w:r>
        <w:rPr>
          <w:snapToGrid w:val="0"/>
          <w:color w:val="000000"/>
        </w:rPr>
        <w:t xml:space="preserve">) </w:t>
      </w:r>
      <w:r w:rsidRPr="00615A12">
        <w:rPr>
          <w:snapToGrid w:val="0"/>
          <w:color w:val="000000"/>
        </w:rPr>
        <w:t>priimtas bendru sutarimu.</w:t>
      </w:r>
    </w:p>
    <w:p w:rsidR="00932D35" w:rsidRPr="00615A12" w:rsidRDefault="00932D35" w:rsidP="00BB64F5">
      <w:pPr>
        <w:ind w:firstLine="720"/>
        <w:rPr>
          <w:snapToGrid w:val="0"/>
          <w:color w:val="000000"/>
        </w:rPr>
      </w:pPr>
    </w:p>
    <w:p w:rsidR="000A2881" w:rsidRPr="00615A12" w:rsidRDefault="000A2881" w:rsidP="00BB64F5">
      <w:pPr>
        <w:ind w:firstLine="720"/>
        <w:rPr>
          <w:snapToGrid w:val="0"/>
          <w:color w:val="000000"/>
        </w:rPr>
      </w:pPr>
      <w:r>
        <w:rPr>
          <w:snapToGrid w:val="0"/>
          <w:color w:val="000000"/>
        </w:rPr>
        <w:t xml:space="preserve">9, 10 </w:t>
      </w:r>
      <w:r w:rsidRPr="00615A12">
        <w:rPr>
          <w:snapToGrid w:val="0"/>
          <w:color w:val="000000"/>
        </w:rPr>
        <w:t>straipsni</w:t>
      </w:r>
      <w:r>
        <w:rPr>
          <w:snapToGrid w:val="0"/>
          <w:color w:val="000000"/>
        </w:rPr>
        <w:t>ai</w:t>
      </w:r>
      <w:r w:rsidRPr="00615A12">
        <w:rPr>
          <w:snapToGrid w:val="0"/>
          <w:color w:val="000000"/>
        </w:rPr>
        <w:t xml:space="preserve"> priimt</w:t>
      </w:r>
      <w:r>
        <w:rPr>
          <w:snapToGrid w:val="0"/>
          <w:color w:val="000000"/>
        </w:rPr>
        <w:t>i</w:t>
      </w:r>
      <w:r w:rsidRPr="00615A12">
        <w:rPr>
          <w:snapToGrid w:val="0"/>
          <w:color w:val="000000"/>
        </w:rPr>
        <w:t xml:space="preserve"> bendru sutarimu.</w:t>
      </w:r>
    </w:p>
    <w:p w:rsidR="000A2881" w:rsidRPr="00615A12" w:rsidRDefault="000A2881" w:rsidP="00BB64F5">
      <w:pPr>
        <w:ind w:firstLine="720"/>
        <w:rPr>
          <w:snapToGrid w:val="0"/>
          <w:color w:val="000000"/>
        </w:rPr>
      </w:pPr>
      <w:r>
        <w:rPr>
          <w:snapToGrid w:val="0"/>
          <w:color w:val="000000"/>
        </w:rPr>
        <w:t>11</w:t>
      </w:r>
      <w:r w:rsidRPr="00615A12">
        <w:rPr>
          <w:snapToGrid w:val="0"/>
          <w:color w:val="000000"/>
        </w:rPr>
        <w:t xml:space="preserve"> straipsnis </w:t>
      </w:r>
      <w:r>
        <w:rPr>
          <w:snapToGrid w:val="0"/>
          <w:color w:val="000000"/>
        </w:rPr>
        <w:t xml:space="preserve">(su </w:t>
      </w:r>
      <w:r w:rsidRPr="00093499">
        <w:rPr>
          <w:snapToGrid w:val="0"/>
          <w:color w:val="000000"/>
        </w:rPr>
        <w:t>Teisės departamento</w:t>
      </w:r>
      <w:r>
        <w:rPr>
          <w:snapToGrid w:val="0"/>
          <w:color w:val="000000"/>
        </w:rPr>
        <w:t xml:space="preserve"> pastabomis, kurioms</w:t>
      </w:r>
      <w:r w:rsidRPr="00093499">
        <w:rPr>
          <w:snapToGrid w:val="0"/>
          <w:color w:val="000000"/>
        </w:rPr>
        <w:t xml:space="preserve"> pritarė pagrindinis komitetas</w:t>
      </w:r>
      <w:r>
        <w:rPr>
          <w:snapToGrid w:val="0"/>
          <w:color w:val="000000"/>
        </w:rPr>
        <w:t xml:space="preserve">) </w:t>
      </w:r>
      <w:r w:rsidRPr="00615A12">
        <w:rPr>
          <w:snapToGrid w:val="0"/>
          <w:color w:val="000000"/>
        </w:rPr>
        <w:t>priimtas bendru sutarimu.</w:t>
      </w:r>
    </w:p>
    <w:p w:rsidR="000A2881" w:rsidRPr="00615A12" w:rsidRDefault="000A2881" w:rsidP="00BB64F5">
      <w:pPr>
        <w:ind w:firstLine="720"/>
        <w:rPr>
          <w:snapToGrid w:val="0"/>
          <w:color w:val="000000"/>
        </w:rPr>
      </w:pPr>
      <w:r>
        <w:rPr>
          <w:snapToGrid w:val="0"/>
          <w:color w:val="000000"/>
        </w:rPr>
        <w:t>12</w:t>
      </w:r>
      <w:r w:rsidRPr="00966DBC">
        <w:rPr>
          <w:snapToGrid w:val="0"/>
          <w:color w:val="000000"/>
        </w:rPr>
        <w:t>–</w:t>
      </w:r>
      <w:r>
        <w:rPr>
          <w:snapToGrid w:val="0"/>
          <w:color w:val="000000"/>
        </w:rPr>
        <w:t xml:space="preserve">16 </w:t>
      </w:r>
      <w:r w:rsidRPr="00615A12">
        <w:rPr>
          <w:snapToGrid w:val="0"/>
          <w:color w:val="000000"/>
        </w:rPr>
        <w:t>straipsni</w:t>
      </w:r>
      <w:r>
        <w:rPr>
          <w:snapToGrid w:val="0"/>
          <w:color w:val="000000"/>
        </w:rPr>
        <w:t>ai</w:t>
      </w:r>
      <w:r w:rsidRPr="00615A12">
        <w:rPr>
          <w:snapToGrid w:val="0"/>
          <w:color w:val="000000"/>
        </w:rPr>
        <w:t xml:space="preserve"> priimt</w:t>
      </w:r>
      <w:r>
        <w:rPr>
          <w:snapToGrid w:val="0"/>
          <w:color w:val="000000"/>
        </w:rPr>
        <w:t>i</w:t>
      </w:r>
      <w:r w:rsidRPr="00615A12">
        <w:rPr>
          <w:snapToGrid w:val="0"/>
          <w:color w:val="000000"/>
        </w:rPr>
        <w:t xml:space="preserve"> bendru sutarimu.</w:t>
      </w:r>
    </w:p>
    <w:p w:rsidR="00932D35" w:rsidRDefault="00932D35" w:rsidP="00BB64F5">
      <w:pPr>
        <w:ind w:firstLine="720"/>
      </w:pPr>
    </w:p>
    <w:p w:rsidR="000A2881" w:rsidRPr="00FC2B5C" w:rsidRDefault="000A2881" w:rsidP="00BB64F5">
      <w:pPr>
        <w:ind w:firstLine="720"/>
      </w:pPr>
      <w:r w:rsidRPr="00FC2B5C">
        <w:t xml:space="preserve">Dėl </w:t>
      </w:r>
      <w:r>
        <w:t xml:space="preserve">17 </w:t>
      </w:r>
      <w:r w:rsidRPr="00FC2B5C">
        <w:t xml:space="preserve">straipsnio </w:t>
      </w:r>
      <w:r>
        <w:t xml:space="preserve">L. Jonausko </w:t>
      </w:r>
      <w:r w:rsidRPr="00FC2B5C">
        <w:t>pataisos</w:t>
      </w:r>
      <w:r>
        <w:t>, kuriai pritarė pagrindinis komitetas,</w:t>
      </w:r>
      <w:r w:rsidRPr="006E26B4">
        <w:t xml:space="preserve"> </w:t>
      </w:r>
      <w:r>
        <w:t>kalbėjo Seimo narys L. Jonauskas.</w:t>
      </w:r>
    </w:p>
    <w:p w:rsidR="000A2881" w:rsidRPr="00FC2B5C" w:rsidRDefault="000A2881" w:rsidP="00BB64F5">
      <w:pPr>
        <w:ind w:firstLine="720"/>
      </w:pPr>
      <w:r w:rsidRPr="00FC2B5C">
        <w:t xml:space="preserve">Pasiūlymui svarstyti </w:t>
      </w:r>
      <w:r>
        <w:t xml:space="preserve">šią </w:t>
      </w:r>
      <w:r w:rsidRPr="00FC2B5C">
        <w:t>pataisą pritarta.</w:t>
      </w:r>
    </w:p>
    <w:p w:rsidR="000A2881" w:rsidRPr="00FC2B5C" w:rsidRDefault="000A2881" w:rsidP="00BB64F5">
      <w:pPr>
        <w:ind w:firstLine="720"/>
      </w:pPr>
      <w:r>
        <w:t xml:space="preserve">17 </w:t>
      </w:r>
      <w:r w:rsidRPr="00FC2B5C">
        <w:t xml:space="preserve">straipsnio </w:t>
      </w:r>
      <w:r>
        <w:t xml:space="preserve">L. Jonausko </w:t>
      </w:r>
      <w:r w:rsidRPr="00FC2B5C">
        <w:t>pataisa</w:t>
      </w:r>
      <w:r>
        <w:t>, kuriai pritarė pagrindinis komitetas,</w:t>
      </w:r>
      <w:r w:rsidRPr="006E26B4">
        <w:t xml:space="preserve"> </w:t>
      </w:r>
      <w:r w:rsidRPr="000F400A">
        <w:rPr>
          <w:b/>
        </w:rPr>
        <w:t>priimta</w:t>
      </w:r>
      <w:r w:rsidRPr="00FC2B5C">
        <w:t xml:space="preserve"> bendru sutarimu. </w:t>
      </w:r>
    </w:p>
    <w:p w:rsidR="000A2881" w:rsidRDefault="000A2881" w:rsidP="00BB64F5">
      <w:pPr>
        <w:ind w:firstLine="720"/>
        <w:rPr>
          <w:snapToGrid w:val="0"/>
          <w:color w:val="000000"/>
        </w:rPr>
      </w:pPr>
      <w:r w:rsidRPr="00615A12">
        <w:rPr>
          <w:snapToGrid w:val="0"/>
          <w:color w:val="000000"/>
        </w:rPr>
        <w:t>1</w:t>
      </w:r>
      <w:r>
        <w:rPr>
          <w:snapToGrid w:val="0"/>
          <w:color w:val="000000"/>
        </w:rPr>
        <w:t>7</w:t>
      </w:r>
      <w:r w:rsidRPr="00615A12">
        <w:rPr>
          <w:snapToGrid w:val="0"/>
          <w:color w:val="000000"/>
        </w:rPr>
        <w:t xml:space="preserve"> straipsnis </w:t>
      </w:r>
      <w:r w:rsidR="00932D35">
        <w:rPr>
          <w:snapToGrid w:val="0"/>
          <w:color w:val="000000"/>
        </w:rPr>
        <w:t xml:space="preserve">(su </w:t>
      </w:r>
      <w:r w:rsidR="00932D35" w:rsidRPr="00932D35">
        <w:rPr>
          <w:snapToGrid w:val="0"/>
          <w:color w:val="000000"/>
        </w:rPr>
        <w:t>L</w:t>
      </w:r>
      <w:r w:rsidR="00932D35">
        <w:rPr>
          <w:snapToGrid w:val="0"/>
          <w:color w:val="000000"/>
        </w:rPr>
        <w:t xml:space="preserve">. Jonausko pataisa) </w:t>
      </w:r>
      <w:r w:rsidRPr="00615A12">
        <w:rPr>
          <w:snapToGrid w:val="0"/>
          <w:color w:val="000000"/>
        </w:rPr>
        <w:t>priimtas bendru sutarimu.</w:t>
      </w:r>
    </w:p>
    <w:p w:rsidR="00064CA3" w:rsidRPr="00615A12" w:rsidRDefault="00064CA3" w:rsidP="00BB64F5">
      <w:pPr>
        <w:ind w:firstLine="720"/>
        <w:rPr>
          <w:snapToGrid w:val="0"/>
          <w:color w:val="000000"/>
        </w:rPr>
      </w:pPr>
    </w:p>
    <w:p w:rsidR="000A2881" w:rsidRDefault="000A2881" w:rsidP="00BB64F5">
      <w:pPr>
        <w:ind w:firstLine="720"/>
      </w:pPr>
      <w:r>
        <w:t>18–26 straipsniai priimti bendru sutarimu.</w:t>
      </w:r>
      <w:r>
        <w:tab/>
      </w:r>
    </w:p>
    <w:p w:rsidR="000A2881" w:rsidRPr="00615A12" w:rsidRDefault="000A2881" w:rsidP="00BB64F5">
      <w:pPr>
        <w:ind w:firstLine="720"/>
        <w:rPr>
          <w:snapToGrid w:val="0"/>
          <w:color w:val="000000"/>
        </w:rPr>
      </w:pPr>
      <w:r>
        <w:rPr>
          <w:snapToGrid w:val="0"/>
          <w:color w:val="000000"/>
        </w:rPr>
        <w:t>27</w:t>
      </w:r>
      <w:r w:rsidRPr="00615A12">
        <w:rPr>
          <w:snapToGrid w:val="0"/>
          <w:color w:val="000000"/>
        </w:rPr>
        <w:t xml:space="preserve"> straipsnis </w:t>
      </w:r>
      <w:r>
        <w:rPr>
          <w:snapToGrid w:val="0"/>
          <w:color w:val="000000"/>
        </w:rPr>
        <w:t xml:space="preserve">(su </w:t>
      </w:r>
      <w:r w:rsidRPr="00093499">
        <w:rPr>
          <w:snapToGrid w:val="0"/>
          <w:color w:val="000000"/>
        </w:rPr>
        <w:t>Teisės departamento</w:t>
      </w:r>
      <w:r>
        <w:rPr>
          <w:snapToGrid w:val="0"/>
          <w:color w:val="000000"/>
        </w:rPr>
        <w:t xml:space="preserve"> pastabomis, kurioms</w:t>
      </w:r>
      <w:r w:rsidRPr="00093499">
        <w:rPr>
          <w:snapToGrid w:val="0"/>
          <w:color w:val="000000"/>
        </w:rPr>
        <w:t xml:space="preserve"> pritarė pagrindinis komitetas</w:t>
      </w:r>
      <w:r>
        <w:rPr>
          <w:snapToGrid w:val="0"/>
          <w:color w:val="000000"/>
        </w:rPr>
        <w:t xml:space="preserve">) </w:t>
      </w:r>
      <w:r w:rsidRPr="00615A12">
        <w:rPr>
          <w:snapToGrid w:val="0"/>
          <w:color w:val="000000"/>
        </w:rPr>
        <w:t>priimtas bendru sutarimu.</w:t>
      </w:r>
    </w:p>
    <w:p w:rsidR="000A2881" w:rsidRDefault="000A2881" w:rsidP="00BB64F5">
      <w:pPr>
        <w:pStyle w:val="Antrats"/>
      </w:pPr>
    </w:p>
    <w:p w:rsidR="000A2881" w:rsidRDefault="000A2881" w:rsidP="00BB64F5">
      <w:pPr>
        <w:pStyle w:val="Antrats"/>
        <w:tabs>
          <w:tab w:val="clear" w:pos="4153"/>
          <w:tab w:val="clear" w:pos="8306"/>
        </w:tabs>
        <w:ind w:firstLine="720"/>
      </w:pPr>
      <w:r>
        <w:rPr>
          <w:b/>
          <w:bCs/>
        </w:rPr>
        <w:t xml:space="preserve">NUTARTA. </w:t>
      </w:r>
      <w:r>
        <w:rPr>
          <w:bCs/>
        </w:rPr>
        <w:t xml:space="preserve">Priimti </w:t>
      </w:r>
      <w:r w:rsidRPr="001B42B8">
        <w:rPr>
          <w:bCs/>
        </w:rPr>
        <w:t>Statybos įstatymo Nr. I-1240 2, 11</w:t>
      </w:r>
      <w:r w:rsidRPr="001B42B8">
        <w:rPr>
          <w:bCs/>
          <w:vertAlign w:val="superscript"/>
        </w:rPr>
        <w:t>1</w:t>
      </w:r>
      <w:r w:rsidRPr="001B42B8">
        <w:rPr>
          <w:bCs/>
        </w:rPr>
        <w:t>, 12, 14, 18, 22, 24, 27, 27</w:t>
      </w:r>
      <w:r w:rsidRPr="001B42B8">
        <w:rPr>
          <w:bCs/>
          <w:vertAlign w:val="superscript"/>
        </w:rPr>
        <w:t>1</w:t>
      </w:r>
      <w:r w:rsidRPr="001B42B8">
        <w:rPr>
          <w:bCs/>
        </w:rPr>
        <w:t>, 27-2, 28, 31, 32, 38, 39, 47, 49, 54, 55, 56, 57, 63, 64, 67 straipsnių ir 1 pri</w:t>
      </w:r>
      <w:r>
        <w:rPr>
          <w:bCs/>
        </w:rPr>
        <w:t>edo pakeitimo įstatymą</w:t>
      </w:r>
      <w:r>
        <w:t xml:space="preserve">. </w:t>
      </w:r>
      <w:r>
        <w:rPr>
          <w:i/>
          <w:iCs/>
        </w:rPr>
        <w:t xml:space="preserve">Balsavimo rezultatai: už – </w:t>
      </w:r>
      <w:r w:rsidR="00416FEB">
        <w:rPr>
          <w:i/>
          <w:iCs/>
        </w:rPr>
        <w:t>97</w:t>
      </w:r>
      <w:r>
        <w:rPr>
          <w:i/>
          <w:iCs/>
        </w:rPr>
        <w:t xml:space="preserve">, prieš – </w:t>
      </w:r>
      <w:r w:rsidR="00416FEB">
        <w:rPr>
          <w:i/>
          <w:iCs/>
        </w:rPr>
        <w:t>0</w:t>
      </w:r>
      <w:r>
        <w:rPr>
          <w:i/>
          <w:iCs/>
        </w:rPr>
        <w:t xml:space="preserve">, susilaikė </w:t>
      </w:r>
      <w:r w:rsidR="00416FEB">
        <w:rPr>
          <w:i/>
          <w:iCs/>
        </w:rPr>
        <w:t>2</w:t>
      </w:r>
      <w:r>
        <w:t xml:space="preserve">. </w:t>
      </w:r>
      <w:r>
        <w:rPr>
          <w:i/>
          <w:iCs/>
        </w:rPr>
        <w:t xml:space="preserve">Užsiregistravo </w:t>
      </w:r>
      <w:r w:rsidR="00416FEB">
        <w:rPr>
          <w:i/>
          <w:iCs/>
        </w:rPr>
        <w:t>1</w:t>
      </w:r>
      <w:r>
        <w:rPr>
          <w:i/>
          <w:iCs/>
        </w:rPr>
        <w:t>00 Seimo nari</w:t>
      </w:r>
      <w:r w:rsidR="00416FEB">
        <w:rPr>
          <w:i/>
          <w:iCs/>
        </w:rPr>
        <w:t>ų</w:t>
      </w:r>
      <w:r>
        <w:rPr>
          <w:i/>
          <w:iCs/>
        </w:rPr>
        <w:t xml:space="preserve"> (1</w:t>
      </w:r>
      <w:r w:rsidR="00416FEB">
        <w:rPr>
          <w:i/>
          <w:iCs/>
        </w:rPr>
        <w:t>5.06</w:t>
      </w:r>
      <w:r>
        <w:rPr>
          <w:i/>
          <w:iCs/>
        </w:rPr>
        <w:t xml:space="preserve"> val.).</w:t>
      </w:r>
    </w:p>
    <w:p w:rsidR="00E62D4A" w:rsidRPr="008336B3" w:rsidRDefault="00E62D4A">
      <w:pPr>
        <w:rPr>
          <w:sz w:val="28"/>
          <w:szCs w:val="28"/>
        </w:rPr>
      </w:pPr>
    </w:p>
    <w:p w:rsidR="008336B3" w:rsidRDefault="008336B3"/>
    <w:p w:rsidR="000A2881" w:rsidRDefault="000A2881" w:rsidP="00BB64F5">
      <w:pPr>
        <w:ind w:firstLine="709"/>
        <w:rPr>
          <w:i/>
        </w:rPr>
      </w:pPr>
      <w:r>
        <w:rPr>
          <w:i/>
        </w:rPr>
        <w:t>1</w:t>
      </w:r>
      <w:r w:rsidR="00416FEB">
        <w:rPr>
          <w:i/>
        </w:rPr>
        <w:t>5.06</w:t>
      </w:r>
      <w:r>
        <w:rPr>
          <w:i/>
        </w:rPr>
        <w:t xml:space="preserve"> val.</w:t>
      </w:r>
    </w:p>
    <w:p w:rsidR="000A2881" w:rsidRDefault="000A2881" w:rsidP="00BB64F5">
      <w:pPr>
        <w:ind w:firstLine="709"/>
        <w:rPr>
          <w:bCs/>
          <w:iCs/>
        </w:rPr>
      </w:pPr>
      <w:r>
        <w:rPr>
          <w:b/>
          <w:bCs/>
        </w:rPr>
        <w:t>SVARSTYTA</w:t>
      </w:r>
      <w:r w:rsidRPr="00AA7637">
        <w:rPr>
          <w:bCs/>
        </w:rPr>
        <w:t>.</w:t>
      </w:r>
      <w:r w:rsidRPr="000B4043">
        <w:rPr>
          <w:bCs/>
        </w:rPr>
        <w:t xml:space="preserve"> </w:t>
      </w:r>
      <w:r w:rsidRPr="001B42B8">
        <w:rPr>
          <w:bCs/>
        </w:rPr>
        <w:t>Teritorijų planavimo, statybos ir žemės naudojimo valstybinės priežiūros įstatymo Nr. XII-459 4, 7, 9, 10, 10</w:t>
      </w:r>
      <w:r w:rsidRPr="001B42B8">
        <w:rPr>
          <w:bCs/>
          <w:vertAlign w:val="superscript"/>
        </w:rPr>
        <w:t>1</w:t>
      </w:r>
      <w:r w:rsidRPr="001B42B8">
        <w:rPr>
          <w:bCs/>
        </w:rPr>
        <w:t>, 11, 13, 14, 22, 24, 27, 28, 30, 33</w:t>
      </w:r>
      <w:r w:rsidRPr="001B42B8">
        <w:rPr>
          <w:bCs/>
          <w:vertAlign w:val="superscript"/>
        </w:rPr>
        <w:t>1</w:t>
      </w:r>
      <w:r w:rsidRPr="001B42B8">
        <w:rPr>
          <w:bCs/>
        </w:rPr>
        <w:t>, 34 straipsnių pakeitimo, Įstatymo papildymo 33</w:t>
      </w:r>
      <w:r w:rsidRPr="001B42B8">
        <w:rPr>
          <w:bCs/>
          <w:vertAlign w:val="superscript"/>
        </w:rPr>
        <w:t>1</w:t>
      </w:r>
      <w:r w:rsidRPr="001B42B8">
        <w:rPr>
          <w:bCs/>
        </w:rPr>
        <w:t xml:space="preserve"> straipsniu ir 12, 19, 25 straipsnių pripažinimo netekusiais galios įstatymo projektas </w:t>
      </w:r>
      <w:r w:rsidRPr="001B42B8">
        <w:rPr>
          <w:bCs/>
          <w:iCs/>
          <w:snapToGrid w:val="0"/>
          <w:color w:val="000000"/>
        </w:rPr>
        <w:t>Nr. XVP-</w:t>
      </w:r>
      <w:r w:rsidRPr="001B42B8">
        <w:rPr>
          <w:bCs/>
        </w:rPr>
        <w:t>1532(2)</w:t>
      </w:r>
      <w:r>
        <w:rPr>
          <w:bCs/>
        </w:rPr>
        <w:t xml:space="preserve"> </w:t>
      </w:r>
      <w:r>
        <w:rPr>
          <w:i/>
          <w:snapToGrid w:val="0"/>
        </w:rPr>
        <w:t xml:space="preserve">(teikėja – </w:t>
      </w:r>
      <w:r w:rsidRPr="005A1F78">
        <w:rPr>
          <w:i/>
          <w:snapToGrid w:val="0"/>
        </w:rPr>
        <w:t>Vyriausybė</w:t>
      </w:r>
      <w:r>
        <w:rPr>
          <w:i/>
          <w:snapToGrid w:val="0"/>
        </w:rPr>
        <w:t>)</w:t>
      </w:r>
      <w:r>
        <w:t xml:space="preserve"> </w:t>
      </w:r>
      <w:r>
        <w:rPr>
          <w:b/>
          <w:i/>
        </w:rPr>
        <w:t>(priėmimas)</w:t>
      </w:r>
      <w:r>
        <w:rPr>
          <w:bCs/>
          <w:iCs/>
        </w:rPr>
        <w:t>.</w:t>
      </w:r>
    </w:p>
    <w:p w:rsidR="000A2881" w:rsidRDefault="000A2881" w:rsidP="00BB64F5">
      <w:pPr>
        <w:pStyle w:val="Antrats"/>
        <w:tabs>
          <w:tab w:val="clear" w:pos="4153"/>
          <w:tab w:val="clear" w:pos="8306"/>
        </w:tabs>
        <w:ind w:firstLine="709"/>
      </w:pPr>
      <w:r>
        <w:t xml:space="preserve">Pranešėja – </w:t>
      </w:r>
      <w:r w:rsidRPr="00FC2B5C">
        <w:t>Aplinkos apsaugos</w:t>
      </w:r>
      <w:r>
        <w:t xml:space="preserve"> komiteto atstovė L. Girskienė.</w:t>
      </w:r>
    </w:p>
    <w:p w:rsidR="000A2881" w:rsidRDefault="000A2881" w:rsidP="00BB64F5">
      <w:pPr>
        <w:pStyle w:val="Antrats"/>
        <w:tabs>
          <w:tab w:val="clear" w:pos="4153"/>
          <w:tab w:val="clear" w:pos="8306"/>
        </w:tabs>
      </w:pPr>
    </w:p>
    <w:p w:rsidR="000A2881" w:rsidRDefault="000A2881" w:rsidP="00BB64F5">
      <w:pPr>
        <w:pStyle w:val="Antrats"/>
        <w:tabs>
          <w:tab w:val="clear" w:pos="4153"/>
          <w:tab w:val="clear" w:pos="8306"/>
        </w:tabs>
        <w:ind w:firstLine="709"/>
      </w:pPr>
      <w:r>
        <w:t xml:space="preserve">Pranešėja informavo apie pagrindinio komiteto nuomonę dėl visų </w:t>
      </w:r>
      <w:r w:rsidRPr="00A740F9">
        <w:rPr>
          <w:iCs/>
          <w:snapToGrid w:val="0"/>
          <w:color w:val="000000"/>
        </w:rPr>
        <w:t>Teisės departamento</w:t>
      </w:r>
      <w:r>
        <w:t xml:space="preserve"> pastabų dėl šio įstatymo projekto. Pagrindinio komiteto nuomonei dėl visų šių pastabų </w:t>
      </w:r>
      <w:r w:rsidRPr="00827D05">
        <w:t>pritarta</w:t>
      </w:r>
      <w:r>
        <w:t xml:space="preserve"> bendru sutarimu.</w:t>
      </w:r>
    </w:p>
    <w:p w:rsidR="000A2881" w:rsidRDefault="000A2881" w:rsidP="00BB64F5">
      <w:pPr>
        <w:pStyle w:val="Antrats"/>
        <w:tabs>
          <w:tab w:val="clear" w:pos="4153"/>
          <w:tab w:val="clear" w:pos="8306"/>
        </w:tabs>
      </w:pPr>
    </w:p>
    <w:p w:rsidR="000A2881" w:rsidRDefault="000A2881" w:rsidP="00BB64F5">
      <w:pPr>
        <w:ind w:firstLine="720"/>
      </w:pPr>
      <w:r>
        <w:t>1–3 straipsniai priimti bendru sutarimu.</w:t>
      </w:r>
      <w:r>
        <w:tab/>
      </w:r>
    </w:p>
    <w:p w:rsidR="000A2881" w:rsidRPr="00615A12" w:rsidRDefault="000A2881" w:rsidP="00BB64F5">
      <w:pPr>
        <w:ind w:firstLine="720"/>
        <w:rPr>
          <w:snapToGrid w:val="0"/>
          <w:color w:val="000000"/>
        </w:rPr>
      </w:pPr>
      <w:r>
        <w:rPr>
          <w:snapToGrid w:val="0"/>
          <w:color w:val="000000"/>
        </w:rPr>
        <w:t>4</w:t>
      </w:r>
      <w:r w:rsidRPr="00615A12">
        <w:rPr>
          <w:snapToGrid w:val="0"/>
          <w:color w:val="000000"/>
        </w:rPr>
        <w:t xml:space="preserve"> straipsnis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 xml:space="preserve">) </w:t>
      </w:r>
      <w:r w:rsidRPr="00615A12">
        <w:rPr>
          <w:snapToGrid w:val="0"/>
          <w:color w:val="000000"/>
        </w:rPr>
        <w:t>priimtas bendru sutarimu.</w:t>
      </w:r>
    </w:p>
    <w:p w:rsidR="000A2881" w:rsidRPr="00615A12" w:rsidRDefault="000A2881" w:rsidP="00BB64F5">
      <w:pPr>
        <w:ind w:firstLine="720"/>
        <w:rPr>
          <w:snapToGrid w:val="0"/>
          <w:color w:val="000000"/>
        </w:rPr>
      </w:pPr>
      <w:r>
        <w:rPr>
          <w:snapToGrid w:val="0"/>
          <w:color w:val="000000"/>
        </w:rPr>
        <w:t>5</w:t>
      </w:r>
      <w:r w:rsidRPr="00966DBC">
        <w:rPr>
          <w:snapToGrid w:val="0"/>
          <w:color w:val="000000"/>
        </w:rPr>
        <w:t>–</w:t>
      </w:r>
      <w:r>
        <w:rPr>
          <w:snapToGrid w:val="0"/>
          <w:color w:val="000000"/>
        </w:rPr>
        <w:t xml:space="preserve">10 </w:t>
      </w:r>
      <w:r w:rsidRPr="00615A12">
        <w:rPr>
          <w:snapToGrid w:val="0"/>
          <w:color w:val="000000"/>
        </w:rPr>
        <w:t>straipsni</w:t>
      </w:r>
      <w:r>
        <w:rPr>
          <w:snapToGrid w:val="0"/>
          <w:color w:val="000000"/>
        </w:rPr>
        <w:t>ai</w:t>
      </w:r>
      <w:r w:rsidRPr="00615A12">
        <w:rPr>
          <w:snapToGrid w:val="0"/>
          <w:color w:val="000000"/>
        </w:rPr>
        <w:t xml:space="preserve"> priimt</w:t>
      </w:r>
      <w:r>
        <w:rPr>
          <w:snapToGrid w:val="0"/>
          <w:color w:val="000000"/>
        </w:rPr>
        <w:t>i</w:t>
      </w:r>
      <w:r w:rsidRPr="00615A12">
        <w:rPr>
          <w:snapToGrid w:val="0"/>
          <w:color w:val="000000"/>
        </w:rPr>
        <w:t xml:space="preserve"> bendru sutarimu.</w:t>
      </w:r>
    </w:p>
    <w:p w:rsidR="000A2881" w:rsidRPr="00615A12" w:rsidRDefault="000A2881" w:rsidP="00BB64F5">
      <w:pPr>
        <w:ind w:firstLine="720"/>
        <w:rPr>
          <w:snapToGrid w:val="0"/>
          <w:color w:val="000000"/>
        </w:rPr>
      </w:pPr>
      <w:r>
        <w:rPr>
          <w:snapToGrid w:val="0"/>
          <w:color w:val="000000"/>
        </w:rPr>
        <w:t>11</w:t>
      </w:r>
      <w:r w:rsidRPr="00615A12">
        <w:rPr>
          <w:snapToGrid w:val="0"/>
          <w:color w:val="000000"/>
        </w:rPr>
        <w:t xml:space="preserve"> straipsnis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 xml:space="preserve">) </w:t>
      </w:r>
      <w:r w:rsidRPr="00615A12">
        <w:rPr>
          <w:snapToGrid w:val="0"/>
          <w:color w:val="000000"/>
        </w:rPr>
        <w:t>priimtas bendru sutarimu.</w:t>
      </w:r>
    </w:p>
    <w:p w:rsidR="000A2881" w:rsidRPr="00615A12" w:rsidRDefault="000A2881" w:rsidP="00BB64F5">
      <w:pPr>
        <w:ind w:firstLine="720"/>
        <w:rPr>
          <w:snapToGrid w:val="0"/>
          <w:color w:val="000000"/>
        </w:rPr>
      </w:pPr>
      <w:r>
        <w:rPr>
          <w:snapToGrid w:val="0"/>
          <w:color w:val="000000"/>
        </w:rPr>
        <w:t>12</w:t>
      </w:r>
      <w:r w:rsidRPr="00966DBC">
        <w:rPr>
          <w:snapToGrid w:val="0"/>
          <w:color w:val="000000"/>
        </w:rPr>
        <w:t>–</w:t>
      </w:r>
      <w:r>
        <w:rPr>
          <w:snapToGrid w:val="0"/>
          <w:color w:val="000000"/>
        </w:rPr>
        <w:t xml:space="preserve">22 </w:t>
      </w:r>
      <w:r w:rsidRPr="00615A12">
        <w:rPr>
          <w:snapToGrid w:val="0"/>
          <w:color w:val="000000"/>
        </w:rPr>
        <w:t>straipsni</w:t>
      </w:r>
      <w:r>
        <w:rPr>
          <w:snapToGrid w:val="0"/>
          <w:color w:val="000000"/>
        </w:rPr>
        <w:t>ai</w:t>
      </w:r>
      <w:r w:rsidRPr="00615A12">
        <w:rPr>
          <w:snapToGrid w:val="0"/>
          <w:color w:val="000000"/>
        </w:rPr>
        <w:t xml:space="preserve"> priimt</w:t>
      </w:r>
      <w:r>
        <w:rPr>
          <w:snapToGrid w:val="0"/>
          <w:color w:val="000000"/>
        </w:rPr>
        <w:t>i</w:t>
      </w:r>
      <w:r w:rsidRPr="00615A12">
        <w:rPr>
          <w:snapToGrid w:val="0"/>
          <w:color w:val="000000"/>
        </w:rPr>
        <w:t xml:space="preserve"> bendru sutarimu.</w:t>
      </w:r>
    </w:p>
    <w:p w:rsidR="000A2881" w:rsidRPr="00615A12" w:rsidRDefault="000A2881" w:rsidP="00BB64F5">
      <w:pPr>
        <w:ind w:firstLine="720"/>
        <w:rPr>
          <w:snapToGrid w:val="0"/>
          <w:color w:val="000000"/>
        </w:rPr>
      </w:pPr>
      <w:r>
        <w:rPr>
          <w:snapToGrid w:val="0"/>
          <w:color w:val="000000"/>
        </w:rPr>
        <w:t>23</w:t>
      </w:r>
      <w:r w:rsidRPr="00615A12">
        <w:rPr>
          <w:snapToGrid w:val="0"/>
          <w:color w:val="000000"/>
        </w:rPr>
        <w:t xml:space="preserve"> straipsnis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 xml:space="preserve">) </w:t>
      </w:r>
      <w:r w:rsidRPr="00615A12">
        <w:rPr>
          <w:snapToGrid w:val="0"/>
          <w:color w:val="000000"/>
        </w:rPr>
        <w:t>priimtas bendru sutarimu.</w:t>
      </w:r>
    </w:p>
    <w:p w:rsidR="000A2881" w:rsidRDefault="000A2881" w:rsidP="00BB64F5"/>
    <w:p w:rsidR="000A2881" w:rsidRDefault="000A2881" w:rsidP="00BB64F5">
      <w:pPr>
        <w:pStyle w:val="Antrats"/>
        <w:tabs>
          <w:tab w:val="clear" w:pos="4153"/>
          <w:tab w:val="clear" w:pos="8306"/>
        </w:tabs>
        <w:ind w:firstLine="720"/>
      </w:pPr>
      <w:r>
        <w:rPr>
          <w:b/>
          <w:bCs/>
        </w:rPr>
        <w:t xml:space="preserve">NUTARTA. </w:t>
      </w:r>
      <w:r>
        <w:rPr>
          <w:bCs/>
        </w:rPr>
        <w:t xml:space="preserve">Priimti </w:t>
      </w:r>
      <w:r w:rsidRPr="001B42B8">
        <w:rPr>
          <w:bCs/>
        </w:rPr>
        <w:t>Teritorijų planavimo, statybos ir žemės naudojimo valstybinės priežiūros įstatymo Nr. XII-459 4, 7, 9, 10, 10</w:t>
      </w:r>
      <w:r w:rsidRPr="001B42B8">
        <w:rPr>
          <w:bCs/>
          <w:vertAlign w:val="superscript"/>
        </w:rPr>
        <w:t>1</w:t>
      </w:r>
      <w:r w:rsidRPr="001B42B8">
        <w:rPr>
          <w:bCs/>
        </w:rPr>
        <w:t>, 11, 13, 14, 22, 24, 27, 28, 30, 33</w:t>
      </w:r>
      <w:r w:rsidRPr="001B42B8">
        <w:rPr>
          <w:bCs/>
          <w:vertAlign w:val="superscript"/>
        </w:rPr>
        <w:t>1</w:t>
      </w:r>
      <w:r w:rsidRPr="001B42B8">
        <w:rPr>
          <w:bCs/>
        </w:rPr>
        <w:t>, 34 straipsnių pakeitimo, Įstatymo papildymo 33</w:t>
      </w:r>
      <w:r w:rsidRPr="001B42B8">
        <w:rPr>
          <w:bCs/>
          <w:vertAlign w:val="superscript"/>
        </w:rPr>
        <w:t>1</w:t>
      </w:r>
      <w:r w:rsidRPr="001B42B8">
        <w:rPr>
          <w:bCs/>
        </w:rPr>
        <w:t xml:space="preserve"> straipsniu ir 12, 19, 25 straipsnių pripažinimo netek</w:t>
      </w:r>
      <w:r>
        <w:rPr>
          <w:bCs/>
        </w:rPr>
        <w:t>usiais galios įstatymą</w:t>
      </w:r>
      <w:r>
        <w:t xml:space="preserve">. </w:t>
      </w:r>
      <w:r>
        <w:rPr>
          <w:i/>
          <w:iCs/>
        </w:rPr>
        <w:t xml:space="preserve">Balsavimo rezultatai: už – </w:t>
      </w:r>
      <w:r w:rsidR="00416FEB">
        <w:rPr>
          <w:i/>
          <w:iCs/>
        </w:rPr>
        <w:t>94</w:t>
      </w:r>
      <w:r>
        <w:rPr>
          <w:i/>
          <w:iCs/>
        </w:rPr>
        <w:t xml:space="preserve">, prieš – </w:t>
      </w:r>
      <w:r w:rsidR="00416FEB">
        <w:rPr>
          <w:i/>
          <w:iCs/>
        </w:rPr>
        <w:t>0</w:t>
      </w:r>
      <w:r>
        <w:rPr>
          <w:i/>
          <w:iCs/>
        </w:rPr>
        <w:t xml:space="preserve">, susilaikė </w:t>
      </w:r>
      <w:r w:rsidR="00416FEB">
        <w:rPr>
          <w:i/>
          <w:iCs/>
        </w:rPr>
        <w:t>1</w:t>
      </w:r>
      <w:r>
        <w:t xml:space="preserve">. </w:t>
      </w:r>
      <w:r>
        <w:rPr>
          <w:i/>
          <w:iCs/>
        </w:rPr>
        <w:t xml:space="preserve">Užsiregistravo </w:t>
      </w:r>
      <w:r w:rsidR="00416FEB">
        <w:rPr>
          <w:i/>
          <w:iCs/>
        </w:rPr>
        <w:t>97</w:t>
      </w:r>
      <w:r>
        <w:rPr>
          <w:i/>
          <w:iCs/>
        </w:rPr>
        <w:t xml:space="preserve"> Seimo nariai (1</w:t>
      </w:r>
      <w:r w:rsidR="00416FEB">
        <w:rPr>
          <w:i/>
          <w:iCs/>
        </w:rPr>
        <w:t>5.08</w:t>
      </w:r>
      <w:r>
        <w:rPr>
          <w:i/>
          <w:iCs/>
        </w:rPr>
        <w:t xml:space="preserve"> val.).</w:t>
      </w:r>
    </w:p>
    <w:p w:rsidR="00E62D4A" w:rsidRDefault="00E62D4A"/>
    <w:p w:rsidR="008336B3" w:rsidRDefault="008336B3" w:rsidP="00BB64F5">
      <w:pPr>
        <w:ind w:firstLine="709"/>
        <w:rPr>
          <w:i/>
        </w:rPr>
      </w:pPr>
    </w:p>
    <w:p w:rsidR="000A2881" w:rsidRDefault="000A2881" w:rsidP="00BB64F5">
      <w:pPr>
        <w:ind w:firstLine="709"/>
        <w:rPr>
          <w:i/>
        </w:rPr>
      </w:pPr>
      <w:r>
        <w:rPr>
          <w:i/>
        </w:rPr>
        <w:t>1</w:t>
      </w:r>
      <w:r w:rsidR="00416FEB">
        <w:rPr>
          <w:i/>
        </w:rPr>
        <w:t>5.09</w:t>
      </w:r>
      <w:r>
        <w:rPr>
          <w:i/>
        </w:rPr>
        <w:t xml:space="preserve"> val.</w:t>
      </w:r>
    </w:p>
    <w:p w:rsidR="000A2881" w:rsidRDefault="000A2881" w:rsidP="00BB64F5">
      <w:pPr>
        <w:ind w:firstLine="709"/>
        <w:rPr>
          <w:bCs/>
          <w:iCs/>
        </w:rPr>
      </w:pPr>
      <w:r>
        <w:rPr>
          <w:b/>
          <w:bCs/>
        </w:rPr>
        <w:t>SVARSTYTA</w:t>
      </w:r>
      <w:r w:rsidRPr="00AA7637">
        <w:rPr>
          <w:bCs/>
        </w:rPr>
        <w:t>.</w:t>
      </w:r>
      <w:r w:rsidRPr="000B4043">
        <w:rPr>
          <w:bCs/>
        </w:rPr>
        <w:t xml:space="preserve"> </w:t>
      </w:r>
      <w:r w:rsidRPr="001B42B8">
        <w:rPr>
          <w:bCs/>
        </w:rPr>
        <w:t xml:space="preserve">Savivaldybių infrastruktūros plėtros įstatymo Nr. XIII-2895 2, 8, 10 ir 13 straipsnių pakeitimo įstatymo projektas </w:t>
      </w:r>
      <w:r w:rsidRPr="001B42B8">
        <w:rPr>
          <w:bCs/>
          <w:iCs/>
          <w:snapToGrid w:val="0"/>
          <w:color w:val="000000"/>
        </w:rPr>
        <w:t>Nr. XVP-</w:t>
      </w:r>
      <w:r w:rsidRPr="001B42B8">
        <w:rPr>
          <w:bCs/>
        </w:rPr>
        <w:t>1533(2)</w:t>
      </w:r>
      <w:r>
        <w:rPr>
          <w:bCs/>
        </w:rPr>
        <w:t xml:space="preserve"> </w:t>
      </w:r>
      <w:r>
        <w:rPr>
          <w:i/>
          <w:snapToGrid w:val="0"/>
        </w:rPr>
        <w:t xml:space="preserve">(teikėja – </w:t>
      </w:r>
      <w:r w:rsidRPr="005A1F78">
        <w:rPr>
          <w:i/>
          <w:snapToGrid w:val="0"/>
        </w:rPr>
        <w:t>Vyriausybė</w:t>
      </w:r>
      <w:r>
        <w:rPr>
          <w:i/>
          <w:snapToGrid w:val="0"/>
        </w:rPr>
        <w:t>)</w:t>
      </w:r>
      <w:r>
        <w:t xml:space="preserve"> </w:t>
      </w:r>
      <w:r>
        <w:rPr>
          <w:b/>
          <w:i/>
        </w:rPr>
        <w:t>(priėmimas)</w:t>
      </w:r>
      <w:r>
        <w:rPr>
          <w:bCs/>
          <w:iCs/>
        </w:rPr>
        <w:t>.</w:t>
      </w:r>
    </w:p>
    <w:p w:rsidR="000A2881" w:rsidRDefault="000A2881" w:rsidP="00BB64F5">
      <w:pPr>
        <w:pStyle w:val="Antrats"/>
        <w:tabs>
          <w:tab w:val="clear" w:pos="4153"/>
          <w:tab w:val="clear" w:pos="8306"/>
        </w:tabs>
        <w:ind w:firstLine="709"/>
      </w:pPr>
      <w:r>
        <w:t xml:space="preserve">Pranešėja – </w:t>
      </w:r>
      <w:r w:rsidRPr="00FC2B5C">
        <w:t>Aplinkos apsaugos</w:t>
      </w:r>
      <w:r>
        <w:t xml:space="preserve"> komiteto atstovė L. Girskienė.</w:t>
      </w:r>
    </w:p>
    <w:p w:rsidR="000A2881" w:rsidRDefault="000A2881" w:rsidP="00BB64F5">
      <w:pPr>
        <w:pStyle w:val="Antrats"/>
        <w:tabs>
          <w:tab w:val="clear" w:pos="4153"/>
          <w:tab w:val="clear" w:pos="8306"/>
        </w:tabs>
      </w:pPr>
    </w:p>
    <w:p w:rsidR="000A2881" w:rsidRDefault="000A2881" w:rsidP="00BB64F5">
      <w:pPr>
        <w:pStyle w:val="Antrats"/>
        <w:tabs>
          <w:tab w:val="clear" w:pos="4153"/>
          <w:tab w:val="clear" w:pos="8306"/>
        </w:tabs>
        <w:ind w:firstLine="709"/>
      </w:pPr>
      <w:r>
        <w:lastRenderedPageBreak/>
        <w:t xml:space="preserve">Pranešėja informavo apie pagrindinio komiteto nuomonę dėl visų </w:t>
      </w:r>
      <w:r w:rsidRPr="00A740F9">
        <w:rPr>
          <w:iCs/>
          <w:snapToGrid w:val="0"/>
          <w:color w:val="000000"/>
        </w:rPr>
        <w:t>Teisės departamento</w:t>
      </w:r>
      <w:r>
        <w:t xml:space="preserve"> pastabų dėl šio įstatymo projekto. Pagrindinio komiteto nuomonei dėl visų šių pastabų </w:t>
      </w:r>
      <w:r w:rsidRPr="00827D05">
        <w:t>pritarta</w:t>
      </w:r>
      <w:r>
        <w:t xml:space="preserve"> bendru sutarimu.</w:t>
      </w:r>
    </w:p>
    <w:p w:rsidR="000A2881" w:rsidRDefault="000A2881" w:rsidP="00BB64F5">
      <w:pPr>
        <w:pStyle w:val="Antrats"/>
        <w:tabs>
          <w:tab w:val="clear" w:pos="4153"/>
          <w:tab w:val="clear" w:pos="8306"/>
        </w:tabs>
      </w:pPr>
    </w:p>
    <w:p w:rsidR="000A2881" w:rsidRPr="00615A12" w:rsidRDefault="000A2881" w:rsidP="00BB64F5">
      <w:pPr>
        <w:ind w:firstLine="720"/>
        <w:rPr>
          <w:snapToGrid w:val="0"/>
          <w:color w:val="000000"/>
        </w:rPr>
      </w:pPr>
      <w:r w:rsidRPr="00615A12">
        <w:rPr>
          <w:snapToGrid w:val="0"/>
          <w:color w:val="000000"/>
        </w:rPr>
        <w:t xml:space="preserve">1 straipsnis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 xml:space="preserve">) </w:t>
      </w:r>
      <w:r w:rsidRPr="00615A12">
        <w:rPr>
          <w:snapToGrid w:val="0"/>
          <w:color w:val="000000"/>
        </w:rPr>
        <w:t>priimtas bendru sutarimu.</w:t>
      </w:r>
    </w:p>
    <w:p w:rsidR="000A2881" w:rsidRPr="00615A12" w:rsidRDefault="000A2881" w:rsidP="00BB64F5">
      <w:pPr>
        <w:ind w:firstLine="720"/>
        <w:rPr>
          <w:snapToGrid w:val="0"/>
          <w:color w:val="000000"/>
        </w:rPr>
      </w:pPr>
      <w:r>
        <w:rPr>
          <w:snapToGrid w:val="0"/>
          <w:color w:val="000000"/>
        </w:rPr>
        <w:t>2</w:t>
      </w:r>
      <w:r w:rsidRPr="00615A12">
        <w:rPr>
          <w:snapToGrid w:val="0"/>
          <w:color w:val="000000"/>
        </w:rPr>
        <w:t xml:space="preserve"> straipsnis priimtas bendru sutarimu.</w:t>
      </w:r>
    </w:p>
    <w:p w:rsidR="000A2881" w:rsidRPr="00615A12" w:rsidRDefault="000A2881" w:rsidP="00BB64F5">
      <w:pPr>
        <w:ind w:firstLine="720"/>
        <w:rPr>
          <w:snapToGrid w:val="0"/>
          <w:color w:val="000000"/>
        </w:rPr>
      </w:pPr>
      <w:r>
        <w:rPr>
          <w:snapToGrid w:val="0"/>
          <w:color w:val="000000"/>
        </w:rPr>
        <w:t>3</w:t>
      </w:r>
      <w:r w:rsidRPr="00615A12">
        <w:rPr>
          <w:snapToGrid w:val="0"/>
          <w:color w:val="000000"/>
        </w:rPr>
        <w:t xml:space="preserve"> straipsnis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 xml:space="preserve">) </w:t>
      </w:r>
      <w:r w:rsidRPr="00615A12">
        <w:rPr>
          <w:snapToGrid w:val="0"/>
          <w:color w:val="000000"/>
        </w:rPr>
        <w:t>priimtas bendru sutarimu.</w:t>
      </w:r>
    </w:p>
    <w:p w:rsidR="000A2881" w:rsidRDefault="000A2881" w:rsidP="00BB64F5">
      <w:pPr>
        <w:ind w:firstLine="720"/>
      </w:pPr>
      <w:r>
        <w:t>4, 5 straipsniai priimti bendru sutarimu.</w:t>
      </w:r>
      <w:r>
        <w:tab/>
      </w:r>
    </w:p>
    <w:p w:rsidR="000A2881" w:rsidRDefault="000A2881" w:rsidP="00BB64F5">
      <w:pPr>
        <w:pStyle w:val="Antrats"/>
      </w:pPr>
    </w:p>
    <w:p w:rsidR="000A2881" w:rsidRDefault="000A2881" w:rsidP="00BB64F5">
      <w:pPr>
        <w:pStyle w:val="Antrats"/>
        <w:tabs>
          <w:tab w:val="clear" w:pos="4153"/>
          <w:tab w:val="clear" w:pos="8306"/>
        </w:tabs>
        <w:ind w:firstLine="720"/>
      </w:pPr>
      <w:r>
        <w:rPr>
          <w:b/>
          <w:bCs/>
        </w:rPr>
        <w:t xml:space="preserve">NUTARTA. </w:t>
      </w:r>
      <w:r>
        <w:rPr>
          <w:bCs/>
        </w:rPr>
        <w:t xml:space="preserve">Priimti </w:t>
      </w:r>
      <w:r w:rsidRPr="001B42B8">
        <w:rPr>
          <w:bCs/>
        </w:rPr>
        <w:t>Savivaldybių infrastruktūros plėtros įstatymo Nr. XIII-2895 2, 8, 10 ir 13 straips</w:t>
      </w:r>
      <w:r>
        <w:rPr>
          <w:bCs/>
        </w:rPr>
        <w:t>nių pakeitimo įstatymą</w:t>
      </w:r>
      <w:r>
        <w:t xml:space="preserve">. </w:t>
      </w:r>
      <w:r>
        <w:rPr>
          <w:i/>
          <w:iCs/>
        </w:rPr>
        <w:t xml:space="preserve">Balsavimo rezultatai: už – </w:t>
      </w:r>
      <w:r w:rsidR="00484F0B">
        <w:rPr>
          <w:i/>
          <w:iCs/>
        </w:rPr>
        <w:t>93</w:t>
      </w:r>
      <w:r>
        <w:rPr>
          <w:i/>
          <w:iCs/>
        </w:rPr>
        <w:t xml:space="preserve">, prieš – </w:t>
      </w:r>
      <w:r w:rsidR="00484F0B">
        <w:rPr>
          <w:i/>
          <w:iCs/>
        </w:rPr>
        <w:t>0</w:t>
      </w:r>
      <w:r>
        <w:rPr>
          <w:i/>
          <w:iCs/>
        </w:rPr>
        <w:t xml:space="preserve">, susilaikė </w:t>
      </w:r>
      <w:r w:rsidR="00484F0B">
        <w:rPr>
          <w:i/>
          <w:iCs/>
        </w:rPr>
        <w:t>2</w:t>
      </w:r>
      <w:r>
        <w:t xml:space="preserve">. </w:t>
      </w:r>
      <w:r>
        <w:rPr>
          <w:i/>
          <w:iCs/>
        </w:rPr>
        <w:t xml:space="preserve">Užsiregistravo </w:t>
      </w:r>
      <w:r w:rsidR="00484F0B">
        <w:rPr>
          <w:i/>
          <w:iCs/>
        </w:rPr>
        <w:t>95</w:t>
      </w:r>
      <w:r>
        <w:rPr>
          <w:i/>
          <w:iCs/>
        </w:rPr>
        <w:t xml:space="preserve"> Seimo nariai (1</w:t>
      </w:r>
      <w:r w:rsidR="00484F0B">
        <w:rPr>
          <w:i/>
          <w:iCs/>
        </w:rPr>
        <w:t>5.09</w:t>
      </w:r>
      <w:r>
        <w:rPr>
          <w:i/>
          <w:iCs/>
        </w:rPr>
        <w:t xml:space="preserve"> val.).</w:t>
      </w:r>
    </w:p>
    <w:p w:rsidR="000A2881" w:rsidRDefault="000A2881"/>
    <w:p w:rsidR="00E62D4A" w:rsidRDefault="00E62D4A"/>
    <w:p w:rsidR="001B42B8" w:rsidRDefault="001B42B8" w:rsidP="001B42B8">
      <w:pPr>
        <w:ind w:firstLine="709"/>
        <w:rPr>
          <w:i/>
        </w:rPr>
      </w:pPr>
      <w:r>
        <w:rPr>
          <w:i/>
        </w:rPr>
        <w:t>1</w:t>
      </w:r>
      <w:r w:rsidR="00484F0B">
        <w:rPr>
          <w:i/>
        </w:rPr>
        <w:t>5.10</w:t>
      </w:r>
      <w:r>
        <w:rPr>
          <w:i/>
        </w:rPr>
        <w:t xml:space="preserve"> val.</w:t>
      </w:r>
    </w:p>
    <w:p w:rsidR="001B42B8" w:rsidRDefault="001B42B8" w:rsidP="001B42B8">
      <w:pPr>
        <w:ind w:firstLine="709"/>
        <w:rPr>
          <w:bCs/>
          <w:iCs/>
        </w:rPr>
      </w:pPr>
      <w:r>
        <w:rPr>
          <w:b/>
          <w:bCs/>
        </w:rPr>
        <w:t>SVARSTYTA</w:t>
      </w:r>
      <w:r w:rsidRPr="00AA7637">
        <w:rPr>
          <w:bCs/>
        </w:rPr>
        <w:t>.</w:t>
      </w:r>
      <w:r w:rsidRPr="000B4043">
        <w:rPr>
          <w:bCs/>
        </w:rPr>
        <w:t xml:space="preserve"> </w:t>
      </w:r>
      <w:r w:rsidRPr="001B42B8">
        <w:rPr>
          <w:bCs/>
        </w:rPr>
        <w:t>Teritorijų planavimo įstatymo Nr. I-1120 2, 6, 15, 18, 20, 23, 25, 27, 28, 30, 31, 33, 34, 35, 42</w:t>
      </w:r>
      <w:r w:rsidRPr="001B42B8">
        <w:rPr>
          <w:bCs/>
          <w:vertAlign w:val="superscript"/>
        </w:rPr>
        <w:t>1</w:t>
      </w:r>
      <w:r w:rsidRPr="001B42B8">
        <w:rPr>
          <w:bCs/>
        </w:rPr>
        <w:t xml:space="preserve"> ir 47 straipsnių pakeitimo įstatymo projektas </w:t>
      </w:r>
      <w:r w:rsidRPr="001B42B8">
        <w:rPr>
          <w:bCs/>
          <w:iCs/>
          <w:snapToGrid w:val="0"/>
          <w:color w:val="000000"/>
        </w:rPr>
        <w:t>Nr. XVP-</w:t>
      </w:r>
      <w:r w:rsidRPr="001B42B8">
        <w:rPr>
          <w:bCs/>
        </w:rPr>
        <w:t>1534(2)</w:t>
      </w:r>
      <w:r>
        <w:rPr>
          <w:bCs/>
        </w:rPr>
        <w:t xml:space="preserve"> </w:t>
      </w:r>
      <w:r>
        <w:rPr>
          <w:i/>
          <w:snapToGrid w:val="0"/>
        </w:rPr>
        <w:t xml:space="preserve">(teikėja – </w:t>
      </w:r>
      <w:r w:rsidRPr="005A1F78">
        <w:rPr>
          <w:i/>
          <w:snapToGrid w:val="0"/>
        </w:rPr>
        <w:t>Vyriausybė</w:t>
      </w:r>
      <w:r>
        <w:rPr>
          <w:i/>
          <w:snapToGrid w:val="0"/>
        </w:rPr>
        <w:t>)</w:t>
      </w:r>
      <w:r>
        <w:t xml:space="preserve"> </w:t>
      </w:r>
      <w:r>
        <w:rPr>
          <w:b/>
          <w:i/>
        </w:rPr>
        <w:t>(priėmimas)</w:t>
      </w:r>
      <w:r>
        <w:rPr>
          <w:bCs/>
          <w:iCs/>
        </w:rPr>
        <w:t>.</w:t>
      </w:r>
    </w:p>
    <w:p w:rsidR="001B42B8" w:rsidRDefault="001B42B8" w:rsidP="001B42B8">
      <w:pPr>
        <w:pStyle w:val="Antrats"/>
        <w:tabs>
          <w:tab w:val="clear" w:pos="4153"/>
          <w:tab w:val="clear" w:pos="8306"/>
        </w:tabs>
        <w:ind w:firstLine="709"/>
      </w:pPr>
      <w:r>
        <w:t xml:space="preserve">Pranešėja – </w:t>
      </w:r>
      <w:r w:rsidRPr="00FC2B5C">
        <w:t>Aplinkos apsaugos</w:t>
      </w:r>
      <w:r>
        <w:t xml:space="preserve"> komiteto atstovė L. Girskienė.</w:t>
      </w:r>
    </w:p>
    <w:p w:rsidR="001B42B8" w:rsidRDefault="001B42B8" w:rsidP="001B42B8">
      <w:pPr>
        <w:pStyle w:val="Antrats"/>
        <w:tabs>
          <w:tab w:val="clear" w:pos="4153"/>
          <w:tab w:val="clear" w:pos="8306"/>
        </w:tabs>
      </w:pPr>
    </w:p>
    <w:p w:rsidR="001B42B8" w:rsidRDefault="001B42B8" w:rsidP="001B42B8">
      <w:pPr>
        <w:pStyle w:val="Antrats"/>
        <w:tabs>
          <w:tab w:val="clear" w:pos="4153"/>
          <w:tab w:val="clear" w:pos="8306"/>
        </w:tabs>
        <w:ind w:firstLine="709"/>
      </w:pPr>
      <w:r>
        <w:t xml:space="preserve">Pranešėja informavo apie pagrindinio komiteto nuomonę dėl </w:t>
      </w:r>
      <w:r w:rsidRPr="00A740F9">
        <w:rPr>
          <w:iCs/>
          <w:snapToGrid w:val="0"/>
          <w:color w:val="000000"/>
        </w:rPr>
        <w:t>Teisės departamento</w:t>
      </w:r>
      <w:r>
        <w:t xml:space="preserve"> pastabų</w:t>
      </w:r>
      <w:r w:rsidR="000A2881">
        <w:t>, kurio</w:t>
      </w:r>
      <w:r w:rsidR="00C9067D">
        <w:t>m</w:t>
      </w:r>
      <w:r w:rsidR="000A2881">
        <w:t>s iš dalies pritarė pagrindinis komitetas</w:t>
      </w:r>
      <w:r>
        <w:t xml:space="preserve">. Pagrindinio komiteto nuomonei dėl šių pastabų </w:t>
      </w:r>
      <w:r w:rsidRPr="00C9067D">
        <w:t>pritarta</w:t>
      </w:r>
      <w:r>
        <w:t xml:space="preserve"> bendru sutarimu.</w:t>
      </w:r>
    </w:p>
    <w:p w:rsidR="001B42B8" w:rsidRDefault="001B42B8" w:rsidP="001B42B8">
      <w:pPr>
        <w:pStyle w:val="Antrats"/>
        <w:tabs>
          <w:tab w:val="clear" w:pos="4153"/>
          <w:tab w:val="clear" w:pos="8306"/>
        </w:tabs>
      </w:pPr>
    </w:p>
    <w:p w:rsidR="000A2881" w:rsidRPr="00615A12" w:rsidRDefault="000A2881" w:rsidP="00BB64F5">
      <w:pPr>
        <w:ind w:firstLine="720"/>
        <w:rPr>
          <w:snapToGrid w:val="0"/>
          <w:color w:val="000000"/>
        </w:rPr>
      </w:pPr>
      <w:r>
        <w:rPr>
          <w:snapToGrid w:val="0"/>
          <w:color w:val="000000"/>
        </w:rPr>
        <w:t xml:space="preserve">1, 2 </w:t>
      </w:r>
      <w:r w:rsidRPr="00615A12">
        <w:rPr>
          <w:snapToGrid w:val="0"/>
          <w:color w:val="000000"/>
        </w:rPr>
        <w:t>straipsni</w:t>
      </w:r>
      <w:r>
        <w:rPr>
          <w:snapToGrid w:val="0"/>
          <w:color w:val="000000"/>
        </w:rPr>
        <w:t>ai</w:t>
      </w:r>
      <w:r w:rsidRPr="00615A12">
        <w:rPr>
          <w:snapToGrid w:val="0"/>
          <w:color w:val="000000"/>
        </w:rPr>
        <w:t xml:space="preserve"> priimt</w:t>
      </w:r>
      <w:r>
        <w:rPr>
          <w:snapToGrid w:val="0"/>
          <w:color w:val="000000"/>
        </w:rPr>
        <w:t>i</w:t>
      </w:r>
      <w:r w:rsidRPr="00615A12">
        <w:rPr>
          <w:snapToGrid w:val="0"/>
          <w:color w:val="000000"/>
        </w:rPr>
        <w:t xml:space="preserve"> bendru sutarimu.</w:t>
      </w:r>
    </w:p>
    <w:p w:rsidR="000A2881" w:rsidRPr="00A740F9" w:rsidRDefault="000A2881" w:rsidP="00BB64F5">
      <w:pPr>
        <w:ind w:firstLine="709"/>
        <w:rPr>
          <w:iCs/>
        </w:rPr>
      </w:pPr>
      <w:r>
        <w:rPr>
          <w:snapToGrid w:val="0"/>
          <w:color w:val="000000"/>
        </w:rPr>
        <w:t>3</w:t>
      </w:r>
      <w:r w:rsidRPr="00615A12">
        <w:rPr>
          <w:snapToGrid w:val="0"/>
          <w:color w:val="000000"/>
        </w:rPr>
        <w:t xml:space="preserve"> straipsnis </w:t>
      </w:r>
      <w:r>
        <w:rPr>
          <w:snapToGrid w:val="0"/>
          <w:color w:val="000000"/>
        </w:rPr>
        <w:t xml:space="preserve">(suredaguotas pagal </w:t>
      </w:r>
      <w:r w:rsidRPr="00A740F9">
        <w:rPr>
          <w:iCs/>
          <w:snapToGrid w:val="0"/>
          <w:color w:val="000000"/>
        </w:rPr>
        <w:t>Teisės departamento</w:t>
      </w:r>
      <w:r>
        <w:rPr>
          <w:iCs/>
          <w:snapToGrid w:val="0"/>
          <w:color w:val="000000"/>
        </w:rPr>
        <w:t xml:space="preserve"> pastabą, </w:t>
      </w:r>
      <w:r w:rsidRPr="00C41550">
        <w:rPr>
          <w:iCs/>
          <w:snapToGrid w:val="0"/>
          <w:color w:val="000000"/>
        </w:rPr>
        <w:t>kuri</w:t>
      </w:r>
      <w:r>
        <w:rPr>
          <w:iCs/>
          <w:snapToGrid w:val="0"/>
          <w:color w:val="000000"/>
        </w:rPr>
        <w:t xml:space="preserve">ai iš dalies pritarė pagrindinis komitetas) </w:t>
      </w:r>
      <w:r w:rsidRPr="00615A12">
        <w:rPr>
          <w:snapToGrid w:val="0"/>
          <w:color w:val="000000"/>
        </w:rPr>
        <w:t>priimtas bendru sutarimu.</w:t>
      </w:r>
    </w:p>
    <w:p w:rsidR="000A2881" w:rsidRPr="00615A12" w:rsidRDefault="000A2881" w:rsidP="00BB64F5">
      <w:pPr>
        <w:ind w:firstLine="720"/>
        <w:rPr>
          <w:snapToGrid w:val="0"/>
          <w:color w:val="000000"/>
        </w:rPr>
      </w:pPr>
      <w:r>
        <w:rPr>
          <w:snapToGrid w:val="0"/>
          <w:color w:val="000000"/>
        </w:rPr>
        <w:t xml:space="preserve">4, 5 </w:t>
      </w:r>
      <w:r w:rsidRPr="00615A12">
        <w:rPr>
          <w:snapToGrid w:val="0"/>
          <w:color w:val="000000"/>
        </w:rPr>
        <w:t>straipsni</w:t>
      </w:r>
      <w:r>
        <w:rPr>
          <w:snapToGrid w:val="0"/>
          <w:color w:val="000000"/>
        </w:rPr>
        <w:t>ai</w:t>
      </w:r>
      <w:r w:rsidRPr="00615A12">
        <w:rPr>
          <w:snapToGrid w:val="0"/>
          <w:color w:val="000000"/>
        </w:rPr>
        <w:t xml:space="preserve"> priimt</w:t>
      </w:r>
      <w:r>
        <w:rPr>
          <w:snapToGrid w:val="0"/>
          <w:color w:val="000000"/>
        </w:rPr>
        <w:t>i</w:t>
      </w:r>
      <w:r w:rsidRPr="00615A12">
        <w:rPr>
          <w:snapToGrid w:val="0"/>
          <w:color w:val="000000"/>
        </w:rPr>
        <w:t xml:space="preserve"> bendru sutarimu.</w:t>
      </w:r>
    </w:p>
    <w:p w:rsidR="000A2881" w:rsidRPr="00A740F9" w:rsidRDefault="000A2881" w:rsidP="000A2881">
      <w:pPr>
        <w:ind w:firstLine="709"/>
        <w:rPr>
          <w:iCs/>
        </w:rPr>
      </w:pPr>
      <w:r>
        <w:rPr>
          <w:snapToGrid w:val="0"/>
          <w:color w:val="000000"/>
        </w:rPr>
        <w:t>6</w:t>
      </w:r>
      <w:r w:rsidRPr="00615A12">
        <w:rPr>
          <w:snapToGrid w:val="0"/>
          <w:color w:val="000000"/>
        </w:rPr>
        <w:t xml:space="preserve"> straipsnis </w:t>
      </w:r>
      <w:r>
        <w:rPr>
          <w:snapToGrid w:val="0"/>
          <w:color w:val="000000"/>
        </w:rPr>
        <w:t xml:space="preserve">(suredaguotas pagal </w:t>
      </w:r>
      <w:r w:rsidRPr="00A740F9">
        <w:rPr>
          <w:iCs/>
          <w:snapToGrid w:val="0"/>
          <w:color w:val="000000"/>
        </w:rPr>
        <w:t>Teisės departamento</w:t>
      </w:r>
      <w:r>
        <w:rPr>
          <w:iCs/>
          <w:snapToGrid w:val="0"/>
          <w:color w:val="000000"/>
        </w:rPr>
        <w:t xml:space="preserve"> pastabą, </w:t>
      </w:r>
      <w:r w:rsidRPr="00C41550">
        <w:rPr>
          <w:iCs/>
          <w:snapToGrid w:val="0"/>
          <w:color w:val="000000"/>
        </w:rPr>
        <w:t>kuri</w:t>
      </w:r>
      <w:r>
        <w:rPr>
          <w:iCs/>
          <w:snapToGrid w:val="0"/>
          <w:color w:val="000000"/>
        </w:rPr>
        <w:t xml:space="preserve">ai iš dalies pritarė pagrindinis komitetas) </w:t>
      </w:r>
      <w:r w:rsidRPr="00615A12">
        <w:rPr>
          <w:snapToGrid w:val="0"/>
          <w:color w:val="000000"/>
        </w:rPr>
        <w:t>priimtas bendru sutarimu.</w:t>
      </w:r>
    </w:p>
    <w:p w:rsidR="001B42B8" w:rsidRDefault="000A2881" w:rsidP="001B42B8">
      <w:pPr>
        <w:ind w:firstLine="720"/>
      </w:pPr>
      <w:r>
        <w:t>7</w:t>
      </w:r>
      <w:r w:rsidR="001B42B8">
        <w:t>–18 straipsniai priimti bendru sutarimu.</w:t>
      </w:r>
      <w:r w:rsidR="001B42B8">
        <w:tab/>
      </w:r>
    </w:p>
    <w:p w:rsidR="001B42B8" w:rsidRDefault="001B42B8" w:rsidP="001B42B8"/>
    <w:p w:rsidR="001B42B8" w:rsidRDefault="001B42B8" w:rsidP="001B42B8">
      <w:pPr>
        <w:pStyle w:val="Antrats"/>
        <w:tabs>
          <w:tab w:val="clear" w:pos="4153"/>
          <w:tab w:val="clear" w:pos="8306"/>
        </w:tabs>
        <w:ind w:firstLine="720"/>
      </w:pPr>
      <w:r>
        <w:rPr>
          <w:b/>
          <w:bCs/>
        </w:rPr>
        <w:t xml:space="preserve">NUTARTA. </w:t>
      </w:r>
      <w:r>
        <w:rPr>
          <w:bCs/>
        </w:rPr>
        <w:t xml:space="preserve">Priimti </w:t>
      </w:r>
      <w:r w:rsidRPr="001B42B8">
        <w:rPr>
          <w:bCs/>
        </w:rPr>
        <w:t>Teritorijų planavimo įstatymo Nr. I-1120 2, 6, 15, 18, 20, 23, 25, 27, 28, 30, 31, 33, 34, 35, 42</w:t>
      </w:r>
      <w:r w:rsidRPr="001B42B8">
        <w:rPr>
          <w:bCs/>
          <w:vertAlign w:val="superscript"/>
        </w:rPr>
        <w:t>1</w:t>
      </w:r>
      <w:r w:rsidRPr="001B42B8">
        <w:rPr>
          <w:bCs/>
        </w:rPr>
        <w:t xml:space="preserve"> ir 47 straips</w:t>
      </w:r>
      <w:r>
        <w:rPr>
          <w:bCs/>
        </w:rPr>
        <w:t>nių pakeitimo įstatymą</w:t>
      </w:r>
      <w:r>
        <w:t xml:space="preserve">. </w:t>
      </w:r>
      <w:r>
        <w:rPr>
          <w:i/>
          <w:iCs/>
        </w:rPr>
        <w:t xml:space="preserve">Balsavimo rezultatai: už – </w:t>
      </w:r>
      <w:r w:rsidR="00484F0B">
        <w:rPr>
          <w:i/>
          <w:iCs/>
        </w:rPr>
        <w:t>96</w:t>
      </w:r>
      <w:r>
        <w:rPr>
          <w:i/>
          <w:iCs/>
        </w:rPr>
        <w:t xml:space="preserve">, prieš – </w:t>
      </w:r>
      <w:r w:rsidR="00484F0B">
        <w:rPr>
          <w:i/>
          <w:iCs/>
        </w:rPr>
        <w:t>0</w:t>
      </w:r>
      <w:r>
        <w:rPr>
          <w:i/>
          <w:iCs/>
        </w:rPr>
        <w:t xml:space="preserve">, susilaikė </w:t>
      </w:r>
      <w:r w:rsidR="00484F0B">
        <w:rPr>
          <w:i/>
          <w:iCs/>
        </w:rPr>
        <w:t>0</w:t>
      </w:r>
      <w:r>
        <w:t xml:space="preserve">. </w:t>
      </w:r>
      <w:r w:rsidR="00484F0B">
        <w:rPr>
          <w:i/>
          <w:iCs/>
        </w:rPr>
        <w:t>Užsiregistravo 97</w:t>
      </w:r>
      <w:r>
        <w:rPr>
          <w:i/>
          <w:iCs/>
        </w:rPr>
        <w:t xml:space="preserve"> Seimo nariai (1</w:t>
      </w:r>
      <w:r w:rsidR="00484F0B">
        <w:rPr>
          <w:i/>
          <w:iCs/>
        </w:rPr>
        <w:t>5.11</w:t>
      </w:r>
      <w:r>
        <w:rPr>
          <w:i/>
          <w:iCs/>
        </w:rPr>
        <w:t xml:space="preserve"> val.).</w:t>
      </w:r>
    </w:p>
    <w:p w:rsidR="001B42B8" w:rsidRDefault="001B42B8"/>
    <w:p w:rsidR="001B42B8" w:rsidRDefault="001B42B8"/>
    <w:p w:rsidR="001B42B8" w:rsidRDefault="001B42B8" w:rsidP="001B42B8">
      <w:pPr>
        <w:ind w:firstLine="709"/>
        <w:rPr>
          <w:i/>
        </w:rPr>
      </w:pPr>
      <w:r>
        <w:rPr>
          <w:i/>
        </w:rPr>
        <w:t>1</w:t>
      </w:r>
      <w:r w:rsidR="00484F0B">
        <w:rPr>
          <w:i/>
        </w:rPr>
        <w:t>5.12</w:t>
      </w:r>
      <w:r>
        <w:rPr>
          <w:i/>
        </w:rPr>
        <w:t xml:space="preserve"> val.</w:t>
      </w:r>
    </w:p>
    <w:p w:rsidR="001B42B8" w:rsidRDefault="001B42B8" w:rsidP="001B42B8">
      <w:pPr>
        <w:ind w:firstLine="709"/>
        <w:rPr>
          <w:bCs/>
          <w:iCs/>
        </w:rPr>
      </w:pPr>
      <w:r>
        <w:rPr>
          <w:b/>
          <w:bCs/>
        </w:rPr>
        <w:t>SVARSTYTA</w:t>
      </w:r>
      <w:r w:rsidRPr="00AA7637">
        <w:rPr>
          <w:bCs/>
        </w:rPr>
        <w:t>.</w:t>
      </w:r>
      <w:r w:rsidRPr="000B4043">
        <w:rPr>
          <w:bCs/>
        </w:rPr>
        <w:t xml:space="preserve"> </w:t>
      </w:r>
      <w:r w:rsidRPr="001B42B8">
        <w:rPr>
          <w:bCs/>
        </w:rPr>
        <w:t>Administracinių nusižengimų kodekso 352, 357, 358, 362, 363, 364, 589 straipsnių pakeitimo ir Kodekso papildymo 349</w:t>
      </w:r>
      <w:r w:rsidRPr="001B42B8">
        <w:rPr>
          <w:bCs/>
          <w:vertAlign w:val="superscript"/>
        </w:rPr>
        <w:t>1</w:t>
      </w:r>
      <w:r w:rsidRPr="001B42B8">
        <w:rPr>
          <w:bCs/>
        </w:rPr>
        <w:t xml:space="preserve"> straipsniu įstatymo projektas </w:t>
      </w:r>
      <w:r w:rsidRPr="001B42B8">
        <w:rPr>
          <w:bCs/>
          <w:iCs/>
          <w:snapToGrid w:val="0"/>
          <w:color w:val="000000"/>
        </w:rPr>
        <w:t>Nr. XVP-</w:t>
      </w:r>
      <w:r w:rsidRPr="001B42B8">
        <w:rPr>
          <w:bCs/>
        </w:rPr>
        <w:t>1535(2)</w:t>
      </w:r>
      <w:r>
        <w:rPr>
          <w:bCs/>
        </w:rPr>
        <w:t xml:space="preserve"> </w:t>
      </w:r>
      <w:r>
        <w:rPr>
          <w:i/>
          <w:snapToGrid w:val="0"/>
        </w:rPr>
        <w:t xml:space="preserve">(teikėja – </w:t>
      </w:r>
      <w:r w:rsidRPr="005A1F78">
        <w:rPr>
          <w:i/>
          <w:snapToGrid w:val="0"/>
        </w:rPr>
        <w:t>Vyriausybė</w:t>
      </w:r>
      <w:r>
        <w:rPr>
          <w:i/>
          <w:snapToGrid w:val="0"/>
        </w:rPr>
        <w:t>)</w:t>
      </w:r>
      <w:r>
        <w:t xml:space="preserve"> </w:t>
      </w:r>
      <w:r>
        <w:rPr>
          <w:b/>
          <w:i/>
        </w:rPr>
        <w:t>(priėmimas)</w:t>
      </w:r>
      <w:r>
        <w:rPr>
          <w:bCs/>
          <w:iCs/>
        </w:rPr>
        <w:t>.</w:t>
      </w:r>
    </w:p>
    <w:p w:rsidR="001B42B8" w:rsidRDefault="001B42B8" w:rsidP="001B42B8">
      <w:pPr>
        <w:pStyle w:val="Antrats"/>
        <w:tabs>
          <w:tab w:val="clear" w:pos="4153"/>
          <w:tab w:val="clear" w:pos="8306"/>
        </w:tabs>
        <w:ind w:firstLine="709"/>
      </w:pPr>
      <w:r>
        <w:t>Pranešėjas – Teisės ir teisėtvarkos komiteto pirmininkas J. Sabatauskas.</w:t>
      </w:r>
    </w:p>
    <w:p w:rsidR="001B42B8" w:rsidRDefault="001B42B8" w:rsidP="001B42B8">
      <w:pPr>
        <w:pStyle w:val="Antrats"/>
        <w:tabs>
          <w:tab w:val="clear" w:pos="4153"/>
          <w:tab w:val="clear" w:pos="8306"/>
        </w:tabs>
      </w:pPr>
    </w:p>
    <w:p w:rsidR="000A2881" w:rsidRPr="00615A12" w:rsidRDefault="000A2881" w:rsidP="00BB64F5">
      <w:pPr>
        <w:ind w:firstLine="720"/>
        <w:rPr>
          <w:snapToGrid w:val="0"/>
          <w:color w:val="000000"/>
        </w:rPr>
      </w:pPr>
      <w:r>
        <w:rPr>
          <w:snapToGrid w:val="0"/>
          <w:color w:val="000000"/>
        </w:rPr>
        <w:t>1</w:t>
      </w:r>
      <w:r w:rsidRPr="00966DBC">
        <w:rPr>
          <w:snapToGrid w:val="0"/>
          <w:color w:val="000000"/>
        </w:rPr>
        <w:t>–</w:t>
      </w:r>
      <w:r>
        <w:rPr>
          <w:snapToGrid w:val="0"/>
          <w:color w:val="000000"/>
        </w:rPr>
        <w:t xml:space="preserve">4 </w:t>
      </w:r>
      <w:r w:rsidRPr="00615A12">
        <w:rPr>
          <w:snapToGrid w:val="0"/>
          <w:color w:val="000000"/>
        </w:rPr>
        <w:t>straipsni</w:t>
      </w:r>
      <w:r>
        <w:rPr>
          <w:snapToGrid w:val="0"/>
          <w:color w:val="000000"/>
        </w:rPr>
        <w:t>ai</w:t>
      </w:r>
      <w:r w:rsidRPr="00615A12">
        <w:rPr>
          <w:snapToGrid w:val="0"/>
          <w:color w:val="000000"/>
        </w:rPr>
        <w:t xml:space="preserve"> priimt</w:t>
      </w:r>
      <w:r>
        <w:rPr>
          <w:snapToGrid w:val="0"/>
          <w:color w:val="000000"/>
        </w:rPr>
        <w:t>i</w:t>
      </w:r>
      <w:r w:rsidRPr="00615A12">
        <w:rPr>
          <w:snapToGrid w:val="0"/>
          <w:color w:val="000000"/>
        </w:rPr>
        <w:t xml:space="preserve"> bendru sutarimu.</w:t>
      </w:r>
    </w:p>
    <w:p w:rsidR="000A2881" w:rsidRDefault="000A2881" w:rsidP="001B42B8">
      <w:pPr>
        <w:pStyle w:val="Antrats"/>
        <w:tabs>
          <w:tab w:val="clear" w:pos="4153"/>
          <w:tab w:val="clear" w:pos="8306"/>
        </w:tabs>
      </w:pPr>
    </w:p>
    <w:p w:rsidR="001B42B8" w:rsidRPr="00EE322B" w:rsidRDefault="001B42B8" w:rsidP="001B42B8">
      <w:pPr>
        <w:pStyle w:val="Antrats"/>
        <w:tabs>
          <w:tab w:val="clear" w:pos="4153"/>
          <w:tab w:val="clear" w:pos="8306"/>
        </w:tabs>
        <w:ind w:firstLine="709"/>
      </w:pPr>
      <w:r w:rsidRPr="00EE322B">
        <w:t xml:space="preserve">Pranešėjas informavo apie pagrindinio komiteto nuomonę dėl </w:t>
      </w:r>
      <w:r w:rsidRPr="00EE322B">
        <w:rPr>
          <w:iCs/>
          <w:snapToGrid w:val="0"/>
          <w:color w:val="000000"/>
        </w:rPr>
        <w:t>Teisės departamento</w:t>
      </w:r>
      <w:r w:rsidRPr="00EE322B">
        <w:t xml:space="preserve"> pastab</w:t>
      </w:r>
      <w:r w:rsidR="00EE322B">
        <w:t>os</w:t>
      </w:r>
      <w:r w:rsidR="000A2881" w:rsidRPr="00EE322B">
        <w:t xml:space="preserve"> dėl 5 straipsnio, kuriai iš dalies pritarė pagrindinis komitetas</w:t>
      </w:r>
      <w:r w:rsidR="00EE322B">
        <w:t>, ir kitų pastabų, kurioms pritarė pagrindinis komitetas</w:t>
      </w:r>
      <w:r w:rsidRPr="00EE322B">
        <w:t xml:space="preserve">. Pagrindinio komiteto nuomonei dėl </w:t>
      </w:r>
      <w:r w:rsidR="000A2881" w:rsidRPr="00EE322B">
        <w:t>ši</w:t>
      </w:r>
      <w:r w:rsidR="00EE322B" w:rsidRPr="00EE322B">
        <w:t>ų</w:t>
      </w:r>
      <w:r w:rsidRPr="00EE322B">
        <w:t xml:space="preserve"> pastab</w:t>
      </w:r>
      <w:r w:rsidR="00EE322B" w:rsidRPr="00EE322B">
        <w:t>ų</w:t>
      </w:r>
      <w:r w:rsidRPr="00EE322B">
        <w:t xml:space="preserve"> </w:t>
      </w:r>
      <w:r w:rsidRPr="00827D05">
        <w:t>pritarta</w:t>
      </w:r>
      <w:r w:rsidR="000A2881" w:rsidRPr="00EE322B">
        <w:t xml:space="preserve"> bendru sutarimu. </w:t>
      </w:r>
      <w:r w:rsidR="00EE322B">
        <w:t>Keičiasi 5 straipsnio redakcija ir straipsnių numeracija.</w:t>
      </w:r>
    </w:p>
    <w:p w:rsidR="000A2881" w:rsidRDefault="000A2881" w:rsidP="000A2881">
      <w:pPr>
        <w:ind w:firstLine="709"/>
        <w:rPr>
          <w:snapToGrid w:val="0"/>
          <w:color w:val="000000"/>
        </w:rPr>
      </w:pPr>
    </w:p>
    <w:p w:rsidR="000A2881" w:rsidRPr="00A740F9" w:rsidRDefault="000A2881" w:rsidP="000A2881">
      <w:pPr>
        <w:ind w:firstLine="709"/>
        <w:rPr>
          <w:iCs/>
        </w:rPr>
      </w:pPr>
      <w:r>
        <w:rPr>
          <w:snapToGrid w:val="0"/>
          <w:color w:val="000000"/>
        </w:rPr>
        <w:lastRenderedPageBreak/>
        <w:t>5</w:t>
      </w:r>
      <w:r w:rsidRPr="00615A12">
        <w:rPr>
          <w:snapToGrid w:val="0"/>
          <w:color w:val="000000"/>
        </w:rPr>
        <w:t xml:space="preserve"> straipsnis </w:t>
      </w:r>
      <w:r>
        <w:rPr>
          <w:snapToGrid w:val="0"/>
          <w:color w:val="000000"/>
        </w:rPr>
        <w:t xml:space="preserve">(suredaguotas pagal </w:t>
      </w:r>
      <w:r w:rsidRPr="00A740F9">
        <w:rPr>
          <w:iCs/>
          <w:snapToGrid w:val="0"/>
          <w:color w:val="000000"/>
        </w:rPr>
        <w:t>Teisės departamento</w:t>
      </w:r>
      <w:r>
        <w:rPr>
          <w:iCs/>
          <w:snapToGrid w:val="0"/>
          <w:color w:val="000000"/>
        </w:rPr>
        <w:t xml:space="preserve"> pastabą, </w:t>
      </w:r>
      <w:r w:rsidRPr="00C41550">
        <w:rPr>
          <w:iCs/>
          <w:snapToGrid w:val="0"/>
          <w:color w:val="000000"/>
        </w:rPr>
        <w:t>kuri</w:t>
      </w:r>
      <w:r>
        <w:rPr>
          <w:iCs/>
          <w:snapToGrid w:val="0"/>
          <w:color w:val="000000"/>
        </w:rPr>
        <w:t xml:space="preserve">ai iš dalies pritarė pagrindinis komitetas) </w:t>
      </w:r>
      <w:r w:rsidRPr="00615A12">
        <w:rPr>
          <w:snapToGrid w:val="0"/>
          <w:color w:val="000000"/>
        </w:rPr>
        <w:t>priimtas bendru sutarimu.</w:t>
      </w:r>
    </w:p>
    <w:p w:rsidR="001B42B8" w:rsidRDefault="000A2881" w:rsidP="00102BA9">
      <w:pPr>
        <w:pStyle w:val="Antrats"/>
        <w:tabs>
          <w:tab w:val="clear" w:pos="4153"/>
          <w:tab w:val="clear" w:pos="8306"/>
        </w:tabs>
        <w:ind w:firstLine="709"/>
      </w:pPr>
      <w:r>
        <w:t>6</w:t>
      </w:r>
      <w:r w:rsidR="001B42B8">
        <w:t>–</w:t>
      </w:r>
      <w:r>
        <w:t>9</w:t>
      </w:r>
      <w:r w:rsidR="001B42B8">
        <w:t xml:space="preserve"> strai</w:t>
      </w:r>
      <w:r w:rsidR="00102BA9">
        <w:t>psniai priimti bendru sutarimu.</w:t>
      </w:r>
    </w:p>
    <w:p w:rsidR="001B42B8" w:rsidRDefault="001B42B8" w:rsidP="001B42B8">
      <w:pPr>
        <w:pStyle w:val="Antrats"/>
      </w:pPr>
    </w:p>
    <w:p w:rsidR="001B42B8" w:rsidRDefault="001B42B8" w:rsidP="001B42B8">
      <w:pPr>
        <w:pStyle w:val="Antrats"/>
        <w:tabs>
          <w:tab w:val="clear" w:pos="4153"/>
          <w:tab w:val="clear" w:pos="8306"/>
        </w:tabs>
        <w:ind w:firstLine="720"/>
      </w:pPr>
      <w:r>
        <w:rPr>
          <w:b/>
          <w:bCs/>
        </w:rPr>
        <w:t xml:space="preserve">NUTARTA. </w:t>
      </w:r>
      <w:r>
        <w:rPr>
          <w:bCs/>
        </w:rPr>
        <w:t xml:space="preserve">Priimti </w:t>
      </w:r>
      <w:r w:rsidRPr="001B42B8">
        <w:rPr>
          <w:bCs/>
        </w:rPr>
        <w:t>Administracinių nusižengimų kodekso 352, 357, 358, 362, 363, 364, 589 straipsnių pakeitimo ir Kodekso papildymo 349</w:t>
      </w:r>
      <w:r w:rsidRPr="001B42B8">
        <w:rPr>
          <w:bCs/>
          <w:vertAlign w:val="superscript"/>
        </w:rPr>
        <w:t>1</w:t>
      </w:r>
      <w:r>
        <w:rPr>
          <w:bCs/>
        </w:rPr>
        <w:t xml:space="preserve"> straipsniu įstatymą</w:t>
      </w:r>
      <w:r>
        <w:t xml:space="preserve">. </w:t>
      </w:r>
      <w:r>
        <w:rPr>
          <w:i/>
          <w:iCs/>
        </w:rPr>
        <w:t xml:space="preserve">Balsavimo rezultatai: už – </w:t>
      </w:r>
      <w:r w:rsidR="00484F0B">
        <w:rPr>
          <w:i/>
          <w:iCs/>
        </w:rPr>
        <w:t>91</w:t>
      </w:r>
      <w:r>
        <w:rPr>
          <w:i/>
          <w:iCs/>
        </w:rPr>
        <w:t xml:space="preserve">, prieš – </w:t>
      </w:r>
      <w:r w:rsidR="00484F0B">
        <w:rPr>
          <w:i/>
          <w:iCs/>
        </w:rPr>
        <w:t>0</w:t>
      </w:r>
      <w:r>
        <w:rPr>
          <w:i/>
          <w:iCs/>
        </w:rPr>
        <w:t xml:space="preserve">, susilaikė </w:t>
      </w:r>
      <w:r w:rsidR="00484F0B">
        <w:rPr>
          <w:i/>
          <w:iCs/>
        </w:rPr>
        <w:t>0</w:t>
      </w:r>
      <w:r>
        <w:t xml:space="preserve">. </w:t>
      </w:r>
      <w:r w:rsidR="00484F0B">
        <w:rPr>
          <w:i/>
          <w:iCs/>
        </w:rPr>
        <w:t>Užsiregistravo 94</w:t>
      </w:r>
      <w:r>
        <w:rPr>
          <w:i/>
          <w:iCs/>
        </w:rPr>
        <w:t xml:space="preserve"> Seimo nariai (1</w:t>
      </w:r>
      <w:r w:rsidR="00484F0B">
        <w:rPr>
          <w:i/>
          <w:iCs/>
        </w:rPr>
        <w:t>5.14</w:t>
      </w:r>
      <w:r>
        <w:rPr>
          <w:i/>
          <w:iCs/>
        </w:rPr>
        <w:t xml:space="preserve"> val.).</w:t>
      </w:r>
    </w:p>
    <w:p w:rsidR="001B42B8" w:rsidRDefault="001B42B8"/>
    <w:p w:rsidR="001B42B8" w:rsidRDefault="001B42B8"/>
    <w:p w:rsidR="001B42B8" w:rsidRDefault="001B42B8" w:rsidP="001B42B8">
      <w:pPr>
        <w:ind w:firstLine="709"/>
        <w:rPr>
          <w:i/>
        </w:rPr>
      </w:pPr>
      <w:r>
        <w:rPr>
          <w:i/>
        </w:rPr>
        <w:t>1</w:t>
      </w:r>
      <w:r w:rsidR="00484F0B">
        <w:rPr>
          <w:i/>
        </w:rPr>
        <w:t>5.15</w:t>
      </w:r>
      <w:r>
        <w:rPr>
          <w:i/>
        </w:rPr>
        <w:t xml:space="preserve"> val.</w:t>
      </w:r>
    </w:p>
    <w:p w:rsidR="001B42B8" w:rsidRDefault="001B42B8" w:rsidP="001B42B8">
      <w:pPr>
        <w:ind w:firstLine="709"/>
        <w:rPr>
          <w:bCs/>
          <w:iCs/>
        </w:rPr>
      </w:pPr>
      <w:r>
        <w:rPr>
          <w:b/>
          <w:bCs/>
        </w:rPr>
        <w:t>SVARSTYTA</w:t>
      </w:r>
      <w:r w:rsidRPr="00AA7637">
        <w:rPr>
          <w:bCs/>
        </w:rPr>
        <w:t>.</w:t>
      </w:r>
      <w:r w:rsidRPr="000B4043">
        <w:rPr>
          <w:bCs/>
        </w:rPr>
        <w:t xml:space="preserve"> </w:t>
      </w:r>
      <w:r w:rsidRPr="001B42B8">
        <w:rPr>
          <w:bCs/>
        </w:rPr>
        <w:t xml:space="preserve">Standartizacijos įstatymo Nr. VIII-1618 6 ir 7 straipsnių pakeitimo įstatymo projektas </w:t>
      </w:r>
      <w:r w:rsidRPr="001B42B8">
        <w:rPr>
          <w:bCs/>
          <w:iCs/>
          <w:snapToGrid w:val="0"/>
          <w:color w:val="000000"/>
        </w:rPr>
        <w:t>Nr. XVP-</w:t>
      </w:r>
      <w:r w:rsidRPr="001B42B8">
        <w:rPr>
          <w:bCs/>
        </w:rPr>
        <w:t>1536(2)</w:t>
      </w:r>
      <w:r>
        <w:rPr>
          <w:bCs/>
        </w:rPr>
        <w:t xml:space="preserve"> </w:t>
      </w:r>
      <w:r>
        <w:rPr>
          <w:i/>
          <w:snapToGrid w:val="0"/>
        </w:rPr>
        <w:t xml:space="preserve">(teikėja – </w:t>
      </w:r>
      <w:r w:rsidRPr="005A1F78">
        <w:rPr>
          <w:i/>
          <w:snapToGrid w:val="0"/>
        </w:rPr>
        <w:t>Vyriausybė</w:t>
      </w:r>
      <w:r>
        <w:rPr>
          <w:i/>
          <w:snapToGrid w:val="0"/>
        </w:rPr>
        <w:t>)</w:t>
      </w:r>
      <w:r>
        <w:t xml:space="preserve"> </w:t>
      </w:r>
      <w:r>
        <w:rPr>
          <w:b/>
          <w:i/>
        </w:rPr>
        <w:t>(priėmimas)</w:t>
      </w:r>
      <w:r>
        <w:rPr>
          <w:bCs/>
          <w:iCs/>
        </w:rPr>
        <w:t>.</w:t>
      </w:r>
    </w:p>
    <w:p w:rsidR="001B42B8" w:rsidRDefault="001B42B8" w:rsidP="001B42B8">
      <w:pPr>
        <w:ind w:firstLine="720"/>
      </w:pPr>
    </w:p>
    <w:p w:rsidR="001B42B8" w:rsidRDefault="001B42B8" w:rsidP="001B42B8">
      <w:pPr>
        <w:ind w:firstLine="720"/>
      </w:pPr>
      <w:r>
        <w:t>1–3 straipsniai priimti bendru sutarimu.</w:t>
      </w:r>
      <w:r>
        <w:tab/>
      </w:r>
    </w:p>
    <w:p w:rsidR="001B42B8" w:rsidRDefault="001B42B8" w:rsidP="001B42B8"/>
    <w:p w:rsidR="001B42B8" w:rsidRDefault="001B42B8" w:rsidP="001B42B8">
      <w:pPr>
        <w:pStyle w:val="Antrats"/>
        <w:tabs>
          <w:tab w:val="clear" w:pos="4153"/>
          <w:tab w:val="clear" w:pos="8306"/>
        </w:tabs>
        <w:ind w:firstLine="720"/>
      </w:pPr>
      <w:r>
        <w:rPr>
          <w:b/>
          <w:bCs/>
        </w:rPr>
        <w:t xml:space="preserve">NUTARTA. </w:t>
      </w:r>
      <w:r>
        <w:rPr>
          <w:bCs/>
        </w:rPr>
        <w:t xml:space="preserve">Priimti </w:t>
      </w:r>
      <w:r w:rsidRPr="001B42B8">
        <w:rPr>
          <w:bCs/>
        </w:rPr>
        <w:t>Standartizacijos įstatymo Nr. VIII-1618 6 ir</w:t>
      </w:r>
      <w:r>
        <w:rPr>
          <w:bCs/>
        </w:rPr>
        <w:t xml:space="preserve"> 7 straipsnių pakeitimo įstatymą</w:t>
      </w:r>
      <w:r>
        <w:t xml:space="preserve">. </w:t>
      </w:r>
      <w:r>
        <w:rPr>
          <w:i/>
          <w:iCs/>
        </w:rPr>
        <w:t xml:space="preserve">Balsavimo rezultatai: už – </w:t>
      </w:r>
      <w:r w:rsidR="00484F0B">
        <w:rPr>
          <w:i/>
          <w:iCs/>
        </w:rPr>
        <w:t>95</w:t>
      </w:r>
      <w:r>
        <w:rPr>
          <w:i/>
          <w:iCs/>
        </w:rPr>
        <w:t xml:space="preserve">, prieš – </w:t>
      </w:r>
      <w:r w:rsidR="00484F0B">
        <w:rPr>
          <w:i/>
          <w:iCs/>
        </w:rPr>
        <w:t>0</w:t>
      </w:r>
      <w:r>
        <w:rPr>
          <w:i/>
          <w:iCs/>
        </w:rPr>
        <w:t xml:space="preserve">, susilaikė </w:t>
      </w:r>
      <w:r w:rsidR="00484F0B">
        <w:rPr>
          <w:i/>
          <w:iCs/>
        </w:rPr>
        <w:t>0</w:t>
      </w:r>
      <w:r>
        <w:t xml:space="preserve">. </w:t>
      </w:r>
      <w:r w:rsidR="00484F0B">
        <w:rPr>
          <w:i/>
          <w:iCs/>
        </w:rPr>
        <w:t>Užsiregistravo 97</w:t>
      </w:r>
      <w:r>
        <w:rPr>
          <w:i/>
          <w:iCs/>
        </w:rPr>
        <w:t xml:space="preserve"> Seimo nariai (1</w:t>
      </w:r>
      <w:r w:rsidR="00484F0B">
        <w:rPr>
          <w:i/>
          <w:iCs/>
        </w:rPr>
        <w:t>5.15</w:t>
      </w:r>
      <w:r>
        <w:rPr>
          <w:i/>
          <w:iCs/>
        </w:rPr>
        <w:t xml:space="preserve"> val.).</w:t>
      </w:r>
    </w:p>
    <w:p w:rsidR="001B42B8" w:rsidRDefault="001B42B8"/>
    <w:p w:rsidR="001B42B8" w:rsidRDefault="001B42B8"/>
    <w:p w:rsidR="001B42B8" w:rsidRDefault="001B42B8" w:rsidP="001B42B8">
      <w:pPr>
        <w:ind w:firstLine="709"/>
        <w:rPr>
          <w:i/>
        </w:rPr>
      </w:pPr>
      <w:r>
        <w:rPr>
          <w:i/>
        </w:rPr>
        <w:t>1</w:t>
      </w:r>
      <w:r w:rsidR="00484F0B">
        <w:rPr>
          <w:i/>
        </w:rPr>
        <w:t>5.15</w:t>
      </w:r>
      <w:r>
        <w:rPr>
          <w:i/>
        </w:rPr>
        <w:t xml:space="preserve"> val.</w:t>
      </w:r>
    </w:p>
    <w:p w:rsidR="001B42B8" w:rsidRDefault="001B42B8" w:rsidP="001B42B8">
      <w:pPr>
        <w:ind w:firstLine="709"/>
        <w:rPr>
          <w:bCs/>
          <w:iCs/>
        </w:rPr>
      </w:pPr>
      <w:r>
        <w:rPr>
          <w:b/>
          <w:bCs/>
        </w:rPr>
        <w:t>SVARSTYTA</w:t>
      </w:r>
      <w:r w:rsidRPr="00AA7637">
        <w:rPr>
          <w:bCs/>
        </w:rPr>
        <w:t>.</w:t>
      </w:r>
      <w:r w:rsidRPr="000B4043">
        <w:rPr>
          <w:bCs/>
        </w:rPr>
        <w:t xml:space="preserve"> </w:t>
      </w:r>
      <w:r w:rsidRPr="001B42B8">
        <w:rPr>
          <w:bCs/>
        </w:rPr>
        <w:t>Kelių transporto kodekso 1, 8</w:t>
      </w:r>
      <w:r w:rsidRPr="001B42B8">
        <w:rPr>
          <w:bCs/>
          <w:vertAlign w:val="superscript"/>
        </w:rPr>
        <w:t>2</w:t>
      </w:r>
      <w:r w:rsidRPr="001B42B8">
        <w:rPr>
          <w:bCs/>
        </w:rPr>
        <w:t>, 8</w:t>
      </w:r>
      <w:r w:rsidRPr="001B42B8">
        <w:rPr>
          <w:bCs/>
          <w:vertAlign w:val="superscript"/>
        </w:rPr>
        <w:t>4</w:t>
      </w:r>
      <w:r w:rsidRPr="001B42B8">
        <w:rPr>
          <w:bCs/>
        </w:rPr>
        <w:t>, 11 ir 18</w:t>
      </w:r>
      <w:r w:rsidRPr="001B42B8">
        <w:rPr>
          <w:bCs/>
          <w:vertAlign w:val="superscript"/>
        </w:rPr>
        <w:t>1</w:t>
      </w:r>
      <w:r w:rsidRPr="001B42B8">
        <w:rPr>
          <w:bCs/>
        </w:rPr>
        <w:t xml:space="preserve"> straipsnių, Kodekso priedo pakeitimo ir Kodekso papildymo 1 priedu įstatymo projektas </w:t>
      </w:r>
      <w:r w:rsidRPr="001B42B8">
        <w:rPr>
          <w:bCs/>
          <w:iCs/>
          <w:snapToGrid w:val="0"/>
          <w:color w:val="000000"/>
        </w:rPr>
        <w:t>Nr. XVP-</w:t>
      </w:r>
      <w:r w:rsidRPr="001B42B8">
        <w:rPr>
          <w:bCs/>
        </w:rPr>
        <w:t>1440(2)</w:t>
      </w:r>
      <w:r>
        <w:rPr>
          <w:bCs/>
        </w:rPr>
        <w:t xml:space="preserve"> </w:t>
      </w:r>
      <w:r>
        <w:rPr>
          <w:i/>
          <w:snapToGrid w:val="0"/>
        </w:rPr>
        <w:t xml:space="preserve">(teikėja – </w:t>
      </w:r>
      <w:r w:rsidRPr="001B42B8">
        <w:rPr>
          <w:i/>
          <w:snapToGrid w:val="0"/>
        </w:rPr>
        <w:t>Vyriausybė</w:t>
      </w:r>
      <w:r>
        <w:rPr>
          <w:i/>
          <w:snapToGrid w:val="0"/>
        </w:rPr>
        <w:t>)</w:t>
      </w:r>
      <w:r>
        <w:t xml:space="preserve"> </w:t>
      </w:r>
      <w:r>
        <w:rPr>
          <w:b/>
          <w:i/>
        </w:rPr>
        <w:t>(priėmimas)</w:t>
      </w:r>
      <w:r>
        <w:rPr>
          <w:bCs/>
          <w:iCs/>
        </w:rPr>
        <w:t>.</w:t>
      </w:r>
    </w:p>
    <w:p w:rsidR="001B42B8" w:rsidRDefault="001B42B8" w:rsidP="001B42B8">
      <w:pPr>
        <w:pStyle w:val="Antrats"/>
        <w:tabs>
          <w:tab w:val="clear" w:pos="4153"/>
          <w:tab w:val="clear" w:pos="8306"/>
        </w:tabs>
        <w:ind w:firstLine="709"/>
      </w:pPr>
      <w:r>
        <w:t>Pranešėjas – Ekonomikos ir inovacijų komiteto pirmininkas S. Bucevičius.</w:t>
      </w:r>
    </w:p>
    <w:p w:rsidR="001B42B8" w:rsidRDefault="001B42B8" w:rsidP="001B42B8">
      <w:pPr>
        <w:pStyle w:val="Antrats"/>
        <w:tabs>
          <w:tab w:val="clear" w:pos="4153"/>
          <w:tab w:val="clear" w:pos="8306"/>
        </w:tabs>
      </w:pPr>
    </w:p>
    <w:p w:rsidR="001B42B8" w:rsidRPr="00615A12" w:rsidRDefault="001B42B8" w:rsidP="001B42B8">
      <w:pPr>
        <w:ind w:firstLine="720"/>
        <w:rPr>
          <w:snapToGrid w:val="0"/>
          <w:color w:val="000000"/>
        </w:rPr>
      </w:pPr>
      <w:r w:rsidRPr="00615A12">
        <w:rPr>
          <w:snapToGrid w:val="0"/>
          <w:color w:val="000000"/>
        </w:rPr>
        <w:t>1 straipsnis priimtas bendru sutarimu.</w:t>
      </w:r>
    </w:p>
    <w:p w:rsidR="001B42B8" w:rsidRPr="008336B3" w:rsidRDefault="001B42B8" w:rsidP="001B42B8">
      <w:pPr>
        <w:pStyle w:val="Antrats"/>
        <w:tabs>
          <w:tab w:val="clear" w:pos="4153"/>
          <w:tab w:val="clear" w:pos="8306"/>
        </w:tabs>
        <w:rPr>
          <w:sz w:val="20"/>
        </w:rPr>
      </w:pPr>
    </w:p>
    <w:p w:rsidR="001B42B8" w:rsidRPr="00FC2B5C" w:rsidRDefault="001B42B8" w:rsidP="001B42B8">
      <w:pPr>
        <w:ind w:firstLine="720"/>
      </w:pPr>
      <w:r w:rsidRPr="00FC2B5C">
        <w:t xml:space="preserve">Dėl </w:t>
      </w:r>
      <w:r>
        <w:t xml:space="preserve">2 </w:t>
      </w:r>
      <w:r w:rsidRPr="00FC2B5C">
        <w:t xml:space="preserve">straipsnio </w:t>
      </w:r>
      <w:r>
        <w:t xml:space="preserve">S. Bucevičius </w:t>
      </w:r>
      <w:r w:rsidRPr="00FC2B5C">
        <w:t>pataisos</w:t>
      </w:r>
      <w:r>
        <w:t>, kuriai pritarė pagrindinis komitetas,</w:t>
      </w:r>
      <w:r w:rsidRPr="006E26B4">
        <w:t xml:space="preserve"> </w:t>
      </w:r>
      <w:r>
        <w:t>kalbėjo Seimo narys S. Bucevičius</w:t>
      </w:r>
    </w:p>
    <w:p w:rsidR="001B42B8" w:rsidRPr="00FC2B5C" w:rsidRDefault="001B42B8" w:rsidP="001B42B8">
      <w:pPr>
        <w:ind w:firstLine="720"/>
      </w:pPr>
      <w:r w:rsidRPr="00FC2B5C">
        <w:t xml:space="preserve">Pasiūlymui svarstyti </w:t>
      </w:r>
      <w:r>
        <w:t xml:space="preserve">šią </w:t>
      </w:r>
      <w:r w:rsidRPr="00FC2B5C">
        <w:t>pataisą pritarta.</w:t>
      </w:r>
    </w:p>
    <w:p w:rsidR="001B42B8" w:rsidRDefault="00EE4BF1" w:rsidP="001B42B8">
      <w:pPr>
        <w:ind w:firstLine="720"/>
      </w:pPr>
      <w:r>
        <w:t xml:space="preserve">2 </w:t>
      </w:r>
      <w:r w:rsidRPr="00FC2B5C">
        <w:t xml:space="preserve">straipsnio </w:t>
      </w:r>
      <w:r>
        <w:t xml:space="preserve">S. Bucevičius </w:t>
      </w:r>
      <w:r w:rsidR="001B42B8" w:rsidRPr="00FC2B5C">
        <w:t>pataisa</w:t>
      </w:r>
      <w:r w:rsidR="001B42B8">
        <w:t>, kuriai pritarė pagrindinis komitetas,</w:t>
      </w:r>
      <w:r w:rsidR="001B42B8" w:rsidRPr="006E26B4">
        <w:t xml:space="preserve"> </w:t>
      </w:r>
      <w:r w:rsidR="001B42B8" w:rsidRPr="000F400A">
        <w:rPr>
          <w:b/>
        </w:rPr>
        <w:t>priimta</w:t>
      </w:r>
      <w:r w:rsidR="001B42B8" w:rsidRPr="00FC2B5C">
        <w:t xml:space="preserve"> bendru sutarimu. </w:t>
      </w:r>
    </w:p>
    <w:p w:rsidR="00492383" w:rsidRPr="00FC2B5C" w:rsidRDefault="00492383" w:rsidP="001B42B8">
      <w:pPr>
        <w:ind w:firstLine="720"/>
      </w:pPr>
      <w:r>
        <w:t xml:space="preserve">Posėdžio pirmininkė pranešė, kad pritarus </w:t>
      </w:r>
      <w:r w:rsidR="00827D05">
        <w:t xml:space="preserve">šiai </w:t>
      </w:r>
      <w:r>
        <w:t>S. Buceviči</w:t>
      </w:r>
      <w:r w:rsidR="00827D05">
        <w:t>a</w:t>
      </w:r>
      <w:r>
        <w:t xml:space="preserve">us </w:t>
      </w:r>
      <w:r w:rsidRPr="00FC2B5C">
        <w:t>pataisa</w:t>
      </w:r>
      <w:r>
        <w:t xml:space="preserve">i kita </w:t>
      </w:r>
      <w:r w:rsidR="0092022B">
        <w:t xml:space="preserve">šio straipsnio </w:t>
      </w:r>
      <w:r>
        <w:t>pataisa nebus teikiama svarstyti.</w:t>
      </w:r>
    </w:p>
    <w:p w:rsidR="00EE4BF1" w:rsidRDefault="00EE4BF1" w:rsidP="00B4591B">
      <w:pPr>
        <w:pStyle w:val="Antrats"/>
        <w:tabs>
          <w:tab w:val="clear" w:pos="4153"/>
          <w:tab w:val="clear" w:pos="8306"/>
        </w:tabs>
        <w:ind w:firstLine="709"/>
      </w:pPr>
      <w:r>
        <w:t xml:space="preserve">Pranešėjas informavo apie pagrindinio komiteto nuomonę dėl </w:t>
      </w:r>
      <w:r w:rsidRPr="00A740F9">
        <w:rPr>
          <w:iCs/>
          <w:snapToGrid w:val="0"/>
          <w:color w:val="000000"/>
        </w:rPr>
        <w:t>Teisės departamento</w:t>
      </w:r>
      <w:r>
        <w:t xml:space="preserve"> pastabų dėl 2 straipsnio. Šiai nuomonei </w:t>
      </w:r>
      <w:r w:rsidRPr="0025737D">
        <w:t xml:space="preserve">pritarta </w:t>
      </w:r>
      <w:r>
        <w:t>bendru sutarimu.</w:t>
      </w:r>
    </w:p>
    <w:p w:rsidR="00EE4BF1" w:rsidRPr="00615A12" w:rsidRDefault="00EE4BF1" w:rsidP="00B4591B">
      <w:pPr>
        <w:ind w:firstLine="720"/>
        <w:rPr>
          <w:snapToGrid w:val="0"/>
          <w:color w:val="000000"/>
        </w:rPr>
      </w:pPr>
      <w:r>
        <w:rPr>
          <w:snapToGrid w:val="0"/>
          <w:color w:val="000000"/>
        </w:rPr>
        <w:t>2</w:t>
      </w:r>
      <w:r w:rsidRPr="00615A12">
        <w:rPr>
          <w:snapToGrid w:val="0"/>
          <w:color w:val="000000"/>
        </w:rPr>
        <w:t xml:space="preserve"> straipsnis </w:t>
      </w:r>
      <w:r>
        <w:rPr>
          <w:snapToGrid w:val="0"/>
          <w:color w:val="000000"/>
        </w:rPr>
        <w:t xml:space="preserve">(patobulinta redakcija) </w:t>
      </w:r>
      <w:r w:rsidRPr="00615A12">
        <w:rPr>
          <w:snapToGrid w:val="0"/>
          <w:color w:val="000000"/>
        </w:rPr>
        <w:t>priimtas bendru sutarimu.</w:t>
      </w:r>
    </w:p>
    <w:p w:rsidR="00EE4BF1" w:rsidRPr="008336B3" w:rsidRDefault="00EE4BF1" w:rsidP="001B42B8">
      <w:pPr>
        <w:pStyle w:val="Antrats"/>
        <w:tabs>
          <w:tab w:val="clear" w:pos="4153"/>
          <w:tab w:val="clear" w:pos="8306"/>
        </w:tabs>
        <w:rPr>
          <w:sz w:val="20"/>
        </w:rPr>
      </w:pPr>
    </w:p>
    <w:p w:rsidR="001B42B8" w:rsidRDefault="00EE4BF1" w:rsidP="001B42B8">
      <w:pPr>
        <w:ind w:firstLine="720"/>
      </w:pPr>
      <w:r>
        <w:t>3</w:t>
      </w:r>
      <w:r w:rsidR="001B42B8">
        <w:t>–</w:t>
      </w:r>
      <w:r>
        <w:t>7</w:t>
      </w:r>
      <w:r w:rsidR="001B42B8">
        <w:t xml:space="preserve"> straipsniai priimti bendru sutarimu.</w:t>
      </w:r>
      <w:r w:rsidR="001B42B8">
        <w:tab/>
      </w:r>
    </w:p>
    <w:p w:rsidR="001B42B8" w:rsidRPr="008336B3" w:rsidRDefault="001B42B8" w:rsidP="001B42B8">
      <w:pPr>
        <w:rPr>
          <w:sz w:val="20"/>
        </w:rPr>
      </w:pPr>
    </w:p>
    <w:p w:rsidR="00EE4BF1" w:rsidRPr="00FC2B5C" w:rsidRDefault="00EE4BF1" w:rsidP="00EE4BF1">
      <w:pPr>
        <w:ind w:firstLine="720"/>
      </w:pPr>
      <w:r w:rsidRPr="00FC2B5C">
        <w:t xml:space="preserve">Dėl </w:t>
      </w:r>
      <w:r>
        <w:t xml:space="preserve">8 </w:t>
      </w:r>
      <w:r w:rsidRPr="00FC2B5C">
        <w:t xml:space="preserve">straipsnio </w:t>
      </w:r>
      <w:r>
        <w:t xml:space="preserve">S. Bucevičius </w:t>
      </w:r>
      <w:r w:rsidRPr="00FC2B5C">
        <w:t>pataisos</w:t>
      </w:r>
      <w:r>
        <w:t>, kuriai pritarė pagrindinis komitetas,</w:t>
      </w:r>
      <w:r w:rsidRPr="006E26B4">
        <w:t xml:space="preserve"> </w:t>
      </w:r>
      <w:r>
        <w:t>kalbėjo Seimo narys S. Bucevičius</w:t>
      </w:r>
    </w:p>
    <w:p w:rsidR="00EE4BF1" w:rsidRPr="00FC2B5C" w:rsidRDefault="00EE4BF1" w:rsidP="00EE4BF1">
      <w:pPr>
        <w:ind w:firstLine="720"/>
      </w:pPr>
      <w:r w:rsidRPr="00FC2B5C">
        <w:t xml:space="preserve">Pasiūlymui svarstyti </w:t>
      </w:r>
      <w:r>
        <w:t xml:space="preserve">šią </w:t>
      </w:r>
      <w:r w:rsidRPr="00FC2B5C">
        <w:t>pataisą pritarta.</w:t>
      </w:r>
    </w:p>
    <w:p w:rsidR="00EE4BF1" w:rsidRDefault="00EE4BF1" w:rsidP="00EE4BF1">
      <w:pPr>
        <w:ind w:firstLine="720"/>
      </w:pPr>
      <w:r>
        <w:t xml:space="preserve">8 </w:t>
      </w:r>
      <w:r w:rsidRPr="00FC2B5C">
        <w:t xml:space="preserve">straipsnio </w:t>
      </w:r>
      <w:r>
        <w:t xml:space="preserve">S. Bucevičius </w:t>
      </w:r>
      <w:r w:rsidRPr="00FC2B5C">
        <w:t>pataisa</w:t>
      </w:r>
      <w:r>
        <w:t>, kuriai pritarė pagrindinis komitetas,</w:t>
      </w:r>
      <w:r w:rsidRPr="006E26B4">
        <w:t xml:space="preserve"> </w:t>
      </w:r>
      <w:r w:rsidRPr="000F400A">
        <w:rPr>
          <w:b/>
        </w:rPr>
        <w:t>priimta</w:t>
      </w:r>
      <w:r w:rsidRPr="00FC2B5C">
        <w:t xml:space="preserve"> bendru sutarimu. </w:t>
      </w:r>
    </w:p>
    <w:p w:rsidR="00492383" w:rsidRPr="00FC2B5C" w:rsidRDefault="00492383" w:rsidP="00492383">
      <w:pPr>
        <w:ind w:firstLine="720"/>
      </w:pPr>
      <w:r>
        <w:t xml:space="preserve">Posėdžio pirmininkė pranešė, kad pritarus </w:t>
      </w:r>
      <w:r w:rsidR="00827D05">
        <w:t xml:space="preserve">šiai </w:t>
      </w:r>
      <w:r>
        <w:t>S. Buceviči</w:t>
      </w:r>
      <w:r w:rsidR="00827D05">
        <w:t>a</w:t>
      </w:r>
      <w:r>
        <w:t xml:space="preserve">us </w:t>
      </w:r>
      <w:r w:rsidRPr="00FC2B5C">
        <w:t>pataisa</w:t>
      </w:r>
      <w:r>
        <w:t xml:space="preserve">i kita </w:t>
      </w:r>
      <w:r w:rsidR="00827D05">
        <w:t xml:space="preserve">šio straipsnio </w:t>
      </w:r>
      <w:r>
        <w:t>pataisa nebus teikiama svarstyti.</w:t>
      </w:r>
    </w:p>
    <w:p w:rsidR="00EE4BF1" w:rsidRPr="00615A12" w:rsidRDefault="00EE4BF1" w:rsidP="00B4591B">
      <w:pPr>
        <w:ind w:firstLine="720"/>
        <w:rPr>
          <w:snapToGrid w:val="0"/>
          <w:color w:val="000000"/>
        </w:rPr>
      </w:pPr>
      <w:r>
        <w:rPr>
          <w:snapToGrid w:val="0"/>
          <w:color w:val="000000"/>
        </w:rPr>
        <w:t>8</w:t>
      </w:r>
      <w:r w:rsidRPr="00615A12">
        <w:rPr>
          <w:snapToGrid w:val="0"/>
          <w:color w:val="000000"/>
        </w:rPr>
        <w:t xml:space="preserve"> straipsnis </w:t>
      </w:r>
      <w:r>
        <w:rPr>
          <w:snapToGrid w:val="0"/>
          <w:color w:val="000000"/>
        </w:rPr>
        <w:t xml:space="preserve">(patobulinta redakcija) </w:t>
      </w:r>
      <w:r w:rsidRPr="00615A12">
        <w:rPr>
          <w:snapToGrid w:val="0"/>
          <w:color w:val="000000"/>
        </w:rPr>
        <w:t>priimtas bendru sutarimu.</w:t>
      </w:r>
    </w:p>
    <w:p w:rsidR="00EE4BF1" w:rsidRDefault="00EE4BF1" w:rsidP="001B42B8"/>
    <w:p w:rsidR="001B42B8" w:rsidRDefault="001B42B8" w:rsidP="001B42B8">
      <w:pPr>
        <w:pStyle w:val="Antrats"/>
        <w:tabs>
          <w:tab w:val="clear" w:pos="4153"/>
          <w:tab w:val="clear" w:pos="8306"/>
        </w:tabs>
        <w:ind w:firstLine="720"/>
      </w:pPr>
      <w:r>
        <w:rPr>
          <w:b/>
          <w:bCs/>
        </w:rPr>
        <w:t xml:space="preserve">NUTARTA. </w:t>
      </w:r>
      <w:r>
        <w:rPr>
          <w:bCs/>
        </w:rPr>
        <w:t xml:space="preserve">Priimti </w:t>
      </w:r>
      <w:r w:rsidR="00EE4BF1" w:rsidRPr="00EE4BF1">
        <w:rPr>
          <w:bCs/>
        </w:rPr>
        <w:t>Kelių transporto kodekso 1, 8</w:t>
      </w:r>
      <w:r w:rsidR="00EE4BF1" w:rsidRPr="00EE4BF1">
        <w:rPr>
          <w:bCs/>
          <w:vertAlign w:val="superscript"/>
        </w:rPr>
        <w:t>2</w:t>
      </w:r>
      <w:r w:rsidR="00EE4BF1" w:rsidRPr="00EE4BF1">
        <w:rPr>
          <w:bCs/>
        </w:rPr>
        <w:t>, 8</w:t>
      </w:r>
      <w:r w:rsidR="00EE4BF1" w:rsidRPr="00EE4BF1">
        <w:rPr>
          <w:bCs/>
          <w:vertAlign w:val="superscript"/>
        </w:rPr>
        <w:t>4</w:t>
      </w:r>
      <w:r w:rsidR="00EE4BF1" w:rsidRPr="00EE4BF1">
        <w:rPr>
          <w:bCs/>
        </w:rPr>
        <w:t>, 11</w:t>
      </w:r>
      <w:r w:rsidR="00A45622">
        <w:rPr>
          <w:bCs/>
        </w:rPr>
        <w:t>,</w:t>
      </w:r>
      <w:r w:rsidR="00EE4BF1" w:rsidRPr="00EE4BF1">
        <w:rPr>
          <w:bCs/>
        </w:rPr>
        <w:t xml:space="preserve"> 18</w:t>
      </w:r>
      <w:r w:rsidR="00EE4BF1" w:rsidRPr="00EE4BF1">
        <w:rPr>
          <w:bCs/>
          <w:vertAlign w:val="superscript"/>
        </w:rPr>
        <w:t>1</w:t>
      </w:r>
      <w:r w:rsidR="00EE4BF1" w:rsidRPr="00EE4BF1">
        <w:rPr>
          <w:bCs/>
        </w:rPr>
        <w:t xml:space="preserve"> straipsnių, priedo pakeitimo ir Kodekso papil</w:t>
      </w:r>
      <w:r w:rsidR="00EE4BF1">
        <w:rPr>
          <w:bCs/>
        </w:rPr>
        <w:t>dymo 1 priedu įstatymą</w:t>
      </w:r>
      <w:r>
        <w:t xml:space="preserve">. </w:t>
      </w:r>
      <w:r>
        <w:rPr>
          <w:i/>
          <w:iCs/>
        </w:rPr>
        <w:t xml:space="preserve">Balsavimo rezultatai: už – </w:t>
      </w:r>
      <w:r w:rsidR="00492383">
        <w:rPr>
          <w:i/>
          <w:iCs/>
        </w:rPr>
        <w:t>96</w:t>
      </w:r>
      <w:r>
        <w:rPr>
          <w:i/>
          <w:iCs/>
        </w:rPr>
        <w:t xml:space="preserve">, prieš – </w:t>
      </w:r>
      <w:r w:rsidR="00492383">
        <w:rPr>
          <w:i/>
          <w:iCs/>
        </w:rPr>
        <w:t>0</w:t>
      </w:r>
      <w:r>
        <w:rPr>
          <w:i/>
          <w:iCs/>
        </w:rPr>
        <w:t xml:space="preserve">, susilaikė </w:t>
      </w:r>
      <w:r w:rsidR="00492383">
        <w:rPr>
          <w:i/>
          <w:iCs/>
        </w:rPr>
        <w:t>0</w:t>
      </w:r>
      <w:r>
        <w:t xml:space="preserve">. </w:t>
      </w:r>
      <w:r w:rsidR="00492383">
        <w:rPr>
          <w:i/>
          <w:iCs/>
        </w:rPr>
        <w:t>Užsiregistravo 97</w:t>
      </w:r>
      <w:r>
        <w:rPr>
          <w:i/>
          <w:iCs/>
        </w:rPr>
        <w:t xml:space="preserve"> Seimo nariai (1</w:t>
      </w:r>
      <w:r w:rsidR="00492383">
        <w:rPr>
          <w:i/>
          <w:iCs/>
        </w:rPr>
        <w:t>5.19</w:t>
      </w:r>
      <w:r>
        <w:rPr>
          <w:i/>
          <w:iCs/>
        </w:rPr>
        <w:t xml:space="preserve"> val.).</w:t>
      </w:r>
    </w:p>
    <w:p w:rsidR="001B42B8" w:rsidRPr="00F9595C" w:rsidRDefault="001B42B8">
      <w:pPr>
        <w:rPr>
          <w:sz w:val="28"/>
          <w:szCs w:val="28"/>
        </w:rPr>
      </w:pPr>
    </w:p>
    <w:p w:rsidR="008C49DE" w:rsidRPr="00F9595C" w:rsidRDefault="008C49DE" w:rsidP="00B4591B">
      <w:pPr>
        <w:ind w:firstLine="709"/>
      </w:pPr>
    </w:p>
    <w:p w:rsidR="00EE4BF1" w:rsidRDefault="00EE4BF1" w:rsidP="00B4591B">
      <w:pPr>
        <w:ind w:firstLine="709"/>
        <w:rPr>
          <w:i/>
        </w:rPr>
      </w:pPr>
      <w:r>
        <w:rPr>
          <w:i/>
        </w:rPr>
        <w:t>1</w:t>
      </w:r>
      <w:r w:rsidR="008C49DE">
        <w:rPr>
          <w:i/>
        </w:rPr>
        <w:t>5.20</w:t>
      </w:r>
      <w:r>
        <w:rPr>
          <w:i/>
        </w:rPr>
        <w:t xml:space="preserve"> val.</w:t>
      </w:r>
    </w:p>
    <w:p w:rsidR="00EE4BF1" w:rsidRDefault="00EE4BF1" w:rsidP="00B4591B">
      <w:pPr>
        <w:ind w:firstLine="709"/>
        <w:rPr>
          <w:bCs/>
          <w:iCs/>
        </w:rPr>
      </w:pPr>
      <w:r>
        <w:rPr>
          <w:b/>
          <w:bCs/>
        </w:rPr>
        <w:t>SVARSTYTA</w:t>
      </w:r>
      <w:r w:rsidRPr="00AA7637">
        <w:rPr>
          <w:bCs/>
        </w:rPr>
        <w:t>.</w:t>
      </w:r>
      <w:r w:rsidRPr="000B4043">
        <w:rPr>
          <w:bCs/>
        </w:rPr>
        <w:t xml:space="preserve"> </w:t>
      </w:r>
      <w:r w:rsidRPr="00EE4BF1">
        <w:rPr>
          <w:bCs/>
        </w:rPr>
        <w:t>Atsinaujinančių išteklių energetikos įstatymo Nr. XI-1375 20</w:t>
      </w:r>
      <w:r w:rsidRPr="00EE4BF1">
        <w:rPr>
          <w:bCs/>
          <w:vertAlign w:val="superscript"/>
        </w:rPr>
        <w:t>1</w:t>
      </w:r>
      <w:r w:rsidRPr="00EE4BF1">
        <w:rPr>
          <w:bCs/>
        </w:rPr>
        <w:t xml:space="preserve"> ir 20</w:t>
      </w:r>
      <w:r w:rsidRPr="00EE4BF1">
        <w:rPr>
          <w:bCs/>
          <w:vertAlign w:val="superscript"/>
        </w:rPr>
        <w:t>4</w:t>
      </w:r>
      <w:r w:rsidRPr="00EE4BF1">
        <w:rPr>
          <w:bCs/>
        </w:rPr>
        <w:t xml:space="preserve"> straipsnių pakeitimo įstatymo projektas </w:t>
      </w:r>
      <w:r w:rsidRPr="00EE4BF1">
        <w:rPr>
          <w:bCs/>
          <w:iCs/>
          <w:snapToGrid w:val="0"/>
          <w:color w:val="000000"/>
        </w:rPr>
        <w:t>Nr. XVP-</w:t>
      </w:r>
      <w:r w:rsidRPr="00EE4BF1">
        <w:rPr>
          <w:bCs/>
        </w:rPr>
        <w:t>1088(2)</w:t>
      </w:r>
      <w:r>
        <w:rPr>
          <w:bCs/>
        </w:rPr>
        <w:t xml:space="preserve"> </w:t>
      </w:r>
      <w:r>
        <w:rPr>
          <w:i/>
          <w:snapToGrid w:val="0"/>
        </w:rPr>
        <w:t xml:space="preserve">(teikėja – </w:t>
      </w:r>
      <w:r w:rsidRPr="00EE4BF1">
        <w:rPr>
          <w:i/>
          <w:snapToGrid w:val="0"/>
        </w:rPr>
        <w:t>Vyriausybė</w:t>
      </w:r>
      <w:r>
        <w:rPr>
          <w:i/>
          <w:snapToGrid w:val="0"/>
        </w:rPr>
        <w:t>)</w:t>
      </w:r>
      <w:r>
        <w:t xml:space="preserve"> </w:t>
      </w:r>
      <w:r>
        <w:rPr>
          <w:b/>
          <w:i/>
        </w:rPr>
        <w:t>(priėmimas)</w:t>
      </w:r>
      <w:r>
        <w:rPr>
          <w:bCs/>
          <w:iCs/>
        </w:rPr>
        <w:t>.</w:t>
      </w:r>
    </w:p>
    <w:p w:rsidR="00484F0B" w:rsidRDefault="00484F0B" w:rsidP="004E32F5">
      <w:pPr>
        <w:ind w:firstLine="709"/>
      </w:pPr>
      <w:r>
        <w:t xml:space="preserve">Pranešėja – </w:t>
      </w:r>
      <w:r w:rsidR="009A4DA2">
        <w:t xml:space="preserve">Ekonomikos ir inovacijų komiteto pirmininko pavaduotoja </w:t>
      </w:r>
      <w:r w:rsidR="009A4DA2">
        <w:rPr>
          <w:szCs w:val="24"/>
        </w:rPr>
        <w:t>B. Vėsaitė</w:t>
      </w:r>
      <w:r>
        <w:t>.</w:t>
      </w:r>
    </w:p>
    <w:p w:rsidR="00EE4BF1" w:rsidRDefault="00EE4BF1" w:rsidP="00B4591B">
      <w:pPr>
        <w:pStyle w:val="Antrats"/>
        <w:tabs>
          <w:tab w:val="clear" w:pos="4153"/>
          <w:tab w:val="clear" w:pos="8306"/>
        </w:tabs>
      </w:pPr>
    </w:p>
    <w:p w:rsidR="00484F0B" w:rsidRDefault="00484F0B" w:rsidP="00433024">
      <w:pPr>
        <w:pStyle w:val="Antrats"/>
        <w:tabs>
          <w:tab w:val="clear" w:pos="4153"/>
          <w:tab w:val="clear" w:pos="8306"/>
        </w:tabs>
        <w:ind w:firstLine="709"/>
      </w:pPr>
      <w:r>
        <w:t>Pranešėja</w:t>
      </w:r>
      <w:r w:rsidR="009A4DA2">
        <w:t xml:space="preserve"> </w:t>
      </w:r>
      <w:r>
        <w:t xml:space="preserve">informavo apie pagrindinio komiteto nuomonę dėl </w:t>
      </w:r>
      <w:r w:rsidR="009A4DA2">
        <w:t xml:space="preserve">visų </w:t>
      </w:r>
      <w:r w:rsidRPr="00A740F9">
        <w:rPr>
          <w:iCs/>
          <w:snapToGrid w:val="0"/>
          <w:color w:val="000000"/>
        </w:rPr>
        <w:t>Teisės departamento</w:t>
      </w:r>
      <w:r>
        <w:t xml:space="preserve"> pastab</w:t>
      </w:r>
      <w:r w:rsidR="009A4DA2">
        <w:t>ų</w:t>
      </w:r>
      <w:r>
        <w:t>, kuri</w:t>
      </w:r>
      <w:r w:rsidR="009A4DA2">
        <w:t>oms</w:t>
      </w:r>
      <w:r>
        <w:t xml:space="preserve"> pritarė </w:t>
      </w:r>
      <w:r w:rsidR="009A4DA2">
        <w:t xml:space="preserve">arba iš dalies pritarė </w:t>
      </w:r>
      <w:r>
        <w:t>pagrindinis komitetas.</w:t>
      </w:r>
      <w:r w:rsidR="0025737D">
        <w:t xml:space="preserve"> Pagrindinio k</w:t>
      </w:r>
      <w:r w:rsidR="009A4DA2">
        <w:t xml:space="preserve">omiteto nuomonei dėl šių pastabų </w:t>
      </w:r>
      <w:r w:rsidR="009A4DA2" w:rsidRPr="00827D05">
        <w:t>pritarta</w:t>
      </w:r>
      <w:r w:rsidR="009A4DA2" w:rsidRPr="009A4DA2">
        <w:rPr>
          <w:b/>
        </w:rPr>
        <w:t xml:space="preserve"> </w:t>
      </w:r>
      <w:r w:rsidR="009A4DA2">
        <w:t>bendru sutarimu.</w:t>
      </w:r>
    </w:p>
    <w:p w:rsidR="00484F0B" w:rsidRPr="008336B3" w:rsidRDefault="00484F0B" w:rsidP="00B4591B">
      <w:pPr>
        <w:pStyle w:val="Antrats"/>
        <w:tabs>
          <w:tab w:val="clear" w:pos="4153"/>
          <w:tab w:val="clear" w:pos="8306"/>
        </w:tabs>
        <w:rPr>
          <w:sz w:val="20"/>
        </w:rPr>
      </w:pPr>
    </w:p>
    <w:p w:rsidR="009A4DA2" w:rsidRDefault="009A4DA2" w:rsidP="00433024">
      <w:pPr>
        <w:ind w:firstLine="720"/>
        <w:rPr>
          <w:snapToGrid w:val="0"/>
          <w:color w:val="000000"/>
        </w:rPr>
      </w:pPr>
      <w:r w:rsidRPr="00615A12">
        <w:rPr>
          <w:snapToGrid w:val="0"/>
          <w:color w:val="000000"/>
        </w:rPr>
        <w:t xml:space="preserve">1 straipsnis </w:t>
      </w:r>
      <w:r>
        <w:rPr>
          <w:snapToGrid w:val="0"/>
          <w:color w:val="000000"/>
        </w:rPr>
        <w:t xml:space="preserve">(su </w:t>
      </w:r>
      <w:r w:rsidRPr="00093499">
        <w:rPr>
          <w:snapToGrid w:val="0"/>
          <w:color w:val="000000"/>
        </w:rPr>
        <w:t>Teisės departamento</w:t>
      </w:r>
      <w:r>
        <w:rPr>
          <w:snapToGrid w:val="0"/>
          <w:color w:val="000000"/>
        </w:rPr>
        <w:t xml:space="preserve"> pastaba, </w:t>
      </w:r>
      <w:r w:rsidRPr="00093499">
        <w:rPr>
          <w:snapToGrid w:val="0"/>
          <w:color w:val="000000"/>
        </w:rPr>
        <w:t>kuriai pritarė pagrindinis komitetas</w:t>
      </w:r>
      <w:r>
        <w:rPr>
          <w:snapToGrid w:val="0"/>
          <w:color w:val="000000"/>
        </w:rPr>
        <w:t xml:space="preserve">) </w:t>
      </w:r>
      <w:r w:rsidRPr="00615A12">
        <w:rPr>
          <w:snapToGrid w:val="0"/>
          <w:color w:val="000000"/>
        </w:rPr>
        <w:t>priimtas bendru sutarimu.</w:t>
      </w:r>
    </w:p>
    <w:p w:rsidR="009A4DA2" w:rsidRPr="00615A12" w:rsidRDefault="009A4DA2" w:rsidP="00787644">
      <w:pPr>
        <w:ind w:firstLine="720"/>
        <w:rPr>
          <w:snapToGrid w:val="0"/>
          <w:color w:val="000000"/>
        </w:rPr>
      </w:pPr>
      <w:r>
        <w:rPr>
          <w:snapToGrid w:val="0"/>
          <w:color w:val="000000"/>
        </w:rPr>
        <w:t>2</w:t>
      </w:r>
      <w:r w:rsidRPr="00615A12">
        <w:rPr>
          <w:snapToGrid w:val="0"/>
          <w:color w:val="000000"/>
        </w:rPr>
        <w:t xml:space="preserve"> straipsnis priimtas bendru sutarimu.</w:t>
      </w:r>
    </w:p>
    <w:p w:rsidR="009A4DA2" w:rsidRPr="00A740F9" w:rsidRDefault="009A4DA2" w:rsidP="00BE47A3">
      <w:pPr>
        <w:ind w:firstLine="709"/>
        <w:rPr>
          <w:iCs/>
        </w:rPr>
      </w:pPr>
      <w:r>
        <w:rPr>
          <w:snapToGrid w:val="0"/>
          <w:color w:val="000000"/>
        </w:rPr>
        <w:t>3</w:t>
      </w:r>
      <w:r w:rsidRPr="00615A12">
        <w:rPr>
          <w:snapToGrid w:val="0"/>
          <w:color w:val="000000"/>
        </w:rPr>
        <w:t xml:space="preserve"> straipsnis </w:t>
      </w:r>
      <w:r>
        <w:rPr>
          <w:snapToGrid w:val="0"/>
          <w:color w:val="000000"/>
        </w:rPr>
        <w:t xml:space="preserve">(suredaguotas pagal </w:t>
      </w:r>
      <w:r w:rsidRPr="00A740F9">
        <w:rPr>
          <w:iCs/>
          <w:snapToGrid w:val="0"/>
          <w:color w:val="000000"/>
        </w:rPr>
        <w:t>Teisės departamento</w:t>
      </w:r>
      <w:r>
        <w:rPr>
          <w:iCs/>
          <w:snapToGrid w:val="0"/>
          <w:color w:val="000000"/>
        </w:rPr>
        <w:t xml:space="preserve"> pastabą, </w:t>
      </w:r>
      <w:r w:rsidRPr="00C41550">
        <w:rPr>
          <w:iCs/>
          <w:snapToGrid w:val="0"/>
          <w:color w:val="000000"/>
        </w:rPr>
        <w:t>kuri</w:t>
      </w:r>
      <w:r>
        <w:rPr>
          <w:iCs/>
          <w:snapToGrid w:val="0"/>
          <w:color w:val="000000"/>
        </w:rPr>
        <w:t xml:space="preserve">ai iš dalies pritarė pagrindinis komitetas) </w:t>
      </w:r>
      <w:r w:rsidRPr="00615A12">
        <w:rPr>
          <w:snapToGrid w:val="0"/>
          <w:color w:val="000000"/>
        </w:rPr>
        <w:t>priimtas bendru sutarimu.</w:t>
      </w:r>
    </w:p>
    <w:p w:rsidR="00EE4BF1" w:rsidRDefault="00EE4BF1" w:rsidP="00B4591B"/>
    <w:p w:rsidR="00EE4BF1" w:rsidRDefault="00EE4BF1" w:rsidP="00B4591B">
      <w:pPr>
        <w:ind w:firstLine="720"/>
      </w:pPr>
      <w:r>
        <w:t xml:space="preserve">Dėl balsavimo motyvų dėl viso įstatymo kalbėjo Seimo nariai: </w:t>
      </w:r>
      <w:r w:rsidR="009A4DA2">
        <w:rPr>
          <w:szCs w:val="24"/>
        </w:rPr>
        <w:t>B. Vėsaitė</w:t>
      </w:r>
      <w:r w:rsidR="009A4DA2">
        <w:t>, V. Fiodorovas</w:t>
      </w:r>
      <w:r w:rsidR="008C49DE">
        <w:t xml:space="preserve">, </w:t>
      </w:r>
      <w:r w:rsidR="008C49DE">
        <w:rPr>
          <w:iCs/>
          <w:snapToGrid w:val="0"/>
          <w:szCs w:val="24"/>
        </w:rPr>
        <w:t>I. Gelažnikienė</w:t>
      </w:r>
      <w:r w:rsidR="008C49DE">
        <w:t xml:space="preserve">, </w:t>
      </w:r>
      <w:r w:rsidR="00492383">
        <w:t>V. Ąžuolas.</w:t>
      </w:r>
    </w:p>
    <w:p w:rsidR="00EE4BF1" w:rsidRDefault="00EE4BF1" w:rsidP="00B4591B">
      <w:pPr>
        <w:pStyle w:val="Antrats"/>
      </w:pPr>
    </w:p>
    <w:p w:rsidR="00EE4BF1" w:rsidRDefault="00EE4BF1" w:rsidP="00B4591B">
      <w:pPr>
        <w:pStyle w:val="Antrats"/>
        <w:tabs>
          <w:tab w:val="clear" w:pos="4153"/>
          <w:tab w:val="clear" w:pos="8306"/>
        </w:tabs>
        <w:ind w:firstLine="720"/>
      </w:pPr>
      <w:r>
        <w:rPr>
          <w:b/>
          <w:bCs/>
        </w:rPr>
        <w:t xml:space="preserve">NUTARTA. </w:t>
      </w:r>
      <w:r>
        <w:rPr>
          <w:bCs/>
        </w:rPr>
        <w:t xml:space="preserve">Priimti </w:t>
      </w:r>
      <w:r w:rsidRPr="00EE4BF1">
        <w:rPr>
          <w:bCs/>
        </w:rPr>
        <w:t>Atsinaujinančių išteklių energetikos įstatymo Nr. XI-1375 20</w:t>
      </w:r>
      <w:r w:rsidRPr="00EE4BF1">
        <w:rPr>
          <w:bCs/>
          <w:vertAlign w:val="superscript"/>
        </w:rPr>
        <w:t>1</w:t>
      </w:r>
      <w:r w:rsidRPr="00EE4BF1">
        <w:rPr>
          <w:bCs/>
        </w:rPr>
        <w:t xml:space="preserve"> ir 20</w:t>
      </w:r>
      <w:r w:rsidRPr="00EE4BF1">
        <w:rPr>
          <w:bCs/>
          <w:vertAlign w:val="superscript"/>
        </w:rPr>
        <w:t>4</w:t>
      </w:r>
      <w:r w:rsidRPr="00EE4BF1">
        <w:rPr>
          <w:bCs/>
        </w:rPr>
        <w:t xml:space="preserve"> straipsnių p</w:t>
      </w:r>
      <w:r>
        <w:rPr>
          <w:bCs/>
        </w:rPr>
        <w:t>akeitimo įstatymą</w:t>
      </w:r>
      <w:r>
        <w:t xml:space="preserve">. </w:t>
      </w:r>
      <w:r>
        <w:rPr>
          <w:i/>
          <w:iCs/>
        </w:rPr>
        <w:t xml:space="preserve">Balsavimo rezultatai: už – </w:t>
      </w:r>
      <w:r w:rsidR="00492383">
        <w:rPr>
          <w:i/>
          <w:iCs/>
        </w:rPr>
        <w:t>65</w:t>
      </w:r>
      <w:r>
        <w:rPr>
          <w:i/>
          <w:iCs/>
        </w:rPr>
        <w:t xml:space="preserve">, prieš – </w:t>
      </w:r>
      <w:r w:rsidR="00492383">
        <w:rPr>
          <w:i/>
          <w:iCs/>
        </w:rPr>
        <w:t>7</w:t>
      </w:r>
      <w:r>
        <w:rPr>
          <w:i/>
          <w:iCs/>
        </w:rPr>
        <w:t xml:space="preserve">, susilaikė </w:t>
      </w:r>
      <w:r w:rsidR="00492383">
        <w:rPr>
          <w:i/>
          <w:iCs/>
        </w:rPr>
        <w:t>14</w:t>
      </w:r>
      <w:r>
        <w:t xml:space="preserve">. </w:t>
      </w:r>
      <w:r w:rsidR="00492383">
        <w:rPr>
          <w:i/>
          <w:iCs/>
        </w:rPr>
        <w:t>Užsiregistravo 88</w:t>
      </w:r>
      <w:r>
        <w:rPr>
          <w:i/>
          <w:iCs/>
        </w:rPr>
        <w:t xml:space="preserve"> Seimo nariai (1</w:t>
      </w:r>
      <w:r w:rsidR="00492383">
        <w:rPr>
          <w:i/>
          <w:iCs/>
        </w:rPr>
        <w:t>5.26</w:t>
      </w:r>
      <w:r>
        <w:rPr>
          <w:i/>
          <w:iCs/>
        </w:rPr>
        <w:t xml:space="preserve"> val.).</w:t>
      </w:r>
    </w:p>
    <w:p w:rsidR="001B42B8" w:rsidRDefault="001B42B8"/>
    <w:p w:rsidR="001B42B8" w:rsidRDefault="001B42B8"/>
    <w:p w:rsidR="00EE4BF1" w:rsidRDefault="00EE4BF1" w:rsidP="00B4591B">
      <w:pPr>
        <w:ind w:firstLine="709"/>
        <w:rPr>
          <w:i/>
        </w:rPr>
      </w:pPr>
      <w:r>
        <w:rPr>
          <w:i/>
        </w:rPr>
        <w:t>1</w:t>
      </w:r>
      <w:r w:rsidR="00F9595C">
        <w:rPr>
          <w:i/>
        </w:rPr>
        <w:t>5.27</w:t>
      </w:r>
      <w:r>
        <w:rPr>
          <w:i/>
        </w:rPr>
        <w:t xml:space="preserve"> val.</w:t>
      </w:r>
    </w:p>
    <w:p w:rsidR="00EE4BF1" w:rsidRDefault="00EE4BF1" w:rsidP="00B4591B">
      <w:pPr>
        <w:ind w:firstLine="709"/>
        <w:rPr>
          <w:bCs/>
          <w:iCs/>
        </w:rPr>
      </w:pPr>
      <w:r>
        <w:rPr>
          <w:b/>
          <w:bCs/>
        </w:rPr>
        <w:t>SVARSTYTA</w:t>
      </w:r>
      <w:r w:rsidRPr="00AA7637">
        <w:rPr>
          <w:bCs/>
        </w:rPr>
        <w:t>.</w:t>
      </w:r>
      <w:r w:rsidRPr="000B4043">
        <w:rPr>
          <w:bCs/>
        </w:rPr>
        <w:t xml:space="preserve"> </w:t>
      </w:r>
      <w:r w:rsidRPr="00EE4BF1">
        <w:rPr>
          <w:bCs/>
        </w:rPr>
        <w:t>Elektros energetikos įstatymo Nr. VIII-1881 9, 41, 44, 46, 67, 73</w:t>
      </w:r>
      <w:r w:rsidRPr="00EE4BF1">
        <w:rPr>
          <w:bCs/>
          <w:vertAlign w:val="superscript"/>
        </w:rPr>
        <w:t>3</w:t>
      </w:r>
      <w:r w:rsidRPr="00EE4BF1">
        <w:rPr>
          <w:bCs/>
        </w:rPr>
        <w:t xml:space="preserve"> ir 74 straipsnių pakeitimo įstatymo projektas </w:t>
      </w:r>
      <w:r w:rsidRPr="00EE4BF1">
        <w:rPr>
          <w:bCs/>
          <w:iCs/>
          <w:snapToGrid w:val="0"/>
          <w:color w:val="000000"/>
        </w:rPr>
        <w:t>Nr. XVP-</w:t>
      </w:r>
      <w:r w:rsidRPr="00EE4BF1">
        <w:rPr>
          <w:bCs/>
        </w:rPr>
        <w:t>1089(2)</w:t>
      </w:r>
      <w:r>
        <w:rPr>
          <w:bCs/>
        </w:rPr>
        <w:t xml:space="preserve"> </w:t>
      </w:r>
      <w:r>
        <w:rPr>
          <w:i/>
          <w:snapToGrid w:val="0"/>
        </w:rPr>
        <w:t xml:space="preserve">(teikėja – </w:t>
      </w:r>
      <w:r w:rsidRPr="00EE4BF1">
        <w:rPr>
          <w:i/>
          <w:snapToGrid w:val="0"/>
        </w:rPr>
        <w:t>Vyriausybė</w:t>
      </w:r>
      <w:r>
        <w:rPr>
          <w:i/>
          <w:snapToGrid w:val="0"/>
        </w:rPr>
        <w:t>)</w:t>
      </w:r>
      <w:r>
        <w:t xml:space="preserve"> </w:t>
      </w:r>
      <w:r>
        <w:rPr>
          <w:b/>
          <w:i/>
        </w:rPr>
        <w:t>(priėmimas)</w:t>
      </w:r>
      <w:r>
        <w:rPr>
          <w:bCs/>
          <w:iCs/>
        </w:rPr>
        <w:t>.</w:t>
      </w:r>
    </w:p>
    <w:p w:rsidR="00EE4BF1" w:rsidRDefault="00EE4BF1" w:rsidP="00B4591B">
      <w:pPr>
        <w:pStyle w:val="Antrats"/>
        <w:tabs>
          <w:tab w:val="clear" w:pos="4153"/>
          <w:tab w:val="clear" w:pos="8306"/>
        </w:tabs>
        <w:ind w:firstLine="709"/>
      </w:pPr>
      <w:r>
        <w:t xml:space="preserve">Pranešėja – Ekonomikos ir inovacijų komiteto pirmininko pavaduotoja </w:t>
      </w:r>
      <w:r>
        <w:rPr>
          <w:szCs w:val="24"/>
        </w:rPr>
        <w:t>B. Vėsaitė</w:t>
      </w:r>
      <w:r>
        <w:t>.</w:t>
      </w:r>
    </w:p>
    <w:p w:rsidR="00EE4BF1" w:rsidRDefault="00EE4BF1" w:rsidP="00B4591B">
      <w:pPr>
        <w:pStyle w:val="Antrats"/>
        <w:tabs>
          <w:tab w:val="clear" w:pos="4153"/>
          <w:tab w:val="clear" w:pos="8306"/>
        </w:tabs>
      </w:pPr>
    </w:p>
    <w:p w:rsidR="00EE4BF1" w:rsidRDefault="00EE4BF1" w:rsidP="00B4591B">
      <w:pPr>
        <w:ind w:firstLine="720"/>
      </w:pPr>
      <w:r>
        <w:t>1–7 straipsniai priimti bendru sutarimu.</w:t>
      </w:r>
      <w:r>
        <w:tab/>
      </w:r>
    </w:p>
    <w:p w:rsidR="00EE4BF1" w:rsidRDefault="00EE4BF1" w:rsidP="00B4591B"/>
    <w:p w:rsidR="00EE4BF1" w:rsidRDefault="00EE4BF1" w:rsidP="00B4591B">
      <w:pPr>
        <w:pStyle w:val="Antrats"/>
        <w:tabs>
          <w:tab w:val="clear" w:pos="4153"/>
          <w:tab w:val="clear" w:pos="8306"/>
        </w:tabs>
        <w:ind w:firstLine="709"/>
      </w:pPr>
      <w:r>
        <w:t xml:space="preserve">Pranešėja informavo apie pagrindinio komiteto nuomonę dėl </w:t>
      </w:r>
      <w:r w:rsidRPr="00A740F9">
        <w:rPr>
          <w:iCs/>
          <w:snapToGrid w:val="0"/>
          <w:color w:val="000000"/>
        </w:rPr>
        <w:t>Teisės departamento</w:t>
      </w:r>
      <w:r>
        <w:t xml:space="preserve"> pastabos dėl 8 straipsnio, kuriai pritarė pagrindinis komitetas. Šiai nuomonei </w:t>
      </w:r>
      <w:r w:rsidRPr="00827D05">
        <w:t>pritarta</w:t>
      </w:r>
      <w:r w:rsidRPr="00492383">
        <w:rPr>
          <w:b/>
        </w:rPr>
        <w:t xml:space="preserve"> </w:t>
      </w:r>
      <w:r>
        <w:t>bendru sutarimu.</w:t>
      </w:r>
    </w:p>
    <w:p w:rsidR="00EE4BF1" w:rsidRDefault="00EE4BF1" w:rsidP="00B4591B"/>
    <w:p w:rsidR="00EE4BF1" w:rsidRPr="00FC2B5C" w:rsidRDefault="00EE4BF1" w:rsidP="00B4591B">
      <w:pPr>
        <w:ind w:firstLine="720"/>
      </w:pPr>
      <w:r w:rsidRPr="00FC2B5C">
        <w:t xml:space="preserve">Dėl </w:t>
      </w:r>
      <w:r>
        <w:t xml:space="preserve">8 </w:t>
      </w:r>
      <w:r w:rsidRPr="00FC2B5C">
        <w:t xml:space="preserve">straipsnio </w:t>
      </w:r>
      <w:r>
        <w:t xml:space="preserve">L. Savicko ir kt. pirmos </w:t>
      </w:r>
      <w:r w:rsidRPr="00FC2B5C">
        <w:t>pataisos</w:t>
      </w:r>
      <w:r>
        <w:t>, kuriai pritarė pagrindinis komitetas,</w:t>
      </w:r>
      <w:r w:rsidRPr="006E26B4">
        <w:t xml:space="preserve"> </w:t>
      </w:r>
      <w:r>
        <w:t>kalbėjo Seimo narys L. Savickas.</w:t>
      </w:r>
    </w:p>
    <w:p w:rsidR="00EE4BF1" w:rsidRPr="00FC2B5C" w:rsidRDefault="00EE4BF1" w:rsidP="00B4591B">
      <w:pPr>
        <w:ind w:firstLine="720"/>
      </w:pPr>
      <w:r w:rsidRPr="00FC2B5C">
        <w:t xml:space="preserve">Pasiūlymui svarstyti </w:t>
      </w:r>
      <w:r>
        <w:t xml:space="preserve">šią </w:t>
      </w:r>
      <w:r w:rsidRPr="00FC2B5C">
        <w:t>pataisą pritarta.</w:t>
      </w:r>
    </w:p>
    <w:p w:rsidR="00EE4BF1" w:rsidRPr="00FC2B5C" w:rsidRDefault="00EE4BF1" w:rsidP="00B4591B">
      <w:pPr>
        <w:ind w:firstLine="720"/>
      </w:pPr>
      <w:r>
        <w:t xml:space="preserve">8 </w:t>
      </w:r>
      <w:r w:rsidRPr="00FC2B5C">
        <w:t xml:space="preserve">straipsnio </w:t>
      </w:r>
      <w:r>
        <w:t xml:space="preserve">L. Savicko ir kt. pirma </w:t>
      </w:r>
      <w:r w:rsidRPr="00FC2B5C">
        <w:t>pataisa</w:t>
      </w:r>
      <w:r>
        <w:t>, kuriai pritarė pagrindinis komitetas,</w:t>
      </w:r>
      <w:r w:rsidRPr="006E26B4">
        <w:t xml:space="preserve"> </w:t>
      </w:r>
      <w:r w:rsidRPr="000F400A">
        <w:rPr>
          <w:b/>
        </w:rPr>
        <w:t>priimta</w:t>
      </w:r>
      <w:r w:rsidRPr="00FC2B5C">
        <w:t xml:space="preserve"> bendru sutarimu. </w:t>
      </w:r>
    </w:p>
    <w:p w:rsidR="00EE4BF1" w:rsidRDefault="00EE4BF1" w:rsidP="00B4591B"/>
    <w:p w:rsidR="00EE4BF1" w:rsidRDefault="00EE4BF1" w:rsidP="00EE4BF1">
      <w:pPr>
        <w:ind w:firstLine="720"/>
      </w:pPr>
      <w:r w:rsidRPr="004A25C0">
        <w:t xml:space="preserve">Dėl </w:t>
      </w:r>
      <w:r>
        <w:t xml:space="preserve">8 </w:t>
      </w:r>
      <w:r w:rsidRPr="00FC2B5C">
        <w:t xml:space="preserve">straipsnio </w:t>
      </w:r>
      <w:r>
        <w:t xml:space="preserve">L. Savicko ir kt. antros </w:t>
      </w:r>
      <w:r w:rsidRPr="004A25C0">
        <w:t>pataisos</w:t>
      </w:r>
      <w:r w:rsidRPr="00706404">
        <w:t>, kuriai iš dalies pritarė pagrindinis komitetas,</w:t>
      </w:r>
      <w:r w:rsidRPr="004A25C0">
        <w:t xml:space="preserve"> kalbėjo Seimo nar</w:t>
      </w:r>
      <w:r>
        <w:t xml:space="preserve">ys L. Savickas </w:t>
      </w:r>
      <w:r w:rsidRPr="004A25C0">
        <w:t>(pritarė pagrindinio komiteto nuomonei)</w:t>
      </w:r>
      <w:r>
        <w:t>.</w:t>
      </w:r>
    </w:p>
    <w:p w:rsidR="00492383" w:rsidRPr="00FC2B5C" w:rsidRDefault="00492383" w:rsidP="00492383">
      <w:pPr>
        <w:ind w:firstLine="720"/>
      </w:pPr>
      <w:r w:rsidRPr="00FC2B5C">
        <w:t xml:space="preserve">Pasiūlymui svarstyti </w:t>
      </w:r>
      <w:r>
        <w:t xml:space="preserve">šią </w:t>
      </w:r>
      <w:r w:rsidRPr="00FC2B5C">
        <w:t>pataisą pritarta.</w:t>
      </w:r>
    </w:p>
    <w:p w:rsidR="00EE4BF1" w:rsidRPr="004A25C0" w:rsidRDefault="00EE4BF1" w:rsidP="00B4591B">
      <w:pPr>
        <w:ind w:firstLine="720"/>
      </w:pPr>
      <w:r>
        <w:t xml:space="preserve">Pagrindinio komiteto nuomonei dėl </w:t>
      </w:r>
      <w:r w:rsidR="00D24C81">
        <w:t xml:space="preserve">8 </w:t>
      </w:r>
      <w:r w:rsidR="00D24C81" w:rsidRPr="00FC2B5C">
        <w:t xml:space="preserve">straipsnio </w:t>
      </w:r>
      <w:r w:rsidR="00D24C81">
        <w:t xml:space="preserve">L. Savicko ir kt. antros </w:t>
      </w:r>
      <w:r>
        <w:t>pataisos</w:t>
      </w:r>
      <w:r w:rsidRPr="00706404">
        <w:t>, kuriai iš dalies pritarė pagrindinis komitetas,</w:t>
      </w:r>
      <w:r w:rsidRPr="004A25C0">
        <w:t xml:space="preserve"> </w:t>
      </w:r>
      <w:r w:rsidRPr="00492383">
        <w:rPr>
          <w:b/>
        </w:rPr>
        <w:t>pritarta</w:t>
      </w:r>
      <w:r>
        <w:t xml:space="preserve"> bendru sutarimu.</w:t>
      </w:r>
    </w:p>
    <w:p w:rsidR="00EE4BF1" w:rsidRDefault="00EE4BF1" w:rsidP="00B4591B"/>
    <w:p w:rsidR="00D24C81" w:rsidRPr="00615A12" w:rsidRDefault="00D24C81" w:rsidP="00B4591B">
      <w:pPr>
        <w:ind w:firstLine="720"/>
        <w:rPr>
          <w:snapToGrid w:val="0"/>
          <w:color w:val="000000"/>
        </w:rPr>
      </w:pPr>
      <w:r>
        <w:rPr>
          <w:snapToGrid w:val="0"/>
          <w:color w:val="000000"/>
        </w:rPr>
        <w:t>8</w:t>
      </w:r>
      <w:r w:rsidRPr="00615A12">
        <w:rPr>
          <w:snapToGrid w:val="0"/>
          <w:color w:val="000000"/>
        </w:rPr>
        <w:t xml:space="preserve"> straipsnis </w:t>
      </w:r>
      <w:r>
        <w:rPr>
          <w:snapToGrid w:val="0"/>
          <w:color w:val="000000"/>
        </w:rPr>
        <w:t xml:space="preserve">(patobulinta redakcija) </w:t>
      </w:r>
      <w:r w:rsidRPr="00615A12">
        <w:rPr>
          <w:snapToGrid w:val="0"/>
          <w:color w:val="000000"/>
        </w:rPr>
        <w:t>priimtas bendru sutarimu.</w:t>
      </w:r>
    </w:p>
    <w:p w:rsidR="00D24C81" w:rsidRDefault="00D24C81" w:rsidP="00B4591B"/>
    <w:p w:rsidR="00EE4BF1" w:rsidRDefault="00EE4BF1" w:rsidP="00B4591B">
      <w:pPr>
        <w:pStyle w:val="Antrats"/>
        <w:tabs>
          <w:tab w:val="clear" w:pos="4153"/>
          <w:tab w:val="clear" w:pos="8306"/>
        </w:tabs>
        <w:ind w:firstLine="720"/>
      </w:pPr>
      <w:r>
        <w:rPr>
          <w:b/>
          <w:bCs/>
        </w:rPr>
        <w:lastRenderedPageBreak/>
        <w:t xml:space="preserve">NUTARTA. </w:t>
      </w:r>
      <w:r>
        <w:rPr>
          <w:bCs/>
        </w:rPr>
        <w:t xml:space="preserve">Priimti </w:t>
      </w:r>
      <w:r w:rsidR="00D24C81" w:rsidRPr="00D24C81">
        <w:rPr>
          <w:bCs/>
        </w:rPr>
        <w:t>Elektros energetikos įstatymo Nr. VIII-1881 9, 41, 44, 46, 67, 73</w:t>
      </w:r>
      <w:r w:rsidR="00D24C81" w:rsidRPr="00D24C81">
        <w:rPr>
          <w:bCs/>
          <w:vertAlign w:val="superscript"/>
        </w:rPr>
        <w:t>3</w:t>
      </w:r>
      <w:r w:rsidR="00D24C81" w:rsidRPr="00D24C81">
        <w:rPr>
          <w:bCs/>
        </w:rPr>
        <w:t xml:space="preserve"> ir 74 straips</w:t>
      </w:r>
      <w:r w:rsidR="00D24C81">
        <w:rPr>
          <w:bCs/>
        </w:rPr>
        <w:t>nių pakeitimo įstatymą</w:t>
      </w:r>
      <w:r>
        <w:t xml:space="preserve">. </w:t>
      </w:r>
      <w:r>
        <w:rPr>
          <w:i/>
          <w:iCs/>
        </w:rPr>
        <w:t xml:space="preserve">Balsavimo rezultatai: už – </w:t>
      </w:r>
      <w:r w:rsidR="00492383">
        <w:rPr>
          <w:i/>
          <w:iCs/>
        </w:rPr>
        <w:t>74</w:t>
      </w:r>
      <w:r>
        <w:rPr>
          <w:i/>
          <w:iCs/>
        </w:rPr>
        <w:t xml:space="preserve">, prieš – </w:t>
      </w:r>
      <w:r w:rsidR="00492383">
        <w:rPr>
          <w:i/>
          <w:iCs/>
        </w:rPr>
        <w:t>3</w:t>
      </w:r>
      <w:r>
        <w:rPr>
          <w:i/>
          <w:iCs/>
        </w:rPr>
        <w:t xml:space="preserve">, susilaikė </w:t>
      </w:r>
      <w:r w:rsidR="00492383">
        <w:rPr>
          <w:i/>
          <w:iCs/>
        </w:rPr>
        <w:t>14</w:t>
      </w:r>
      <w:r>
        <w:t xml:space="preserve">. </w:t>
      </w:r>
      <w:r>
        <w:rPr>
          <w:i/>
          <w:iCs/>
        </w:rPr>
        <w:t>Užsiregistrav</w:t>
      </w:r>
      <w:r w:rsidR="00492383">
        <w:rPr>
          <w:i/>
          <w:iCs/>
        </w:rPr>
        <w:t>o 91</w:t>
      </w:r>
      <w:r>
        <w:rPr>
          <w:i/>
          <w:iCs/>
        </w:rPr>
        <w:t xml:space="preserve"> Seimo nar</w:t>
      </w:r>
      <w:r w:rsidR="00492383">
        <w:rPr>
          <w:i/>
          <w:iCs/>
        </w:rPr>
        <w:t>ys</w:t>
      </w:r>
      <w:r>
        <w:rPr>
          <w:i/>
          <w:iCs/>
        </w:rPr>
        <w:t xml:space="preserve"> (1</w:t>
      </w:r>
      <w:r w:rsidR="00492383">
        <w:rPr>
          <w:i/>
          <w:iCs/>
        </w:rPr>
        <w:t>5.30</w:t>
      </w:r>
      <w:r>
        <w:rPr>
          <w:i/>
          <w:iCs/>
        </w:rPr>
        <w:t xml:space="preserve"> val.).</w:t>
      </w:r>
    </w:p>
    <w:p w:rsidR="001B42B8" w:rsidRDefault="001B42B8"/>
    <w:p w:rsidR="00EE4BF1" w:rsidRDefault="00EE4BF1"/>
    <w:p w:rsidR="00D24C81" w:rsidRDefault="00D24C81" w:rsidP="00B4591B">
      <w:pPr>
        <w:ind w:firstLine="709"/>
        <w:rPr>
          <w:i/>
        </w:rPr>
      </w:pPr>
      <w:r>
        <w:rPr>
          <w:i/>
        </w:rPr>
        <w:t>1</w:t>
      </w:r>
      <w:r w:rsidR="00492383">
        <w:rPr>
          <w:i/>
        </w:rPr>
        <w:t>5.30</w:t>
      </w:r>
      <w:r>
        <w:rPr>
          <w:i/>
        </w:rPr>
        <w:t xml:space="preserve"> val.</w:t>
      </w:r>
    </w:p>
    <w:p w:rsidR="00D24C81" w:rsidRDefault="00D24C81" w:rsidP="00B4591B">
      <w:pPr>
        <w:ind w:firstLine="709"/>
        <w:rPr>
          <w:bCs/>
          <w:iCs/>
        </w:rPr>
      </w:pPr>
      <w:r>
        <w:rPr>
          <w:b/>
          <w:bCs/>
        </w:rPr>
        <w:t>SVARSTYTA</w:t>
      </w:r>
      <w:r w:rsidRPr="00AA7637">
        <w:rPr>
          <w:bCs/>
        </w:rPr>
        <w:t>.</w:t>
      </w:r>
      <w:r w:rsidRPr="000B4043">
        <w:rPr>
          <w:bCs/>
        </w:rPr>
        <w:t xml:space="preserve"> </w:t>
      </w:r>
      <w:r w:rsidRPr="00D24C81">
        <w:rPr>
          <w:bCs/>
        </w:rPr>
        <w:t>Elektros energetikos įstatymo Nr. V</w:t>
      </w:r>
      <w:r w:rsidR="004074CD">
        <w:rPr>
          <w:bCs/>
        </w:rPr>
        <w:t>III-1881 pakeitimo įstatymo Nr. </w:t>
      </w:r>
      <w:r w:rsidRPr="00D24C81">
        <w:rPr>
          <w:bCs/>
        </w:rPr>
        <w:t xml:space="preserve">XIV-627 31 straipsnio pakeitimo įstatymo projektas </w:t>
      </w:r>
      <w:r w:rsidRPr="00D24C81">
        <w:rPr>
          <w:bCs/>
          <w:iCs/>
          <w:snapToGrid w:val="0"/>
          <w:color w:val="000000"/>
        </w:rPr>
        <w:t>Nr. XVP-</w:t>
      </w:r>
      <w:r w:rsidRPr="00D24C81">
        <w:rPr>
          <w:bCs/>
        </w:rPr>
        <w:t>1090(2)</w:t>
      </w:r>
      <w:r>
        <w:rPr>
          <w:bCs/>
        </w:rPr>
        <w:t xml:space="preserve"> </w:t>
      </w:r>
      <w:r>
        <w:rPr>
          <w:i/>
          <w:snapToGrid w:val="0"/>
        </w:rPr>
        <w:t xml:space="preserve">(teikėja – </w:t>
      </w:r>
      <w:r w:rsidRPr="00D24C81">
        <w:rPr>
          <w:i/>
          <w:snapToGrid w:val="0"/>
        </w:rPr>
        <w:t>Vyriausybė</w:t>
      </w:r>
      <w:r>
        <w:rPr>
          <w:i/>
          <w:snapToGrid w:val="0"/>
        </w:rPr>
        <w:t>)</w:t>
      </w:r>
      <w:r>
        <w:t xml:space="preserve"> </w:t>
      </w:r>
      <w:r>
        <w:rPr>
          <w:b/>
          <w:i/>
        </w:rPr>
        <w:t>(priėmimas)</w:t>
      </w:r>
      <w:r>
        <w:rPr>
          <w:bCs/>
          <w:iCs/>
        </w:rPr>
        <w:t>.</w:t>
      </w:r>
    </w:p>
    <w:p w:rsidR="00D24C81" w:rsidRDefault="00D24C81" w:rsidP="00B4591B">
      <w:pPr>
        <w:pStyle w:val="Antrats"/>
        <w:tabs>
          <w:tab w:val="clear" w:pos="4153"/>
          <w:tab w:val="clear" w:pos="8306"/>
        </w:tabs>
      </w:pPr>
    </w:p>
    <w:p w:rsidR="00D24C81" w:rsidRPr="00615A12" w:rsidRDefault="00D24C81" w:rsidP="00B4591B">
      <w:pPr>
        <w:ind w:firstLine="720"/>
        <w:rPr>
          <w:snapToGrid w:val="0"/>
          <w:color w:val="000000"/>
        </w:rPr>
      </w:pPr>
      <w:r w:rsidRPr="00615A12">
        <w:rPr>
          <w:snapToGrid w:val="0"/>
          <w:color w:val="000000"/>
        </w:rPr>
        <w:t>1 straipsnis priimtas bendru sutarimu.</w:t>
      </w:r>
    </w:p>
    <w:p w:rsidR="00D24C81" w:rsidRDefault="00D24C81" w:rsidP="00B4591B"/>
    <w:p w:rsidR="00D24C81" w:rsidRDefault="00D24C81" w:rsidP="00B4591B">
      <w:pPr>
        <w:pStyle w:val="Antrats"/>
        <w:tabs>
          <w:tab w:val="clear" w:pos="4153"/>
          <w:tab w:val="clear" w:pos="8306"/>
        </w:tabs>
        <w:ind w:firstLine="720"/>
      </w:pPr>
      <w:r>
        <w:rPr>
          <w:b/>
          <w:bCs/>
        </w:rPr>
        <w:t xml:space="preserve">NUTARTA. </w:t>
      </w:r>
      <w:r>
        <w:rPr>
          <w:bCs/>
        </w:rPr>
        <w:t xml:space="preserve">Priimti </w:t>
      </w:r>
      <w:r w:rsidRPr="00D24C81">
        <w:rPr>
          <w:bCs/>
        </w:rPr>
        <w:t>Elektros energetikos įstatymo Nr. V</w:t>
      </w:r>
      <w:r w:rsidR="004074CD">
        <w:rPr>
          <w:bCs/>
        </w:rPr>
        <w:t>III-1881 pakeitimo įstatymo Nr. </w:t>
      </w:r>
      <w:r w:rsidRPr="00D24C81">
        <w:rPr>
          <w:bCs/>
        </w:rPr>
        <w:t>XIV-627 31 straips</w:t>
      </w:r>
      <w:r>
        <w:rPr>
          <w:bCs/>
        </w:rPr>
        <w:t>nio pakeitimo įstatymą</w:t>
      </w:r>
      <w:r>
        <w:t xml:space="preserve">. </w:t>
      </w:r>
      <w:r>
        <w:rPr>
          <w:i/>
          <w:iCs/>
        </w:rPr>
        <w:t xml:space="preserve">Balsavimo rezultatai: už – </w:t>
      </w:r>
      <w:r w:rsidR="00492383">
        <w:rPr>
          <w:i/>
          <w:iCs/>
        </w:rPr>
        <w:t>77</w:t>
      </w:r>
      <w:r>
        <w:rPr>
          <w:i/>
          <w:iCs/>
        </w:rPr>
        <w:t xml:space="preserve">, prieš – </w:t>
      </w:r>
      <w:r w:rsidR="00492383">
        <w:rPr>
          <w:i/>
          <w:iCs/>
        </w:rPr>
        <w:t>3</w:t>
      </w:r>
      <w:r>
        <w:rPr>
          <w:i/>
          <w:iCs/>
        </w:rPr>
        <w:t xml:space="preserve">, susilaikė </w:t>
      </w:r>
      <w:r w:rsidR="00492383">
        <w:rPr>
          <w:i/>
          <w:iCs/>
        </w:rPr>
        <w:t>16</w:t>
      </w:r>
      <w:r>
        <w:t xml:space="preserve">. </w:t>
      </w:r>
      <w:r>
        <w:rPr>
          <w:i/>
          <w:iCs/>
        </w:rPr>
        <w:t>Užsi</w:t>
      </w:r>
      <w:r w:rsidR="00492383">
        <w:rPr>
          <w:i/>
          <w:iCs/>
        </w:rPr>
        <w:t>registravo 96</w:t>
      </w:r>
      <w:r>
        <w:rPr>
          <w:i/>
          <w:iCs/>
        </w:rPr>
        <w:t xml:space="preserve"> Seimo nariai (1</w:t>
      </w:r>
      <w:r w:rsidR="00492383">
        <w:rPr>
          <w:i/>
          <w:iCs/>
        </w:rPr>
        <w:t>5.31</w:t>
      </w:r>
      <w:r>
        <w:rPr>
          <w:i/>
          <w:iCs/>
        </w:rPr>
        <w:t xml:space="preserve"> val.).</w:t>
      </w:r>
    </w:p>
    <w:p w:rsidR="00EE4BF1" w:rsidRDefault="00EE4BF1"/>
    <w:p w:rsidR="00EE4BF1" w:rsidRDefault="00EE4BF1"/>
    <w:p w:rsidR="00F47C05" w:rsidRDefault="00F47C05" w:rsidP="00B4591B">
      <w:pPr>
        <w:ind w:firstLine="709"/>
        <w:rPr>
          <w:i/>
        </w:rPr>
      </w:pPr>
      <w:r>
        <w:rPr>
          <w:i/>
        </w:rPr>
        <w:t>1</w:t>
      </w:r>
      <w:r w:rsidR="004F4742">
        <w:rPr>
          <w:i/>
        </w:rPr>
        <w:t>5.31</w:t>
      </w:r>
      <w:r>
        <w:rPr>
          <w:i/>
        </w:rPr>
        <w:t xml:space="preserve"> val.</w:t>
      </w:r>
    </w:p>
    <w:p w:rsidR="00F47C05" w:rsidRDefault="00F47C05" w:rsidP="00B4591B">
      <w:pPr>
        <w:ind w:firstLine="709"/>
        <w:rPr>
          <w:bCs/>
          <w:iCs/>
        </w:rPr>
      </w:pPr>
      <w:r>
        <w:rPr>
          <w:b/>
        </w:rPr>
        <w:t>SVARSTYTA</w:t>
      </w:r>
      <w:r>
        <w:t>. </w:t>
      </w:r>
      <w:r w:rsidRPr="008F5B57">
        <w:t>Klaipėdos valstybinio jūrų uosto pietinės dalies plėtros projekto įgyvendinimo įstatymo projektas</w:t>
      </w:r>
      <w:r>
        <w:t xml:space="preserve"> </w:t>
      </w:r>
      <w:r w:rsidRPr="0047310C">
        <w:rPr>
          <w:bCs/>
          <w:iCs/>
          <w:snapToGrid w:val="0"/>
          <w:color w:val="000000"/>
        </w:rPr>
        <w:t>Nr. XVP-</w:t>
      </w:r>
      <w:r>
        <w:t xml:space="preserve">1597(2) </w:t>
      </w:r>
      <w:r>
        <w:rPr>
          <w:i/>
        </w:rPr>
        <w:t xml:space="preserve">(teikėja – </w:t>
      </w:r>
      <w:r w:rsidRPr="00F47C05">
        <w:rPr>
          <w:i/>
        </w:rPr>
        <w:t>Vyriausybė</w:t>
      </w:r>
      <w:r>
        <w:rPr>
          <w:i/>
        </w:rPr>
        <w:t xml:space="preserve">) </w:t>
      </w:r>
      <w:r>
        <w:rPr>
          <w:b/>
          <w:i/>
        </w:rPr>
        <w:t>(svarstymas)</w:t>
      </w:r>
      <w:r w:rsidR="00A9778D">
        <w:rPr>
          <w:i/>
        </w:rPr>
        <w:t xml:space="preserve"> </w:t>
      </w:r>
      <w:r w:rsidR="00A9778D" w:rsidRPr="00A9778D">
        <w:rPr>
          <w:i/>
        </w:rPr>
        <w:t>(taikoma skubos tvarka)</w:t>
      </w:r>
      <w:r>
        <w:rPr>
          <w:bCs/>
          <w:iCs/>
        </w:rPr>
        <w:t>.</w:t>
      </w:r>
    </w:p>
    <w:p w:rsidR="00F47C05" w:rsidRDefault="00F47C05" w:rsidP="00B4591B"/>
    <w:p w:rsidR="00F47C05" w:rsidRDefault="00F47C05" w:rsidP="00B4591B">
      <w:pPr>
        <w:pStyle w:val="Antrats"/>
        <w:tabs>
          <w:tab w:val="clear" w:pos="4153"/>
          <w:tab w:val="clear" w:pos="8306"/>
        </w:tabs>
        <w:ind w:firstLine="720"/>
      </w:pPr>
      <w:r>
        <w:t>Pagrindinio – Ekonomikos ir inovacijų komiteto išvadą pateikė šio komiteto pirmininkas S. Bucevičius.</w:t>
      </w:r>
    </w:p>
    <w:p w:rsidR="00F47C05" w:rsidRDefault="00F47C05" w:rsidP="00B4591B">
      <w:pPr>
        <w:ind w:firstLine="720"/>
      </w:pPr>
      <w:r w:rsidRPr="00EC2ACB">
        <w:rPr>
          <w:bCs/>
          <w:snapToGrid w:val="0"/>
          <w:szCs w:val="24"/>
        </w:rPr>
        <w:t xml:space="preserve">Jūrinių reikalų </w:t>
      </w:r>
      <w:r>
        <w:t xml:space="preserve">komisijos išvadą pateikė šios komisijos pirmininkas </w:t>
      </w:r>
      <w:r w:rsidR="00A9778D">
        <w:t>A. Mockus.</w:t>
      </w:r>
    </w:p>
    <w:p w:rsidR="00A9778D" w:rsidRDefault="00A9778D" w:rsidP="00B4591B">
      <w:pPr>
        <w:ind w:firstLine="720"/>
      </w:pPr>
    </w:p>
    <w:p w:rsidR="00A9778D" w:rsidRPr="00494D22" w:rsidRDefault="00A9778D" w:rsidP="00B4591B">
      <w:pPr>
        <w:pStyle w:val="Antrat2"/>
        <w:rPr>
          <w:b w:val="0"/>
          <w:bCs w:val="0"/>
          <w:u w:val="single"/>
        </w:rPr>
      </w:pPr>
      <w:r>
        <w:rPr>
          <w:b w:val="0"/>
          <w:u w:val="single"/>
        </w:rPr>
        <w:t>Projekto Nr. XV</w:t>
      </w:r>
      <w:r w:rsidRPr="00494D22">
        <w:rPr>
          <w:b w:val="0"/>
          <w:u w:val="single"/>
        </w:rPr>
        <w:t>P-</w:t>
      </w:r>
      <w:r>
        <w:rPr>
          <w:b w:val="0"/>
          <w:u w:val="single"/>
        </w:rPr>
        <w:t>1597(2)</w:t>
      </w:r>
      <w:r w:rsidRPr="00494D22">
        <w:rPr>
          <w:b w:val="0"/>
          <w:u w:val="single"/>
        </w:rPr>
        <w:t xml:space="preserve"> pataisų svarstymas</w:t>
      </w:r>
    </w:p>
    <w:p w:rsidR="00A9778D" w:rsidRPr="00DD56F8" w:rsidRDefault="00A9778D" w:rsidP="00B4591B">
      <w:pPr>
        <w:jc w:val="center"/>
      </w:pPr>
      <w:r w:rsidRPr="00DD56F8">
        <w:t xml:space="preserve">Pranešėjas – pagrindinio komiteto </w:t>
      </w:r>
      <w:r>
        <w:t>pirmininkas S. Bucevičius</w:t>
      </w:r>
    </w:p>
    <w:p w:rsidR="00A9778D" w:rsidRDefault="00A9778D" w:rsidP="00B4591B"/>
    <w:p w:rsidR="00A9778D" w:rsidRPr="006E7F96" w:rsidRDefault="00A9778D" w:rsidP="00B4591B">
      <w:pPr>
        <w:ind w:firstLine="720"/>
      </w:pPr>
      <w:r>
        <w:t>Pagrindinio komiteto nuomonei dėl 3</w:t>
      </w:r>
      <w:r w:rsidRPr="006E26B4">
        <w:t xml:space="preserve"> straipsnio </w:t>
      </w:r>
      <w:r w:rsidRPr="00EC2ACB">
        <w:rPr>
          <w:bCs/>
          <w:snapToGrid w:val="0"/>
          <w:szCs w:val="24"/>
        </w:rPr>
        <w:t xml:space="preserve">Jūrinių reikalų </w:t>
      </w:r>
      <w:r>
        <w:t xml:space="preserve">komisijos </w:t>
      </w:r>
      <w:r w:rsidRPr="006E26B4">
        <w:t>pataisos</w:t>
      </w:r>
      <w:r>
        <w:t xml:space="preserve">, kuriai nepritarė pagrindinis komitetas, </w:t>
      </w:r>
      <w:r w:rsidRPr="004074CD">
        <w:t>pritarta</w:t>
      </w:r>
      <w:r w:rsidRPr="001057E4">
        <w:rPr>
          <w:b/>
        </w:rPr>
        <w:t xml:space="preserve"> </w:t>
      </w:r>
      <w:r>
        <w:t>bendru sutarimu.</w:t>
      </w:r>
    </w:p>
    <w:p w:rsidR="00A9778D" w:rsidRPr="00F947E0" w:rsidRDefault="00A9778D" w:rsidP="00B4591B">
      <w:pPr>
        <w:rPr>
          <w:sz w:val="20"/>
        </w:rPr>
      </w:pPr>
    </w:p>
    <w:p w:rsidR="00A9778D" w:rsidRPr="006E26B4" w:rsidRDefault="00A9778D" w:rsidP="00B4591B">
      <w:pPr>
        <w:ind w:firstLine="720"/>
      </w:pPr>
      <w:r w:rsidRPr="006E26B4">
        <w:t xml:space="preserve">Dėl balsavimo motyvų dėl </w:t>
      </w:r>
      <w:r w:rsidR="001057E4">
        <w:t>4</w:t>
      </w:r>
      <w:r w:rsidR="001057E4" w:rsidRPr="006E26B4">
        <w:t xml:space="preserve"> straipsnio </w:t>
      </w:r>
      <w:r w:rsidR="001057E4">
        <w:t xml:space="preserve">S. Gentvilo </w:t>
      </w:r>
      <w:r w:rsidR="001057E4" w:rsidRPr="006E26B4">
        <w:t>pataisos</w:t>
      </w:r>
      <w:r w:rsidR="001057E4">
        <w:t>, kuriai nepritarė pagrindinis komitetas,</w:t>
      </w:r>
      <w:r w:rsidR="001057E4" w:rsidRPr="006E26B4">
        <w:t xml:space="preserve"> </w:t>
      </w:r>
      <w:r w:rsidRPr="006E26B4">
        <w:t>kalbėjo Seimo nar</w:t>
      </w:r>
      <w:r w:rsidR="00F9595C">
        <w:t>ys</w:t>
      </w:r>
      <w:r w:rsidRPr="006E26B4">
        <w:t xml:space="preserve"> </w:t>
      </w:r>
      <w:r w:rsidR="001057E4">
        <w:t>A. P</w:t>
      </w:r>
      <w:r w:rsidR="00F9595C">
        <w:t>ocius.</w:t>
      </w:r>
    </w:p>
    <w:p w:rsidR="00A9778D" w:rsidRDefault="00A9778D" w:rsidP="00B4591B">
      <w:pPr>
        <w:ind w:firstLine="720"/>
        <w:rPr>
          <w:i/>
          <w:iCs/>
        </w:rPr>
      </w:pPr>
      <w:r w:rsidRPr="006E26B4">
        <w:t xml:space="preserve">Balsuota dėl </w:t>
      </w:r>
      <w:r>
        <w:t>4</w:t>
      </w:r>
      <w:r w:rsidRPr="006E26B4">
        <w:t xml:space="preserve"> straipsnio </w:t>
      </w:r>
      <w:r>
        <w:t xml:space="preserve">S. Gentvilo </w:t>
      </w:r>
      <w:r w:rsidRPr="006E26B4">
        <w:t>pataisos</w:t>
      </w:r>
      <w:r>
        <w:t>, kuriai nepritarė pagrindinis komitetas</w:t>
      </w:r>
      <w:r w:rsidRPr="006E26B4">
        <w:t xml:space="preserve">: už – </w:t>
      </w:r>
      <w:r w:rsidR="00F9595C">
        <w:t>27</w:t>
      </w:r>
      <w:r w:rsidRPr="006E26B4">
        <w:t xml:space="preserve">, prieš – </w:t>
      </w:r>
      <w:r w:rsidR="00F9595C">
        <w:t>34</w:t>
      </w:r>
      <w:r w:rsidRPr="006E26B4">
        <w:t xml:space="preserve">, susilaikė </w:t>
      </w:r>
      <w:r w:rsidR="00F9595C">
        <w:t>30</w:t>
      </w:r>
      <w:r w:rsidRPr="006E26B4">
        <w:t xml:space="preserve">. Nepriimta. </w:t>
      </w:r>
      <w:r w:rsidRPr="006E26B4">
        <w:rPr>
          <w:i/>
          <w:iCs/>
        </w:rPr>
        <w:t xml:space="preserve">Užsiregistravo </w:t>
      </w:r>
      <w:r w:rsidR="00F9595C">
        <w:rPr>
          <w:i/>
          <w:iCs/>
        </w:rPr>
        <w:t>92</w:t>
      </w:r>
      <w:r w:rsidRPr="006E26B4">
        <w:rPr>
          <w:i/>
          <w:iCs/>
        </w:rPr>
        <w:t xml:space="preserve"> Seimo nariai</w:t>
      </w:r>
      <w:r w:rsidRPr="006E26B4">
        <w:t xml:space="preserve"> </w:t>
      </w:r>
      <w:r w:rsidRPr="006E26B4">
        <w:rPr>
          <w:i/>
          <w:iCs/>
        </w:rPr>
        <w:t>(1</w:t>
      </w:r>
      <w:r w:rsidR="00F9595C">
        <w:rPr>
          <w:i/>
          <w:iCs/>
        </w:rPr>
        <w:t>5.36</w:t>
      </w:r>
      <w:r w:rsidRPr="006E26B4">
        <w:rPr>
          <w:i/>
          <w:iCs/>
        </w:rPr>
        <w:t xml:space="preserve"> val.)</w:t>
      </w:r>
      <w:r>
        <w:rPr>
          <w:i/>
          <w:iCs/>
        </w:rPr>
        <w:t>.</w:t>
      </w:r>
    </w:p>
    <w:p w:rsidR="00A9778D" w:rsidRDefault="00A9778D" w:rsidP="00B4591B">
      <w:pPr>
        <w:ind w:firstLine="720"/>
      </w:pPr>
    </w:p>
    <w:p w:rsidR="00F47C05" w:rsidRDefault="00F47C05" w:rsidP="00B4591B">
      <w:pPr>
        <w:ind w:firstLine="720"/>
      </w:pPr>
      <w:r>
        <w:rPr>
          <w:b/>
          <w:bCs/>
        </w:rPr>
        <w:t>NUTARTA.</w:t>
      </w:r>
      <w:r>
        <w:t xml:space="preserve"> Pritarti šiam projektui po svarstymo Seimo posėdyje. </w:t>
      </w:r>
      <w:r w:rsidR="00F9595C">
        <w:rPr>
          <w:i/>
          <w:iCs/>
        </w:rPr>
        <w:t xml:space="preserve">Balsavimo rezultatai: už </w:t>
      </w:r>
      <w:r w:rsidR="00F9595C">
        <w:t>–</w:t>
      </w:r>
      <w:r w:rsidR="00F9595C">
        <w:rPr>
          <w:i/>
          <w:iCs/>
        </w:rPr>
        <w:t xml:space="preserve"> 94, prieš </w:t>
      </w:r>
      <w:r w:rsidR="00F9595C">
        <w:t>–</w:t>
      </w:r>
      <w:r w:rsidR="00F9595C">
        <w:rPr>
          <w:i/>
          <w:iCs/>
        </w:rPr>
        <w:t xml:space="preserve"> 0, susilaikė 0</w:t>
      </w:r>
      <w:r w:rsidR="00F9595C">
        <w:t xml:space="preserve">. </w:t>
      </w:r>
      <w:r w:rsidR="00F9595C">
        <w:rPr>
          <w:i/>
          <w:iCs/>
        </w:rPr>
        <w:t>Užsiregistravo 95 Seimo nariai (15.37 val.)</w:t>
      </w:r>
      <w:r w:rsidR="00F9595C">
        <w:t>.</w:t>
      </w:r>
    </w:p>
    <w:p w:rsidR="00F47C05" w:rsidRDefault="00F47C05"/>
    <w:p w:rsidR="00F9595C" w:rsidRPr="00371CA9" w:rsidRDefault="00F9595C" w:rsidP="00D2296A">
      <w:pPr>
        <w:ind w:firstLine="720"/>
        <w:rPr>
          <w:sz w:val="20"/>
        </w:rPr>
      </w:pPr>
    </w:p>
    <w:p w:rsidR="00075B12" w:rsidRDefault="00F9595C" w:rsidP="00F9595C">
      <w:pPr>
        <w:ind w:firstLine="709"/>
        <w:rPr>
          <w:b/>
        </w:rPr>
      </w:pPr>
      <w:r w:rsidRPr="008A56F6">
        <w:rPr>
          <w:b/>
          <w:szCs w:val="24"/>
        </w:rPr>
        <w:t xml:space="preserve">Toliau posėdžiui pirmininkavo </w:t>
      </w:r>
      <w:r w:rsidRPr="00F9595C">
        <w:rPr>
          <w:b/>
        </w:rPr>
        <w:t>Seimo Pirmininko pavaduotoja D. Žebelienė.</w:t>
      </w:r>
    </w:p>
    <w:p w:rsidR="00F9595C" w:rsidRDefault="00F9595C" w:rsidP="00F9595C">
      <w:pPr>
        <w:ind w:firstLine="709"/>
        <w:rPr>
          <w:b/>
        </w:rPr>
      </w:pPr>
    </w:p>
    <w:p w:rsidR="00F9595C" w:rsidRDefault="00F9595C" w:rsidP="00F9595C">
      <w:pPr>
        <w:ind w:firstLine="709"/>
      </w:pPr>
    </w:p>
    <w:p w:rsidR="00075B12" w:rsidRDefault="00075B12" w:rsidP="00BB64F5">
      <w:pPr>
        <w:ind w:firstLine="709"/>
        <w:rPr>
          <w:i/>
        </w:rPr>
      </w:pPr>
      <w:r>
        <w:rPr>
          <w:i/>
        </w:rPr>
        <w:t>1</w:t>
      </w:r>
      <w:r w:rsidR="00F9595C">
        <w:rPr>
          <w:i/>
        </w:rPr>
        <w:t>5.38</w:t>
      </w:r>
      <w:r>
        <w:rPr>
          <w:i/>
        </w:rPr>
        <w:t xml:space="preserve"> val.</w:t>
      </w:r>
    </w:p>
    <w:p w:rsidR="00075B12" w:rsidRDefault="00075B12" w:rsidP="00BB64F5">
      <w:pPr>
        <w:ind w:firstLine="709"/>
        <w:rPr>
          <w:bCs/>
          <w:iCs/>
        </w:rPr>
      </w:pPr>
      <w:r>
        <w:rPr>
          <w:b/>
        </w:rPr>
        <w:t>SVARSTYTA</w:t>
      </w:r>
      <w:r>
        <w:t>. </w:t>
      </w:r>
      <w:r w:rsidRPr="0047310C">
        <w:t xml:space="preserve">Nesąžiningos prekybos praktikos pieno sektoriuje draudimo įstatymo projektas </w:t>
      </w:r>
      <w:r w:rsidRPr="0047310C">
        <w:rPr>
          <w:bCs/>
          <w:iCs/>
          <w:snapToGrid w:val="0"/>
          <w:color w:val="000000"/>
        </w:rPr>
        <w:t>Nr. XVP-</w:t>
      </w:r>
      <w:r w:rsidRPr="0047310C">
        <w:t>395(</w:t>
      </w:r>
      <w:r>
        <w:t>3</w:t>
      </w:r>
      <w:r w:rsidRPr="0047310C">
        <w:t>)</w:t>
      </w:r>
      <w:r>
        <w:t xml:space="preserve"> </w:t>
      </w:r>
      <w:r>
        <w:rPr>
          <w:i/>
        </w:rPr>
        <w:t xml:space="preserve">(teikėjai – </w:t>
      </w:r>
      <w:r w:rsidRPr="00A9778D">
        <w:rPr>
          <w:i/>
          <w:iCs/>
          <w:snapToGrid w:val="0"/>
          <w:szCs w:val="24"/>
        </w:rPr>
        <w:t>T. Sadauskis</w:t>
      </w:r>
      <w:r>
        <w:rPr>
          <w:i/>
        </w:rPr>
        <w:t xml:space="preserve"> </w:t>
      </w:r>
      <w:r w:rsidRPr="00A9778D">
        <w:rPr>
          <w:i/>
          <w:snapToGrid w:val="0"/>
        </w:rPr>
        <w:t>ir kt.</w:t>
      </w:r>
      <w:r>
        <w:rPr>
          <w:i/>
        </w:rPr>
        <w:t xml:space="preserve">) </w:t>
      </w:r>
      <w:r>
        <w:rPr>
          <w:b/>
          <w:i/>
        </w:rPr>
        <w:t>(svarstymas)</w:t>
      </w:r>
      <w:r>
        <w:rPr>
          <w:bCs/>
          <w:iCs/>
        </w:rPr>
        <w:t>.</w:t>
      </w:r>
    </w:p>
    <w:p w:rsidR="00075B12" w:rsidRPr="00EE322B" w:rsidRDefault="00075B12" w:rsidP="00BB64F5">
      <w:pPr>
        <w:rPr>
          <w:sz w:val="22"/>
          <w:szCs w:val="22"/>
        </w:rPr>
      </w:pPr>
    </w:p>
    <w:p w:rsidR="00075B12" w:rsidRDefault="00075B12" w:rsidP="00BB64F5">
      <w:pPr>
        <w:pStyle w:val="Antrats"/>
        <w:tabs>
          <w:tab w:val="clear" w:pos="4153"/>
          <w:tab w:val="clear" w:pos="8306"/>
        </w:tabs>
        <w:ind w:firstLine="720"/>
      </w:pPr>
      <w:r>
        <w:t xml:space="preserve">Pagrindinio – </w:t>
      </w:r>
      <w:r w:rsidRPr="00FC2B5C">
        <w:t>Kaimo reikalų</w:t>
      </w:r>
      <w:r>
        <w:t xml:space="preserve"> komiteto išvadą pateikė šio komiteto pirmininkas B. Ropė.</w:t>
      </w:r>
    </w:p>
    <w:p w:rsidR="00F9595C" w:rsidRPr="00EE322B" w:rsidRDefault="00F9595C" w:rsidP="00BB64F5">
      <w:pPr>
        <w:pStyle w:val="Antrats"/>
        <w:tabs>
          <w:tab w:val="clear" w:pos="4153"/>
          <w:tab w:val="clear" w:pos="8306"/>
        </w:tabs>
        <w:ind w:firstLine="720"/>
        <w:rPr>
          <w:sz w:val="18"/>
          <w:szCs w:val="18"/>
        </w:rPr>
      </w:pPr>
    </w:p>
    <w:p w:rsidR="00075B12" w:rsidRDefault="00075B12" w:rsidP="00BB64F5">
      <w:pPr>
        <w:ind w:firstLine="720"/>
      </w:pPr>
      <w:r>
        <w:t>Diskusijoje kalbėjo Seimo nar</w:t>
      </w:r>
      <w:r w:rsidR="002D6C87">
        <w:t>ys</w:t>
      </w:r>
      <w:r>
        <w:t xml:space="preserve"> </w:t>
      </w:r>
      <w:r w:rsidR="00F9595C">
        <w:t>K. Mažeika</w:t>
      </w:r>
      <w:r w:rsidR="002D6C87">
        <w:t>.</w:t>
      </w:r>
    </w:p>
    <w:p w:rsidR="00F9595C" w:rsidRPr="00EE322B" w:rsidRDefault="00F9595C" w:rsidP="00BB64F5">
      <w:pPr>
        <w:ind w:firstLine="720"/>
        <w:rPr>
          <w:sz w:val="20"/>
        </w:rPr>
      </w:pPr>
    </w:p>
    <w:p w:rsidR="00075B12" w:rsidRDefault="00075B12" w:rsidP="00BB64F5">
      <w:pPr>
        <w:ind w:firstLine="720"/>
      </w:pPr>
      <w:r>
        <w:t>Dėl balsavimo motyvų dėl viso projekto kalbėjo Seimo nar</w:t>
      </w:r>
      <w:r w:rsidR="002D6C87">
        <w:t>ys</w:t>
      </w:r>
      <w:r>
        <w:t xml:space="preserve"> </w:t>
      </w:r>
      <w:r w:rsidR="002D6C87">
        <w:t>B. Ropė.</w:t>
      </w:r>
    </w:p>
    <w:p w:rsidR="00075B12" w:rsidRPr="00EE322B" w:rsidRDefault="00075B12" w:rsidP="00BB64F5">
      <w:pPr>
        <w:rPr>
          <w:sz w:val="22"/>
          <w:szCs w:val="22"/>
        </w:rPr>
      </w:pPr>
    </w:p>
    <w:p w:rsidR="00075B12" w:rsidRDefault="00075B12" w:rsidP="00BB64F5">
      <w:pPr>
        <w:ind w:firstLine="720"/>
      </w:pPr>
      <w:r>
        <w:rPr>
          <w:b/>
          <w:bCs/>
        </w:rPr>
        <w:t>NUTARTA.</w:t>
      </w:r>
      <w:r>
        <w:t xml:space="preserve"> Pritarti šiam projektui po svarstymo Seimo posėdyje. </w:t>
      </w:r>
      <w:r w:rsidR="002D6C87">
        <w:rPr>
          <w:i/>
          <w:iCs/>
        </w:rPr>
        <w:t>P</w:t>
      </w:r>
      <w:r w:rsidR="002D6C87" w:rsidRPr="003C3670">
        <w:rPr>
          <w:i/>
          <w:iCs/>
        </w:rPr>
        <w:t xml:space="preserve">ritarta bendru sutarimu. </w:t>
      </w:r>
    </w:p>
    <w:p w:rsidR="00075B12" w:rsidRDefault="00075B12"/>
    <w:p w:rsidR="002D6C87" w:rsidRDefault="002D6C87"/>
    <w:p w:rsidR="00075B12" w:rsidRDefault="00075B12" w:rsidP="00BB64F5">
      <w:pPr>
        <w:ind w:firstLine="709"/>
        <w:rPr>
          <w:i/>
        </w:rPr>
      </w:pPr>
      <w:r>
        <w:rPr>
          <w:i/>
        </w:rPr>
        <w:t>1</w:t>
      </w:r>
      <w:r w:rsidR="002D6C87">
        <w:rPr>
          <w:i/>
        </w:rPr>
        <w:t>5.47</w:t>
      </w:r>
      <w:r>
        <w:rPr>
          <w:i/>
        </w:rPr>
        <w:t xml:space="preserve"> val.</w:t>
      </w:r>
    </w:p>
    <w:p w:rsidR="00075B12" w:rsidRDefault="00075B12" w:rsidP="00BB64F5">
      <w:pPr>
        <w:ind w:firstLine="709"/>
      </w:pPr>
      <w:r>
        <w:rPr>
          <w:b/>
        </w:rPr>
        <w:t>SVARSTYTA:</w:t>
      </w:r>
      <w:r>
        <w:t> </w:t>
      </w:r>
    </w:p>
    <w:p w:rsidR="00075B12" w:rsidRDefault="00075B12" w:rsidP="00BB64F5">
      <w:pPr>
        <w:ind w:firstLine="709"/>
      </w:pPr>
      <w:r>
        <w:t xml:space="preserve">1. </w:t>
      </w:r>
      <w:r w:rsidRPr="00DC0144">
        <w:t>Prekybinės laivybos įstatymo Nr. I-1513 2, 4, 4</w:t>
      </w:r>
      <w:r w:rsidRPr="00B007BB">
        <w:rPr>
          <w:vertAlign w:val="superscript"/>
        </w:rPr>
        <w:t>2</w:t>
      </w:r>
      <w:r w:rsidRPr="00DC0144">
        <w:t>, 24, 35, 40</w:t>
      </w:r>
      <w:r w:rsidRPr="00B007BB">
        <w:rPr>
          <w:vertAlign w:val="superscript"/>
        </w:rPr>
        <w:t>1</w:t>
      </w:r>
      <w:r w:rsidRPr="00DC0144">
        <w:t>, 52, 57, 62, 75, 76, 78, 81, 82, 83 ir 84 straipsnių ir antrojo skirsnio pakeitimo įstatymo projektas</w:t>
      </w:r>
      <w:r>
        <w:t xml:space="preserve"> </w:t>
      </w:r>
      <w:r w:rsidRPr="00B007BB">
        <w:rPr>
          <w:bCs/>
          <w:iCs/>
          <w:snapToGrid w:val="0"/>
          <w:color w:val="000000"/>
        </w:rPr>
        <w:t>Nr. XVP-</w:t>
      </w:r>
      <w:r>
        <w:t>1685.</w:t>
      </w:r>
    </w:p>
    <w:p w:rsidR="00075B12" w:rsidRPr="002648BC" w:rsidRDefault="00075B12" w:rsidP="00A9778D">
      <w:pPr>
        <w:ind w:firstLine="709"/>
        <w:rPr>
          <w:bCs/>
        </w:rPr>
      </w:pPr>
      <w:r>
        <w:t xml:space="preserve">2. </w:t>
      </w:r>
      <w:r w:rsidRPr="00DC0144">
        <w:t>Saugios laivybos įstatymo Nr. VIII-1897 2, 3, 4, 7, 14, 15, 19, 20, 21, 23, 24 ir 25 straipsnių, V skyriaus pavadinimo ir IX skyriaus pakeitimo įstatymo projektas</w:t>
      </w:r>
      <w:r>
        <w:t xml:space="preserve"> </w:t>
      </w:r>
      <w:r w:rsidRPr="00B007BB">
        <w:rPr>
          <w:bCs/>
          <w:iCs/>
          <w:snapToGrid w:val="0"/>
          <w:color w:val="000000"/>
        </w:rPr>
        <w:t>Nr. XVP-</w:t>
      </w:r>
      <w:r>
        <w:t xml:space="preserve">1686 </w:t>
      </w:r>
      <w:r w:rsidRPr="002648BC">
        <w:rPr>
          <w:i/>
        </w:rPr>
        <w:t>(teikėja –</w:t>
      </w:r>
      <w:r>
        <w:rPr>
          <w:i/>
        </w:rPr>
        <w:t xml:space="preserve"> </w:t>
      </w:r>
      <w:r w:rsidRPr="00A9778D">
        <w:rPr>
          <w:i/>
        </w:rPr>
        <w:t>Vyriausybė</w:t>
      </w:r>
      <w:r w:rsidRPr="002648BC">
        <w:rPr>
          <w:i/>
        </w:rPr>
        <w:t>)</w:t>
      </w:r>
      <w:r w:rsidRPr="002648BC">
        <w:t xml:space="preserve"> </w:t>
      </w:r>
      <w:r w:rsidRPr="002648BC">
        <w:rPr>
          <w:b/>
          <w:bCs/>
          <w:i/>
        </w:rPr>
        <w:t>(pateikimas)</w:t>
      </w:r>
      <w:r w:rsidRPr="002648BC">
        <w:rPr>
          <w:bCs/>
        </w:rPr>
        <w:t>.</w:t>
      </w:r>
    </w:p>
    <w:p w:rsidR="00075B12" w:rsidRPr="002648BC" w:rsidRDefault="00075B12" w:rsidP="00BB64F5">
      <w:pPr>
        <w:ind w:firstLine="720"/>
      </w:pPr>
      <w:r w:rsidRPr="002648BC">
        <w:t>Pranešėja –</w:t>
      </w:r>
      <w:r w:rsidR="002D6C87">
        <w:t xml:space="preserve"> susisiekimo viceministrė D. Sujetaitė.</w:t>
      </w:r>
    </w:p>
    <w:p w:rsidR="00075B12" w:rsidRPr="002648BC" w:rsidRDefault="00075B12" w:rsidP="00BB64F5"/>
    <w:p w:rsidR="00075B12" w:rsidRPr="002648BC" w:rsidRDefault="00075B12" w:rsidP="00BB64F5">
      <w:pPr>
        <w:ind w:firstLine="720"/>
      </w:pPr>
      <w:r w:rsidRPr="002648BC">
        <w:t xml:space="preserve">Klausė Seimo nariai: </w:t>
      </w:r>
      <w:r w:rsidR="00EE322B">
        <w:t>G. Balčytytė, V. Ąžuolas, A. Mockus, E. Kirkutis, A. Zuokas</w:t>
      </w:r>
      <w:r w:rsidR="000A7507">
        <w:t>.</w:t>
      </w:r>
    </w:p>
    <w:p w:rsidR="00075B12" w:rsidRPr="002648BC" w:rsidRDefault="00075B12" w:rsidP="00BB64F5">
      <w:pPr>
        <w:ind w:firstLine="720"/>
      </w:pPr>
      <w:r w:rsidRPr="002648BC">
        <w:t xml:space="preserve">Dėl balsavimo motyvų kalbėjo Seimo nariai: </w:t>
      </w:r>
      <w:r w:rsidR="008336B3">
        <w:t>V. Rakutis, A. Skardžius.</w:t>
      </w:r>
    </w:p>
    <w:p w:rsidR="00C471FF" w:rsidRPr="00D57208" w:rsidRDefault="00C471FF" w:rsidP="008E7B90">
      <w:pPr>
        <w:ind w:firstLine="720"/>
      </w:pPr>
      <w:r>
        <w:t>K</w:t>
      </w:r>
      <w:r w:rsidRPr="00D57208">
        <w:t>al</w:t>
      </w:r>
      <w:r>
        <w:t xml:space="preserve">bėjo </w:t>
      </w:r>
      <w:r w:rsidRPr="00EC2ACB">
        <w:rPr>
          <w:bCs/>
          <w:snapToGrid w:val="0"/>
          <w:szCs w:val="24"/>
        </w:rPr>
        <w:t xml:space="preserve">Jūrinių reikalų </w:t>
      </w:r>
      <w:r>
        <w:t>komisijos pirmininkas A. Mockus (prašė p</w:t>
      </w:r>
      <w:r w:rsidRPr="003C3670">
        <w:t>a</w:t>
      </w:r>
      <w:r>
        <w:t xml:space="preserve">vesti </w:t>
      </w:r>
      <w:r w:rsidRPr="00EC2ACB">
        <w:rPr>
          <w:bCs/>
          <w:snapToGrid w:val="0"/>
          <w:szCs w:val="24"/>
        </w:rPr>
        <w:t xml:space="preserve">Jūrinių reikalų </w:t>
      </w:r>
      <w:r>
        <w:t>komisijai apsvarstyti šiuos projektus).</w:t>
      </w:r>
    </w:p>
    <w:p w:rsidR="00075B12" w:rsidRDefault="00075B12" w:rsidP="00BB64F5">
      <w:pPr>
        <w:ind w:firstLine="720"/>
      </w:pPr>
    </w:p>
    <w:p w:rsidR="00075B12" w:rsidRDefault="00075B12" w:rsidP="00BB64F5">
      <w:pPr>
        <w:ind w:firstLine="709"/>
        <w:rPr>
          <w:b/>
          <w:bCs/>
          <w:iCs/>
        </w:rPr>
      </w:pPr>
      <w:r>
        <w:rPr>
          <w:b/>
          <w:bCs/>
          <w:iCs/>
        </w:rPr>
        <w:t>NUTARTA:</w:t>
      </w:r>
    </w:p>
    <w:p w:rsidR="00075B12" w:rsidRDefault="00075B12" w:rsidP="00BB64F5">
      <w:pPr>
        <w:ind w:firstLine="709"/>
        <w:rPr>
          <w:i/>
          <w:iCs/>
        </w:rPr>
      </w:pPr>
      <w:r>
        <w:t xml:space="preserve">1. Pritarti šiems projektams po pateikimo ir pradėti jų svarstymo procedūrą. </w:t>
      </w:r>
      <w:r w:rsidR="008336B3">
        <w:rPr>
          <w:i/>
          <w:iCs/>
        </w:rPr>
        <w:t xml:space="preserve">Balsavimo rezultatai: už </w:t>
      </w:r>
      <w:r w:rsidR="008336B3">
        <w:t>–</w:t>
      </w:r>
      <w:r w:rsidR="008336B3">
        <w:rPr>
          <w:i/>
          <w:iCs/>
        </w:rPr>
        <w:t xml:space="preserve"> </w:t>
      </w:r>
      <w:r w:rsidR="00C471FF">
        <w:rPr>
          <w:i/>
          <w:iCs/>
        </w:rPr>
        <w:t>78</w:t>
      </w:r>
      <w:r w:rsidR="008336B3">
        <w:rPr>
          <w:i/>
          <w:iCs/>
        </w:rPr>
        <w:t xml:space="preserve">, prieš </w:t>
      </w:r>
      <w:r w:rsidR="008336B3">
        <w:t>–</w:t>
      </w:r>
      <w:r w:rsidR="008336B3">
        <w:rPr>
          <w:i/>
          <w:iCs/>
        </w:rPr>
        <w:t xml:space="preserve"> </w:t>
      </w:r>
      <w:r w:rsidR="00C471FF">
        <w:rPr>
          <w:i/>
          <w:iCs/>
        </w:rPr>
        <w:t>0</w:t>
      </w:r>
      <w:r w:rsidR="008336B3">
        <w:rPr>
          <w:i/>
          <w:iCs/>
        </w:rPr>
        <w:t xml:space="preserve">, susilaikė </w:t>
      </w:r>
      <w:r w:rsidR="00C471FF">
        <w:rPr>
          <w:i/>
          <w:iCs/>
        </w:rPr>
        <w:t>10</w:t>
      </w:r>
      <w:r w:rsidR="008336B3">
        <w:t xml:space="preserve">. </w:t>
      </w:r>
      <w:r w:rsidR="00C471FF">
        <w:rPr>
          <w:i/>
          <w:iCs/>
        </w:rPr>
        <w:t>Užsiregistravo 89</w:t>
      </w:r>
      <w:r w:rsidR="008336B3">
        <w:rPr>
          <w:i/>
          <w:iCs/>
        </w:rPr>
        <w:t xml:space="preserve"> Seimo nariai (1</w:t>
      </w:r>
      <w:r w:rsidR="00C471FF">
        <w:rPr>
          <w:i/>
          <w:iCs/>
        </w:rPr>
        <w:t>6.06</w:t>
      </w:r>
      <w:r w:rsidR="008336B3">
        <w:rPr>
          <w:i/>
          <w:iCs/>
        </w:rPr>
        <w:t xml:space="preserve"> val.)</w:t>
      </w:r>
      <w:r w:rsidR="008336B3">
        <w:t>.</w:t>
      </w:r>
    </w:p>
    <w:p w:rsidR="00075B12" w:rsidRDefault="00075B12" w:rsidP="00BB64F5">
      <w:pPr>
        <w:ind w:firstLine="709"/>
      </w:pPr>
      <w:r>
        <w:t xml:space="preserve">2. Paskirti Ekonomikos ir inovacijų komitetą pagrindiniu komitetu šiems projektams svarstyti. </w:t>
      </w:r>
      <w:r>
        <w:rPr>
          <w:i/>
          <w:iCs/>
        </w:rPr>
        <w:t xml:space="preserve">Pritarta bendru sutarimu. </w:t>
      </w:r>
    </w:p>
    <w:p w:rsidR="00C471FF" w:rsidRPr="004D502B" w:rsidRDefault="00C471FF" w:rsidP="00966056">
      <w:pPr>
        <w:ind w:firstLine="720"/>
      </w:pPr>
      <w:r w:rsidRPr="004D502B">
        <w:t xml:space="preserve">3. Pavesti </w:t>
      </w:r>
      <w:r w:rsidRPr="00EC2ACB">
        <w:rPr>
          <w:bCs/>
          <w:snapToGrid w:val="0"/>
          <w:szCs w:val="24"/>
        </w:rPr>
        <w:t xml:space="preserve">Jūrinių reikalų </w:t>
      </w:r>
      <w:r w:rsidRPr="004D502B">
        <w:t>ko</w:t>
      </w:r>
      <w:r>
        <w:t xml:space="preserve">misijai apsvarstyti šiuos projektus. </w:t>
      </w:r>
      <w:r>
        <w:rPr>
          <w:i/>
          <w:iCs/>
        </w:rPr>
        <w:t>P</w:t>
      </w:r>
      <w:r w:rsidRPr="003C3670">
        <w:rPr>
          <w:i/>
          <w:iCs/>
        </w:rPr>
        <w:t>ritarta bendru sutarimu.</w:t>
      </w:r>
    </w:p>
    <w:p w:rsidR="00075B12" w:rsidRPr="00B6584D" w:rsidRDefault="00075B12" w:rsidP="00BB64F5">
      <w:pPr>
        <w:ind w:firstLine="709"/>
      </w:pPr>
      <w:r w:rsidRPr="00B6584D">
        <w:t>4. Paskirti ši</w:t>
      </w:r>
      <w:r>
        <w:t>ų</w:t>
      </w:r>
      <w:r w:rsidRPr="00B6584D">
        <w:t xml:space="preserve"> proj</w:t>
      </w:r>
      <w:r>
        <w:t>ektų svarstymą Seimo posėdyje 2026 m. V</w:t>
      </w:r>
      <w:r w:rsidRPr="00B6584D">
        <w:t xml:space="preserve"> (rudens) sesijoje. </w:t>
      </w:r>
      <w:r>
        <w:rPr>
          <w:i/>
          <w:iCs/>
        </w:rPr>
        <w:t>P</w:t>
      </w:r>
      <w:r w:rsidRPr="00B6584D">
        <w:rPr>
          <w:i/>
          <w:iCs/>
        </w:rPr>
        <w:t>ritarta bendru sutarimu.</w:t>
      </w:r>
    </w:p>
    <w:p w:rsidR="00075B12" w:rsidRDefault="00075B12"/>
    <w:p w:rsidR="00075B12" w:rsidRDefault="00075B12"/>
    <w:p w:rsidR="00075B12" w:rsidRDefault="00075B12" w:rsidP="00BB64F5">
      <w:pPr>
        <w:ind w:firstLine="709"/>
        <w:rPr>
          <w:i/>
        </w:rPr>
      </w:pPr>
      <w:r>
        <w:rPr>
          <w:i/>
        </w:rPr>
        <w:t>1</w:t>
      </w:r>
      <w:r w:rsidR="00C471FF">
        <w:rPr>
          <w:i/>
        </w:rPr>
        <w:t>6.08</w:t>
      </w:r>
      <w:r>
        <w:rPr>
          <w:i/>
        </w:rPr>
        <w:t xml:space="preserve"> val.</w:t>
      </w:r>
    </w:p>
    <w:p w:rsidR="00075B12" w:rsidRDefault="00075B12" w:rsidP="00BB64F5">
      <w:pPr>
        <w:ind w:firstLine="709"/>
      </w:pPr>
      <w:r>
        <w:rPr>
          <w:b/>
        </w:rPr>
        <w:t>SVARSTYTA:</w:t>
      </w:r>
      <w:r>
        <w:t> </w:t>
      </w:r>
    </w:p>
    <w:p w:rsidR="00075B12" w:rsidRDefault="00075B12" w:rsidP="00BB64F5">
      <w:pPr>
        <w:ind w:firstLine="709"/>
      </w:pPr>
      <w:r>
        <w:t xml:space="preserve">1. </w:t>
      </w:r>
      <w:r w:rsidRPr="008F5B57">
        <w:t>Mokesčio už valstybinius gamtos išteklius įstatymo Nr. I-1163 pakeitimo įstatymo projektas</w:t>
      </w:r>
      <w:r>
        <w:t xml:space="preserve"> </w:t>
      </w:r>
      <w:r w:rsidRPr="00E83037">
        <w:rPr>
          <w:bCs/>
          <w:iCs/>
          <w:snapToGrid w:val="0"/>
          <w:color w:val="000000"/>
        </w:rPr>
        <w:t>Nr. XVP-</w:t>
      </w:r>
      <w:r>
        <w:t>1706</w:t>
      </w:r>
      <w:r w:rsidRPr="008F5B57">
        <w:t xml:space="preserve"> (nauja redakcija)</w:t>
      </w:r>
      <w:r>
        <w:t>.</w:t>
      </w:r>
    </w:p>
    <w:p w:rsidR="00075B12" w:rsidRDefault="00075B12" w:rsidP="00BB64F5">
      <w:pPr>
        <w:ind w:firstLine="709"/>
      </w:pPr>
      <w:r>
        <w:t xml:space="preserve">2. </w:t>
      </w:r>
      <w:r w:rsidRPr="008F5B57">
        <w:t>Mokesčių administravimo įstatymo Nr. IX-2112 12 ir 16 straipsnių pakeitimo įstatymo projektas</w:t>
      </w:r>
      <w:r>
        <w:t xml:space="preserve"> </w:t>
      </w:r>
      <w:r w:rsidRPr="00E83037">
        <w:rPr>
          <w:bCs/>
          <w:iCs/>
          <w:snapToGrid w:val="0"/>
          <w:color w:val="000000"/>
        </w:rPr>
        <w:t>Nr. XVP-</w:t>
      </w:r>
      <w:r>
        <w:t>1707.</w:t>
      </w:r>
    </w:p>
    <w:p w:rsidR="00075B12" w:rsidRPr="002648BC" w:rsidRDefault="00075B12" w:rsidP="00A9778D">
      <w:pPr>
        <w:ind w:firstLine="709"/>
        <w:rPr>
          <w:bCs/>
        </w:rPr>
      </w:pPr>
      <w:r>
        <w:t xml:space="preserve">3. </w:t>
      </w:r>
      <w:r w:rsidRPr="008F5B57">
        <w:t>Mokesčio už aplinkos teršimą įstatymo Nr. VIII-1183 6, 7, 10 ir 11 straipsnių pakeitimo įstatymo projektas</w:t>
      </w:r>
      <w:r>
        <w:t xml:space="preserve"> </w:t>
      </w:r>
      <w:r w:rsidRPr="00E83037">
        <w:rPr>
          <w:bCs/>
          <w:iCs/>
          <w:snapToGrid w:val="0"/>
          <w:color w:val="000000"/>
        </w:rPr>
        <w:t>Nr. XVP-</w:t>
      </w:r>
      <w:r>
        <w:t xml:space="preserve">1708 </w:t>
      </w:r>
      <w:r w:rsidRPr="002648BC">
        <w:rPr>
          <w:i/>
        </w:rPr>
        <w:t>(teikėja –</w:t>
      </w:r>
      <w:r>
        <w:rPr>
          <w:i/>
        </w:rPr>
        <w:t xml:space="preserve"> </w:t>
      </w:r>
      <w:r w:rsidRPr="00A9778D">
        <w:rPr>
          <w:i/>
        </w:rPr>
        <w:t>Vyriausybė</w:t>
      </w:r>
      <w:r w:rsidRPr="002648BC">
        <w:rPr>
          <w:i/>
        </w:rPr>
        <w:t>)</w:t>
      </w:r>
      <w:r w:rsidRPr="002648BC">
        <w:t xml:space="preserve"> </w:t>
      </w:r>
      <w:r w:rsidRPr="002648BC">
        <w:rPr>
          <w:b/>
          <w:bCs/>
          <w:i/>
        </w:rPr>
        <w:t>(pateikimas)</w:t>
      </w:r>
      <w:r w:rsidRPr="002648BC">
        <w:rPr>
          <w:bCs/>
        </w:rPr>
        <w:t>.</w:t>
      </w:r>
    </w:p>
    <w:p w:rsidR="00075B12" w:rsidRPr="002648BC" w:rsidRDefault="00075B12" w:rsidP="00BB64F5">
      <w:pPr>
        <w:ind w:firstLine="720"/>
      </w:pPr>
      <w:r w:rsidRPr="002648BC">
        <w:t>Pranešėja –</w:t>
      </w:r>
      <w:r w:rsidR="00C471FF">
        <w:t xml:space="preserve"> </w:t>
      </w:r>
      <w:r w:rsidRPr="00D329C8">
        <w:t xml:space="preserve">aplinkos </w:t>
      </w:r>
      <w:r w:rsidR="00C471FF">
        <w:t>vice</w:t>
      </w:r>
      <w:r w:rsidRPr="00D329C8">
        <w:t>ministr</w:t>
      </w:r>
      <w:r w:rsidR="00C471FF">
        <w:t>ė A. Gargasaitė</w:t>
      </w:r>
      <w:r>
        <w:t>.</w:t>
      </w:r>
    </w:p>
    <w:p w:rsidR="00075B12" w:rsidRPr="002648BC" w:rsidRDefault="00075B12" w:rsidP="00BB64F5"/>
    <w:p w:rsidR="00075B12" w:rsidRPr="002648BC" w:rsidRDefault="00075B12" w:rsidP="00BB64F5">
      <w:pPr>
        <w:ind w:firstLine="720"/>
      </w:pPr>
      <w:r w:rsidRPr="002648BC">
        <w:t xml:space="preserve">Klausė Seimo nariai: </w:t>
      </w:r>
      <w:r w:rsidR="00C471FF">
        <w:rPr>
          <w:bCs/>
          <w:iCs/>
        </w:rPr>
        <w:t>V. Šeršniovas</w:t>
      </w:r>
      <w:r w:rsidR="00C471FF">
        <w:t>, A. M</w:t>
      </w:r>
      <w:r w:rsidR="0092022B">
        <w:t>ockus.</w:t>
      </w:r>
    </w:p>
    <w:p w:rsidR="00075B12" w:rsidRDefault="00075B12" w:rsidP="00BB64F5">
      <w:pPr>
        <w:ind w:firstLine="720"/>
      </w:pPr>
    </w:p>
    <w:p w:rsidR="00075B12" w:rsidRDefault="00075B12" w:rsidP="00BB64F5">
      <w:pPr>
        <w:ind w:firstLine="709"/>
        <w:rPr>
          <w:b/>
          <w:bCs/>
          <w:iCs/>
        </w:rPr>
      </w:pPr>
      <w:r>
        <w:rPr>
          <w:b/>
          <w:bCs/>
          <w:iCs/>
        </w:rPr>
        <w:t>NUTARTA:</w:t>
      </w:r>
    </w:p>
    <w:p w:rsidR="00075B12" w:rsidRDefault="00075B12" w:rsidP="00BB64F5">
      <w:pPr>
        <w:ind w:firstLine="709"/>
        <w:rPr>
          <w:i/>
          <w:iCs/>
        </w:rPr>
      </w:pPr>
      <w:r>
        <w:t xml:space="preserve">1. Pritarti šiems projektams po pateikimo ir pradėti jų svarstymo procedūrą. </w:t>
      </w:r>
      <w:r w:rsidR="0092022B">
        <w:rPr>
          <w:i/>
          <w:iCs/>
        </w:rPr>
        <w:t xml:space="preserve">Balsavimo rezultatai: už </w:t>
      </w:r>
      <w:r w:rsidR="0092022B">
        <w:t>–</w:t>
      </w:r>
      <w:r w:rsidR="0092022B">
        <w:rPr>
          <w:i/>
          <w:iCs/>
        </w:rPr>
        <w:t xml:space="preserve"> 72, prieš </w:t>
      </w:r>
      <w:r w:rsidR="0092022B">
        <w:t>–</w:t>
      </w:r>
      <w:r w:rsidR="0092022B">
        <w:rPr>
          <w:i/>
          <w:iCs/>
        </w:rPr>
        <w:t xml:space="preserve"> 1, susilaikė 5</w:t>
      </w:r>
      <w:r w:rsidR="0092022B">
        <w:t xml:space="preserve">. </w:t>
      </w:r>
      <w:r w:rsidR="0092022B">
        <w:rPr>
          <w:i/>
          <w:iCs/>
        </w:rPr>
        <w:t>Užsiregistravo 82 Seimo nariai (16.15 val.)</w:t>
      </w:r>
      <w:r w:rsidR="0092022B">
        <w:t>.</w:t>
      </w:r>
    </w:p>
    <w:p w:rsidR="00075B12" w:rsidRDefault="00075B12" w:rsidP="00BB64F5">
      <w:pPr>
        <w:ind w:firstLine="709"/>
      </w:pPr>
      <w:r>
        <w:t xml:space="preserve">2. Paskirti </w:t>
      </w:r>
      <w:r w:rsidRPr="00FC2B5C">
        <w:t>Aplinkos apsaugos</w:t>
      </w:r>
      <w:r>
        <w:t xml:space="preserve"> komitetą pagrindiniu komitetu šiems projektams svarstyti. </w:t>
      </w:r>
      <w:r>
        <w:rPr>
          <w:i/>
          <w:iCs/>
        </w:rPr>
        <w:t xml:space="preserve">Pritarta bendru sutarimu. </w:t>
      </w:r>
    </w:p>
    <w:p w:rsidR="00075B12" w:rsidRDefault="00075B12" w:rsidP="00BB64F5">
      <w:pPr>
        <w:ind w:firstLine="709"/>
      </w:pPr>
      <w:r>
        <w:t xml:space="preserve">3. Paskirti </w:t>
      </w:r>
      <w:r w:rsidRPr="00FC2B5C">
        <w:t>Biudžeto ir finansų</w:t>
      </w:r>
      <w:r>
        <w:t xml:space="preserve"> bei </w:t>
      </w:r>
      <w:r w:rsidRPr="00FC2B5C">
        <w:t>Kaimo reikalų</w:t>
      </w:r>
      <w:r>
        <w:t xml:space="preserve"> komitetus papildomais komitetais šiems projektams svarstyti. </w:t>
      </w:r>
      <w:r>
        <w:rPr>
          <w:i/>
          <w:iCs/>
        </w:rPr>
        <w:t xml:space="preserve">Pritarta bendru sutarimu. </w:t>
      </w:r>
    </w:p>
    <w:p w:rsidR="00075B12" w:rsidRPr="00B6584D" w:rsidRDefault="00075B12" w:rsidP="00BB64F5">
      <w:pPr>
        <w:ind w:firstLine="709"/>
      </w:pPr>
      <w:r w:rsidRPr="00B6584D">
        <w:t>4. Paskirti ši</w:t>
      </w:r>
      <w:r>
        <w:t>ų</w:t>
      </w:r>
      <w:r w:rsidRPr="00B6584D">
        <w:t xml:space="preserve"> proj</w:t>
      </w:r>
      <w:r>
        <w:t>ektų svarstymą Seimo posėdyje 2026 m. V</w:t>
      </w:r>
      <w:r w:rsidRPr="00B6584D">
        <w:t xml:space="preserve"> (rudens) sesijoje. </w:t>
      </w:r>
      <w:r>
        <w:rPr>
          <w:i/>
          <w:iCs/>
        </w:rPr>
        <w:t>P</w:t>
      </w:r>
      <w:r w:rsidRPr="00B6584D">
        <w:rPr>
          <w:i/>
          <w:iCs/>
        </w:rPr>
        <w:t>ritarta bendru sutarimu.</w:t>
      </w:r>
    </w:p>
    <w:p w:rsidR="00075B12" w:rsidRDefault="00075B12"/>
    <w:p w:rsidR="00075B12" w:rsidRDefault="00075B12"/>
    <w:p w:rsidR="00075B12" w:rsidRDefault="00075B12" w:rsidP="00BB64F5">
      <w:pPr>
        <w:ind w:firstLine="709"/>
        <w:rPr>
          <w:i/>
        </w:rPr>
      </w:pPr>
      <w:r>
        <w:rPr>
          <w:i/>
        </w:rPr>
        <w:lastRenderedPageBreak/>
        <w:t>1</w:t>
      </w:r>
      <w:r w:rsidR="0092022B">
        <w:rPr>
          <w:i/>
        </w:rPr>
        <w:t>6.16</w:t>
      </w:r>
      <w:r>
        <w:rPr>
          <w:i/>
        </w:rPr>
        <w:t xml:space="preserve"> val.</w:t>
      </w:r>
    </w:p>
    <w:p w:rsidR="00075B12" w:rsidRPr="00F838CD" w:rsidRDefault="00075B12" w:rsidP="00BB64F5">
      <w:pPr>
        <w:ind w:firstLine="709"/>
        <w:rPr>
          <w:i/>
        </w:rPr>
      </w:pPr>
      <w:r>
        <w:rPr>
          <w:b/>
        </w:rPr>
        <w:t>SVARSTYTA</w:t>
      </w:r>
      <w:r>
        <w:t xml:space="preserve">. </w:t>
      </w:r>
      <w:r w:rsidRPr="008F5B57">
        <w:t>Kūno kultūros ir sporto įstatymo Nr. I-1151 pakeitimo įstatymo Nr. XIII-1540 2 straipsnio pakeitimo įstatymo projektas</w:t>
      </w:r>
      <w:r>
        <w:t xml:space="preserve"> </w:t>
      </w:r>
      <w:r w:rsidRPr="00E83037">
        <w:rPr>
          <w:bCs/>
          <w:iCs/>
          <w:snapToGrid w:val="0"/>
          <w:color w:val="000000"/>
        </w:rPr>
        <w:t>Nr. XVP-</w:t>
      </w:r>
      <w:r>
        <w:t xml:space="preserve">1679 </w:t>
      </w:r>
      <w:r w:rsidRPr="002648BC">
        <w:rPr>
          <w:i/>
        </w:rPr>
        <w:t>(teikėja</w:t>
      </w:r>
      <w:r>
        <w:rPr>
          <w:i/>
        </w:rPr>
        <w:t>s</w:t>
      </w:r>
      <w:r w:rsidRPr="002648BC">
        <w:rPr>
          <w:i/>
        </w:rPr>
        <w:t xml:space="preserve"> –</w:t>
      </w:r>
      <w:r>
        <w:rPr>
          <w:i/>
        </w:rPr>
        <w:t xml:space="preserve"> P. Visockas</w:t>
      </w:r>
      <w:r w:rsidRPr="002648BC">
        <w:rPr>
          <w:i/>
        </w:rPr>
        <w:t>)</w:t>
      </w:r>
      <w:r w:rsidRPr="002648BC">
        <w:t xml:space="preserve"> </w:t>
      </w:r>
      <w:r w:rsidRPr="002648BC">
        <w:rPr>
          <w:b/>
          <w:bCs/>
          <w:i/>
        </w:rPr>
        <w:t>(pateikimas)</w:t>
      </w:r>
      <w:r w:rsidRPr="002648BC">
        <w:rPr>
          <w:bCs/>
        </w:rPr>
        <w:t>.</w:t>
      </w:r>
    </w:p>
    <w:p w:rsidR="00075B12" w:rsidRPr="002648BC" w:rsidRDefault="00075B12" w:rsidP="00BB64F5">
      <w:pPr>
        <w:ind w:firstLine="709"/>
      </w:pPr>
      <w:r w:rsidRPr="002648BC">
        <w:t>Pranešėjas –</w:t>
      </w:r>
      <w:r>
        <w:t xml:space="preserve"> Seimo narys P. Visockas.</w:t>
      </w:r>
      <w:r w:rsidRPr="002648BC">
        <w:t xml:space="preserve">  </w:t>
      </w:r>
    </w:p>
    <w:p w:rsidR="00075B12" w:rsidRPr="002648BC" w:rsidRDefault="00075B12" w:rsidP="00BB64F5"/>
    <w:p w:rsidR="00075B12" w:rsidRPr="002648BC" w:rsidRDefault="00075B12" w:rsidP="00BB64F5">
      <w:pPr>
        <w:ind w:firstLine="720"/>
      </w:pPr>
      <w:r w:rsidRPr="002648BC">
        <w:t xml:space="preserve">Klausė Seimo nariai: </w:t>
      </w:r>
      <w:r w:rsidR="00F947E0">
        <w:t xml:space="preserve">A. Mockus, V. Fiodorovas, </w:t>
      </w:r>
      <w:r w:rsidR="00F947E0">
        <w:rPr>
          <w:szCs w:val="24"/>
        </w:rPr>
        <w:t>E. Rudelienė</w:t>
      </w:r>
      <w:r w:rsidR="00F947E0">
        <w:t xml:space="preserve">, V. Rakutis, </w:t>
      </w:r>
      <w:r w:rsidR="00F947E0">
        <w:rPr>
          <w:iCs/>
          <w:snapToGrid w:val="0"/>
          <w:szCs w:val="24"/>
        </w:rPr>
        <w:t>T. Sadauskis</w:t>
      </w:r>
      <w:r w:rsidR="00F947E0">
        <w:t xml:space="preserve">. </w:t>
      </w:r>
    </w:p>
    <w:p w:rsidR="00075B12" w:rsidRPr="002648BC" w:rsidRDefault="00075B12" w:rsidP="00BB64F5">
      <w:pPr>
        <w:ind w:firstLine="720"/>
      </w:pPr>
      <w:r w:rsidRPr="002648BC">
        <w:t>Dėl balsavimo motyvų kalbėjo Seimo nar</w:t>
      </w:r>
      <w:r w:rsidR="00F947E0">
        <w:t>ys</w:t>
      </w:r>
      <w:r w:rsidRPr="002648BC">
        <w:t xml:space="preserve"> </w:t>
      </w:r>
      <w:r w:rsidR="00F947E0">
        <w:t>K. Podolskis.</w:t>
      </w:r>
    </w:p>
    <w:p w:rsidR="00075B12" w:rsidRDefault="00075B12" w:rsidP="00BB64F5">
      <w:pPr>
        <w:ind w:firstLine="720"/>
      </w:pPr>
    </w:p>
    <w:p w:rsidR="00075B12" w:rsidRPr="003C3670" w:rsidRDefault="00075B12" w:rsidP="00BB64F5">
      <w:pPr>
        <w:ind w:firstLine="720"/>
        <w:rPr>
          <w:b/>
          <w:bCs/>
        </w:rPr>
      </w:pPr>
      <w:r w:rsidRPr="003C3670">
        <w:rPr>
          <w:b/>
          <w:bCs/>
        </w:rPr>
        <w:t>NUTARTA:</w:t>
      </w:r>
    </w:p>
    <w:p w:rsidR="00075B12" w:rsidRPr="003C3670" w:rsidRDefault="00075B12" w:rsidP="00BB64F5">
      <w:pPr>
        <w:ind w:firstLine="720"/>
      </w:pPr>
      <w:r w:rsidRPr="003C3670">
        <w:t xml:space="preserve">1. Pritarti šiam projektui po pateikimo ir pradėti jo svarstymo procedūrą. </w:t>
      </w:r>
      <w:r>
        <w:rPr>
          <w:i/>
          <w:iCs/>
        </w:rPr>
        <w:t>P</w:t>
      </w:r>
      <w:r w:rsidRPr="003C3670">
        <w:rPr>
          <w:i/>
          <w:iCs/>
        </w:rPr>
        <w:t xml:space="preserve">ritarta bendru sutarimu. </w:t>
      </w:r>
    </w:p>
    <w:p w:rsidR="00075B12" w:rsidRDefault="00075B12" w:rsidP="00BB64F5">
      <w:pPr>
        <w:ind w:firstLine="720"/>
        <w:rPr>
          <w:i/>
          <w:iCs/>
        </w:rPr>
      </w:pPr>
      <w:r w:rsidRPr="003C3670">
        <w:t xml:space="preserve">2. Paskirti </w:t>
      </w:r>
      <w:r>
        <w:t xml:space="preserve">Švietimo ir mokslo </w:t>
      </w:r>
      <w:r w:rsidRPr="003C3670">
        <w:t>komitetą pagrindiniu komitetu šiam projektui svarstyti.</w:t>
      </w:r>
      <w:r>
        <w:t xml:space="preserve"> </w:t>
      </w:r>
      <w:r>
        <w:rPr>
          <w:i/>
          <w:iCs/>
        </w:rPr>
        <w:t xml:space="preserve">Pritarta bendru sutarimu. </w:t>
      </w:r>
    </w:p>
    <w:p w:rsidR="00075B12" w:rsidRDefault="00075B12" w:rsidP="00BB64F5">
      <w:pPr>
        <w:ind w:firstLine="720"/>
      </w:pPr>
      <w:r w:rsidRPr="003C3670">
        <w:t xml:space="preserve">3. Paskirti </w:t>
      </w:r>
      <w:r w:rsidRPr="00FC2B5C">
        <w:t>Socialinių reikalų ir darbo</w:t>
      </w:r>
      <w:r>
        <w:t xml:space="preserve"> </w:t>
      </w:r>
      <w:r w:rsidRPr="003C3670">
        <w:t>komitetą papildomu komitetu šiam projektui svarstyti.</w:t>
      </w:r>
      <w:r>
        <w:t xml:space="preserve"> </w:t>
      </w:r>
      <w:r>
        <w:rPr>
          <w:i/>
          <w:iCs/>
        </w:rPr>
        <w:t>P</w:t>
      </w:r>
      <w:r w:rsidRPr="003C3670">
        <w:rPr>
          <w:i/>
          <w:iCs/>
        </w:rPr>
        <w:t xml:space="preserve">ritarta bendru sutarimu. </w:t>
      </w:r>
    </w:p>
    <w:p w:rsidR="00075B12" w:rsidRPr="00B6584D" w:rsidRDefault="00075B12" w:rsidP="00BB64F5">
      <w:pPr>
        <w:ind w:firstLine="720"/>
      </w:pPr>
      <w:r w:rsidRPr="00B6584D">
        <w:t>4. Paskirti ši</w:t>
      </w:r>
      <w:r>
        <w:t>o</w:t>
      </w:r>
      <w:r w:rsidRPr="00B6584D">
        <w:t xml:space="preserve"> proj</w:t>
      </w:r>
      <w:r>
        <w:t>ekto svarstymą Seimo posėdyje 2026 m. V</w:t>
      </w:r>
      <w:r w:rsidRPr="00B6584D">
        <w:t xml:space="preserve"> (rudens) sesijoje. </w:t>
      </w:r>
      <w:r>
        <w:rPr>
          <w:i/>
          <w:iCs/>
        </w:rPr>
        <w:t>P</w:t>
      </w:r>
      <w:r w:rsidRPr="00B6584D">
        <w:rPr>
          <w:i/>
          <w:iCs/>
        </w:rPr>
        <w:t>ritarta bendru sutarimu.</w:t>
      </w:r>
    </w:p>
    <w:p w:rsidR="00075B12" w:rsidRDefault="00075B12"/>
    <w:p w:rsidR="00F47C05" w:rsidRDefault="00F47C05"/>
    <w:p w:rsidR="00075B12" w:rsidRDefault="00075B12" w:rsidP="00BB64F5">
      <w:pPr>
        <w:ind w:firstLine="709"/>
        <w:rPr>
          <w:i/>
        </w:rPr>
      </w:pPr>
      <w:r>
        <w:rPr>
          <w:i/>
        </w:rPr>
        <w:t>1</w:t>
      </w:r>
      <w:r w:rsidR="00F947E0">
        <w:rPr>
          <w:i/>
        </w:rPr>
        <w:t>6.32</w:t>
      </w:r>
      <w:r>
        <w:rPr>
          <w:i/>
        </w:rPr>
        <w:t xml:space="preserve"> val.</w:t>
      </w:r>
    </w:p>
    <w:p w:rsidR="00075B12" w:rsidRPr="00F838CD" w:rsidRDefault="00075B12" w:rsidP="00BB64F5">
      <w:pPr>
        <w:ind w:firstLine="709"/>
        <w:rPr>
          <w:i/>
        </w:rPr>
      </w:pPr>
      <w:r>
        <w:rPr>
          <w:b/>
        </w:rPr>
        <w:t>SVARSTYTA</w:t>
      </w:r>
      <w:r>
        <w:t xml:space="preserve">. </w:t>
      </w:r>
      <w:r w:rsidRPr="008F5B57">
        <w:t>Viešųjų pirkimų įstatymo Nr. I-1491 35 straipsnio pakeitimo įstatymo projektas</w:t>
      </w:r>
      <w:r>
        <w:t xml:space="preserve"> </w:t>
      </w:r>
      <w:r w:rsidRPr="00E83037">
        <w:rPr>
          <w:bCs/>
          <w:iCs/>
          <w:snapToGrid w:val="0"/>
          <w:color w:val="000000"/>
        </w:rPr>
        <w:t>Nr. XVP-</w:t>
      </w:r>
      <w:r>
        <w:t xml:space="preserve">1628 </w:t>
      </w:r>
      <w:r w:rsidRPr="002648BC">
        <w:rPr>
          <w:i/>
        </w:rPr>
        <w:t xml:space="preserve">(teikėjai – </w:t>
      </w:r>
      <w:r w:rsidRPr="00A9778D">
        <w:rPr>
          <w:i/>
        </w:rPr>
        <w:t>A. Sysas</w:t>
      </w:r>
      <w:r>
        <w:rPr>
          <w:i/>
        </w:rPr>
        <w:t xml:space="preserve"> </w:t>
      </w:r>
      <w:r w:rsidRPr="00A9778D">
        <w:rPr>
          <w:i/>
          <w:snapToGrid w:val="0"/>
        </w:rPr>
        <w:t>ir kt.</w:t>
      </w:r>
      <w:r w:rsidRPr="002648BC">
        <w:rPr>
          <w:i/>
        </w:rPr>
        <w:t>)</w:t>
      </w:r>
      <w:r w:rsidRPr="002648BC">
        <w:t xml:space="preserve"> </w:t>
      </w:r>
      <w:r w:rsidRPr="002648BC">
        <w:rPr>
          <w:b/>
          <w:bCs/>
          <w:i/>
        </w:rPr>
        <w:t>(pateikimas)</w:t>
      </w:r>
      <w:r w:rsidRPr="002648BC">
        <w:rPr>
          <w:bCs/>
        </w:rPr>
        <w:t>.</w:t>
      </w:r>
    </w:p>
    <w:p w:rsidR="00075B12" w:rsidRPr="002648BC" w:rsidRDefault="00075B12" w:rsidP="00BB64F5">
      <w:pPr>
        <w:ind w:firstLine="709"/>
      </w:pPr>
      <w:r w:rsidRPr="002648BC">
        <w:t xml:space="preserve">Pranešėjas – </w:t>
      </w:r>
      <w:r>
        <w:t xml:space="preserve">Seimo narys A. Sysas. </w:t>
      </w:r>
      <w:r w:rsidRPr="002648BC">
        <w:t xml:space="preserve"> </w:t>
      </w:r>
    </w:p>
    <w:p w:rsidR="00075B12" w:rsidRPr="002648BC" w:rsidRDefault="00075B12" w:rsidP="00BB64F5"/>
    <w:p w:rsidR="00075B12" w:rsidRPr="002648BC" w:rsidRDefault="00075B12" w:rsidP="00BB64F5">
      <w:pPr>
        <w:ind w:firstLine="720"/>
      </w:pPr>
      <w:r w:rsidRPr="002648BC">
        <w:t xml:space="preserve">Klausė Seimo nariai: </w:t>
      </w:r>
      <w:r w:rsidR="0048510E">
        <w:t xml:space="preserve">L. Šedvydis, </w:t>
      </w:r>
      <w:r w:rsidR="00955A45">
        <w:t>I. Vėgėlė, E. Kirkutis, V. Fiodorovas, V. Ąžuolas.</w:t>
      </w:r>
    </w:p>
    <w:p w:rsidR="00075B12" w:rsidRPr="002648BC" w:rsidRDefault="00075B12" w:rsidP="00BB64F5">
      <w:pPr>
        <w:ind w:firstLine="720"/>
      </w:pPr>
      <w:r w:rsidRPr="002648BC">
        <w:t xml:space="preserve">Dėl balsavimo motyvų kalbėjo Seimo nariai: </w:t>
      </w:r>
      <w:r w:rsidR="00955A45">
        <w:t xml:space="preserve">E. Kirkutis, </w:t>
      </w:r>
      <w:r w:rsidR="00C62E55">
        <w:t>A. Zuokas.</w:t>
      </w:r>
    </w:p>
    <w:p w:rsidR="00C62E55" w:rsidRDefault="00694B57" w:rsidP="004E32F5">
      <w:pPr>
        <w:ind w:firstLine="709"/>
      </w:pPr>
      <w:r>
        <w:t xml:space="preserve">Kalbėjo Seimo narys </w:t>
      </w:r>
      <w:r w:rsidR="00C62E55">
        <w:t>D. </w:t>
      </w:r>
      <w:r>
        <w:t>G</w:t>
      </w:r>
      <w:r w:rsidR="00C62E55">
        <w:t>riškevičiu</w:t>
      </w:r>
      <w:r>
        <w:t>s</w:t>
      </w:r>
      <w:r w:rsidR="00C62E55">
        <w:t xml:space="preserve"> (Demokratų frakcijos </w:t>
      </w:r>
      <w:r w:rsidR="00C62E55" w:rsidRPr="00552252">
        <w:rPr>
          <w:szCs w:val="24"/>
        </w:rPr>
        <w:t>„</w:t>
      </w:r>
      <w:r w:rsidR="00C62E55">
        <w:rPr>
          <w:szCs w:val="24"/>
        </w:rPr>
        <w:t>Vardan Lietuvos</w:t>
      </w:r>
      <w:r w:rsidR="00C62E55" w:rsidRPr="00552252">
        <w:rPr>
          <w:szCs w:val="24"/>
        </w:rPr>
        <w:t>“</w:t>
      </w:r>
      <w:r w:rsidR="00C62E55">
        <w:rPr>
          <w:szCs w:val="24"/>
        </w:rPr>
        <w:t xml:space="preserve"> </w:t>
      </w:r>
      <w:r>
        <w:rPr>
          <w:szCs w:val="24"/>
        </w:rPr>
        <w:t xml:space="preserve">vardu </w:t>
      </w:r>
      <w:r w:rsidR="00C62E55">
        <w:rPr>
          <w:szCs w:val="24"/>
        </w:rPr>
        <w:t>prašė antikorupci</w:t>
      </w:r>
      <w:r>
        <w:rPr>
          <w:szCs w:val="24"/>
        </w:rPr>
        <w:t>nio vertinimo</w:t>
      </w:r>
      <w:r w:rsidR="00C62E55">
        <w:rPr>
          <w:szCs w:val="24"/>
        </w:rPr>
        <w:t xml:space="preserve"> išvados)</w:t>
      </w:r>
      <w:r w:rsidR="006C7CB6">
        <w:t>.</w:t>
      </w:r>
    </w:p>
    <w:p w:rsidR="00C62E55" w:rsidRDefault="00C62E55" w:rsidP="00BB64F5">
      <w:pPr>
        <w:ind w:firstLine="720"/>
      </w:pPr>
    </w:p>
    <w:p w:rsidR="00075B12" w:rsidRPr="003C3670" w:rsidRDefault="00075B12" w:rsidP="00BB64F5">
      <w:pPr>
        <w:ind w:firstLine="720"/>
        <w:rPr>
          <w:b/>
          <w:bCs/>
        </w:rPr>
      </w:pPr>
      <w:r w:rsidRPr="003C3670">
        <w:rPr>
          <w:b/>
          <w:bCs/>
        </w:rPr>
        <w:t>NUTARTA:</w:t>
      </w:r>
    </w:p>
    <w:p w:rsidR="00075B12" w:rsidRPr="003C3670" w:rsidRDefault="00075B12" w:rsidP="00BB64F5">
      <w:pPr>
        <w:ind w:firstLine="720"/>
      </w:pPr>
      <w:r w:rsidRPr="003C3670">
        <w:t xml:space="preserve">1. Pritarti šiam projektui po pateikimo ir pradėti jo svarstymo procedūrą. </w:t>
      </w:r>
      <w:r w:rsidR="00955A45">
        <w:rPr>
          <w:i/>
          <w:iCs/>
        </w:rPr>
        <w:t xml:space="preserve">Balsavimo rezultatai: už </w:t>
      </w:r>
      <w:r w:rsidR="00955A45">
        <w:t>–</w:t>
      </w:r>
      <w:r w:rsidR="00955A45">
        <w:rPr>
          <w:i/>
          <w:iCs/>
        </w:rPr>
        <w:t xml:space="preserve"> </w:t>
      </w:r>
      <w:r w:rsidR="00C62E55">
        <w:rPr>
          <w:i/>
          <w:iCs/>
        </w:rPr>
        <w:t>64</w:t>
      </w:r>
      <w:r w:rsidR="00955A45">
        <w:rPr>
          <w:i/>
          <w:iCs/>
        </w:rPr>
        <w:t xml:space="preserve">, prieš </w:t>
      </w:r>
      <w:r w:rsidR="00955A45">
        <w:t>–</w:t>
      </w:r>
      <w:r w:rsidR="00955A45">
        <w:rPr>
          <w:i/>
          <w:iCs/>
        </w:rPr>
        <w:t xml:space="preserve"> </w:t>
      </w:r>
      <w:r w:rsidR="00C62E55">
        <w:rPr>
          <w:i/>
          <w:iCs/>
        </w:rPr>
        <w:t>1</w:t>
      </w:r>
      <w:r w:rsidR="00955A45">
        <w:rPr>
          <w:i/>
          <w:iCs/>
        </w:rPr>
        <w:t xml:space="preserve">, susilaikė </w:t>
      </w:r>
      <w:r w:rsidR="00694B57">
        <w:rPr>
          <w:i/>
          <w:iCs/>
        </w:rPr>
        <w:t>14</w:t>
      </w:r>
      <w:r w:rsidR="00955A45">
        <w:t xml:space="preserve">. </w:t>
      </w:r>
      <w:r w:rsidR="00694B57">
        <w:rPr>
          <w:i/>
          <w:iCs/>
        </w:rPr>
        <w:t>Užsiregistravo 8</w:t>
      </w:r>
      <w:r w:rsidR="00955A45">
        <w:rPr>
          <w:i/>
          <w:iCs/>
        </w:rPr>
        <w:t>0 Seimo nari</w:t>
      </w:r>
      <w:r w:rsidR="00694B57">
        <w:rPr>
          <w:i/>
          <w:iCs/>
        </w:rPr>
        <w:t>ų</w:t>
      </w:r>
      <w:r w:rsidR="00955A45">
        <w:rPr>
          <w:i/>
          <w:iCs/>
        </w:rPr>
        <w:t xml:space="preserve"> (1</w:t>
      </w:r>
      <w:r w:rsidR="00694B57">
        <w:rPr>
          <w:i/>
          <w:iCs/>
        </w:rPr>
        <w:t>6.47</w:t>
      </w:r>
      <w:r w:rsidR="00955A45">
        <w:rPr>
          <w:i/>
          <w:iCs/>
        </w:rPr>
        <w:t xml:space="preserve"> val.)</w:t>
      </w:r>
      <w:r w:rsidR="00955A45">
        <w:t>.</w:t>
      </w:r>
    </w:p>
    <w:p w:rsidR="00075B12" w:rsidRDefault="00075B12" w:rsidP="00BB64F5">
      <w:pPr>
        <w:ind w:firstLine="720"/>
        <w:rPr>
          <w:i/>
          <w:iCs/>
        </w:rPr>
      </w:pPr>
      <w:r w:rsidRPr="003C3670">
        <w:t xml:space="preserve">2. Paskirti </w:t>
      </w:r>
      <w:r>
        <w:t xml:space="preserve">Ekonomikos ir inovacijų </w:t>
      </w:r>
      <w:r w:rsidRPr="003C3670">
        <w:t>komitetą pagrindiniu komitetu šiam projektui svarstyti.</w:t>
      </w:r>
      <w:r>
        <w:t xml:space="preserve"> </w:t>
      </w:r>
      <w:r>
        <w:rPr>
          <w:i/>
          <w:iCs/>
        </w:rPr>
        <w:t xml:space="preserve">Pritarta bendru sutarimu. </w:t>
      </w:r>
    </w:p>
    <w:p w:rsidR="00075B12" w:rsidRDefault="00075B12" w:rsidP="00BB64F5">
      <w:pPr>
        <w:ind w:firstLine="720"/>
      </w:pPr>
      <w:r w:rsidRPr="003C3670">
        <w:t xml:space="preserve">3. Paskirti </w:t>
      </w:r>
      <w:r w:rsidR="00694B57" w:rsidRPr="00FC2B5C">
        <w:t>Valstybės valdymo ir savivaldybių</w:t>
      </w:r>
      <w:r w:rsidR="00694B57">
        <w:t xml:space="preserve"> </w:t>
      </w:r>
      <w:r w:rsidRPr="003C3670">
        <w:t>komitetą papildomu komitetu šiam projektui svarstyti.</w:t>
      </w:r>
      <w:r>
        <w:t xml:space="preserve"> </w:t>
      </w:r>
      <w:r>
        <w:rPr>
          <w:i/>
          <w:iCs/>
        </w:rPr>
        <w:t>P</w:t>
      </w:r>
      <w:r w:rsidRPr="003C3670">
        <w:rPr>
          <w:i/>
          <w:iCs/>
        </w:rPr>
        <w:t xml:space="preserve">ritarta bendru sutarimu. </w:t>
      </w:r>
    </w:p>
    <w:p w:rsidR="00075B12" w:rsidRPr="00B6584D" w:rsidRDefault="00075B12" w:rsidP="00BB64F5">
      <w:pPr>
        <w:ind w:firstLine="720"/>
      </w:pPr>
      <w:r w:rsidRPr="00B6584D">
        <w:t>4. Paskirti ši</w:t>
      </w:r>
      <w:r>
        <w:t>o</w:t>
      </w:r>
      <w:r w:rsidRPr="00B6584D">
        <w:t xml:space="preserve"> proj</w:t>
      </w:r>
      <w:r>
        <w:t>ekto svarstymą Seimo posėdyje 2026 m. V</w:t>
      </w:r>
      <w:r w:rsidRPr="00B6584D">
        <w:t xml:space="preserve"> (rudens) sesijoje. </w:t>
      </w:r>
      <w:r>
        <w:rPr>
          <w:i/>
          <w:iCs/>
        </w:rPr>
        <w:t>P</w:t>
      </w:r>
      <w:r w:rsidRPr="00B6584D">
        <w:rPr>
          <w:i/>
          <w:iCs/>
        </w:rPr>
        <w:t>ritarta bendru sutarimu.</w:t>
      </w:r>
    </w:p>
    <w:p w:rsidR="00694B57" w:rsidRPr="00CA6A1C" w:rsidRDefault="00694B57" w:rsidP="00694B57">
      <w:pPr>
        <w:ind w:firstLine="720"/>
      </w:pPr>
      <w:r>
        <w:t>5</w:t>
      </w:r>
      <w:r w:rsidRPr="00CA6A1C">
        <w:t xml:space="preserve">. Prašyti Vyriausybės išvados dėl šio projekto. </w:t>
      </w:r>
      <w:r>
        <w:rPr>
          <w:i/>
          <w:iCs/>
        </w:rPr>
        <w:t>P</w:t>
      </w:r>
      <w:r w:rsidRPr="00CA6A1C">
        <w:rPr>
          <w:i/>
          <w:iCs/>
        </w:rPr>
        <w:t>ritarta bendru sutarimu.</w:t>
      </w:r>
    </w:p>
    <w:p w:rsidR="00C62E55" w:rsidRDefault="00C62E55" w:rsidP="00694B57">
      <w:pPr>
        <w:ind w:firstLine="720"/>
        <w:rPr>
          <w:i/>
          <w:iCs/>
        </w:rPr>
      </w:pPr>
      <w:r>
        <w:t xml:space="preserve">6. </w:t>
      </w:r>
      <w:r w:rsidRPr="005410C4">
        <w:t>Prašyti Speciali</w:t>
      </w:r>
      <w:r>
        <w:t>ųjų tyrimų tarnybos pateikti šio</w:t>
      </w:r>
      <w:r w:rsidRPr="005410C4">
        <w:t xml:space="preserve"> projekt</w:t>
      </w:r>
      <w:r>
        <w:t xml:space="preserve">o antikorupcinio vertinimo išvadą. </w:t>
      </w:r>
      <w:r>
        <w:rPr>
          <w:i/>
          <w:iCs/>
        </w:rPr>
        <w:t xml:space="preserve">Pritarta bendru sutarimu. </w:t>
      </w:r>
    </w:p>
    <w:p w:rsidR="00075B12" w:rsidRDefault="00075B12"/>
    <w:p w:rsidR="00A9778D" w:rsidRDefault="00A9778D"/>
    <w:p w:rsidR="00CE0839" w:rsidRDefault="00CE0839" w:rsidP="00B4591B">
      <w:pPr>
        <w:ind w:firstLine="709"/>
        <w:rPr>
          <w:i/>
        </w:rPr>
      </w:pPr>
      <w:r>
        <w:rPr>
          <w:i/>
        </w:rPr>
        <w:t>1</w:t>
      </w:r>
      <w:r w:rsidR="00C62E55">
        <w:rPr>
          <w:i/>
        </w:rPr>
        <w:t>6.</w:t>
      </w:r>
      <w:r w:rsidR="00065072">
        <w:rPr>
          <w:i/>
        </w:rPr>
        <w:t>49</w:t>
      </w:r>
      <w:bookmarkStart w:id="0" w:name="_GoBack"/>
      <w:bookmarkEnd w:id="0"/>
      <w:r>
        <w:rPr>
          <w:i/>
        </w:rPr>
        <w:t xml:space="preserve"> val.</w:t>
      </w:r>
    </w:p>
    <w:p w:rsidR="00CE0839" w:rsidRDefault="00CE0839" w:rsidP="00B4591B">
      <w:pPr>
        <w:ind w:firstLine="709"/>
      </w:pPr>
      <w:r>
        <w:rPr>
          <w:b/>
        </w:rPr>
        <w:t>SVARSTYTA</w:t>
      </w:r>
      <w:r>
        <w:t xml:space="preserve">. </w:t>
      </w:r>
      <w:r w:rsidRPr="008F5B57">
        <w:rPr>
          <w:bCs/>
        </w:rPr>
        <w:t>Seimo nutarimo „Dėl Lietuvos Respublikos Seimo 2024 m. lapkr</w:t>
      </w:r>
      <w:r w:rsidR="00955A45">
        <w:rPr>
          <w:bCs/>
        </w:rPr>
        <w:t>ičio 21 </w:t>
      </w:r>
      <w:r w:rsidRPr="008F5B57">
        <w:rPr>
          <w:bCs/>
        </w:rPr>
        <w:t>d. nutarimo Nr. XV-19 „Dėl Lietuvos Respublikos Seimo komitetų pirmininkų ir jų pavaduotojų patvirtinimo“ pakeitimo“ projektas</w:t>
      </w:r>
      <w:r>
        <w:rPr>
          <w:bCs/>
        </w:rPr>
        <w:t xml:space="preserve"> </w:t>
      </w:r>
      <w:r w:rsidRPr="00E83037">
        <w:rPr>
          <w:bCs/>
          <w:iCs/>
          <w:snapToGrid w:val="0"/>
          <w:color w:val="000000"/>
        </w:rPr>
        <w:t>Nr. XVP-</w:t>
      </w:r>
      <w:r w:rsidR="00955A45">
        <w:rPr>
          <w:bCs/>
          <w:iCs/>
          <w:snapToGrid w:val="0"/>
          <w:color w:val="000000"/>
        </w:rPr>
        <w:t>173</w:t>
      </w:r>
      <w:r w:rsidR="006C7CB6">
        <w:rPr>
          <w:bCs/>
          <w:iCs/>
          <w:snapToGrid w:val="0"/>
          <w:color w:val="000000"/>
        </w:rPr>
        <w:t>7</w:t>
      </w:r>
      <w:r>
        <w:t xml:space="preserve"> </w:t>
      </w:r>
      <w:r w:rsidRPr="00966385">
        <w:rPr>
          <w:i/>
          <w:snapToGrid w:val="0"/>
          <w:color w:val="000000"/>
          <w:szCs w:val="24"/>
        </w:rPr>
        <w:t>(teikėja</w:t>
      </w:r>
      <w:r>
        <w:rPr>
          <w:i/>
          <w:snapToGrid w:val="0"/>
          <w:color w:val="000000"/>
          <w:szCs w:val="24"/>
        </w:rPr>
        <w:t>s</w:t>
      </w:r>
      <w:r w:rsidRPr="00966385">
        <w:rPr>
          <w:i/>
          <w:snapToGrid w:val="0"/>
          <w:color w:val="000000"/>
          <w:szCs w:val="24"/>
        </w:rPr>
        <w:t xml:space="preserve"> –</w:t>
      </w:r>
      <w:r>
        <w:rPr>
          <w:i/>
          <w:snapToGrid w:val="0"/>
          <w:color w:val="000000"/>
          <w:szCs w:val="24"/>
        </w:rPr>
        <w:t xml:space="preserve"> </w:t>
      </w:r>
      <w:r w:rsidRPr="00CE0839">
        <w:rPr>
          <w:i/>
          <w:snapToGrid w:val="0"/>
          <w:color w:val="000000"/>
          <w:szCs w:val="24"/>
        </w:rPr>
        <w:t>Seimo Pirmininkas J. Olekas</w:t>
      </w:r>
      <w:r w:rsidRPr="00966385">
        <w:rPr>
          <w:i/>
          <w:snapToGrid w:val="0"/>
          <w:color w:val="000000"/>
          <w:szCs w:val="24"/>
        </w:rPr>
        <w:t>)</w:t>
      </w:r>
      <w:r>
        <w:rPr>
          <w:b/>
          <w:i/>
        </w:rPr>
        <w:t xml:space="preserve"> (pateikimas, svarstymas ir priėmimas)</w:t>
      </w:r>
      <w:r>
        <w:t>.</w:t>
      </w:r>
    </w:p>
    <w:p w:rsidR="00CE0839" w:rsidRDefault="00CE0839" w:rsidP="00B4591B">
      <w:pPr>
        <w:ind w:firstLine="709"/>
      </w:pPr>
      <w:r>
        <w:t xml:space="preserve">Pranešėjas – </w:t>
      </w:r>
      <w:r w:rsidRPr="000D23CE">
        <w:rPr>
          <w:szCs w:val="24"/>
        </w:rPr>
        <w:t>Seimo Pirminink</w:t>
      </w:r>
      <w:r>
        <w:rPr>
          <w:szCs w:val="24"/>
        </w:rPr>
        <w:t>as J. Olekas</w:t>
      </w:r>
      <w:r>
        <w:t>.</w:t>
      </w:r>
    </w:p>
    <w:p w:rsidR="00CE0839" w:rsidRDefault="00CE0839" w:rsidP="00B4591B"/>
    <w:p w:rsidR="00CE0839" w:rsidRDefault="00CE0839" w:rsidP="00B4591B">
      <w:pPr>
        <w:ind w:firstLine="720"/>
        <w:rPr>
          <w:bCs/>
          <w:i/>
          <w:iCs/>
        </w:rPr>
      </w:pPr>
      <w:r>
        <w:t xml:space="preserve">NUTARTA. </w:t>
      </w:r>
      <w:r>
        <w:rPr>
          <w:bCs/>
        </w:rPr>
        <w:t xml:space="preserve">Pritarti šiam projektui po pateikimo. </w:t>
      </w:r>
      <w:r>
        <w:rPr>
          <w:bCs/>
          <w:i/>
          <w:iCs/>
        </w:rPr>
        <w:t>Pritarta bendru sutarimu.</w:t>
      </w:r>
    </w:p>
    <w:p w:rsidR="00CE0839" w:rsidRDefault="00CE0839" w:rsidP="00B4591B">
      <w:pPr>
        <w:ind w:firstLine="720"/>
      </w:pPr>
    </w:p>
    <w:p w:rsidR="00CE0839" w:rsidRDefault="00CE0839" w:rsidP="00B4591B">
      <w:pPr>
        <w:ind w:firstLine="720"/>
        <w:rPr>
          <w:i/>
          <w:iCs/>
        </w:rPr>
      </w:pPr>
      <w:r>
        <w:t xml:space="preserve">NUTARTA. </w:t>
      </w:r>
      <w:r>
        <w:rPr>
          <w:bCs/>
        </w:rPr>
        <w:t xml:space="preserve">Pritarti šiam projektui po svarstymo Seimo posėdyje. </w:t>
      </w:r>
      <w:r>
        <w:rPr>
          <w:i/>
          <w:iCs/>
        </w:rPr>
        <w:t>Pritarta bendru sutarimu.</w:t>
      </w:r>
    </w:p>
    <w:p w:rsidR="00C62E55" w:rsidRPr="00C62E55" w:rsidRDefault="00C62E55" w:rsidP="00B4591B">
      <w:pPr>
        <w:ind w:firstLine="720"/>
        <w:rPr>
          <w:iCs/>
          <w:sz w:val="16"/>
          <w:szCs w:val="16"/>
        </w:rPr>
      </w:pPr>
    </w:p>
    <w:p w:rsidR="00C62E55" w:rsidRPr="00615A12" w:rsidRDefault="00C62E55" w:rsidP="00787644">
      <w:pPr>
        <w:ind w:firstLine="720"/>
        <w:rPr>
          <w:snapToGrid w:val="0"/>
          <w:color w:val="000000"/>
        </w:rPr>
      </w:pPr>
      <w:r>
        <w:rPr>
          <w:snapToGrid w:val="0"/>
          <w:color w:val="000000"/>
        </w:rPr>
        <w:t>1</w:t>
      </w:r>
      <w:r w:rsidRPr="00966DBC">
        <w:rPr>
          <w:snapToGrid w:val="0"/>
          <w:color w:val="000000"/>
        </w:rPr>
        <w:t>–</w:t>
      </w:r>
      <w:r>
        <w:rPr>
          <w:snapToGrid w:val="0"/>
          <w:color w:val="000000"/>
        </w:rPr>
        <w:t xml:space="preserve">7 </w:t>
      </w:r>
      <w:r w:rsidRPr="00615A12">
        <w:rPr>
          <w:snapToGrid w:val="0"/>
          <w:color w:val="000000"/>
        </w:rPr>
        <w:t>straipsni</w:t>
      </w:r>
      <w:r>
        <w:rPr>
          <w:snapToGrid w:val="0"/>
          <w:color w:val="000000"/>
        </w:rPr>
        <w:t>ai</w:t>
      </w:r>
      <w:r w:rsidRPr="00615A12">
        <w:rPr>
          <w:snapToGrid w:val="0"/>
          <w:color w:val="000000"/>
        </w:rPr>
        <w:t xml:space="preserve"> priimt</w:t>
      </w:r>
      <w:r>
        <w:rPr>
          <w:snapToGrid w:val="0"/>
          <w:color w:val="000000"/>
        </w:rPr>
        <w:t>i</w:t>
      </w:r>
      <w:r w:rsidRPr="00615A12">
        <w:rPr>
          <w:snapToGrid w:val="0"/>
          <w:color w:val="000000"/>
        </w:rPr>
        <w:t xml:space="preserve"> bendru sutarimu.</w:t>
      </w:r>
    </w:p>
    <w:p w:rsidR="00CE0839" w:rsidRDefault="00CE0839" w:rsidP="00B4591B"/>
    <w:p w:rsidR="00CE0839" w:rsidRDefault="00CE0839" w:rsidP="00B4591B">
      <w:pPr>
        <w:pStyle w:val="Antrats"/>
        <w:tabs>
          <w:tab w:val="clear" w:pos="4153"/>
          <w:tab w:val="clear" w:pos="8306"/>
        </w:tabs>
        <w:ind w:firstLine="720"/>
      </w:pPr>
      <w:r>
        <w:rPr>
          <w:b/>
          <w:bCs/>
        </w:rPr>
        <w:t xml:space="preserve">NUTARTA. </w:t>
      </w:r>
      <w:r>
        <w:rPr>
          <w:bCs/>
        </w:rPr>
        <w:t xml:space="preserve">Priimti </w:t>
      </w:r>
      <w:r w:rsidRPr="00CE0839">
        <w:rPr>
          <w:bCs/>
        </w:rPr>
        <w:t>Seimo nutarim</w:t>
      </w:r>
      <w:r>
        <w:rPr>
          <w:bCs/>
        </w:rPr>
        <w:t>ą</w:t>
      </w:r>
      <w:r w:rsidRPr="00CE0839">
        <w:rPr>
          <w:bCs/>
        </w:rPr>
        <w:t xml:space="preserve"> „Dėl Lietuvos Respublikos Seimo 2024 m. lapkričio 21 d. nutarimo Nr. XV-19 „Dėl Lietuvos Respublikos Seimo komitetų pirmininkų ir jų pavaduotojų pa</w:t>
      </w:r>
      <w:r>
        <w:rPr>
          <w:bCs/>
        </w:rPr>
        <w:t>tvirtinimo“ pakeitimo“</w:t>
      </w:r>
      <w:r>
        <w:t xml:space="preserve">. </w:t>
      </w:r>
      <w:r>
        <w:rPr>
          <w:i/>
          <w:iCs/>
        </w:rPr>
        <w:t xml:space="preserve">Balsavimo rezultatai: už </w:t>
      </w:r>
      <w:r>
        <w:t>–</w:t>
      </w:r>
      <w:r>
        <w:rPr>
          <w:i/>
          <w:iCs/>
        </w:rPr>
        <w:t xml:space="preserve"> </w:t>
      </w:r>
      <w:r w:rsidR="00C62E55">
        <w:rPr>
          <w:i/>
          <w:iCs/>
        </w:rPr>
        <w:t>79</w:t>
      </w:r>
      <w:r>
        <w:rPr>
          <w:i/>
          <w:iCs/>
        </w:rPr>
        <w:t xml:space="preserve">, prieš </w:t>
      </w:r>
      <w:r>
        <w:t>–</w:t>
      </w:r>
      <w:r>
        <w:rPr>
          <w:i/>
          <w:iCs/>
        </w:rPr>
        <w:t xml:space="preserve"> </w:t>
      </w:r>
      <w:r w:rsidR="00C62E55">
        <w:rPr>
          <w:i/>
          <w:iCs/>
        </w:rPr>
        <w:t>0</w:t>
      </w:r>
      <w:r>
        <w:rPr>
          <w:i/>
          <w:iCs/>
        </w:rPr>
        <w:t xml:space="preserve">, susilaikė </w:t>
      </w:r>
      <w:r w:rsidR="00C62E55">
        <w:rPr>
          <w:i/>
          <w:iCs/>
        </w:rPr>
        <w:t>0</w:t>
      </w:r>
      <w:r>
        <w:t xml:space="preserve">. </w:t>
      </w:r>
      <w:r w:rsidR="00C62E55">
        <w:rPr>
          <w:i/>
          <w:iCs/>
        </w:rPr>
        <w:t>Užsiregistravo 81</w:t>
      </w:r>
      <w:r>
        <w:rPr>
          <w:i/>
          <w:iCs/>
        </w:rPr>
        <w:t xml:space="preserve"> Seimo nar</w:t>
      </w:r>
      <w:r w:rsidR="00C62E55">
        <w:rPr>
          <w:i/>
          <w:iCs/>
        </w:rPr>
        <w:t>ys</w:t>
      </w:r>
      <w:r>
        <w:rPr>
          <w:i/>
          <w:iCs/>
        </w:rPr>
        <w:t xml:space="preserve"> (1</w:t>
      </w:r>
      <w:r w:rsidR="00C62E55">
        <w:rPr>
          <w:i/>
          <w:iCs/>
        </w:rPr>
        <w:t>6.51</w:t>
      </w:r>
      <w:r>
        <w:rPr>
          <w:i/>
          <w:iCs/>
        </w:rPr>
        <w:t xml:space="preserve"> val.).</w:t>
      </w:r>
    </w:p>
    <w:p w:rsidR="00A9778D" w:rsidRDefault="00A9778D"/>
    <w:p w:rsidR="00CE0839" w:rsidRDefault="00CE0839"/>
    <w:p w:rsidR="00041E6B" w:rsidRDefault="00041E6B" w:rsidP="00102BA9">
      <w:pPr>
        <w:ind w:firstLine="720"/>
        <w:rPr>
          <w:i/>
          <w:iCs/>
        </w:rPr>
      </w:pPr>
      <w:r>
        <w:rPr>
          <w:i/>
          <w:iCs/>
        </w:rPr>
        <w:t>1</w:t>
      </w:r>
      <w:r w:rsidR="00C62E55">
        <w:rPr>
          <w:i/>
          <w:iCs/>
        </w:rPr>
        <w:t>6.51</w:t>
      </w:r>
      <w:r>
        <w:rPr>
          <w:i/>
          <w:iCs/>
        </w:rPr>
        <w:t xml:space="preserve"> val.</w:t>
      </w:r>
    </w:p>
    <w:p w:rsidR="00041E6B" w:rsidRDefault="00041E6B" w:rsidP="00102BA9">
      <w:pPr>
        <w:ind w:firstLine="720"/>
      </w:pPr>
      <w:r>
        <w:rPr>
          <w:b/>
          <w:bCs/>
        </w:rPr>
        <w:t>SVARSTYTA.</w:t>
      </w:r>
      <w:r>
        <w:t xml:space="preserve"> S</w:t>
      </w:r>
      <w:r w:rsidR="007B6BBB">
        <w:t xml:space="preserve">eimo </w:t>
      </w:r>
      <w:r>
        <w:t xml:space="preserve">2026 m.  </w:t>
      </w:r>
      <w:r w:rsidR="0035272D">
        <w:t>b</w:t>
      </w:r>
      <w:r w:rsidR="00EA7D8B">
        <w:t>irželio</w:t>
      </w:r>
      <w:r w:rsidR="0035272D">
        <w:t xml:space="preserve"> </w:t>
      </w:r>
      <w:r w:rsidR="00F47C05">
        <w:t>14</w:t>
      </w:r>
      <w:r w:rsidR="0035272D">
        <w:t xml:space="preserve"> </w:t>
      </w:r>
      <w:r>
        <w:t>d. (antradienio) posėdžių darbotvarkė.</w:t>
      </w:r>
    </w:p>
    <w:p w:rsidR="00041E6B" w:rsidRDefault="00F47C05" w:rsidP="00102BA9">
      <w:pPr>
        <w:ind w:firstLine="720"/>
      </w:pPr>
      <w:r>
        <w:t xml:space="preserve">Pranešėjas – </w:t>
      </w:r>
      <w:r w:rsidRPr="000D23CE">
        <w:rPr>
          <w:szCs w:val="24"/>
        </w:rPr>
        <w:t>Seimo Pirminink</w:t>
      </w:r>
      <w:r>
        <w:rPr>
          <w:szCs w:val="24"/>
        </w:rPr>
        <w:t>as J. Olekas</w:t>
      </w:r>
      <w:r>
        <w:t>.</w:t>
      </w:r>
    </w:p>
    <w:p w:rsidR="00041E6B" w:rsidRDefault="00041E6B" w:rsidP="001B42B8"/>
    <w:p w:rsidR="00041E6B" w:rsidRDefault="00041E6B" w:rsidP="00102BA9">
      <w:pPr>
        <w:ind w:firstLine="720"/>
        <w:rPr>
          <w:bCs/>
        </w:rPr>
      </w:pPr>
      <w:r>
        <w:rPr>
          <w:b/>
          <w:bCs/>
        </w:rPr>
        <w:t>NUTARTA.</w:t>
      </w:r>
      <w:r>
        <w:rPr>
          <w:b/>
        </w:rPr>
        <w:t xml:space="preserve"> </w:t>
      </w:r>
      <w:r>
        <w:rPr>
          <w:bCs/>
        </w:rPr>
        <w:tab/>
        <w:t xml:space="preserve">Patvirtinti </w:t>
      </w:r>
      <w:r w:rsidR="00F47C05">
        <w:rPr>
          <w:bCs/>
        </w:rPr>
        <w:t xml:space="preserve">Seimo </w:t>
      </w:r>
      <w:r w:rsidR="00F15D63">
        <w:t>20</w:t>
      </w:r>
      <w:r w:rsidR="00C85703">
        <w:t>2</w:t>
      </w:r>
      <w:r>
        <w:t xml:space="preserve">6 m.  </w:t>
      </w:r>
      <w:r w:rsidR="00F47C05">
        <w:t xml:space="preserve">birželio 14 d. (antradienio) </w:t>
      </w:r>
      <w:r>
        <w:t>posėdžių</w:t>
      </w:r>
      <w:r>
        <w:rPr>
          <w:bCs/>
        </w:rPr>
        <w:t xml:space="preserve"> darbotvarkę. </w:t>
      </w:r>
      <w:r>
        <w:rPr>
          <w:bCs/>
          <w:i/>
          <w:iCs/>
        </w:rPr>
        <w:t>Pritarta bendru sutarimu.</w:t>
      </w:r>
    </w:p>
    <w:p w:rsidR="00041E6B" w:rsidRDefault="00041E6B"/>
    <w:p w:rsidR="00041E6B" w:rsidRDefault="00041E6B"/>
    <w:p w:rsidR="00C62E55" w:rsidRPr="00EE249C" w:rsidRDefault="00C62E55" w:rsidP="00EE249C">
      <w:pPr>
        <w:jc w:val="center"/>
      </w:pPr>
      <w:r>
        <w:t>Užsiregistravo 80 Seimo narių</w:t>
      </w:r>
      <w:r w:rsidRPr="00EE249C">
        <w:t xml:space="preserve"> </w:t>
      </w:r>
      <w:r w:rsidRPr="00EE249C">
        <w:rPr>
          <w:i/>
          <w:iCs/>
        </w:rPr>
        <w:t>(1</w:t>
      </w:r>
      <w:r>
        <w:rPr>
          <w:i/>
          <w:iCs/>
        </w:rPr>
        <w:t>6.53</w:t>
      </w:r>
      <w:r w:rsidRPr="00EE249C">
        <w:rPr>
          <w:i/>
          <w:iCs/>
        </w:rPr>
        <w:t xml:space="preserve"> val.)</w:t>
      </w:r>
    </w:p>
    <w:p w:rsidR="00F15D63" w:rsidRPr="00E7127E" w:rsidRDefault="00F15D63">
      <w:pPr>
        <w:rPr>
          <w:sz w:val="28"/>
          <w:szCs w:val="28"/>
        </w:rPr>
      </w:pPr>
    </w:p>
    <w:p w:rsidR="00EA5D51" w:rsidRDefault="00EA5D51" w:rsidP="00EA5D51">
      <w:pPr>
        <w:jc w:val="center"/>
      </w:pPr>
      <w:r>
        <w:t>Posėdis baigtas</w:t>
      </w:r>
    </w:p>
    <w:p w:rsidR="00EA5D51" w:rsidRDefault="00EA5D51" w:rsidP="00EA5D51">
      <w:pPr>
        <w:jc w:val="center"/>
        <w:rPr>
          <w:i/>
          <w:iCs/>
        </w:rPr>
      </w:pPr>
      <w:r>
        <w:t xml:space="preserve"> </w:t>
      </w:r>
      <w:r>
        <w:rPr>
          <w:i/>
          <w:iCs/>
        </w:rPr>
        <w:t>(1</w:t>
      </w:r>
      <w:r w:rsidR="00C62E55">
        <w:rPr>
          <w:i/>
          <w:iCs/>
        </w:rPr>
        <w:t>6.54</w:t>
      </w:r>
      <w:r>
        <w:rPr>
          <w:i/>
          <w:iCs/>
        </w:rPr>
        <w:t xml:space="preserve"> val.)</w:t>
      </w:r>
    </w:p>
    <w:p w:rsidR="00EA5D51" w:rsidRDefault="00EA5D51" w:rsidP="00EA5D51"/>
    <w:p w:rsidR="00AC36E7" w:rsidRDefault="00AC36E7" w:rsidP="00AC36E7">
      <w:pPr>
        <w:tabs>
          <w:tab w:val="left" w:pos="6946"/>
        </w:tabs>
      </w:pPr>
    </w:p>
    <w:p w:rsidR="001212EF" w:rsidRDefault="001212EF" w:rsidP="001212EF">
      <w:pPr>
        <w:tabs>
          <w:tab w:val="left" w:pos="6804"/>
        </w:tabs>
      </w:pPr>
    </w:p>
    <w:p w:rsidR="009B1270" w:rsidRDefault="009B1270" w:rsidP="00577144">
      <w:pPr>
        <w:tabs>
          <w:tab w:val="left" w:pos="6804"/>
        </w:tabs>
      </w:pPr>
      <w:r>
        <w:t>Seimo Pirmininko pavaduotoja</w:t>
      </w:r>
      <w:r>
        <w:tab/>
        <w:t xml:space="preserve">Aušrinė Norkienė </w:t>
      </w:r>
    </w:p>
    <w:p w:rsidR="009B1270" w:rsidRDefault="009B1270" w:rsidP="00EA5D51"/>
    <w:p w:rsidR="00C62E55" w:rsidRDefault="00C62E55" w:rsidP="00EA5D51"/>
    <w:p w:rsidR="00694B57" w:rsidRDefault="00694B57" w:rsidP="00EA5D51"/>
    <w:p w:rsidR="00A214EB" w:rsidRDefault="00A214EB" w:rsidP="00577144">
      <w:pPr>
        <w:tabs>
          <w:tab w:val="left" w:pos="6804"/>
        </w:tabs>
      </w:pPr>
      <w:r>
        <w:t>Seimo Pirmininko pavaduotoja</w:t>
      </w:r>
      <w:r>
        <w:tab/>
        <w:t xml:space="preserve">Daiva Žebelienė </w:t>
      </w:r>
    </w:p>
    <w:p w:rsidR="00A214EB" w:rsidRDefault="00A214EB" w:rsidP="00EA5D51"/>
    <w:p w:rsidR="00AC36E7" w:rsidRDefault="00AC36E7" w:rsidP="00EA5D51"/>
    <w:p w:rsidR="00A05C33" w:rsidRPr="00697ED6" w:rsidRDefault="00A05C33" w:rsidP="00A05C33"/>
    <w:p w:rsidR="00A06C62" w:rsidRDefault="00A06C62" w:rsidP="00A06C62">
      <w:pPr>
        <w:tabs>
          <w:tab w:val="right" w:pos="8730"/>
        </w:tabs>
        <w:rPr>
          <w:rStyle w:val="Pareigos"/>
          <w:rFonts w:ascii="Times New Roman" w:hAnsi="Times New Roman"/>
          <w:caps w:val="0"/>
          <w:szCs w:val="24"/>
        </w:rPr>
      </w:pPr>
    </w:p>
    <w:p w:rsidR="00694B57" w:rsidRDefault="00694B57" w:rsidP="00A06C62">
      <w:pPr>
        <w:tabs>
          <w:tab w:val="right" w:pos="8730"/>
        </w:tabs>
        <w:rPr>
          <w:rStyle w:val="Pareigos"/>
          <w:rFonts w:ascii="Times New Roman" w:hAnsi="Times New Roman"/>
          <w:caps w:val="0"/>
          <w:szCs w:val="24"/>
        </w:rPr>
      </w:pPr>
    </w:p>
    <w:p w:rsidR="00694B57" w:rsidRDefault="00694B57" w:rsidP="00A06C62">
      <w:pPr>
        <w:tabs>
          <w:tab w:val="right" w:pos="8730"/>
        </w:tabs>
        <w:rPr>
          <w:rStyle w:val="Pareigos"/>
          <w:rFonts w:ascii="Times New Roman" w:hAnsi="Times New Roman"/>
          <w:caps w:val="0"/>
          <w:szCs w:val="24"/>
        </w:rPr>
      </w:pPr>
    </w:p>
    <w:p w:rsidR="00694B57" w:rsidRDefault="00694B57" w:rsidP="00A06C62">
      <w:pPr>
        <w:tabs>
          <w:tab w:val="right" w:pos="8730"/>
        </w:tabs>
        <w:rPr>
          <w:rStyle w:val="Pareigos"/>
          <w:rFonts w:ascii="Times New Roman" w:hAnsi="Times New Roman"/>
          <w:caps w:val="0"/>
          <w:szCs w:val="24"/>
        </w:rPr>
      </w:pPr>
    </w:p>
    <w:p w:rsidR="00694B57" w:rsidRDefault="00694B57" w:rsidP="00A06C62">
      <w:pPr>
        <w:tabs>
          <w:tab w:val="right" w:pos="8730"/>
        </w:tabs>
        <w:rPr>
          <w:rStyle w:val="Pareigos"/>
          <w:rFonts w:ascii="Times New Roman" w:hAnsi="Times New Roman"/>
          <w:caps w:val="0"/>
          <w:szCs w:val="24"/>
        </w:rPr>
      </w:pPr>
    </w:p>
    <w:p w:rsidR="00694B57" w:rsidRDefault="00694B57" w:rsidP="00A06C62">
      <w:pPr>
        <w:tabs>
          <w:tab w:val="right" w:pos="8730"/>
        </w:tabs>
        <w:rPr>
          <w:rStyle w:val="Pareigos"/>
          <w:rFonts w:ascii="Times New Roman" w:hAnsi="Times New Roman"/>
          <w:caps w:val="0"/>
          <w:szCs w:val="24"/>
        </w:rPr>
      </w:pPr>
    </w:p>
    <w:p w:rsidR="00E7127E" w:rsidRPr="00697ED6" w:rsidRDefault="00E7127E" w:rsidP="00A06C62">
      <w:pPr>
        <w:tabs>
          <w:tab w:val="right" w:pos="8730"/>
        </w:tabs>
        <w:rPr>
          <w:rStyle w:val="Pareigos"/>
          <w:rFonts w:ascii="Times New Roman" w:hAnsi="Times New Roman"/>
          <w:caps w:val="0"/>
          <w:szCs w:val="24"/>
        </w:rPr>
      </w:pPr>
    </w:p>
    <w:p w:rsidR="00A06C62" w:rsidRPr="00697ED6" w:rsidRDefault="00A06C62" w:rsidP="00A06C62">
      <w:pPr>
        <w:tabs>
          <w:tab w:val="right" w:pos="8730"/>
        </w:tabs>
        <w:rPr>
          <w:rStyle w:val="Pareigos"/>
          <w:rFonts w:ascii="Times New Roman" w:hAnsi="Times New Roman"/>
          <w:caps w:val="0"/>
          <w:szCs w:val="24"/>
        </w:rPr>
      </w:pPr>
      <w:r w:rsidRPr="00697ED6">
        <w:rPr>
          <w:rStyle w:val="Pareigos"/>
          <w:rFonts w:ascii="Times New Roman" w:hAnsi="Times New Roman"/>
          <w:caps w:val="0"/>
          <w:szCs w:val="24"/>
        </w:rPr>
        <w:t>Protokolą rašė</w:t>
      </w:r>
    </w:p>
    <w:p w:rsidR="00A06C62" w:rsidRPr="00697ED6" w:rsidRDefault="00A06C62" w:rsidP="00A06C62">
      <w:pPr>
        <w:tabs>
          <w:tab w:val="right" w:pos="8730"/>
        </w:tabs>
        <w:rPr>
          <w:rStyle w:val="Pareigos"/>
          <w:rFonts w:ascii="Times New Roman" w:hAnsi="Times New Roman"/>
          <w:caps w:val="0"/>
          <w:szCs w:val="24"/>
        </w:rPr>
      </w:pPr>
      <w:r w:rsidRPr="00697ED6">
        <w:rPr>
          <w:rStyle w:val="Pareigos"/>
          <w:rFonts w:ascii="Times New Roman" w:hAnsi="Times New Roman"/>
          <w:caps w:val="0"/>
          <w:szCs w:val="24"/>
        </w:rPr>
        <w:t>Dokumentų departamento</w:t>
      </w:r>
    </w:p>
    <w:p w:rsidR="00A06C62" w:rsidRPr="00697ED6" w:rsidRDefault="00A06C62" w:rsidP="00A06C62">
      <w:pPr>
        <w:tabs>
          <w:tab w:val="right" w:pos="8730"/>
        </w:tabs>
        <w:rPr>
          <w:rStyle w:val="Pareigos"/>
          <w:rFonts w:ascii="Times New Roman" w:hAnsi="Times New Roman"/>
          <w:caps w:val="0"/>
          <w:szCs w:val="24"/>
        </w:rPr>
      </w:pPr>
      <w:r w:rsidRPr="00697ED6">
        <w:rPr>
          <w:rStyle w:val="Pareigos"/>
          <w:rFonts w:ascii="Times New Roman" w:hAnsi="Times New Roman"/>
          <w:caps w:val="0"/>
          <w:szCs w:val="24"/>
        </w:rPr>
        <w:t>Stenogramų skyriaus</w:t>
      </w:r>
    </w:p>
    <w:p w:rsidR="00A06C62" w:rsidRDefault="00A06C62" w:rsidP="001212EF">
      <w:pPr>
        <w:tabs>
          <w:tab w:val="left" w:pos="6804"/>
          <w:tab w:val="right" w:pos="8730"/>
        </w:tabs>
        <w:rPr>
          <w:rStyle w:val="Pareigos"/>
          <w:rFonts w:ascii="Times New Roman" w:hAnsi="Times New Roman"/>
          <w:caps w:val="0"/>
          <w:szCs w:val="24"/>
        </w:rPr>
      </w:pPr>
      <w:r w:rsidRPr="00697ED6">
        <w:rPr>
          <w:rStyle w:val="Pareigos"/>
          <w:rFonts w:ascii="Times New Roman" w:hAnsi="Times New Roman"/>
          <w:caps w:val="0"/>
          <w:szCs w:val="24"/>
        </w:rPr>
        <w:t>vyriausioji specialistė</w:t>
      </w:r>
      <w:r w:rsidRPr="00697ED6">
        <w:rPr>
          <w:rStyle w:val="Pareigos"/>
          <w:rFonts w:ascii="Times New Roman" w:hAnsi="Times New Roman"/>
          <w:caps w:val="0"/>
          <w:szCs w:val="24"/>
        </w:rPr>
        <w:tab/>
        <w:t>Tatjana Juršėnienė</w:t>
      </w:r>
    </w:p>
    <w:p w:rsidR="00827880" w:rsidRPr="00697ED6" w:rsidRDefault="00827880" w:rsidP="00A06C62">
      <w:pPr>
        <w:tabs>
          <w:tab w:val="left" w:pos="6946"/>
          <w:tab w:val="right" w:pos="8730"/>
        </w:tabs>
      </w:pPr>
    </w:p>
    <w:sectPr w:rsidR="00827880" w:rsidRPr="00697ED6" w:rsidSect="00EF3D13">
      <w:headerReference w:type="even" r:id="rId9"/>
      <w:headerReference w:type="default" r:id="rId10"/>
      <w:footerReference w:type="even" r:id="rId11"/>
      <w:footerReference w:type="default" r:id="rId12"/>
      <w:type w:val="continuous"/>
      <w:pgSz w:w="11909" w:h="16834" w:code="9"/>
      <w:pgMar w:top="1134" w:right="851" w:bottom="1134" w:left="1701" w:header="289" w:footer="431" w:gutter="0"/>
      <w:cols w:space="1296"/>
      <w:formProt w:val="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31253" w:rsidRDefault="00D31253">
      <w:r>
        <w:separator/>
      </w:r>
    </w:p>
  </w:endnote>
  <w:endnote w:type="continuationSeparator" w:id="0">
    <w:p w:rsidR="00D31253" w:rsidRDefault="00D312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TimesLT">
    <w:altName w:val="Times New Roman"/>
    <w:charset w:val="BA"/>
    <w:family w:val="roman"/>
    <w:pitch w:val="variable"/>
    <w:sig w:usb0="00000001"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253" w:rsidRDefault="00D31253">
    <w:pPr>
      <w:pStyle w:val="Porat"/>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D31253" w:rsidRDefault="00D31253">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253" w:rsidRDefault="00D31253">
    <w:pPr>
      <w:pStyle w:val="Porat"/>
      <w:framePr w:wrap="around" w:vAnchor="text" w:hAnchor="margin" w:xAlign="center" w:y="1"/>
      <w:rPr>
        <w:rStyle w:val="Puslapionumeris"/>
      </w:rPr>
    </w:pPr>
  </w:p>
  <w:p w:rsidR="00D31253" w:rsidRDefault="00D31253">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31253" w:rsidRDefault="00D31253">
      <w:r>
        <w:separator/>
      </w:r>
    </w:p>
  </w:footnote>
  <w:footnote w:type="continuationSeparator" w:id="0">
    <w:p w:rsidR="00D31253" w:rsidRDefault="00D3125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253" w:rsidRDefault="00D31253">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end"/>
    </w:r>
  </w:p>
  <w:p w:rsidR="00D31253" w:rsidRDefault="00D31253">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1253" w:rsidRDefault="00D31253">
    <w:pPr>
      <w:pStyle w:val="Antrats"/>
      <w:framePr w:wrap="around" w:vAnchor="text" w:hAnchor="margin" w:xAlign="center" w:y="1"/>
      <w:rPr>
        <w:rStyle w:val="Puslapionumeris"/>
      </w:rPr>
    </w:pPr>
    <w:r>
      <w:rPr>
        <w:rStyle w:val="Puslapionumeris"/>
      </w:rPr>
      <w:fldChar w:fldCharType="begin"/>
    </w:r>
    <w:r>
      <w:rPr>
        <w:rStyle w:val="Puslapionumeris"/>
      </w:rPr>
      <w:instrText xml:space="preserve">PAGE  </w:instrText>
    </w:r>
    <w:r>
      <w:rPr>
        <w:rStyle w:val="Puslapionumeris"/>
      </w:rPr>
      <w:fldChar w:fldCharType="separate"/>
    </w:r>
    <w:r w:rsidR="00065072">
      <w:rPr>
        <w:rStyle w:val="Puslapionumeris"/>
        <w:noProof/>
      </w:rPr>
      <w:t>13</w:t>
    </w:r>
    <w:r>
      <w:rPr>
        <w:rStyle w:val="Puslapionumeris"/>
      </w:rPr>
      <w:fldChar w:fldCharType="end"/>
    </w:r>
  </w:p>
  <w:p w:rsidR="00D31253" w:rsidRDefault="00D31253">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D70D41A"/>
    <w:lvl w:ilvl="0">
      <w:start w:val="1"/>
      <w:numFmt w:val="decimal"/>
      <w:lvlText w:val="%1."/>
      <w:lvlJc w:val="left"/>
      <w:pPr>
        <w:tabs>
          <w:tab w:val="num" w:pos="1492"/>
        </w:tabs>
        <w:ind w:left="1492" w:hanging="360"/>
      </w:pPr>
    </w:lvl>
  </w:abstractNum>
  <w:abstractNum w:abstractNumId="1">
    <w:nsid w:val="FFFFFF7D"/>
    <w:multiLevelType w:val="singleLevel"/>
    <w:tmpl w:val="3C2E190E"/>
    <w:lvl w:ilvl="0">
      <w:start w:val="1"/>
      <w:numFmt w:val="decimal"/>
      <w:lvlText w:val="%1."/>
      <w:lvlJc w:val="left"/>
      <w:pPr>
        <w:tabs>
          <w:tab w:val="num" w:pos="1209"/>
        </w:tabs>
        <w:ind w:left="1209" w:hanging="360"/>
      </w:pPr>
    </w:lvl>
  </w:abstractNum>
  <w:abstractNum w:abstractNumId="2">
    <w:nsid w:val="FFFFFF7E"/>
    <w:multiLevelType w:val="singleLevel"/>
    <w:tmpl w:val="80EEC716"/>
    <w:lvl w:ilvl="0">
      <w:start w:val="1"/>
      <w:numFmt w:val="decimal"/>
      <w:lvlText w:val="%1."/>
      <w:lvlJc w:val="left"/>
      <w:pPr>
        <w:tabs>
          <w:tab w:val="num" w:pos="926"/>
        </w:tabs>
        <w:ind w:left="926" w:hanging="360"/>
      </w:pPr>
    </w:lvl>
  </w:abstractNum>
  <w:abstractNum w:abstractNumId="3">
    <w:nsid w:val="FFFFFF7F"/>
    <w:multiLevelType w:val="singleLevel"/>
    <w:tmpl w:val="76147D4C"/>
    <w:lvl w:ilvl="0">
      <w:start w:val="1"/>
      <w:numFmt w:val="decimal"/>
      <w:lvlText w:val="%1."/>
      <w:lvlJc w:val="left"/>
      <w:pPr>
        <w:tabs>
          <w:tab w:val="num" w:pos="643"/>
        </w:tabs>
        <w:ind w:left="643" w:hanging="360"/>
      </w:pPr>
    </w:lvl>
  </w:abstractNum>
  <w:abstractNum w:abstractNumId="4">
    <w:nsid w:val="FFFFFF80"/>
    <w:multiLevelType w:val="singleLevel"/>
    <w:tmpl w:val="849CE44C"/>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4236890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4DFE6D0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CE505746"/>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45EE2A06"/>
    <w:lvl w:ilvl="0">
      <w:start w:val="1"/>
      <w:numFmt w:val="decimal"/>
      <w:lvlText w:val="%1."/>
      <w:lvlJc w:val="left"/>
      <w:pPr>
        <w:tabs>
          <w:tab w:val="num" w:pos="360"/>
        </w:tabs>
        <w:ind w:left="360" w:hanging="360"/>
      </w:pPr>
    </w:lvl>
  </w:abstractNum>
  <w:abstractNum w:abstractNumId="9">
    <w:nsid w:val="FFFFFF89"/>
    <w:multiLevelType w:val="singleLevel"/>
    <w:tmpl w:val="AF8407BC"/>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proofState w:spelling="clean" w:grammar="clean"/>
  <w:attachedTemplate r:id="rId1"/>
  <w:defaultTabStop w:val="720"/>
  <w:hyphenationZone w:val="396"/>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3E48"/>
    <w:rsid w:val="00005135"/>
    <w:rsid w:val="00027DA5"/>
    <w:rsid w:val="00040169"/>
    <w:rsid w:val="00041E6B"/>
    <w:rsid w:val="000531A1"/>
    <w:rsid w:val="00064CA3"/>
    <w:rsid w:val="00065072"/>
    <w:rsid w:val="00075B12"/>
    <w:rsid w:val="00075B98"/>
    <w:rsid w:val="000974FF"/>
    <w:rsid w:val="000A2881"/>
    <w:rsid w:val="000A7507"/>
    <w:rsid w:val="000D1652"/>
    <w:rsid w:val="00102BA9"/>
    <w:rsid w:val="00104BAA"/>
    <w:rsid w:val="001057E4"/>
    <w:rsid w:val="00120E27"/>
    <w:rsid w:val="001212EF"/>
    <w:rsid w:val="00123DEA"/>
    <w:rsid w:val="00136C76"/>
    <w:rsid w:val="00141703"/>
    <w:rsid w:val="0017172A"/>
    <w:rsid w:val="00180C48"/>
    <w:rsid w:val="0019016F"/>
    <w:rsid w:val="00191755"/>
    <w:rsid w:val="00197B05"/>
    <w:rsid w:val="001A2A26"/>
    <w:rsid w:val="001B42B8"/>
    <w:rsid w:val="001B4B81"/>
    <w:rsid w:val="001C4009"/>
    <w:rsid w:val="001D69F1"/>
    <w:rsid w:val="001F3164"/>
    <w:rsid w:val="0020311B"/>
    <w:rsid w:val="002130A7"/>
    <w:rsid w:val="00230BBC"/>
    <w:rsid w:val="002334AB"/>
    <w:rsid w:val="00241586"/>
    <w:rsid w:val="0025737D"/>
    <w:rsid w:val="00274828"/>
    <w:rsid w:val="002824A8"/>
    <w:rsid w:val="00286188"/>
    <w:rsid w:val="002A5240"/>
    <w:rsid w:val="002A7EAF"/>
    <w:rsid w:val="002D6C87"/>
    <w:rsid w:val="002F65D9"/>
    <w:rsid w:val="0032576B"/>
    <w:rsid w:val="00325AC6"/>
    <w:rsid w:val="0035272D"/>
    <w:rsid w:val="0038712B"/>
    <w:rsid w:val="00395369"/>
    <w:rsid w:val="003956DB"/>
    <w:rsid w:val="003A5439"/>
    <w:rsid w:val="003A5E45"/>
    <w:rsid w:val="003B149A"/>
    <w:rsid w:val="003D3403"/>
    <w:rsid w:val="003E402D"/>
    <w:rsid w:val="003F4B00"/>
    <w:rsid w:val="004074CD"/>
    <w:rsid w:val="00416FEB"/>
    <w:rsid w:val="00427DC9"/>
    <w:rsid w:val="00441DF8"/>
    <w:rsid w:val="004443B2"/>
    <w:rsid w:val="00460B66"/>
    <w:rsid w:val="0048127A"/>
    <w:rsid w:val="00484F0B"/>
    <w:rsid w:val="0048510E"/>
    <w:rsid w:val="00492383"/>
    <w:rsid w:val="004A4E86"/>
    <w:rsid w:val="004C0B9E"/>
    <w:rsid w:val="004C0E52"/>
    <w:rsid w:val="004D0AC2"/>
    <w:rsid w:val="004E36D6"/>
    <w:rsid w:val="004E50C3"/>
    <w:rsid w:val="004F4742"/>
    <w:rsid w:val="005025F8"/>
    <w:rsid w:val="005041BC"/>
    <w:rsid w:val="00505499"/>
    <w:rsid w:val="00520E84"/>
    <w:rsid w:val="00531050"/>
    <w:rsid w:val="00536950"/>
    <w:rsid w:val="005371EE"/>
    <w:rsid w:val="005715F5"/>
    <w:rsid w:val="00577144"/>
    <w:rsid w:val="005947C6"/>
    <w:rsid w:val="005A1F78"/>
    <w:rsid w:val="005A4030"/>
    <w:rsid w:val="005A4CD0"/>
    <w:rsid w:val="005B3008"/>
    <w:rsid w:val="005C692D"/>
    <w:rsid w:val="005D11C3"/>
    <w:rsid w:val="005E35C7"/>
    <w:rsid w:val="0064226C"/>
    <w:rsid w:val="00642C5C"/>
    <w:rsid w:val="00657598"/>
    <w:rsid w:val="00671289"/>
    <w:rsid w:val="00686A2F"/>
    <w:rsid w:val="00694B57"/>
    <w:rsid w:val="006969D0"/>
    <w:rsid w:val="00697ED6"/>
    <w:rsid w:val="006C0983"/>
    <w:rsid w:val="006C7CB6"/>
    <w:rsid w:val="006D01CA"/>
    <w:rsid w:val="006E01C2"/>
    <w:rsid w:val="006F16D2"/>
    <w:rsid w:val="00727CC7"/>
    <w:rsid w:val="0074765D"/>
    <w:rsid w:val="007544DC"/>
    <w:rsid w:val="0076446E"/>
    <w:rsid w:val="00793C07"/>
    <w:rsid w:val="007B6BBB"/>
    <w:rsid w:val="007D4A19"/>
    <w:rsid w:val="00803B9B"/>
    <w:rsid w:val="008210B7"/>
    <w:rsid w:val="00822BB4"/>
    <w:rsid w:val="00827880"/>
    <w:rsid w:val="00827D05"/>
    <w:rsid w:val="0083258D"/>
    <w:rsid w:val="008336B3"/>
    <w:rsid w:val="008633A7"/>
    <w:rsid w:val="008B3E48"/>
    <w:rsid w:val="008C49DE"/>
    <w:rsid w:val="008D2C7A"/>
    <w:rsid w:val="008E4002"/>
    <w:rsid w:val="00901B85"/>
    <w:rsid w:val="009023AD"/>
    <w:rsid w:val="00916CFE"/>
    <w:rsid w:val="00917FDD"/>
    <w:rsid w:val="0092022B"/>
    <w:rsid w:val="00931F8C"/>
    <w:rsid w:val="00932D35"/>
    <w:rsid w:val="00954D3B"/>
    <w:rsid w:val="00955A45"/>
    <w:rsid w:val="0097044B"/>
    <w:rsid w:val="0097516A"/>
    <w:rsid w:val="00980607"/>
    <w:rsid w:val="009A053C"/>
    <w:rsid w:val="009A35D2"/>
    <w:rsid w:val="009A3D52"/>
    <w:rsid w:val="009A4DA2"/>
    <w:rsid w:val="009B1270"/>
    <w:rsid w:val="009B1B1B"/>
    <w:rsid w:val="009C2C0D"/>
    <w:rsid w:val="009D5D2E"/>
    <w:rsid w:val="00A0062C"/>
    <w:rsid w:val="00A05C33"/>
    <w:rsid w:val="00A06C62"/>
    <w:rsid w:val="00A214EB"/>
    <w:rsid w:val="00A45622"/>
    <w:rsid w:val="00A67313"/>
    <w:rsid w:val="00A768DA"/>
    <w:rsid w:val="00A9778D"/>
    <w:rsid w:val="00AC36E7"/>
    <w:rsid w:val="00AD2582"/>
    <w:rsid w:val="00B04EBF"/>
    <w:rsid w:val="00B3620E"/>
    <w:rsid w:val="00B4591B"/>
    <w:rsid w:val="00B739DD"/>
    <w:rsid w:val="00B76CA0"/>
    <w:rsid w:val="00BA74BF"/>
    <w:rsid w:val="00BB64F5"/>
    <w:rsid w:val="00BC5437"/>
    <w:rsid w:val="00BD49DD"/>
    <w:rsid w:val="00BF007A"/>
    <w:rsid w:val="00C00188"/>
    <w:rsid w:val="00C227D1"/>
    <w:rsid w:val="00C24918"/>
    <w:rsid w:val="00C349B9"/>
    <w:rsid w:val="00C36A40"/>
    <w:rsid w:val="00C471FF"/>
    <w:rsid w:val="00C62E55"/>
    <w:rsid w:val="00C85703"/>
    <w:rsid w:val="00C86DD7"/>
    <w:rsid w:val="00C9067D"/>
    <w:rsid w:val="00CD2C9B"/>
    <w:rsid w:val="00CE0839"/>
    <w:rsid w:val="00CF142C"/>
    <w:rsid w:val="00CF3463"/>
    <w:rsid w:val="00D05B3A"/>
    <w:rsid w:val="00D2071F"/>
    <w:rsid w:val="00D23DEC"/>
    <w:rsid w:val="00D24C81"/>
    <w:rsid w:val="00D31253"/>
    <w:rsid w:val="00D96AAC"/>
    <w:rsid w:val="00DF67B6"/>
    <w:rsid w:val="00E10094"/>
    <w:rsid w:val="00E2058D"/>
    <w:rsid w:val="00E62D4A"/>
    <w:rsid w:val="00E7127E"/>
    <w:rsid w:val="00E757B0"/>
    <w:rsid w:val="00EA015B"/>
    <w:rsid w:val="00EA5D51"/>
    <w:rsid w:val="00EA7D8B"/>
    <w:rsid w:val="00EE322B"/>
    <w:rsid w:val="00EE4BF1"/>
    <w:rsid w:val="00EF3643"/>
    <w:rsid w:val="00EF3D13"/>
    <w:rsid w:val="00F15D63"/>
    <w:rsid w:val="00F24FB3"/>
    <w:rsid w:val="00F26DF9"/>
    <w:rsid w:val="00F47C05"/>
    <w:rsid w:val="00F53435"/>
    <w:rsid w:val="00F7575A"/>
    <w:rsid w:val="00F776BF"/>
    <w:rsid w:val="00F947E0"/>
    <w:rsid w:val="00F9595C"/>
    <w:rsid w:val="00FC751E"/>
    <w:rsid w:val="00FD5124"/>
    <w:rsid w:val="00FE028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492383"/>
    <w:pPr>
      <w:jc w:val="both"/>
    </w:pPr>
    <w:rPr>
      <w:sz w:val="24"/>
      <w:lang w:eastAsia="en-US"/>
    </w:rPr>
  </w:style>
  <w:style w:type="paragraph" w:styleId="Antrat1">
    <w:name w:val="heading 1"/>
    <w:basedOn w:val="prastasis"/>
    <w:next w:val="prastasis"/>
    <w:qFormat/>
    <w:pPr>
      <w:keepNext/>
      <w:jc w:val="center"/>
      <w:outlineLvl w:val="0"/>
    </w:pPr>
    <w:rPr>
      <w:rFonts w:ascii="Arial" w:hAnsi="Arial"/>
      <w:b/>
      <w:u w:val="single"/>
    </w:rPr>
  </w:style>
  <w:style w:type="paragraph" w:styleId="Antrat2">
    <w:name w:val="heading 2"/>
    <w:basedOn w:val="prastasis"/>
    <w:next w:val="prastasis"/>
    <w:link w:val="Antrat2Diagrama"/>
    <w:qFormat/>
    <w:pPr>
      <w:keepNext/>
      <w:jc w:val="center"/>
      <w:outlineLvl w:val="1"/>
    </w:pPr>
    <w:rPr>
      <w:b/>
      <w:bC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statymopavad">
    <w:name w:val="Ástatymo pavad."/>
    <w:basedOn w:val="prastasis"/>
    <w:pPr>
      <w:spacing w:line="360" w:lineRule="auto"/>
      <w:ind w:firstLine="720"/>
      <w:jc w:val="center"/>
    </w:pPr>
    <w:rPr>
      <w:rFonts w:ascii="TimesLT" w:hAnsi="TimesLT"/>
      <w:caps/>
    </w:rPr>
  </w:style>
  <w:style w:type="paragraph" w:styleId="Antrats">
    <w:name w:val="header"/>
    <w:basedOn w:val="prastasis"/>
    <w:link w:val="AntratsDiagrama"/>
    <w:pPr>
      <w:tabs>
        <w:tab w:val="center" w:pos="4153"/>
        <w:tab w:val="right" w:pos="8306"/>
      </w:tabs>
    </w:pPr>
  </w:style>
  <w:style w:type="paragraph" w:styleId="Porat">
    <w:name w:val="footer"/>
    <w:basedOn w:val="prastasis"/>
    <w:semiHidden/>
    <w:pPr>
      <w:tabs>
        <w:tab w:val="center" w:pos="4153"/>
        <w:tab w:val="right" w:pos="8306"/>
      </w:tabs>
    </w:pPr>
  </w:style>
  <w:style w:type="character" w:styleId="Puslapionumeris">
    <w:name w:val="page number"/>
    <w:basedOn w:val="Numatytasispastraiposriftas"/>
    <w:semiHidden/>
  </w:style>
  <w:style w:type="paragraph" w:styleId="Pagrindinistekstas2">
    <w:name w:val="Body Text 2"/>
    <w:basedOn w:val="prastasis"/>
    <w:link w:val="Pagrindinistekstas2Diagrama"/>
    <w:semiHidden/>
    <w:rPr>
      <w:rFonts w:ascii="Arial" w:hAnsi="Arial"/>
      <w:i/>
      <w:iCs/>
    </w:rPr>
  </w:style>
  <w:style w:type="paragraph" w:styleId="Pagrindiniotekstotrauka">
    <w:name w:val="Body Text Indent"/>
    <w:basedOn w:val="prastasis"/>
    <w:semiHidden/>
    <w:pPr>
      <w:ind w:firstLine="720"/>
    </w:pPr>
    <w:rPr>
      <w:rFonts w:ascii="Arial" w:hAnsi="Arial"/>
    </w:rPr>
  </w:style>
  <w:style w:type="paragraph" w:styleId="Pagrindiniotekstotrauka2">
    <w:name w:val="Body Text Indent 2"/>
    <w:basedOn w:val="prastasis"/>
    <w:semiHidden/>
    <w:pPr>
      <w:ind w:firstLine="709"/>
      <w:jc w:val="left"/>
    </w:pPr>
  </w:style>
  <w:style w:type="character" w:customStyle="1" w:styleId="AntratsDiagrama">
    <w:name w:val="Antraštės Diagrama"/>
    <w:link w:val="Antrats"/>
    <w:rsid w:val="005B3008"/>
    <w:rPr>
      <w:sz w:val="24"/>
      <w:lang w:eastAsia="en-US"/>
    </w:rPr>
  </w:style>
  <w:style w:type="character" w:customStyle="1" w:styleId="Pareigos">
    <w:name w:val="Pareigos"/>
    <w:rsid w:val="00A05C33"/>
    <w:rPr>
      <w:rFonts w:ascii="TimesLT" w:hAnsi="TimesLT" w:hint="default"/>
      <w:caps/>
      <w:sz w:val="24"/>
    </w:rPr>
  </w:style>
  <w:style w:type="character" w:customStyle="1" w:styleId="Pagrindinistekstas2Diagrama">
    <w:name w:val="Pagrindinis tekstas 2 Diagrama"/>
    <w:link w:val="Pagrindinistekstas2"/>
    <w:semiHidden/>
    <w:rsid w:val="009A053C"/>
    <w:rPr>
      <w:rFonts w:ascii="Arial" w:hAnsi="Arial"/>
      <w:i/>
      <w:iCs/>
      <w:sz w:val="24"/>
      <w:lang w:eastAsia="en-US"/>
    </w:rPr>
  </w:style>
  <w:style w:type="paragraph" w:customStyle="1" w:styleId="statymopavad0">
    <w:name w:val="Įstatymo pavad."/>
    <w:basedOn w:val="prastasis"/>
    <w:rsid w:val="006C0983"/>
    <w:pPr>
      <w:spacing w:line="360" w:lineRule="auto"/>
      <w:ind w:firstLine="720"/>
      <w:jc w:val="center"/>
    </w:pPr>
    <w:rPr>
      <w:rFonts w:ascii="TimesLT" w:hAnsi="TimesLT"/>
      <w:caps/>
    </w:rPr>
  </w:style>
  <w:style w:type="character" w:customStyle="1" w:styleId="Antrat2Diagrama">
    <w:name w:val="Antraštė 2 Diagrama"/>
    <w:link w:val="Antrat2"/>
    <w:rsid w:val="00CF3463"/>
    <w:rPr>
      <w:b/>
      <w:bCs/>
      <w:sz w:val="24"/>
      <w:lang w:eastAsia="en-US"/>
    </w:rPr>
  </w:style>
  <w:style w:type="paragraph" w:styleId="Debesliotekstas">
    <w:name w:val="Balloon Text"/>
    <w:basedOn w:val="prastasis"/>
    <w:link w:val="DebesliotekstasDiagrama"/>
    <w:uiPriority w:val="99"/>
    <w:semiHidden/>
    <w:unhideWhenUsed/>
    <w:rsid w:val="00D05B3A"/>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D05B3A"/>
    <w:rPr>
      <w:rFonts w:ascii="Tahoma" w:hAnsi="Tahoma" w:cs="Tahoma"/>
      <w:sz w:val="16"/>
      <w:szCs w:val="16"/>
      <w:lang w:eastAsia="en-US"/>
    </w:rPr>
  </w:style>
  <w:style w:type="paragraph" w:customStyle="1" w:styleId="font14">
    <w:name w:val="font14"/>
    <w:basedOn w:val="prastasis"/>
    <w:rsid w:val="00CE0839"/>
    <w:pPr>
      <w:spacing w:before="100" w:beforeAutospacing="1" w:after="100" w:afterAutospacing="1"/>
      <w:jc w:val="left"/>
    </w:pPr>
    <w:rPr>
      <w:rFonts w:ascii="TimesLT" w:eastAsia="Arial Unicode MS" w:hAnsi="TimesLT" w:cs="Arial Unicode MS"/>
      <w:color w:val="000000"/>
      <w:sz w:val="20"/>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lt-LT" w:eastAsia="lt-L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492383"/>
    <w:pPr>
      <w:jc w:val="both"/>
    </w:pPr>
    <w:rPr>
      <w:sz w:val="24"/>
      <w:lang w:eastAsia="en-US"/>
    </w:rPr>
  </w:style>
  <w:style w:type="paragraph" w:styleId="Antrat1">
    <w:name w:val="heading 1"/>
    <w:basedOn w:val="prastasis"/>
    <w:next w:val="prastasis"/>
    <w:qFormat/>
    <w:pPr>
      <w:keepNext/>
      <w:jc w:val="center"/>
      <w:outlineLvl w:val="0"/>
    </w:pPr>
    <w:rPr>
      <w:rFonts w:ascii="Arial" w:hAnsi="Arial"/>
      <w:b/>
      <w:u w:val="single"/>
    </w:rPr>
  </w:style>
  <w:style w:type="paragraph" w:styleId="Antrat2">
    <w:name w:val="heading 2"/>
    <w:basedOn w:val="prastasis"/>
    <w:next w:val="prastasis"/>
    <w:link w:val="Antrat2Diagrama"/>
    <w:qFormat/>
    <w:pPr>
      <w:keepNext/>
      <w:jc w:val="center"/>
      <w:outlineLvl w:val="1"/>
    </w:pPr>
    <w:rPr>
      <w:b/>
      <w:bCs/>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statymopavad">
    <w:name w:val="Ástatymo pavad."/>
    <w:basedOn w:val="prastasis"/>
    <w:pPr>
      <w:spacing w:line="360" w:lineRule="auto"/>
      <w:ind w:firstLine="720"/>
      <w:jc w:val="center"/>
    </w:pPr>
    <w:rPr>
      <w:rFonts w:ascii="TimesLT" w:hAnsi="TimesLT"/>
      <w:caps/>
    </w:rPr>
  </w:style>
  <w:style w:type="paragraph" w:styleId="Antrats">
    <w:name w:val="header"/>
    <w:basedOn w:val="prastasis"/>
    <w:link w:val="AntratsDiagrama"/>
    <w:pPr>
      <w:tabs>
        <w:tab w:val="center" w:pos="4153"/>
        <w:tab w:val="right" w:pos="8306"/>
      </w:tabs>
    </w:pPr>
  </w:style>
  <w:style w:type="paragraph" w:styleId="Porat">
    <w:name w:val="footer"/>
    <w:basedOn w:val="prastasis"/>
    <w:semiHidden/>
    <w:pPr>
      <w:tabs>
        <w:tab w:val="center" w:pos="4153"/>
        <w:tab w:val="right" w:pos="8306"/>
      </w:tabs>
    </w:pPr>
  </w:style>
  <w:style w:type="character" w:styleId="Puslapionumeris">
    <w:name w:val="page number"/>
    <w:basedOn w:val="Numatytasispastraiposriftas"/>
    <w:semiHidden/>
  </w:style>
  <w:style w:type="paragraph" w:styleId="Pagrindinistekstas2">
    <w:name w:val="Body Text 2"/>
    <w:basedOn w:val="prastasis"/>
    <w:link w:val="Pagrindinistekstas2Diagrama"/>
    <w:semiHidden/>
    <w:rPr>
      <w:rFonts w:ascii="Arial" w:hAnsi="Arial"/>
      <w:i/>
      <w:iCs/>
    </w:rPr>
  </w:style>
  <w:style w:type="paragraph" w:styleId="Pagrindiniotekstotrauka">
    <w:name w:val="Body Text Indent"/>
    <w:basedOn w:val="prastasis"/>
    <w:semiHidden/>
    <w:pPr>
      <w:ind w:firstLine="720"/>
    </w:pPr>
    <w:rPr>
      <w:rFonts w:ascii="Arial" w:hAnsi="Arial"/>
    </w:rPr>
  </w:style>
  <w:style w:type="paragraph" w:styleId="Pagrindiniotekstotrauka2">
    <w:name w:val="Body Text Indent 2"/>
    <w:basedOn w:val="prastasis"/>
    <w:semiHidden/>
    <w:pPr>
      <w:ind w:firstLine="709"/>
      <w:jc w:val="left"/>
    </w:pPr>
  </w:style>
  <w:style w:type="character" w:customStyle="1" w:styleId="AntratsDiagrama">
    <w:name w:val="Antraštės Diagrama"/>
    <w:link w:val="Antrats"/>
    <w:rsid w:val="005B3008"/>
    <w:rPr>
      <w:sz w:val="24"/>
      <w:lang w:eastAsia="en-US"/>
    </w:rPr>
  </w:style>
  <w:style w:type="character" w:customStyle="1" w:styleId="Pareigos">
    <w:name w:val="Pareigos"/>
    <w:rsid w:val="00A05C33"/>
    <w:rPr>
      <w:rFonts w:ascii="TimesLT" w:hAnsi="TimesLT" w:hint="default"/>
      <w:caps/>
      <w:sz w:val="24"/>
    </w:rPr>
  </w:style>
  <w:style w:type="character" w:customStyle="1" w:styleId="Pagrindinistekstas2Diagrama">
    <w:name w:val="Pagrindinis tekstas 2 Diagrama"/>
    <w:link w:val="Pagrindinistekstas2"/>
    <w:semiHidden/>
    <w:rsid w:val="009A053C"/>
    <w:rPr>
      <w:rFonts w:ascii="Arial" w:hAnsi="Arial"/>
      <w:i/>
      <w:iCs/>
      <w:sz w:val="24"/>
      <w:lang w:eastAsia="en-US"/>
    </w:rPr>
  </w:style>
  <w:style w:type="paragraph" w:customStyle="1" w:styleId="statymopavad0">
    <w:name w:val="Įstatymo pavad."/>
    <w:basedOn w:val="prastasis"/>
    <w:rsid w:val="006C0983"/>
    <w:pPr>
      <w:spacing w:line="360" w:lineRule="auto"/>
      <w:ind w:firstLine="720"/>
      <w:jc w:val="center"/>
    </w:pPr>
    <w:rPr>
      <w:rFonts w:ascii="TimesLT" w:hAnsi="TimesLT"/>
      <w:caps/>
    </w:rPr>
  </w:style>
  <w:style w:type="character" w:customStyle="1" w:styleId="Antrat2Diagrama">
    <w:name w:val="Antraštė 2 Diagrama"/>
    <w:link w:val="Antrat2"/>
    <w:rsid w:val="00CF3463"/>
    <w:rPr>
      <w:b/>
      <w:bCs/>
      <w:sz w:val="24"/>
      <w:lang w:eastAsia="en-US"/>
    </w:rPr>
  </w:style>
  <w:style w:type="paragraph" w:styleId="Debesliotekstas">
    <w:name w:val="Balloon Text"/>
    <w:basedOn w:val="prastasis"/>
    <w:link w:val="DebesliotekstasDiagrama"/>
    <w:uiPriority w:val="99"/>
    <w:semiHidden/>
    <w:unhideWhenUsed/>
    <w:rsid w:val="00D05B3A"/>
    <w:rPr>
      <w:rFonts w:ascii="Tahoma" w:hAnsi="Tahoma" w:cs="Tahoma"/>
      <w:sz w:val="16"/>
      <w:szCs w:val="16"/>
    </w:rPr>
  </w:style>
  <w:style w:type="character" w:customStyle="1" w:styleId="DebesliotekstasDiagrama">
    <w:name w:val="Debesėlio tekstas Diagrama"/>
    <w:basedOn w:val="Numatytasispastraiposriftas"/>
    <w:link w:val="Debesliotekstas"/>
    <w:uiPriority w:val="99"/>
    <w:semiHidden/>
    <w:rsid w:val="00D05B3A"/>
    <w:rPr>
      <w:rFonts w:ascii="Tahoma" w:hAnsi="Tahoma" w:cs="Tahoma"/>
      <w:sz w:val="16"/>
      <w:szCs w:val="16"/>
      <w:lang w:eastAsia="en-US"/>
    </w:rPr>
  </w:style>
  <w:style w:type="paragraph" w:customStyle="1" w:styleId="font14">
    <w:name w:val="font14"/>
    <w:basedOn w:val="prastasis"/>
    <w:rsid w:val="00CE0839"/>
    <w:pPr>
      <w:spacing w:before="100" w:beforeAutospacing="1" w:after="100" w:afterAutospacing="1"/>
      <w:jc w:val="left"/>
    </w:pPr>
    <w:rPr>
      <w:rFonts w:ascii="TimesLT" w:eastAsia="Arial Unicode MS" w:hAnsi="TimesLT" w:cs="Arial Unicode MS"/>
      <w:color w:val="000000"/>
      <w:sz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9248736">
      <w:bodyDiv w:val="1"/>
      <w:marLeft w:val="0"/>
      <w:marRight w:val="0"/>
      <w:marTop w:val="0"/>
      <w:marBottom w:val="0"/>
      <w:divBdr>
        <w:top w:val="none" w:sz="0" w:space="0" w:color="auto"/>
        <w:left w:val="none" w:sz="0" w:space="0" w:color="auto"/>
        <w:bottom w:val="none" w:sz="0" w:space="0" w:color="auto"/>
        <w:right w:val="none" w:sz="0" w:space="0" w:color="auto"/>
      </w:divBdr>
    </w:div>
    <w:div w:id="759376617">
      <w:bodyDiv w:val="1"/>
      <w:marLeft w:val="0"/>
      <w:marRight w:val="0"/>
      <w:marTop w:val="0"/>
      <w:marBottom w:val="0"/>
      <w:divBdr>
        <w:top w:val="none" w:sz="0" w:space="0" w:color="auto"/>
        <w:left w:val="none" w:sz="0" w:space="0" w:color="auto"/>
        <w:bottom w:val="none" w:sz="0" w:space="0" w:color="auto"/>
        <w:right w:val="none" w:sz="0" w:space="0" w:color="auto"/>
      </w:divBdr>
    </w:div>
    <w:div w:id="1126387854">
      <w:bodyDiv w:val="1"/>
      <w:marLeft w:val="0"/>
      <w:marRight w:val="0"/>
      <w:marTop w:val="0"/>
      <w:marBottom w:val="0"/>
      <w:divBdr>
        <w:top w:val="none" w:sz="0" w:space="0" w:color="auto"/>
        <w:left w:val="none" w:sz="0" w:space="0" w:color="auto"/>
        <w:bottom w:val="none" w:sz="0" w:space="0" w:color="auto"/>
        <w:right w:val="none" w:sz="0" w:space="0" w:color="auto"/>
      </w:divBdr>
    </w:div>
    <w:div w:id="1363743954">
      <w:bodyDiv w:val="1"/>
      <w:marLeft w:val="0"/>
      <w:marRight w:val="0"/>
      <w:marTop w:val="0"/>
      <w:marBottom w:val="0"/>
      <w:divBdr>
        <w:top w:val="none" w:sz="0" w:space="0" w:color="auto"/>
        <w:left w:val="none" w:sz="0" w:space="0" w:color="auto"/>
        <w:bottom w:val="none" w:sz="0" w:space="0" w:color="auto"/>
        <w:right w:val="none" w:sz="0" w:space="0" w:color="auto"/>
      </w:divBdr>
    </w:div>
    <w:div w:id="1495564013">
      <w:bodyDiv w:val="1"/>
      <w:marLeft w:val="0"/>
      <w:marRight w:val="0"/>
      <w:marTop w:val="0"/>
      <w:marBottom w:val="0"/>
      <w:divBdr>
        <w:top w:val="none" w:sz="0" w:space="0" w:color="auto"/>
        <w:left w:val="none" w:sz="0" w:space="0" w:color="auto"/>
        <w:bottom w:val="none" w:sz="0" w:space="0" w:color="auto"/>
        <w:right w:val="none" w:sz="0" w:space="0" w:color="auto"/>
      </w:divBdr>
    </w:div>
    <w:div w:id="1619995448">
      <w:bodyDiv w:val="1"/>
      <w:marLeft w:val="0"/>
      <w:marRight w:val="0"/>
      <w:marTop w:val="0"/>
      <w:marBottom w:val="0"/>
      <w:divBdr>
        <w:top w:val="none" w:sz="0" w:space="0" w:color="auto"/>
        <w:left w:val="none" w:sz="0" w:space="0" w:color="auto"/>
        <w:bottom w:val="none" w:sz="0" w:space="0" w:color="auto"/>
        <w:right w:val="none" w:sz="0" w:space="0" w:color="auto"/>
      </w:divBdr>
    </w:div>
    <w:div w:id="1638339203">
      <w:bodyDiv w:val="1"/>
      <w:marLeft w:val="0"/>
      <w:marRight w:val="0"/>
      <w:marTop w:val="0"/>
      <w:marBottom w:val="0"/>
      <w:divBdr>
        <w:top w:val="none" w:sz="0" w:space="0" w:color="auto"/>
        <w:left w:val="none" w:sz="0" w:space="0" w:color="auto"/>
        <w:bottom w:val="none" w:sz="0" w:space="0" w:color="auto"/>
        <w:right w:val="none" w:sz="0" w:space="0" w:color="auto"/>
      </w:divBdr>
    </w:div>
    <w:div w:id="1682929188">
      <w:bodyDiv w:val="1"/>
      <w:marLeft w:val="0"/>
      <w:marRight w:val="0"/>
      <w:marTop w:val="0"/>
      <w:marBottom w:val="0"/>
      <w:divBdr>
        <w:top w:val="none" w:sz="0" w:space="0" w:color="auto"/>
        <w:left w:val="none" w:sz="0" w:space="0" w:color="auto"/>
        <w:bottom w:val="none" w:sz="0" w:space="0" w:color="auto"/>
        <w:right w:val="none" w:sz="0" w:space="0" w:color="auto"/>
      </w:divBdr>
    </w:div>
    <w:div w:id="1994483890">
      <w:bodyDiv w:val="1"/>
      <w:marLeft w:val="0"/>
      <w:marRight w:val="0"/>
      <w:marTop w:val="0"/>
      <w:marBottom w:val="0"/>
      <w:divBdr>
        <w:top w:val="none" w:sz="0" w:space="0" w:color="auto"/>
        <w:left w:val="none" w:sz="0" w:space="0" w:color="auto"/>
        <w:bottom w:val="none" w:sz="0" w:space="0" w:color="auto"/>
        <w:right w:val="none" w:sz="0" w:space="0" w:color="auto"/>
      </w:divBdr>
    </w:div>
    <w:div w:id="2143301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PROTOKOL.DO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PROTOKOL</Template>
  <TotalTime>297</TotalTime>
  <Pages>14</Pages>
  <Words>4093</Words>
  <Characters>27232</Characters>
  <Application>Microsoft Office Word</Application>
  <DocSecurity>0</DocSecurity>
  <Lines>226</Lines>
  <Paragraphs>62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LRS</Company>
  <LinksUpToDate>false</LinksUpToDate>
  <CharactersWithSpaces>31263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Tatjana Juršėnienė</dc:creator>
  <cp:lastModifiedBy>JURŠĖNIENĖ Tatjana</cp:lastModifiedBy>
  <cp:revision>47</cp:revision>
  <cp:lastPrinted>2026-07-07T12:40:00Z</cp:lastPrinted>
  <dcterms:created xsi:type="dcterms:W3CDTF">2026-07-01T12:01:00Z</dcterms:created>
  <dcterms:modified xsi:type="dcterms:W3CDTF">2026-07-07T16:51:00Z</dcterms:modified>
</cp:coreProperties>
</file>