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983" w:rsidRDefault="00531050" w:rsidP="006C0983">
      <w:pPr>
        <w:pStyle w:val="statymopavad0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noProof/>
          <w:lang w:eastAsia="lt-LT"/>
        </w:rPr>
        <w:drawing>
          <wp:inline distT="0" distB="0" distL="0" distR="0">
            <wp:extent cx="596265" cy="702310"/>
            <wp:effectExtent l="0" t="0" r="0" b="2540"/>
            <wp:docPr id="1" name="Paveikslėlis 1" descr="Aprašas: 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" descr="Aprašas: 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702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:rsidR="006C0983" w:rsidRDefault="00CF346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Lietuvos Respublikos Seimas</w:t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980607" w:rsidRDefault="00980607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CF3463" w:rsidRDefault="00CF3463">
      <w:pPr>
        <w:jc w:val="center"/>
        <w:rPr>
          <w:b/>
        </w:rPr>
      </w:pPr>
      <w:r>
        <w:rPr>
          <w:b/>
        </w:rPr>
        <w:t>VAKARINIO POSĖDŽIO PROTOKOLAS</w:t>
      </w:r>
    </w:p>
    <w:p w:rsidR="00CF3463" w:rsidRPr="00CF3463" w:rsidRDefault="00CF3463">
      <w:pPr>
        <w:jc w:val="center"/>
        <w:rPr>
          <w:b/>
        </w:rPr>
      </w:pPr>
    </w:p>
    <w:p w:rsidR="00230BBC" w:rsidRPr="00C86DD7" w:rsidRDefault="00460B66">
      <w:pPr>
        <w:jc w:val="center"/>
        <w:rPr>
          <w:snapToGrid w:val="0"/>
          <w:sz w:val="22"/>
          <w:szCs w:val="22"/>
        </w:rPr>
      </w:pPr>
      <w:r>
        <w:rPr>
          <w:sz w:val="22"/>
          <w:szCs w:val="22"/>
        </w:rPr>
        <w:t>202</w:t>
      </w:r>
      <w:r w:rsidR="001B4B81">
        <w:rPr>
          <w:sz w:val="22"/>
          <w:szCs w:val="22"/>
        </w:rPr>
        <w:t>6</w:t>
      </w:r>
      <w:r w:rsidR="00141703" w:rsidRPr="00C86DD7">
        <w:rPr>
          <w:sz w:val="22"/>
          <w:szCs w:val="22"/>
        </w:rPr>
        <w:t>-</w:t>
      </w:r>
      <w:r w:rsidR="005947C6">
        <w:rPr>
          <w:sz w:val="22"/>
          <w:szCs w:val="22"/>
        </w:rPr>
        <w:t>0</w:t>
      </w:r>
      <w:r w:rsidR="001B4B81">
        <w:rPr>
          <w:sz w:val="22"/>
          <w:szCs w:val="22"/>
        </w:rPr>
        <w:t>3</w:t>
      </w:r>
      <w:r w:rsidR="00211FC8">
        <w:rPr>
          <w:sz w:val="22"/>
          <w:szCs w:val="22"/>
        </w:rPr>
        <w:t>-24</w:t>
      </w:r>
      <w:r w:rsidR="00230BBC" w:rsidRPr="00C86DD7">
        <w:rPr>
          <w:sz w:val="22"/>
          <w:szCs w:val="22"/>
        </w:rPr>
        <w:t xml:space="preserve">  </w:t>
      </w:r>
      <w:r w:rsidR="00230BBC" w:rsidRPr="00C86DD7">
        <w:rPr>
          <w:snapToGrid w:val="0"/>
          <w:sz w:val="22"/>
          <w:szCs w:val="22"/>
        </w:rPr>
        <w:t>Nr. SPP-</w:t>
      </w:r>
      <w:r w:rsidR="00211FC8">
        <w:rPr>
          <w:snapToGrid w:val="0"/>
          <w:sz w:val="22"/>
          <w:szCs w:val="22"/>
        </w:rPr>
        <w:t>125</w:t>
      </w:r>
    </w:p>
    <w:p w:rsidR="00230BBC" w:rsidRDefault="00230BBC">
      <w:pPr>
        <w:jc w:val="center"/>
        <w:rPr>
          <w:snapToGrid w:val="0"/>
        </w:rPr>
      </w:pPr>
      <w:r w:rsidRPr="00C86DD7">
        <w:rPr>
          <w:snapToGrid w:val="0"/>
          <w:sz w:val="22"/>
          <w:szCs w:val="22"/>
        </w:rPr>
        <w:t>Vilnius</w:t>
      </w:r>
    </w:p>
    <w:p w:rsidR="00230BBC" w:rsidRPr="00697ED6" w:rsidRDefault="00230BBC">
      <w:pPr>
        <w:jc w:val="center"/>
      </w:pPr>
    </w:p>
    <w:p w:rsidR="00230BBC" w:rsidRPr="00697ED6" w:rsidRDefault="00230BBC">
      <w:pPr>
        <w:ind w:firstLine="720"/>
      </w:pPr>
      <w:r w:rsidRPr="00697ED6">
        <w:t>Posėdžio pirminink</w:t>
      </w:r>
      <w:r w:rsidR="006762D9">
        <w:t>ė</w:t>
      </w:r>
      <w:r w:rsidRPr="00697ED6">
        <w:t xml:space="preserve"> – </w:t>
      </w:r>
      <w:r w:rsidR="006762D9" w:rsidRPr="00873848">
        <w:rPr>
          <w:szCs w:val="24"/>
        </w:rPr>
        <w:t>Seimo Pirmininko pavaduotoja A. N</w:t>
      </w:r>
      <w:r w:rsidR="006762D9" w:rsidRPr="00873848">
        <w:t>orkienė</w:t>
      </w:r>
      <w:r w:rsidRPr="00697ED6">
        <w:t>.</w:t>
      </w:r>
    </w:p>
    <w:p w:rsidR="00230BBC" w:rsidRDefault="00230BBC">
      <w:pPr>
        <w:jc w:val="center"/>
      </w:pPr>
    </w:p>
    <w:p w:rsidR="00972E46" w:rsidRPr="00EE249C" w:rsidRDefault="006762D9" w:rsidP="00972E46">
      <w:pPr>
        <w:jc w:val="center"/>
      </w:pPr>
      <w:r>
        <w:t>Užsiregistravo 35</w:t>
      </w:r>
      <w:r w:rsidR="00972E46" w:rsidRPr="00EE249C">
        <w:t xml:space="preserve"> Seimo nariai </w:t>
      </w:r>
      <w:r w:rsidR="00972E46" w:rsidRPr="00EE249C">
        <w:rPr>
          <w:i/>
          <w:iCs/>
        </w:rPr>
        <w:t>(1</w:t>
      </w:r>
      <w:r>
        <w:rPr>
          <w:i/>
          <w:iCs/>
        </w:rPr>
        <w:t>4</w:t>
      </w:r>
      <w:r w:rsidR="00972E46" w:rsidRPr="00EE249C">
        <w:rPr>
          <w:i/>
          <w:iCs/>
        </w:rPr>
        <w:t>.00 val.)</w:t>
      </w:r>
    </w:p>
    <w:p w:rsidR="00972E46" w:rsidRDefault="00972E46">
      <w:pPr>
        <w:jc w:val="center"/>
      </w:pPr>
    </w:p>
    <w:p w:rsidR="00972E46" w:rsidRDefault="00972E46" w:rsidP="00620459">
      <w:pPr>
        <w:ind w:firstLine="720"/>
      </w:pPr>
      <w:r>
        <w:rPr>
          <w:i/>
        </w:rPr>
        <w:t>14.0</w:t>
      </w:r>
      <w:r w:rsidR="006762D9">
        <w:rPr>
          <w:i/>
        </w:rPr>
        <w:t>0</w:t>
      </w:r>
      <w:r>
        <w:rPr>
          <w:i/>
        </w:rPr>
        <w:t xml:space="preserve"> val.</w:t>
      </w:r>
    </w:p>
    <w:p w:rsidR="00972E46" w:rsidRPr="00A37304" w:rsidRDefault="00972E46" w:rsidP="00620459">
      <w:pPr>
        <w:ind w:firstLine="709"/>
        <w:rPr>
          <w:b/>
        </w:rPr>
      </w:pPr>
      <w:r w:rsidRPr="00A37304">
        <w:rPr>
          <w:b/>
        </w:rPr>
        <w:t>Vyriausybės pusvalandis</w:t>
      </w:r>
    </w:p>
    <w:p w:rsidR="00972E46" w:rsidRDefault="00972E46" w:rsidP="00620459">
      <w:pPr>
        <w:ind w:firstLine="709"/>
      </w:pPr>
      <w:r>
        <w:t>A</w:t>
      </w:r>
      <w:r w:rsidRPr="00D329C8">
        <w:t>plinkos ministr</w:t>
      </w:r>
      <w:r>
        <w:t>o</w:t>
      </w:r>
      <w:r w:rsidRPr="00D329C8">
        <w:t xml:space="preserve"> </w:t>
      </w:r>
      <w:r>
        <w:t>Kastyčio Žuromsko pranešimas</w:t>
      </w:r>
    </w:p>
    <w:p w:rsidR="00972E46" w:rsidRDefault="00972E46" w:rsidP="00620459">
      <w:pPr>
        <w:ind w:firstLine="709"/>
        <w:rPr>
          <w:iCs/>
        </w:rPr>
      </w:pPr>
    </w:p>
    <w:p w:rsidR="00972E46" w:rsidRDefault="00972E46" w:rsidP="00620459">
      <w:pPr>
        <w:ind w:firstLine="709"/>
      </w:pPr>
      <w:r>
        <w:rPr>
          <w:szCs w:val="24"/>
        </w:rPr>
        <w:t>A</w:t>
      </w:r>
      <w:r w:rsidRPr="00972E46">
        <w:rPr>
          <w:szCs w:val="24"/>
        </w:rPr>
        <w:t>plinkos ministras K. Žuromskas</w:t>
      </w:r>
      <w:r>
        <w:rPr>
          <w:szCs w:val="24"/>
        </w:rPr>
        <w:t xml:space="preserve"> perskaitė pranešimą ir atsakė į Seimo narių klausimus.</w:t>
      </w:r>
    </w:p>
    <w:p w:rsidR="00972E46" w:rsidRPr="00845FDD" w:rsidRDefault="00972E46" w:rsidP="00620459">
      <w:pPr>
        <w:ind w:firstLine="709"/>
      </w:pPr>
    </w:p>
    <w:p w:rsidR="00972E46" w:rsidRDefault="00972E46" w:rsidP="00620459">
      <w:pPr>
        <w:ind w:firstLine="709"/>
        <w:rPr>
          <w:iCs/>
        </w:rPr>
      </w:pPr>
      <w:r w:rsidRPr="00D46434">
        <w:rPr>
          <w:iCs/>
        </w:rPr>
        <w:t xml:space="preserve">Klausė Seimo nariai: </w:t>
      </w:r>
      <w:r w:rsidR="008A6FFB" w:rsidRPr="008A6FFB">
        <w:rPr>
          <w:iCs/>
        </w:rPr>
        <w:t>A. Zuokas</w:t>
      </w:r>
      <w:r w:rsidR="008A6FFB">
        <w:rPr>
          <w:iCs/>
        </w:rPr>
        <w:t xml:space="preserve">, </w:t>
      </w:r>
      <w:r w:rsidR="008A6FFB" w:rsidRPr="008A6FFB">
        <w:rPr>
          <w:iCs/>
        </w:rPr>
        <w:t>K. Mažeika</w:t>
      </w:r>
      <w:r w:rsidR="008A6FFB">
        <w:rPr>
          <w:iCs/>
        </w:rPr>
        <w:t xml:space="preserve">, </w:t>
      </w:r>
      <w:r w:rsidR="00F80C8F" w:rsidRPr="00F80C8F">
        <w:rPr>
          <w:iCs/>
        </w:rPr>
        <w:t>S. Gentvilas</w:t>
      </w:r>
      <w:r w:rsidR="00F80C8F">
        <w:rPr>
          <w:iCs/>
        </w:rPr>
        <w:t>.</w:t>
      </w:r>
    </w:p>
    <w:p w:rsidR="00972E46" w:rsidRPr="000B7D94" w:rsidRDefault="00972E46" w:rsidP="00972E46">
      <w:pPr>
        <w:rPr>
          <w:sz w:val="32"/>
          <w:szCs w:val="32"/>
        </w:rPr>
      </w:pPr>
    </w:p>
    <w:p w:rsidR="00972E46" w:rsidRDefault="00211FC8" w:rsidP="00211FC8">
      <w:pPr>
        <w:jc w:val="center"/>
        <w:rPr>
          <w:b/>
        </w:rPr>
      </w:pPr>
      <w:r>
        <w:rPr>
          <w:b/>
        </w:rPr>
        <w:t>Opozici</w:t>
      </w:r>
      <w:r w:rsidR="00972E46">
        <w:rPr>
          <w:b/>
        </w:rPr>
        <w:t xml:space="preserve">nės </w:t>
      </w:r>
      <w:r w:rsidR="00972E46" w:rsidRPr="00972E46">
        <w:rPr>
          <w:b/>
        </w:rPr>
        <w:t>Tėvynės sąjungos-Lietuvos krikščionių demokratų frakcij</w:t>
      </w:r>
      <w:r w:rsidR="00972E46">
        <w:rPr>
          <w:b/>
        </w:rPr>
        <w:t>os</w:t>
      </w:r>
    </w:p>
    <w:p w:rsidR="00211FC8" w:rsidRPr="00211FC8" w:rsidRDefault="00211FC8" w:rsidP="00211FC8">
      <w:pPr>
        <w:jc w:val="center"/>
        <w:rPr>
          <w:b/>
        </w:rPr>
      </w:pPr>
      <w:r>
        <w:rPr>
          <w:b/>
        </w:rPr>
        <w:t xml:space="preserve"> darbotvarkė</w:t>
      </w:r>
    </w:p>
    <w:p w:rsidR="00C00188" w:rsidRPr="000B7D94" w:rsidRDefault="00C00188">
      <w:pPr>
        <w:rPr>
          <w:sz w:val="32"/>
          <w:szCs w:val="32"/>
        </w:rPr>
      </w:pPr>
    </w:p>
    <w:p w:rsidR="00972E46" w:rsidRDefault="00972E46" w:rsidP="00620459">
      <w:pPr>
        <w:ind w:firstLine="720"/>
      </w:pPr>
      <w:r>
        <w:rPr>
          <w:i/>
        </w:rPr>
        <w:t>1</w:t>
      </w:r>
      <w:r w:rsidR="00F80C8F">
        <w:rPr>
          <w:i/>
        </w:rPr>
        <w:t>4.30</w:t>
      </w:r>
      <w:r>
        <w:rPr>
          <w:i/>
        </w:rPr>
        <w:t xml:space="preserve"> val.</w:t>
      </w:r>
    </w:p>
    <w:p w:rsidR="00211FC8" w:rsidRPr="00972E46" w:rsidRDefault="00972E46" w:rsidP="00A12FE6">
      <w:pPr>
        <w:ind w:firstLine="720"/>
        <w:rPr>
          <w:b/>
          <w:szCs w:val="24"/>
        </w:rPr>
      </w:pPr>
      <w:r w:rsidRPr="00972E46">
        <w:rPr>
          <w:b/>
          <w:bCs/>
          <w:szCs w:val="24"/>
        </w:rPr>
        <w:t>Diskusija „Kaip auginti Lietuvą: demografijos iššūkiai ir sprendimai”</w:t>
      </w:r>
    </w:p>
    <w:p w:rsidR="00211FC8" w:rsidRPr="000B7D94" w:rsidRDefault="00211FC8">
      <w:pPr>
        <w:rPr>
          <w:sz w:val="28"/>
          <w:szCs w:val="28"/>
        </w:rPr>
      </w:pPr>
    </w:p>
    <w:p w:rsidR="00972E46" w:rsidRDefault="00972E46" w:rsidP="00620459">
      <w:pPr>
        <w:ind w:firstLine="720"/>
      </w:pPr>
      <w:r>
        <w:t>Diskusijoje kalbėjo:</w:t>
      </w:r>
    </w:p>
    <w:p w:rsidR="00972E46" w:rsidRDefault="00972E46" w:rsidP="00620459">
      <w:pPr>
        <w:ind w:firstLine="720"/>
      </w:pPr>
      <w:r>
        <w:t xml:space="preserve">Seimo narys, </w:t>
      </w:r>
      <w:r w:rsidRPr="00FC2B5C">
        <w:t xml:space="preserve">Tėvynės sąjungos-Lietuvos </w:t>
      </w:r>
      <w:r>
        <w:t>krikščionių demokratų frakcijos seniūnas L. Kasčiūnas;</w:t>
      </w:r>
    </w:p>
    <w:p w:rsidR="00972E46" w:rsidRPr="00E43B2B" w:rsidRDefault="00E43B2B" w:rsidP="00972E46">
      <w:pPr>
        <w:spacing w:line="300" w:lineRule="atLeast"/>
        <w:ind w:firstLine="720"/>
        <w:rPr>
          <w:szCs w:val="24"/>
        </w:rPr>
      </w:pPr>
      <w:r w:rsidRPr="00E43B2B">
        <w:rPr>
          <w:szCs w:val="24"/>
        </w:rPr>
        <w:t xml:space="preserve">Vytauto Didžiojo universiteto </w:t>
      </w:r>
      <w:r w:rsidR="00972E46" w:rsidRPr="00E43B2B">
        <w:rPr>
          <w:szCs w:val="24"/>
        </w:rPr>
        <w:t>Sociologijos katedros profesorė</w:t>
      </w:r>
      <w:r w:rsidR="00F80C8F">
        <w:rPr>
          <w:szCs w:val="24"/>
        </w:rPr>
        <w:t xml:space="preserve">, </w:t>
      </w:r>
      <w:r w:rsidR="00F80C8F">
        <w:t xml:space="preserve">socialinių mokslų daktarė </w:t>
      </w:r>
      <w:r w:rsidR="00972E46" w:rsidRPr="00E43B2B">
        <w:rPr>
          <w:szCs w:val="24"/>
        </w:rPr>
        <w:t>A. Maslausk</w:t>
      </w:r>
      <w:r w:rsidR="007E63CA">
        <w:rPr>
          <w:szCs w:val="24"/>
        </w:rPr>
        <w:t>aitė</w:t>
      </w:r>
      <w:r w:rsidR="00972E46" w:rsidRPr="00E43B2B">
        <w:rPr>
          <w:szCs w:val="24"/>
        </w:rPr>
        <w:t>;</w:t>
      </w:r>
    </w:p>
    <w:p w:rsidR="00972E46" w:rsidRDefault="00F80C8F" w:rsidP="00620459">
      <w:pPr>
        <w:ind w:firstLine="720"/>
      </w:pPr>
      <w:r>
        <w:t>socialinių mokslų daktaras</w:t>
      </w:r>
      <w:r w:rsidR="00972E46">
        <w:t xml:space="preserve"> V. J. Deimantas (nuotoliniu būdu);</w:t>
      </w:r>
    </w:p>
    <w:p w:rsidR="00972E46" w:rsidRDefault="00F80C8F" w:rsidP="00620459">
      <w:pPr>
        <w:ind w:firstLine="720"/>
      </w:pPr>
      <w:r>
        <w:t>socialinių mokslų daktarė</w:t>
      </w:r>
      <w:r w:rsidR="00972E46">
        <w:t xml:space="preserve"> R. </w:t>
      </w:r>
      <w:r w:rsidR="007E63CA">
        <w:t>U</w:t>
      </w:r>
      <w:r w:rsidR="00972E46">
        <w:t>barevičienė;</w:t>
      </w:r>
    </w:p>
    <w:p w:rsidR="00972E46" w:rsidRDefault="00972E46" w:rsidP="00620459">
      <w:pPr>
        <w:ind w:firstLine="720"/>
      </w:pPr>
      <w:r>
        <w:t>Seimo narys</w:t>
      </w:r>
      <w:r w:rsidR="00620459">
        <w:t xml:space="preserve"> A. Zuokas.</w:t>
      </w:r>
    </w:p>
    <w:p w:rsidR="00620459" w:rsidRPr="000B7D94" w:rsidRDefault="00620459" w:rsidP="00620459">
      <w:pPr>
        <w:ind w:firstLine="720"/>
        <w:rPr>
          <w:szCs w:val="24"/>
        </w:rPr>
      </w:pPr>
    </w:p>
    <w:p w:rsidR="00620459" w:rsidRDefault="00620459" w:rsidP="00620459">
      <w:pPr>
        <w:ind w:firstLine="720"/>
        <w:rPr>
          <w:bCs/>
          <w:szCs w:val="24"/>
        </w:rPr>
      </w:pPr>
      <w:r>
        <w:t>Klausė Seimo narys S. Gentvilas (</w:t>
      </w:r>
      <w:r w:rsidRPr="00FA5D80">
        <w:rPr>
          <w:bCs/>
          <w:szCs w:val="24"/>
        </w:rPr>
        <w:t xml:space="preserve">atsakė </w:t>
      </w:r>
      <w:r w:rsidRPr="00E43B2B">
        <w:rPr>
          <w:szCs w:val="24"/>
        </w:rPr>
        <w:t>A. Maslausk</w:t>
      </w:r>
      <w:r>
        <w:rPr>
          <w:szCs w:val="24"/>
        </w:rPr>
        <w:t xml:space="preserve">aitė ir </w:t>
      </w:r>
      <w:r>
        <w:t>V. J. Deimantas</w:t>
      </w:r>
      <w:r w:rsidRPr="00FA5D80">
        <w:rPr>
          <w:bCs/>
          <w:szCs w:val="24"/>
        </w:rPr>
        <w:t>)</w:t>
      </w:r>
      <w:r>
        <w:rPr>
          <w:bCs/>
          <w:szCs w:val="24"/>
        </w:rPr>
        <w:t>.</w:t>
      </w:r>
    </w:p>
    <w:p w:rsidR="00620459" w:rsidRPr="000B7D94" w:rsidRDefault="00620459" w:rsidP="00620459">
      <w:pPr>
        <w:ind w:firstLine="720"/>
        <w:rPr>
          <w:bCs/>
          <w:szCs w:val="24"/>
        </w:rPr>
      </w:pPr>
    </w:p>
    <w:p w:rsidR="00620459" w:rsidRDefault="00620459" w:rsidP="00620459">
      <w:pPr>
        <w:ind w:firstLine="709"/>
        <w:rPr>
          <w:snapToGrid w:val="0"/>
          <w:color w:val="000000"/>
        </w:rPr>
      </w:pPr>
      <w:r>
        <w:rPr>
          <w:snapToGrid w:val="0"/>
          <w:color w:val="000000"/>
        </w:rPr>
        <w:t xml:space="preserve">Dėl posėdžio vedimo tvarkos kalbėjo Seimo nariai: </w:t>
      </w:r>
      <w:r w:rsidRPr="00620459">
        <w:rPr>
          <w:snapToGrid w:val="0"/>
          <w:color w:val="000000"/>
        </w:rPr>
        <w:t>A. Zuokas</w:t>
      </w:r>
      <w:r>
        <w:rPr>
          <w:snapToGrid w:val="0"/>
          <w:color w:val="000000"/>
        </w:rPr>
        <w:t>, T. Barauskas.</w:t>
      </w:r>
    </w:p>
    <w:p w:rsidR="00620459" w:rsidRPr="000B7D94" w:rsidRDefault="00620459" w:rsidP="00620459">
      <w:pPr>
        <w:ind w:firstLine="720"/>
        <w:rPr>
          <w:sz w:val="32"/>
          <w:szCs w:val="32"/>
        </w:rPr>
      </w:pPr>
    </w:p>
    <w:p w:rsidR="00620459" w:rsidRDefault="00620459" w:rsidP="00620459">
      <w:pPr>
        <w:ind w:firstLine="709"/>
        <w:rPr>
          <w:b/>
          <w:iCs/>
          <w:snapToGrid w:val="0"/>
          <w:szCs w:val="24"/>
        </w:rPr>
      </w:pPr>
      <w:r w:rsidRPr="008A56F6">
        <w:rPr>
          <w:b/>
          <w:szCs w:val="24"/>
        </w:rPr>
        <w:t xml:space="preserve">Toliau posėdžiui pirmininkavo </w:t>
      </w:r>
      <w:r w:rsidRPr="00620459">
        <w:rPr>
          <w:b/>
          <w:iCs/>
          <w:snapToGrid w:val="0"/>
          <w:szCs w:val="24"/>
        </w:rPr>
        <w:t>Seimo Pirmininko pavaduotoja R. Morkūnaitė-Mikulėnienė</w:t>
      </w:r>
      <w:r>
        <w:rPr>
          <w:b/>
          <w:iCs/>
          <w:snapToGrid w:val="0"/>
          <w:szCs w:val="24"/>
        </w:rPr>
        <w:t>.</w:t>
      </w:r>
    </w:p>
    <w:p w:rsidR="00211FC8" w:rsidRPr="000B7D94" w:rsidRDefault="00211FC8">
      <w:pPr>
        <w:rPr>
          <w:sz w:val="32"/>
          <w:szCs w:val="32"/>
        </w:rPr>
      </w:pPr>
    </w:p>
    <w:p w:rsidR="00E43B2B" w:rsidRDefault="00E43B2B" w:rsidP="00620459">
      <w:pPr>
        <w:ind w:firstLine="709"/>
        <w:rPr>
          <w:i/>
        </w:rPr>
      </w:pPr>
      <w:r>
        <w:rPr>
          <w:i/>
        </w:rPr>
        <w:t>1</w:t>
      </w:r>
      <w:r w:rsidR="00620459">
        <w:rPr>
          <w:i/>
        </w:rPr>
        <w:t>5.33</w:t>
      </w:r>
      <w:r>
        <w:rPr>
          <w:i/>
        </w:rPr>
        <w:t xml:space="preserve"> val.</w:t>
      </w:r>
    </w:p>
    <w:p w:rsidR="00E43B2B" w:rsidRDefault="00E43B2B" w:rsidP="00620459">
      <w:pPr>
        <w:ind w:firstLine="709"/>
      </w:pPr>
      <w:r>
        <w:rPr>
          <w:b/>
        </w:rPr>
        <w:t>SVARSTYTA</w:t>
      </w:r>
      <w:r>
        <w:t xml:space="preserve">. </w:t>
      </w:r>
      <w:r w:rsidRPr="007C78F1">
        <w:t>Seimo nutarimo „Dėl Darijaus Beinoravičiaus atleidimo iš Vyriausiosios tarnybinės etikos komisijos nario pareigų dėl nepasitikėjimo“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1284 </w:t>
      </w:r>
      <w:r w:rsidR="00A12FE6">
        <w:rPr>
          <w:i/>
          <w:snapToGrid w:val="0"/>
        </w:rPr>
        <w:t xml:space="preserve">(teikėjai – </w:t>
      </w:r>
      <w:r w:rsidR="00A12FE6" w:rsidRPr="00A12FE6">
        <w:rPr>
          <w:i/>
          <w:snapToGrid w:val="0"/>
        </w:rPr>
        <w:t>I. Šimonytė</w:t>
      </w:r>
      <w:r w:rsidR="00A12FE6">
        <w:rPr>
          <w:i/>
          <w:snapToGrid w:val="0"/>
        </w:rPr>
        <w:t xml:space="preserve"> ir kt.)</w:t>
      </w:r>
      <w:r w:rsidR="00A12FE6">
        <w:t xml:space="preserve"> </w:t>
      </w:r>
      <w:r>
        <w:rPr>
          <w:b/>
          <w:i/>
        </w:rPr>
        <w:t>(pateikimas)</w:t>
      </w:r>
      <w:r>
        <w:t>.</w:t>
      </w:r>
    </w:p>
    <w:p w:rsidR="000B7D94" w:rsidRDefault="000B7D94" w:rsidP="00620459">
      <w:pPr>
        <w:ind w:firstLine="720"/>
        <w:rPr>
          <w:snapToGrid w:val="0"/>
          <w:color w:val="000000"/>
        </w:rPr>
      </w:pPr>
    </w:p>
    <w:p w:rsidR="00620459" w:rsidRDefault="00281B94" w:rsidP="00620459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K</w:t>
      </w:r>
      <w:r w:rsidR="00620459">
        <w:rPr>
          <w:snapToGrid w:val="0"/>
          <w:color w:val="000000"/>
        </w:rPr>
        <w:t xml:space="preserve">albėjo Seimo narė </w:t>
      </w:r>
      <w:r w:rsidR="00620459" w:rsidRPr="00620459">
        <w:rPr>
          <w:snapToGrid w:val="0"/>
          <w:color w:val="000000"/>
        </w:rPr>
        <w:t>I. Šimonytė</w:t>
      </w:r>
      <w:r w:rsidR="00620459">
        <w:rPr>
          <w:snapToGrid w:val="0"/>
          <w:color w:val="000000"/>
        </w:rPr>
        <w:t xml:space="preserve"> (</w:t>
      </w:r>
      <w:r w:rsidR="00B85AC0">
        <w:rPr>
          <w:snapToGrid w:val="0"/>
          <w:color w:val="000000"/>
        </w:rPr>
        <w:t>pranešė,</w:t>
      </w:r>
      <w:r w:rsidR="00620459">
        <w:rPr>
          <w:snapToGrid w:val="0"/>
          <w:color w:val="000000"/>
        </w:rPr>
        <w:t xml:space="preserve"> kad gautas </w:t>
      </w:r>
      <w:r w:rsidR="00EB3A51" w:rsidRPr="007C78F1">
        <w:t>D</w:t>
      </w:r>
      <w:r w:rsidR="00EB3A51">
        <w:t>. </w:t>
      </w:r>
      <w:r w:rsidR="00EB3A51" w:rsidRPr="007C78F1">
        <w:t>Beinoraviči</w:t>
      </w:r>
      <w:r w:rsidR="00EB3A51">
        <w:t>a</w:t>
      </w:r>
      <w:r w:rsidR="00EB3A51" w:rsidRPr="007C78F1">
        <w:t>us</w:t>
      </w:r>
      <w:r w:rsidR="00EB3A51">
        <w:t xml:space="preserve"> </w:t>
      </w:r>
      <w:r w:rsidR="00620459">
        <w:rPr>
          <w:snapToGrid w:val="0"/>
          <w:color w:val="000000"/>
        </w:rPr>
        <w:t xml:space="preserve">laiškas, </w:t>
      </w:r>
      <w:r w:rsidR="00B85AC0">
        <w:rPr>
          <w:snapToGrid w:val="0"/>
          <w:color w:val="000000"/>
        </w:rPr>
        <w:t>informuojantis, kad j</w:t>
      </w:r>
      <w:r w:rsidR="00EB3A51">
        <w:rPr>
          <w:snapToGrid w:val="0"/>
          <w:color w:val="000000"/>
        </w:rPr>
        <w:t xml:space="preserve">is </w:t>
      </w:r>
      <w:r w:rsidR="00620459">
        <w:t xml:space="preserve">negali </w:t>
      </w:r>
      <w:r w:rsidR="00E34FC5">
        <w:t xml:space="preserve">šiandien </w:t>
      </w:r>
      <w:r w:rsidR="00620459">
        <w:t>dalyvauti posėdyje</w:t>
      </w:r>
      <w:r>
        <w:t>,</w:t>
      </w:r>
      <w:r w:rsidR="00620459">
        <w:t xml:space="preserve"> ir</w:t>
      </w:r>
      <w:r w:rsidR="00620459" w:rsidRPr="007C78F1">
        <w:t xml:space="preserve"> </w:t>
      </w:r>
      <w:r w:rsidR="00620459">
        <w:rPr>
          <w:snapToGrid w:val="0"/>
          <w:color w:val="000000"/>
        </w:rPr>
        <w:t>prašė</w:t>
      </w:r>
      <w:r w:rsidR="00B85AC0">
        <w:rPr>
          <w:snapToGrid w:val="0"/>
          <w:color w:val="000000"/>
        </w:rPr>
        <w:t xml:space="preserve"> šio klausimo</w:t>
      </w:r>
      <w:r w:rsidR="00620459">
        <w:rPr>
          <w:snapToGrid w:val="0"/>
          <w:color w:val="000000"/>
        </w:rPr>
        <w:t xml:space="preserve"> pertrauk</w:t>
      </w:r>
      <w:r w:rsidR="00B85AC0">
        <w:rPr>
          <w:snapToGrid w:val="0"/>
          <w:color w:val="000000"/>
        </w:rPr>
        <w:t>os</w:t>
      </w:r>
      <w:r w:rsidR="00620459">
        <w:rPr>
          <w:snapToGrid w:val="0"/>
          <w:color w:val="000000"/>
        </w:rPr>
        <w:t xml:space="preserve"> iki kito posėdžio).</w:t>
      </w:r>
    </w:p>
    <w:p w:rsidR="00620459" w:rsidRDefault="00620459" w:rsidP="00620459"/>
    <w:p w:rsidR="00620459" w:rsidRDefault="00620459" w:rsidP="00620459">
      <w:pPr>
        <w:ind w:firstLine="709"/>
      </w:pPr>
      <w:r>
        <w:rPr>
          <w:b/>
          <w:bCs/>
        </w:rPr>
        <w:t>NUTARTA.</w:t>
      </w:r>
      <w:r>
        <w:t xml:space="preserve"> </w:t>
      </w:r>
      <w:r>
        <w:rPr>
          <w:bCs/>
        </w:rPr>
        <w:t>Daryti pertrauką iki kito posėdžio.</w:t>
      </w:r>
      <w:r>
        <w:t xml:space="preserve"> </w:t>
      </w:r>
      <w:r w:rsidR="000B7D94">
        <w:rPr>
          <w:i/>
          <w:iCs/>
        </w:rPr>
        <w:t>P</w:t>
      </w:r>
      <w:r w:rsidR="000B7D94" w:rsidRPr="003C3670">
        <w:rPr>
          <w:i/>
          <w:iCs/>
        </w:rPr>
        <w:t xml:space="preserve">ritarta bendru sutarimu. </w:t>
      </w:r>
    </w:p>
    <w:p w:rsidR="00620459" w:rsidRDefault="00620459" w:rsidP="00620459">
      <w:pPr>
        <w:ind w:firstLine="709"/>
      </w:pPr>
    </w:p>
    <w:p w:rsidR="00E43B2B" w:rsidRDefault="00E43B2B" w:rsidP="00620459">
      <w:pPr>
        <w:ind w:firstLine="720"/>
      </w:pPr>
    </w:p>
    <w:p w:rsidR="00E43B2B" w:rsidRDefault="00E43B2B" w:rsidP="00620459">
      <w:pPr>
        <w:ind w:firstLine="709"/>
        <w:rPr>
          <w:i/>
        </w:rPr>
      </w:pPr>
      <w:r>
        <w:rPr>
          <w:i/>
        </w:rPr>
        <w:t>1</w:t>
      </w:r>
      <w:r w:rsidR="00281B94">
        <w:rPr>
          <w:i/>
        </w:rPr>
        <w:t>5.34</w:t>
      </w:r>
      <w:r>
        <w:rPr>
          <w:i/>
        </w:rPr>
        <w:t xml:space="preserve"> val.</w:t>
      </w:r>
    </w:p>
    <w:p w:rsidR="00E43B2B" w:rsidRDefault="00E43B2B" w:rsidP="00620459">
      <w:pPr>
        <w:ind w:firstLine="709"/>
      </w:pPr>
      <w:r>
        <w:rPr>
          <w:b/>
        </w:rPr>
        <w:t>SVARSTYTA:</w:t>
      </w:r>
      <w:r>
        <w:t> </w:t>
      </w:r>
    </w:p>
    <w:p w:rsidR="00E43B2B" w:rsidRDefault="00E43B2B" w:rsidP="00620459">
      <w:pPr>
        <w:ind w:firstLine="709"/>
      </w:pPr>
      <w:r>
        <w:t xml:space="preserve">1. </w:t>
      </w:r>
      <w:r w:rsidRPr="007C78F1">
        <w:t>Konstitucijos 119 straipsnio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>1168.</w:t>
      </w:r>
    </w:p>
    <w:p w:rsidR="00E43B2B" w:rsidRPr="002648BC" w:rsidRDefault="00E43B2B" w:rsidP="00E43B2B">
      <w:pPr>
        <w:ind w:firstLine="709"/>
        <w:rPr>
          <w:bCs/>
        </w:rPr>
      </w:pPr>
      <w:r>
        <w:t xml:space="preserve">2. </w:t>
      </w:r>
      <w:r w:rsidRPr="007C78F1">
        <w:t>Rinkimų kodekso patvirtinimo, įsigaliojimo ir įgyvendi</w:t>
      </w:r>
      <w:r w:rsidR="00A12FE6">
        <w:t>nimo konstitucinio įstatymo Nr. </w:t>
      </w:r>
      <w:r w:rsidRPr="007C78F1">
        <w:t>XIV-1381 8, 10 ir 110 straipsnių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>1169</w:t>
      </w:r>
      <w:r w:rsidR="00A12FE6">
        <w:t xml:space="preserve"> </w:t>
      </w:r>
      <w:r w:rsidR="00A12FE6">
        <w:rPr>
          <w:i/>
          <w:snapToGrid w:val="0"/>
        </w:rPr>
        <w:t xml:space="preserve">(teikėjai – </w:t>
      </w:r>
      <w:r w:rsidR="00A12FE6" w:rsidRPr="00A12FE6">
        <w:rPr>
          <w:i/>
          <w:snapToGrid w:val="0"/>
          <w:szCs w:val="24"/>
        </w:rPr>
        <w:t>D. Asanavičiūtė-Gružauskienė</w:t>
      </w:r>
      <w:r w:rsidR="00A12FE6">
        <w:rPr>
          <w:i/>
          <w:snapToGrid w:val="0"/>
        </w:rPr>
        <w:t xml:space="preserve"> ir kt.)</w:t>
      </w:r>
      <w:r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E43B2B" w:rsidRPr="002648BC" w:rsidRDefault="00E43B2B" w:rsidP="00620459">
      <w:pPr>
        <w:ind w:firstLine="720"/>
      </w:pPr>
      <w:r w:rsidRPr="002648BC">
        <w:t xml:space="preserve">Pranešėja – </w:t>
      </w:r>
      <w:r w:rsidR="00A12FE6">
        <w:t xml:space="preserve">Seimo narė </w:t>
      </w:r>
      <w:r w:rsidR="00A12FE6" w:rsidRPr="00E57013">
        <w:rPr>
          <w:szCs w:val="24"/>
        </w:rPr>
        <w:t>D. Asanavičiūtė-Gružauskienė</w:t>
      </w:r>
      <w:r w:rsidR="00A12FE6">
        <w:t xml:space="preserve">. </w:t>
      </w:r>
    </w:p>
    <w:p w:rsidR="00E43B2B" w:rsidRPr="002648BC" w:rsidRDefault="00E43B2B" w:rsidP="00620459"/>
    <w:p w:rsidR="00E43B2B" w:rsidRDefault="00E43B2B" w:rsidP="00620459">
      <w:pPr>
        <w:ind w:firstLine="720"/>
      </w:pPr>
      <w:r w:rsidRPr="002648BC">
        <w:t xml:space="preserve">Klausė Seimo nariai: </w:t>
      </w:r>
      <w:r w:rsidR="00B45DEB">
        <w:t>L. Šedvydis, V. Ąžuolas.</w:t>
      </w:r>
    </w:p>
    <w:p w:rsidR="00281B94" w:rsidRDefault="00281B94" w:rsidP="00620459">
      <w:pPr>
        <w:ind w:firstLine="720"/>
      </w:pPr>
    </w:p>
    <w:p w:rsidR="00281B94" w:rsidRDefault="00281B94" w:rsidP="00107A47">
      <w:pPr>
        <w:ind w:firstLine="709"/>
      </w:pPr>
      <w:r>
        <w:rPr>
          <w:snapToGrid w:val="0"/>
          <w:color w:val="000000"/>
        </w:rPr>
        <w:t>Dėl posėdžio vedimo tvarkos kalbėjo Seimo nar</w:t>
      </w:r>
      <w:r w:rsidR="00B45DEB">
        <w:rPr>
          <w:snapToGrid w:val="0"/>
          <w:color w:val="000000"/>
        </w:rPr>
        <w:t>ys</w:t>
      </w:r>
      <w:r>
        <w:rPr>
          <w:snapToGrid w:val="0"/>
          <w:color w:val="000000"/>
        </w:rPr>
        <w:t xml:space="preserve"> </w:t>
      </w:r>
      <w:r w:rsidRPr="00281B94">
        <w:rPr>
          <w:snapToGrid w:val="0"/>
          <w:color w:val="000000"/>
        </w:rPr>
        <w:t>S. Kairys</w:t>
      </w:r>
      <w:r>
        <w:rPr>
          <w:snapToGrid w:val="0"/>
          <w:color w:val="000000"/>
        </w:rPr>
        <w:t xml:space="preserve"> (</w:t>
      </w:r>
      <w:r>
        <w:rPr>
          <w:iCs/>
          <w:snapToGrid w:val="0"/>
          <w:color w:val="000000"/>
        </w:rPr>
        <w:t>prašė balsuoti iš karto po kiekvieno apsvarstyto darbotvarkės klausimo)</w:t>
      </w:r>
      <w:r>
        <w:rPr>
          <w:snapToGrid w:val="0"/>
          <w:color w:val="000000"/>
        </w:rPr>
        <w:t>.</w:t>
      </w:r>
    </w:p>
    <w:p w:rsidR="00B45DEB" w:rsidRPr="00B45DEB" w:rsidRDefault="00B45DEB" w:rsidP="006232AD">
      <w:pPr>
        <w:rPr>
          <w:sz w:val="16"/>
          <w:szCs w:val="16"/>
        </w:rPr>
      </w:pPr>
    </w:p>
    <w:p w:rsidR="00B45DEB" w:rsidRDefault="00B45DEB" w:rsidP="000B217E">
      <w:pPr>
        <w:ind w:firstLine="720"/>
      </w:pPr>
      <w:r>
        <w:t xml:space="preserve">Alternatyvus balsavimas: </w:t>
      </w:r>
      <w:r w:rsidRPr="00B45DEB">
        <w:t xml:space="preserve">už pasiūlymą balsuoti iš karto po kiekvieno apsvarstyto darbotvarkės klausimo </w:t>
      </w:r>
      <w:r>
        <w:t>balsavo 37,</w:t>
      </w:r>
      <w:r w:rsidRPr="00B45DEB">
        <w:t xml:space="preserve"> už pasiūlymą balsuoti numatytu darbotvarkėje laiku </w:t>
      </w:r>
      <w:r>
        <w:t xml:space="preserve">– 32. Pritarta pirmam pasiūlymui. </w:t>
      </w:r>
      <w:r>
        <w:rPr>
          <w:i/>
          <w:iCs/>
        </w:rPr>
        <w:t>Užsiregistravo 69 Seimo nariai (15.43 val.).</w:t>
      </w:r>
    </w:p>
    <w:p w:rsidR="00E43B2B" w:rsidRDefault="00E43B2B" w:rsidP="00620459">
      <w:pPr>
        <w:ind w:firstLine="720"/>
      </w:pPr>
    </w:p>
    <w:p w:rsidR="00A12FE6" w:rsidRDefault="00A12FE6" w:rsidP="00620459">
      <w:pPr>
        <w:ind w:firstLine="720"/>
      </w:pPr>
      <w:r>
        <w:t xml:space="preserve">Balsuota, ar pritarti šiems projektams po pateikimo: už – </w:t>
      </w:r>
      <w:r w:rsidR="00B45DEB">
        <w:t>28</w:t>
      </w:r>
      <w:r>
        <w:t xml:space="preserve">, prieš – </w:t>
      </w:r>
      <w:r w:rsidR="00B45DEB">
        <w:t>28</w:t>
      </w:r>
      <w:r>
        <w:t xml:space="preserve">, susilaikė </w:t>
      </w:r>
      <w:r w:rsidR="00B45DEB">
        <w:t>14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B45DEB">
        <w:rPr>
          <w:i/>
          <w:iCs/>
        </w:rPr>
        <w:t>Užsiregistravo 7</w:t>
      </w:r>
      <w:r>
        <w:rPr>
          <w:i/>
          <w:iCs/>
        </w:rPr>
        <w:t>0 Seimo nari</w:t>
      </w:r>
      <w:r w:rsidR="00B45DEB">
        <w:rPr>
          <w:i/>
          <w:iCs/>
        </w:rPr>
        <w:t>ų</w:t>
      </w:r>
      <w:r>
        <w:rPr>
          <w:i/>
          <w:iCs/>
        </w:rPr>
        <w:t xml:space="preserve"> (1</w:t>
      </w:r>
      <w:r w:rsidR="00B45DEB">
        <w:rPr>
          <w:i/>
          <w:iCs/>
        </w:rPr>
        <w:t>5.45</w:t>
      </w:r>
      <w:r>
        <w:rPr>
          <w:i/>
          <w:iCs/>
        </w:rPr>
        <w:t xml:space="preserve"> val.).</w:t>
      </w:r>
    </w:p>
    <w:p w:rsidR="00A12FE6" w:rsidRDefault="00A12FE6" w:rsidP="00620459"/>
    <w:p w:rsidR="00A12FE6" w:rsidRDefault="00A12FE6" w:rsidP="00620459">
      <w:pPr>
        <w:ind w:firstLine="720"/>
      </w:pPr>
      <w:r>
        <w:t xml:space="preserve">Alternatyvus balsavimas: už pasiūlymą grąžinti šiuos projektus iniciatoriams tobulinti balsavo </w:t>
      </w:r>
      <w:r w:rsidR="00B45DEB">
        <w:t>28</w:t>
      </w:r>
      <w:r>
        <w:t xml:space="preserve">, už pasiūlymą juos atmesti – </w:t>
      </w:r>
      <w:r w:rsidR="00B45DEB">
        <w:t>43</w:t>
      </w:r>
      <w:r>
        <w:t xml:space="preserve">. Pritarta </w:t>
      </w:r>
      <w:r w:rsidR="00B45DEB">
        <w:t xml:space="preserve">antram </w:t>
      </w:r>
      <w:r>
        <w:t xml:space="preserve">pasiūlymui. </w:t>
      </w:r>
      <w:r w:rsidR="00B45DEB">
        <w:rPr>
          <w:i/>
          <w:iCs/>
        </w:rPr>
        <w:t>Užsiregistravo 71</w:t>
      </w:r>
      <w:r>
        <w:rPr>
          <w:i/>
          <w:iCs/>
        </w:rPr>
        <w:t xml:space="preserve"> Seimo nar</w:t>
      </w:r>
      <w:r w:rsidR="00B45DEB">
        <w:rPr>
          <w:i/>
          <w:iCs/>
        </w:rPr>
        <w:t>ys</w:t>
      </w:r>
      <w:r>
        <w:rPr>
          <w:i/>
          <w:iCs/>
        </w:rPr>
        <w:t xml:space="preserve"> (1</w:t>
      </w:r>
      <w:r w:rsidR="00B45DEB">
        <w:rPr>
          <w:i/>
          <w:iCs/>
        </w:rPr>
        <w:t>5.46</w:t>
      </w:r>
      <w:r>
        <w:rPr>
          <w:i/>
          <w:iCs/>
        </w:rPr>
        <w:t xml:space="preserve"> val.).</w:t>
      </w:r>
    </w:p>
    <w:p w:rsidR="00A12FE6" w:rsidRDefault="00A12FE6" w:rsidP="00620459"/>
    <w:p w:rsidR="00A12FE6" w:rsidRDefault="00A12FE6" w:rsidP="00620459">
      <w:pPr>
        <w:ind w:firstLine="709"/>
      </w:pPr>
      <w:r>
        <w:rPr>
          <w:b/>
          <w:bCs/>
        </w:rPr>
        <w:t xml:space="preserve">NUTARTA. </w:t>
      </w:r>
      <w:r>
        <w:t xml:space="preserve">Atmesti šiuos projektus. </w:t>
      </w:r>
    </w:p>
    <w:p w:rsidR="00753A21" w:rsidRDefault="00753A21" w:rsidP="00620459">
      <w:pPr>
        <w:ind w:firstLine="720"/>
      </w:pPr>
    </w:p>
    <w:p w:rsidR="00753A21" w:rsidRDefault="00753A21" w:rsidP="00620459">
      <w:pPr>
        <w:ind w:firstLine="720"/>
      </w:pPr>
    </w:p>
    <w:p w:rsidR="00753A21" w:rsidRDefault="00753A21" w:rsidP="00620459">
      <w:pPr>
        <w:ind w:firstLine="720"/>
      </w:pPr>
      <w:r>
        <w:t xml:space="preserve">Posėdžio pirmininkė pranešė, kad dėl </w:t>
      </w:r>
      <w:r w:rsidRPr="007C78F1">
        <w:t>Įstatymo „Dėl užs</w:t>
      </w:r>
      <w:r>
        <w:t>ieniečių teisinės padėties“ Nr. </w:t>
      </w:r>
      <w:r w:rsidRPr="007C78F1">
        <w:t>IX-2206 133 straipsnio 4 dalies pakeitimo įstatymo projekt</w:t>
      </w:r>
      <w:r>
        <w:t xml:space="preserve">o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1298 nėra </w:t>
      </w:r>
      <w:r w:rsidRPr="00A740F9">
        <w:rPr>
          <w:iCs/>
          <w:snapToGrid w:val="0"/>
          <w:color w:val="000000"/>
        </w:rPr>
        <w:t>Teisės departamento</w:t>
      </w:r>
      <w:r>
        <w:t xml:space="preserve"> išvados, todėl šiandien šio projekto pateikimo nebus.</w:t>
      </w:r>
    </w:p>
    <w:p w:rsidR="00753A21" w:rsidRDefault="00753A21" w:rsidP="00F838CD">
      <w:pPr>
        <w:ind w:firstLine="709"/>
        <w:rPr>
          <w:i/>
        </w:rPr>
      </w:pPr>
    </w:p>
    <w:p w:rsidR="00753A21" w:rsidRDefault="00753A21" w:rsidP="00F838CD">
      <w:pPr>
        <w:ind w:firstLine="709"/>
        <w:rPr>
          <w:i/>
        </w:rPr>
      </w:pPr>
    </w:p>
    <w:p w:rsidR="00281B94" w:rsidRDefault="00281B94" w:rsidP="00F838CD">
      <w:pPr>
        <w:ind w:firstLine="709"/>
        <w:rPr>
          <w:i/>
        </w:rPr>
      </w:pPr>
      <w:r>
        <w:rPr>
          <w:i/>
        </w:rPr>
        <w:t>15.47 val.</w:t>
      </w:r>
    </w:p>
    <w:p w:rsidR="00281B94" w:rsidRPr="00F838CD" w:rsidRDefault="00281B94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Išmokų vaikams įstatymo Nr. I-621 11 ir 18 straipsnių pakeitimo, 16 ir 17 straipsnių pripažinimo netekusiais galios ir papildymo 18</w:t>
      </w:r>
      <w:r w:rsidRPr="007C78F1">
        <w:rPr>
          <w:vertAlign w:val="superscript"/>
        </w:rPr>
        <w:t>1</w:t>
      </w:r>
      <w:r w:rsidRPr="007C78F1">
        <w:t xml:space="preserve"> straipsniu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1290 </w:t>
      </w:r>
      <w:r w:rsidRPr="002648BC">
        <w:rPr>
          <w:i/>
        </w:rPr>
        <w:t xml:space="preserve">(teikėjai – </w:t>
      </w:r>
      <w:r w:rsidRPr="00A12FE6">
        <w:rPr>
          <w:i/>
        </w:rPr>
        <w:t>G. Balčytytė</w:t>
      </w:r>
      <w:r>
        <w:rPr>
          <w:i/>
        </w:rPr>
        <w:t xml:space="preserve"> </w:t>
      </w:r>
      <w:r w:rsidRPr="00A12FE6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281B94" w:rsidRPr="002648BC" w:rsidRDefault="00281B94" w:rsidP="00641CCE">
      <w:pPr>
        <w:ind w:firstLine="709"/>
      </w:pPr>
      <w:r w:rsidRPr="002648BC">
        <w:t>Pranešėja</w:t>
      </w:r>
      <w:r>
        <w:t xml:space="preserve"> – Seimo narė G. Balčytytė</w:t>
      </w:r>
      <w:r w:rsidR="00EB3A51">
        <w:t xml:space="preserve"> (prašė Vyriausybės išvados)</w:t>
      </w:r>
      <w:r>
        <w:t xml:space="preserve">. </w:t>
      </w:r>
    </w:p>
    <w:p w:rsidR="00281B94" w:rsidRPr="002648BC" w:rsidRDefault="00281B94" w:rsidP="002648BC"/>
    <w:p w:rsidR="00281B94" w:rsidRPr="002648BC" w:rsidRDefault="00281B94" w:rsidP="002648BC">
      <w:pPr>
        <w:ind w:firstLine="720"/>
      </w:pPr>
      <w:r w:rsidRPr="002648BC">
        <w:t>Klausė Seimo nar</w:t>
      </w:r>
      <w:r w:rsidR="00E34FC5">
        <w:t>ė</w:t>
      </w:r>
      <w:r w:rsidRPr="002648BC">
        <w:t xml:space="preserve"> </w:t>
      </w:r>
      <w:r w:rsidR="00E34FC5" w:rsidRPr="008C4A44">
        <w:rPr>
          <w:snapToGrid w:val="0"/>
        </w:rPr>
        <w:t>R. Baškienė</w:t>
      </w:r>
      <w:r w:rsidR="00E34FC5">
        <w:t>.</w:t>
      </w:r>
    </w:p>
    <w:p w:rsidR="00281B94" w:rsidRPr="00EB3A51" w:rsidRDefault="00281B94" w:rsidP="002648BC">
      <w:pPr>
        <w:ind w:firstLine="720"/>
        <w:rPr>
          <w:sz w:val="22"/>
          <w:szCs w:val="22"/>
        </w:rPr>
      </w:pPr>
    </w:p>
    <w:p w:rsidR="00281B94" w:rsidRDefault="00281B94" w:rsidP="00A10D5E">
      <w:pPr>
        <w:ind w:firstLine="720"/>
      </w:pPr>
      <w:r>
        <w:t xml:space="preserve">Balsuota, ar pritarti šiam projektui po pateikimo: už – </w:t>
      </w:r>
      <w:r w:rsidR="00E34FC5">
        <w:t>36</w:t>
      </w:r>
      <w:r>
        <w:t xml:space="preserve">, prieš – </w:t>
      </w:r>
      <w:r w:rsidR="00E34FC5">
        <w:t>21</w:t>
      </w:r>
      <w:r>
        <w:t xml:space="preserve">, susilaikė </w:t>
      </w:r>
      <w:r w:rsidR="00E34FC5">
        <w:t>16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EB3A51">
        <w:rPr>
          <w:i/>
          <w:iCs/>
        </w:rPr>
        <w:t>Užsiregistravo 74</w:t>
      </w:r>
      <w:r>
        <w:rPr>
          <w:i/>
          <w:iCs/>
        </w:rPr>
        <w:t xml:space="preserve"> Seimo nariai (1</w:t>
      </w:r>
      <w:r w:rsidR="00EB3A51">
        <w:rPr>
          <w:i/>
          <w:iCs/>
        </w:rPr>
        <w:t>5.57</w:t>
      </w:r>
      <w:r>
        <w:rPr>
          <w:i/>
          <w:iCs/>
        </w:rPr>
        <w:t xml:space="preserve"> val.).</w:t>
      </w:r>
    </w:p>
    <w:p w:rsidR="00281B94" w:rsidRDefault="00281B94" w:rsidP="00A10D5E"/>
    <w:p w:rsidR="00281B94" w:rsidRDefault="00281B94" w:rsidP="00A10D5E">
      <w:pPr>
        <w:ind w:firstLine="720"/>
      </w:pPr>
      <w:r>
        <w:lastRenderedPageBreak/>
        <w:t xml:space="preserve">Alternatyvus balsavimas: už pasiūlymą grąžinti šį projektą iniciatoriams tobulinti balsavo </w:t>
      </w:r>
      <w:r w:rsidR="00EB3A51">
        <w:t>41</w:t>
      </w:r>
      <w:r>
        <w:t xml:space="preserve">, už pasiūlymą jį atmesti – </w:t>
      </w:r>
      <w:r w:rsidR="00EB3A51">
        <w:t>34</w:t>
      </w:r>
      <w:r>
        <w:t xml:space="preserve">. Pritarta pirmam pasiūlymui. </w:t>
      </w:r>
      <w:r w:rsidR="00EB3A51">
        <w:rPr>
          <w:i/>
          <w:iCs/>
        </w:rPr>
        <w:t>Užsiregistravo 76</w:t>
      </w:r>
      <w:r>
        <w:rPr>
          <w:i/>
          <w:iCs/>
        </w:rPr>
        <w:t xml:space="preserve"> Seimo nariai (1</w:t>
      </w:r>
      <w:r w:rsidR="00EB3A51">
        <w:rPr>
          <w:i/>
          <w:iCs/>
        </w:rPr>
        <w:t>5.57</w:t>
      </w:r>
      <w:r>
        <w:rPr>
          <w:i/>
          <w:iCs/>
        </w:rPr>
        <w:t xml:space="preserve"> val.).</w:t>
      </w:r>
    </w:p>
    <w:p w:rsidR="00281B94" w:rsidRPr="00EB3A51" w:rsidRDefault="00281B94" w:rsidP="00A10D5E">
      <w:pPr>
        <w:rPr>
          <w:sz w:val="22"/>
          <w:szCs w:val="22"/>
        </w:rPr>
      </w:pPr>
    </w:p>
    <w:p w:rsidR="00281B94" w:rsidRDefault="00281B94" w:rsidP="009D16F9">
      <w:pPr>
        <w:ind w:firstLine="709"/>
      </w:pPr>
      <w:r>
        <w:rPr>
          <w:b/>
          <w:bCs/>
        </w:rPr>
        <w:t xml:space="preserve">NUTARTA. </w:t>
      </w:r>
      <w:r>
        <w:t>Grąžinti šį projektą iniciatoriams tobulinti.</w:t>
      </w:r>
    </w:p>
    <w:p w:rsidR="00281B94" w:rsidRDefault="00281B94" w:rsidP="00620459">
      <w:pPr>
        <w:ind w:firstLine="720"/>
      </w:pPr>
    </w:p>
    <w:p w:rsidR="00E34FC5" w:rsidRDefault="00E34FC5" w:rsidP="00620459">
      <w:pPr>
        <w:ind w:firstLine="720"/>
      </w:pPr>
    </w:p>
    <w:p w:rsidR="00EB3A51" w:rsidRDefault="00EB3A51" w:rsidP="00F838CD">
      <w:pPr>
        <w:ind w:firstLine="709"/>
        <w:rPr>
          <w:i/>
        </w:rPr>
      </w:pPr>
      <w:r>
        <w:rPr>
          <w:i/>
        </w:rPr>
        <w:t>15.58 val.</w:t>
      </w:r>
    </w:p>
    <w:p w:rsidR="00EB3A51" w:rsidRPr="00F838CD" w:rsidRDefault="00EB3A51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Sveikatos sistemos įstatymo Nr. I-552 49 straipsnio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1289 </w:t>
      </w:r>
      <w:r w:rsidRPr="002648BC">
        <w:rPr>
          <w:i/>
        </w:rPr>
        <w:t xml:space="preserve">(teikėjai – </w:t>
      </w:r>
      <w:r w:rsidRPr="0028309D">
        <w:rPr>
          <w:i/>
        </w:rPr>
        <w:t>J. Sejonienė</w:t>
      </w:r>
      <w:r>
        <w:rPr>
          <w:i/>
        </w:rPr>
        <w:t xml:space="preserve"> </w:t>
      </w:r>
      <w:r w:rsidRPr="0028309D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EB3A51" w:rsidRPr="002648BC" w:rsidRDefault="00EB3A51" w:rsidP="00641CCE">
      <w:pPr>
        <w:ind w:firstLine="709"/>
      </w:pPr>
      <w:r w:rsidRPr="002648BC">
        <w:t xml:space="preserve">Pranešėja – </w:t>
      </w:r>
      <w:r>
        <w:t>Seimo narė J. Sejonienė (prašė Vyriausybės išvados).</w:t>
      </w:r>
      <w:r w:rsidRPr="002648BC">
        <w:t xml:space="preserve"> </w:t>
      </w:r>
    </w:p>
    <w:p w:rsidR="00EB3A51" w:rsidRPr="002648BC" w:rsidRDefault="00EB3A51" w:rsidP="002648BC"/>
    <w:p w:rsidR="00EB3A51" w:rsidRDefault="00EB3A51" w:rsidP="00A10D5E">
      <w:pPr>
        <w:ind w:firstLine="720"/>
      </w:pPr>
      <w:r>
        <w:t>Balsuota, ar pritarti šiam projektui po pateikimo: už – 34, prieš – 34, susilaikė 12.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>
        <w:rPr>
          <w:i/>
          <w:iCs/>
        </w:rPr>
        <w:t>Užsiregistravo 80 Seimo narių (16.02 val.).</w:t>
      </w:r>
    </w:p>
    <w:p w:rsidR="00EB3A51" w:rsidRDefault="00EB3A51" w:rsidP="00A10D5E"/>
    <w:p w:rsidR="00EB3A51" w:rsidRDefault="00EB3A51" w:rsidP="00A10D5E">
      <w:pPr>
        <w:ind w:firstLine="720"/>
      </w:pPr>
      <w:r>
        <w:t xml:space="preserve">Alternatyvus balsavimas: už pasiūlymą grąžinti šį projektą iniciatoriams tobulinti balsavo 36, už pasiūlymą jį atmesti – 44. Pritarta antram pasiūlymui. </w:t>
      </w:r>
      <w:r>
        <w:rPr>
          <w:i/>
          <w:iCs/>
        </w:rPr>
        <w:t>Užsiregistravo 80 Seimo narių (16.02 val.).</w:t>
      </w:r>
    </w:p>
    <w:p w:rsidR="00EB3A51" w:rsidRPr="00753A21" w:rsidRDefault="00EB3A51" w:rsidP="00A10D5E">
      <w:pPr>
        <w:rPr>
          <w:sz w:val="20"/>
        </w:rPr>
      </w:pPr>
    </w:p>
    <w:p w:rsidR="00EB3A51" w:rsidRDefault="00EB3A51" w:rsidP="00822066">
      <w:pPr>
        <w:ind w:firstLine="709"/>
      </w:pPr>
      <w:r>
        <w:rPr>
          <w:b/>
          <w:bCs/>
        </w:rPr>
        <w:t xml:space="preserve">NUTARTA. </w:t>
      </w:r>
      <w:r>
        <w:t xml:space="preserve">Atmesti šį projektą. </w:t>
      </w:r>
    </w:p>
    <w:p w:rsidR="00EB3A51" w:rsidRDefault="00EB3A51" w:rsidP="0028309D"/>
    <w:p w:rsidR="00E34FC5" w:rsidRDefault="00E34FC5" w:rsidP="00620459">
      <w:pPr>
        <w:ind w:firstLine="720"/>
      </w:pPr>
    </w:p>
    <w:p w:rsidR="00EB3A51" w:rsidRDefault="00EB3A51" w:rsidP="00F838CD">
      <w:pPr>
        <w:ind w:firstLine="709"/>
        <w:rPr>
          <w:i/>
        </w:rPr>
      </w:pPr>
      <w:r>
        <w:rPr>
          <w:i/>
        </w:rPr>
        <w:t>16.03 val.</w:t>
      </w:r>
    </w:p>
    <w:p w:rsidR="00EB3A51" w:rsidRPr="00F838CD" w:rsidRDefault="00EB3A51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Vyriausybės įstatymo Nr. I-464 5 straipsnio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1228 </w:t>
      </w:r>
      <w:r w:rsidRPr="002648BC">
        <w:rPr>
          <w:i/>
        </w:rPr>
        <w:t>(teikėja</w:t>
      </w:r>
      <w:r>
        <w:rPr>
          <w:i/>
        </w:rPr>
        <w:t>s</w:t>
      </w:r>
      <w:r w:rsidRPr="002648BC">
        <w:rPr>
          <w:i/>
        </w:rPr>
        <w:t xml:space="preserve"> – </w:t>
      </w:r>
      <w:r w:rsidRPr="0028309D">
        <w:rPr>
          <w:i/>
        </w:rPr>
        <w:t>J. Razma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EB3A51" w:rsidRPr="002648BC" w:rsidRDefault="00EB3A51" w:rsidP="00641CCE">
      <w:pPr>
        <w:ind w:firstLine="709"/>
      </w:pPr>
      <w:r w:rsidRPr="002648BC">
        <w:t xml:space="preserve">Pranešėjas –  </w:t>
      </w:r>
      <w:r>
        <w:t>Seimo narys J. Razma.</w:t>
      </w:r>
    </w:p>
    <w:p w:rsidR="00EB3A51" w:rsidRPr="002648BC" w:rsidRDefault="00EB3A51" w:rsidP="002648BC"/>
    <w:p w:rsidR="00EB3A51" w:rsidRDefault="00EB3A51" w:rsidP="00641CCE">
      <w:pPr>
        <w:ind w:firstLine="720"/>
      </w:pPr>
      <w:r w:rsidRPr="002648BC">
        <w:t xml:space="preserve">Klausė Seimo nariai: </w:t>
      </w:r>
      <w:r>
        <w:t>R. Janušonienė, S. Gentvilas,</w:t>
      </w:r>
      <w:r w:rsidR="008D49A7">
        <w:t xml:space="preserve"> S. Kairys.</w:t>
      </w:r>
    </w:p>
    <w:p w:rsidR="00EB3A51" w:rsidRPr="002648BC" w:rsidRDefault="00EB3A51" w:rsidP="00641CCE">
      <w:pPr>
        <w:ind w:firstLine="720"/>
      </w:pPr>
      <w:r w:rsidRPr="002648BC">
        <w:t xml:space="preserve">Dėl balsavimo motyvų kalbėjo Seimo nariai: </w:t>
      </w:r>
      <w:r w:rsidR="00753A21">
        <w:t xml:space="preserve">E. Gentvilas, </w:t>
      </w:r>
      <w:r w:rsidR="00753A21">
        <w:rPr>
          <w:iCs/>
          <w:snapToGrid w:val="0"/>
          <w:color w:val="000000"/>
        </w:rPr>
        <w:t>T. Domarkas.</w:t>
      </w:r>
    </w:p>
    <w:p w:rsidR="00EB3A51" w:rsidRDefault="00EB3A51" w:rsidP="002648BC">
      <w:pPr>
        <w:ind w:firstLine="720"/>
      </w:pPr>
      <w:r w:rsidRPr="002648BC">
        <w:t xml:space="preserve"> </w:t>
      </w:r>
    </w:p>
    <w:p w:rsidR="00EB3A51" w:rsidRDefault="00EB3A51" w:rsidP="00A10D5E">
      <w:pPr>
        <w:ind w:firstLine="720"/>
      </w:pPr>
      <w:r>
        <w:t xml:space="preserve">Balsuota, ar pritarti šiam projektui po pateikimo: už – </w:t>
      </w:r>
      <w:r w:rsidR="00753A21">
        <w:t>38</w:t>
      </w:r>
      <w:r>
        <w:t xml:space="preserve">, prieš – </w:t>
      </w:r>
      <w:r w:rsidR="00753A21">
        <w:t>29</w:t>
      </w:r>
      <w:r>
        <w:t xml:space="preserve">, susilaikė </w:t>
      </w:r>
      <w:r w:rsidR="00753A21">
        <w:t>15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753A21">
        <w:rPr>
          <w:i/>
          <w:iCs/>
        </w:rPr>
        <w:t>Užsiregistravo 82</w:t>
      </w:r>
      <w:r>
        <w:rPr>
          <w:i/>
          <w:iCs/>
        </w:rPr>
        <w:t xml:space="preserve"> Seimo nariai (1</w:t>
      </w:r>
      <w:r w:rsidR="00753A21">
        <w:rPr>
          <w:i/>
          <w:iCs/>
        </w:rPr>
        <w:t>6.13</w:t>
      </w:r>
      <w:r>
        <w:rPr>
          <w:i/>
          <w:iCs/>
        </w:rPr>
        <w:t xml:space="preserve"> val.).</w:t>
      </w:r>
    </w:p>
    <w:p w:rsidR="00EB3A51" w:rsidRDefault="00EB3A51" w:rsidP="00A10D5E"/>
    <w:p w:rsidR="00EB3A51" w:rsidRDefault="00EB3A51" w:rsidP="00A10D5E">
      <w:pPr>
        <w:ind w:firstLine="720"/>
      </w:pPr>
      <w:r>
        <w:t xml:space="preserve">Alternatyvus balsavimas: už pasiūlymą grąžinti šį projektą iniciatoriams tobulinti balsavo </w:t>
      </w:r>
      <w:r w:rsidR="00753A21">
        <w:t>39</w:t>
      </w:r>
      <w:r>
        <w:t xml:space="preserve">, už pasiūlymą jį atmesti – </w:t>
      </w:r>
      <w:r w:rsidR="00753A21">
        <w:t>41</w:t>
      </w:r>
      <w:r>
        <w:t xml:space="preserve">. Pritarta antram pasiūlymui. </w:t>
      </w:r>
      <w:r w:rsidR="00753A21">
        <w:rPr>
          <w:i/>
          <w:iCs/>
        </w:rPr>
        <w:t>Užsiregistravo 82</w:t>
      </w:r>
      <w:r>
        <w:rPr>
          <w:i/>
          <w:iCs/>
        </w:rPr>
        <w:t xml:space="preserve"> Seimo nariai (1</w:t>
      </w:r>
      <w:r w:rsidR="00753A21">
        <w:rPr>
          <w:i/>
          <w:iCs/>
        </w:rPr>
        <w:t>6.14</w:t>
      </w:r>
      <w:r>
        <w:rPr>
          <w:i/>
          <w:iCs/>
        </w:rPr>
        <w:t xml:space="preserve"> val.).</w:t>
      </w:r>
    </w:p>
    <w:p w:rsidR="00EB3A51" w:rsidRPr="00753A21" w:rsidRDefault="00EB3A51" w:rsidP="00A10D5E">
      <w:pPr>
        <w:rPr>
          <w:sz w:val="20"/>
        </w:rPr>
      </w:pPr>
    </w:p>
    <w:p w:rsidR="00EB3A51" w:rsidRDefault="00EB3A51" w:rsidP="00822066">
      <w:pPr>
        <w:ind w:firstLine="709"/>
      </w:pPr>
      <w:r>
        <w:rPr>
          <w:b/>
          <w:bCs/>
        </w:rPr>
        <w:t xml:space="preserve">NUTARTA. </w:t>
      </w:r>
      <w:r>
        <w:t xml:space="preserve">Atmesti šį projektą. </w:t>
      </w:r>
    </w:p>
    <w:p w:rsidR="00EB3A51" w:rsidRDefault="00EB3A51" w:rsidP="00620459">
      <w:pPr>
        <w:ind w:firstLine="720"/>
      </w:pPr>
    </w:p>
    <w:p w:rsidR="00753A21" w:rsidRDefault="00753A21" w:rsidP="00620459">
      <w:pPr>
        <w:ind w:firstLine="720"/>
      </w:pPr>
    </w:p>
    <w:p w:rsidR="00753A21" w:rsidRDefault="00753A21" w:rsidP="00F838CD">
      <w:pPr>
        <w:ind w:firstLine="709"/>
        <w:rPr>
          <w:i/>
        </w:rPr>
      </w:pPr>
      <w:r>
        <w:rPr>
          <w:i/>
        </w:rPr>
        <w:t>16.14 val.</w:t>
      </w:r>
    </w:p>
    <w:p w:rsidR="00753A21" w:rsidRPr="00F838CD" w:rsidRDefault="00753A21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Viešųjų ir privačių interesų derinimo įstatymo Nr. VIII-371 6 straipsnio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1250 </w:t>
      </w:r>
      <w:r w:rsidRPr="002648BC">
        <w:rPr>
          <w:i/>
        </w:rPr>
        <w:t>(teikėja</w:t>
      </w:r>
      <w:r>
        <w:rPr>
          <w:i/>
        </w:rPr>
        <w:t>s</w:t>
      </w:r>
      <w:r w:rsidRPr="002648BC">
        <w:rPr>
          <w:i/>
        </w:rPr>
        <w:t xml:space="preserve"> –</w:t>
      </w:r>
      <w:r>
        <w:rPr>
          <w:i/>
        </w:rPr>
        <w:t xml:space="preserve"> </w:t>
      </w:r>
      <w:r w:rsidRPr="0028309D">
        <w:rPr>
          <w:i/>
        </w:rPr>
        <w:t>J. Razma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53A21" w:rsidRPr="002648BC" w:rsidRDefault="00753A21" w:rsidP="00641CCE">
      <w:pPr>
        <w:ind w:firstLine="709"/>
      </w:pPr>
      <w:r w:rsidRPr="002648BC">
        <w:t xml:space="preserve">Pranešėjas – </w:t>
      </w:r>
      <w:r>
        <w:t>Seimo narys J. Razma.</w:t>
      </w:r>
      <w:r w:rsidRPr="002648BC">
        <w:t xml:space="preserve"> </w:t>
      </w:r>
    </w:p>
    <w:p w:rsidR="00753A21" w:rsidRPr="002648BC" w:rsidRDefault="00753A21" w:rsidP="002648BC"/>
    <w:p w:rsidR="00753A21" w:rsidRPr="002648BC" w:rsidRDefault="00753A21" w:rsidP="002648BC">
      <w:pPr>
        <w:ind w:firstLine="720"/>
      </w:pPr>
      <w:r w:rsidRPr="002648BC">
        <w:t>Klausė Seimo nar</w:t>
      </w:r>
      <w:r>
        <w:t>ys</w:t>
      </w:r>
      <w:r w:rsidRPr="002648BC">
        <w:t xml:space="preserve"> </w:t>
      </w:r>
      <w:r>
        <w:t>L. Šedvydis.</w:t>
      </w:r>
    </w:p>
    <w:p w:rsidR="00753A21" w:rsidRPr="002648BC" w:rsidRDefault="00753A21" w:rsidP="00641CCE">
      <w:pPr>
        <w:ind w:firstLine="720"/>
      </w:pPr>
      <w:r w:rsidRPr="002648BC">
        <w:t>Dėl balsavi</w:t>
      </w:r>
      <w:r>
        <w:t>mo motyvų kalbėjo Seimo narys A. Petrošius.</w:t>
      </w:r>
    </w:p>
    <w:p w:rsidR="00753A21" w:rsidRDefault="00753A21" w:rsidP="002648BC">
      <w:pPr>
        <w:ind w:firstLine="720"/>
      </w:pPr>
      <w:r w:rsidRPr="002648BC">
        <w:t xml:space="preserve"> </w:t>
      </w:r>
    </w:p>
    <w:p w:rsidR="00753A21" w:rsidRDefault="00753A21" w:rsidP="00A10D5E">
      <w:pPr>
        <w:ind w:firstLine="720"/>
      </w:pPr>
      <w:r>
        <w:t xml:space="preserve">Balsuota, ar pritarti šiam projektui po pateikimo: už – </w:t>
      </w:r>
      <w:r w:rsidR="00303FA6">
        <w:t>22</w:t>
      </w:r>
      <w:r>
        <w:t xml:space="preserve">, prieš – </w:t>
      </w:r>
      <w:r w:rsidR="00303FA6">
        <w:t>34</w:t>
      </w:r>
      <w:r>
        <w:t xml:space="preserve">, susilaikė </w:t>
      </w:r>
      <w:r w:rsidR="00303FA6">
        <w:t>22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303FA6">
        <w:rPr>
          <w:i/>
          <w:iCs/>
        </w:rPr>
        <w:t>Užsiregistravo 8</w:t>
      </w:r>
      <w:r>
        <w:rPr>
          <w:i/>
          <w:iCs/>
        </w:rPr>
        <w:t>0 Seimo nari</w:t>
      </w:r>
      <w:r w:rsidR="00303FA6">
        <w:rPr>
          <w:i/>
          <w:iCs/>
        </w:rPr>
        <w:t>ų</w:t>
      </w:r>
      <w:r>
        <w:rPr>
          <w:i/>
          <w:iCs/>
        </w:rPr>
        <w:t xml:space="preserve"> (1</w:t>
      </w:r>
      <w:r w:rsidR="00303FA6">
        <w:rPr>
          <w:i/>
          <w:iCs/>
        </w:rPr>
        <w:t>6.22</w:t>
      </w:r>
      <w:r>
        <w:rPr>
          <w:i/>
          <w:iCs/>
        </w:rPr>
        <w:t xml:space="preserve"> val.).</w:t>
      </w:r>
    </w:p>
    <w:p w:rsidR="00753A21" w:rsidRDefault="00753A21" w:rsidP="00A10D5E"/>
    <w:p w:rsidR="00303FA6" w:rsidRPr="00371CA9" w:rsidRDefault="00303FA6" w:rsidP="00D2296A">
      <w:pPr>
        <w:ind w:firstLine="720"/>
        <w:rPr>
          <w:sz w:val="20"/>
        </w:rPr>
      </w:pPr>
    </w:p>
    <w:p w:rsidR="00303FA6" w:rsidRPr="00371CA9" w:rsidRDefault="00303FA6" w:rsidP="00D2296A">
      <w:pPr>
        <w:ind w:firstLine="720"/>
        <w:rPr>
          <w:sz w:val="20"/>
        </w:rPr>
      </w:pPr>
    </w:p>
    <w:p w:rsidR="00303FA6" w:rsidRDefault="00303FA6" w:rsidP="00303FA6">
      <w:pPr>
        <w:ind w:firstLine="720"/>
        <w:rPr>
          <w:b/>
        </w:rPr>
      </w:pPr>
      <w:r w:rsidRPr="008A56F6">
        <w:rPr>
          <w:b/>
          <w:szCs w:val="24"/>
        </w:rPr>
        <w:lastRenderedPageBreak/>
        <w:t>Toliau posėdžiui pirmininkavo</w:t>
      </w:r>
      <w:r w:rsidRPr="00303FA6">
        <w:rPr>
          <w:b/>
          <w:szCs w:val="24"/>
        </w:rPr>
        <w:t xml:space="preserve"> </w:t>
      </w:r>
      <w:r w:rsidRPr="00303FA6">
        <w:rPr>
          <w:b/>
        </w:rPr>
        <w:t>Seimo Pirmininko pavaduotoja V. Čmilytė-Nielsen.</w:t>
      </w:r>
    </w:p>
    <w:p w:rsidR="00303FA6" w:rsidRPr="00303FA6" w:rsidRDefault="00303FA6" w:rsidP="00303FA6">
      <w:pPr>
        <w:ind w:firstLine="720"/>
        <w:rPr>
          <w:sz w:val="32"/>
          <w:szCs w:val="32"/>
        </w:rPr>
      </w:pPr>
    </w:p>
    <w:p w:rsidR="00753A21" w:rsidRDefault="00753A21" w:rsidP="00A10D5E">
      <w:pPr>
        <w:ind w:firstLine="720"/>
      </w:pPr>
      <w:r>
        <w:t xml:space="preserve">Alternatyvus balsavimas: už pasiūlymą grąžinti šį projektą iniciatoriams tobulinti balsavo </w:t>
      </w:r>
      <w:r w:rsidR="00303FA6">
        <w:t>36</w:t>
      </w:r>
      <w:r>
        <w:t xml:space="preserve">, už pasiūlymą jį atmesti – </w:t>
      </w:r>
      <w:r w:rsidR="00303FA6">
        <w:t>47</w:t>
      </w:r>
      <w:r>
        <w:t xml:space="preserve">. Pritarta antram pasiūlymui. </w:t>
      </w:r>
      <w:r w:rsidR="00303FA6">
        <w:rPr>
          <w:i/>
          <w:iCs/>
        </w:rPr>
        <w:t>Užsiregistravo 83</w:t>
      </w:r>
      <w:r>
        <w:rPr>
          <w:i/>
          <w:iCs/>
        </w:rPr>
        <w:t xml:space="preserve"> Seimo nariai (1</w:t>
      </w:r>
      <w:r w:rsidR="00303FA6">
        <w:rPr>
          <w:i/>
          <w:iCs/>
        </w:rPr>
        <w:t>6.23</w:t>
      </w:r>
      <w:r>
        <w:rPr>
          <w:i/>
          <w:iCs/>
        </w:rPr>
        <w:t xml:space="preserve"> val.).</w:t>
      </w:r>
    </w:p>
    <w:p w:rsidR="00753A21" w:rsidRPr="00303FA6" w:rsidRDefault="00753A21" w:rsidP="00A10D5E">
      <w:pPr>
        <w:rPr>
          <w:sz w:val="20"/>
        </w:rPr>
      </w:pPr>
    </w:p>
    <w:p w:rsidR="00753A21" w:rsidRDefault="00753A21" w:rsidP="00822066">
      <w:pPr>
        <w:ind w:firstLine="709"/>
      </w:pPr>
      <w:r>
        <w:rPr>
          <w:b/>
          <w:bCs/>
        </w:rPr>
        <w:t xml:space="preserve">NUTARTA. </w:t>
      </w:r>
      <w:r>
        <w:t xml:space="preserve">Atmesti šį projektą. </w:t>
      </w:r>
    </w:p>
    <w:p w:rsidR="00753A21" w:rsidRDefault="00753A21" w:rsidP="002648BC">
      <w:pPr>
        <w:ind w:firstLine="720"/>
      </w:pPr>
    </w:p>
    <w:p w:rsidR="00211FC8" w:rsidRDefault="00211FC8"/>
    <w:p w:rsidR="00303FA6" w:rsidRDefault="00303FA6" w:rsidP="00F838CD">
      <w:pPr>
        <w:ind w:firstLine="709"/>
        <w:rPr>
          <w:i/>
        </w:rPr>
      </w:pPr>
      <w:r>
        <w:rPr>
          <w:i/>
        </w:rPr>
        <w:t>16.23 val.</w:t>
      </w:r>
    </w:p>
    <w:p w:rsidR="00303FA6" w:rsidRPr="00F838CD" w:rsidRDefault="00303FA6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Profesionaliojo scenos meno įstatymo Nr. IX-2257 14 straipsnio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1063  </w:t>
      </w:r>
      <w:r w:rsidRPr="002648BC">
        <w:rPr>
          <w:i/>
        </w:rPr>
        <w:t xml:space="preserve">(teikėjai – </w:t>
      </w:r>
      <w:r w:rsidRPr="0028309D">
        <w:rPr>
          <w:i/>
        </w:rPr>
        <w:t>V. Juozapaitis</w:t>
      </w:r>
      <w:r>
        <w:rPr>
          <w:i/>
        </w:rPr>
        <w:t xml:space="preserve"> </w:t>
      </w:r>
      <w:r w:rsidRPr="0028309D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303FA6" w:rsidRPr="002648BC" w:rsidRDefault="00303FA6" w:rsidP="00641CCE">
      <w:pPr>
        <w:ind w:firstLine="709"/>
      </w:pPr>
      <w:r w:rsidRPr="002648BC">
        <w:t>Pranešėjas –</w:t>
      </w:r>
      <w:r>
        <w:t xml:space="preserve"> Seimo narys V. Juozapaitis.</w:t>
      </w:r>
      <w:r w:rsidRPr="002648BC">
        <w:t xml:space="preserve">  </w:t>
      </w:r>
    </w:p>
    <w:p w:rsidR="00303FA6" w:rsidRPr="002648BC" w:rsidRDefault="00303FA6" w:rsidP="002648BC"/>
    <w:p w:rsidR="00303FA6" w:rsidRPr="002648BC" w:rsidRDefault="00303FA6" w:rsidP="002648BC">
      <w:pPr>
        <w:ind w:firstLine="720"/>
      </w:pPr>
      <w:r>
        <w:t xml:space="preserve">Klausė Seimo narė </w:t>
      </w:r>
      <w:r w:rsidRPr="008C4A44">
        <w:rPr>
          <w:snapToGrid w:val="0"/>
        </w:rPr>
        <w:t>R. Baškienė</w:t>
      </w:r>
      <w:r>
        <w:t>.</w:t>
      </w:r>
    </w:p>
    <w:p w:rsidR="00303FA6" w:rsidRDefault="00303FA6" w:rsidP="00FC1F51">
      <w:pPr>
        <w:ind w:firstLine="720"/>
      </w:pPr>
      <w:r>
        <w:t>K</w:t>
      </w:r>
      <w:r w:rsidRPr="00D57208">
        <w:t>al</w:t>
      </w:r>
      <w:r>
        <w:t xml:space="preserve">bėjo Kultūros komiteto pirmininkas </w:t>
      </w:r>
      <w:r>
        <w:rPr>
          <w:iCs/>
        </w:rPr>
        <w:t>K. </w:t>
      </w:r>
      <w:r w:rsidRPr="00747B5C">
        <w:rPr>
          <w:iCs/>
        </w:rPr>
        <w:t>Vilkauskas</w:t>
      </w:r>
      <w:r>
        <w:t xml:space="preserve"> (prašė Vyriausybės išvados dėl šio projekto).</w:t>
      </w:r>
    </w:p>
    <w:p w:rsidR="00303FA6" w:rsidRDefault="00303FA6" w:rsidP="002648BC">
      <w:pPr>
        <w:ind w:firstLine="720"/>
      </w:pPr>
    </w:p>
    <w:p w:rsidR="00303FA6" w:rsidRPr="003C3670" w:rsidRDefault="00303FA6" w:rsidP="00641CCE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303FA6" w:rsidRPr="00C607C7" w:rsidRDefault="00303FA6" w:rsidP="00303FA6">
      <w:pPr>
        <w:ind w:firstLine="720"/>
      </w:pPr>
      <w:r w:rsidRPr="003C3670">
        <w:t xml:space="preserve">1. Pritarti šiam projektui po pateikimo ir pradėti jo svarstymo procedūrą. </w:t>
      </w:r>
      <w:r w:rsidRPr="00C607C7">
        <w:rPr>
          <w:i/>
          <w:iCs/>
        </w:rPr>
        <w:t xml:space="preserve">Balsavimo rezultatai: už </w:t>
      </w:r>
      <w:r w:rsidRPr="00C607C7">
        <w:t>–</w:t>
      </w:r>
      <w:r w:rsidRPr="00C607C7">
        <w:rPr>
          <w:i/>
          <w:iCs/>
        </w:rPr>
        <w:t xml:space="preserve"> </w:t>
      </w:r>
      <w:r w:rsidR="008F2292">
        <w:rPr>
          <w:i/>
          <w:iCs/>
        </w:rPr>
        <w:t>50</w:t>
      </w:r>
      <w:r w:rsidRPr="00C607C7">
        <w:rPr>
          <w:i/>
          <w:iCs/>
        </w:rPr>
        <w:t xml:space="preserve">, prieš </w:t>
      </w:r>
      <w:r w:rsidRPr="00C607C7">
        <w:t>–</w:t>
      </w:r>
      <w:r w:rsidRPr="00C607C7">
        <w:rPr>
          <w:i/>
          <w:iCs/>
        </w:rPr>
        <w:t xml:space="preserve"> </w:t>
      </w:r>
      <w:r w:rsidR="008F2292">
        <w:rPr>
          <w:i/>
          <w:iCs/>
        </w:rPr>
        <w:t>8</w:t>
      </w:r>
      <w:r w:rsidRPr="00C607C7">
        <w:rPr>
          <w:i/>
          <w:iCs/>
        </w:rPr>
        <w:t xml:space="preserve">, susilaikė </w:t>
      </w:r>
      <w:r w:rsidR="008F2292">
        <w:rPr>
          <w:i/>
          <w:iCs/>
        </w:rPr>
        <w:t>16</w:t>
      </w:r>
      <w:r w:rsidRPr="00C607C7">
        <w:t xml:space="preserve">. </w:t>
      </w:r>
      <w:r w:rsidR="008F2292">
        <w:rPr>
          <w:i/>
          <w:iCs/>
        </w:rPr>
        <w:t xml:space="preserve">(Užsiregistravo 76 </w:t>
      </w:r>
      <w:r w:rsidRPr="00C607C7">
        <w:rPr>
          <w:i/>
          <w:iCs/>
        </w:rPr>
        <w:t>Seimo nariai (1</w:t>
      </w:r>
      <w:r w:rsidR="008F2292">
        <w:rPr>
          <w:i/>
          <w:iCs/>
        </w:rPr>
        <w:t>6.28</w:t>
      </w:r>
      <w:r w:rsidRPr="00C607C7">
        <w:rPr>
          <w:i/>
          <w:iCs/>
        </w:rPr>
        <w:t xml:space="preserve"> val.)</w:t>
      </w:r>
    </w:p>
    <w:p w:rsidR="00303FA6" w:rsidRDefault="00303FA6" w:rsidP="00641CCE">
      <w:pPr>
        <w:ind w:firstLine="720"/>
        <w:rPr>
          <w:i/>
          <w:iCs/>
        </w:rPr>
      </w:pPr>
      <w:r w:rsidRPr="003C3670">
        <w:t xml:space="preserve">2. Paskirti </w:t>
      </w:r>
      <w:r>
        <w:t xml:space="preserve">Kultūros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303FA6" w:rsidRPr="003C3670" w:rsidRDefault="00303FA6" w:rsidP="00641CCE">
      <w:pPr>
        <w:ind w:firstLine="720"/>
      </w:pPr>
      <w:r w:rsidRPr="003C3670">
        <w:t xml:space="preserve">3. Paskirti šio projekto preliminarią svarstymo Seimo posėdyje datą </w:t>
      </w:r>
      <w:r>
        <w:t>– 2026</w:t>
      </w:r>
      <w:r w:rsidRPr="003C3670">
        <w:t>-0</w:t>
      </w:r>
      <w:r>
        <w:t>5</w:t>
      </w:r>
      <w:r w:rsidRPr="003C3670">
        <w:t>-</w:t>
      </w:r>
      <w:r>
        <w:t>12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03FA6" w:rsidRPr="00CA6A1C" w:rsidRDefault="00303FA6" w:rsidP="00CA6A1C">
      <w:pPr>
        <w:ind w:firstLine="720"/>
      </w:pPr>
      <w:r>
        <w:t>4</w:t>
      </w:r>
      <w:r w:rsidRPr="00CA6A1C">
        <w:t xml:space="preserve">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303FA6" w:rsidRDefault="00303FA6"/>
    <w:p w:rsidR="00303FA6" w:rsidRDefault="00303FA6"/>
    <w:p w:rsidR="00303FA6" w:rsidRDefault="00303FA6" w:rsidP="00F838CD">
      <w:pPr>
        <w:ind w:firstLine="709"/>
        <w:rPr>
          <w:i/>
        </w:rPr>
      </w:pPr>
      <w:r>
        <w:rPr>
          <w:i/>
        </w:rPr>
        <w:t>16.29 val.</w:t>
      </w:r>
    </w:p>
    <w:p w:rsidR="00303FA6" w:rsidRPr="00F838CD" w:rsidRDefault="00303FA6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Švietimo įstatymo Nr. I-1489 46 straipsnio pakeitimo įstatymo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1295 </w:t>
      </w:r>
      <w:r w:rsidRPr="002648BC">
        <w:rPr>
          <w:i/>
        </w:rPr>
        <w:t>(teikėja</w:t>
      </w:r>
      <w:r>
        <w:rPr>
          <w:i/>
        </w:rPr>
        <w:t>i</w:t>
      </w:r>
      <w:r w:rsidRPr="002648BC">
        <w:rPr>
          <w:i/>
        </w:rPr>
        <w:t xml:space="preserve"> –</w:t>
      </w:r>
      <w:r>
        <w:rPr>
          <w:i/>
        </w:rPr>
        <w:t xml:space="preserve"> </w:t>
      </w:r>
      <w:r w:rsidRPr="00A12FE6">
        <w:rPr>
          <w:i/>
          <w:iCs/>
          <w:snapToGrid w:val="0"/>
        </w:rPr>
        <w:t>R. Morkūnaitė-Mikulėnienė</w:t>
      </w:r>
      <w:r>
        <w:rPr>
          <w:i/>
          <w:iCs/>
          <w:snapToGrid w:val="0"/>
        </w:rPr>
        <w:t xml:space="preserve"> </w:t>
      </w:r>
      <w:r w:rsidRPr="00A12FE6">
        <w:rPr>
          <w:i/>
          <w:iCs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303FA6" w:rsidRPr="002648BC" w:rsidRDefault="00303FA6" w:rsidP="00641CCE">
      <w:pPr>
        <w:ind w:firstLine="709"/>
      </w:pPr>
      <w:r w:rsidRPr="002648BC">
        <w:t xml:space="preserve">Pranešėja – </w:t>
      </w:r>
      <w:r>
        <w:t xml:space="preserve">Seimo narė </w:t>
      </w:r>
      <w:r w:rsidRPr="006456AD">
        <w:rPr>
          <w:iCs/>
          <w:snapToGrid w:val="0"/>
        </w:rPr>
        <w:t>R. Morkūnaitė-Mikulėnienė</w:t>
      </w:r>
      <w:r>
        <w:t>.</w:t>
      </w:r>
    </w:p>
    <w:p w:rsidR="00303FA6" w:rsidRPr="002648BC" w:rsidRDefault="00303FA6" w:rsidP="002648BC"/>
    <w:p w:rsidR="00303FA6" w:rsidRPr="002648BC" w:rsidRDefault="00303FA6" w:rsidP="002648BC">
      <w:pPr>
        <w:ind w:firstLine="720"/>
      </w:pPr>
      <w:r w:rsidRPr="002648BC">
        <w:t xml:space="preserve">Klausė Seimo nariai: </w:t>
      </w:r>
      <w:r w:rsidR="008F2292">
        <w:t>D. Jakavičius, I. Braziulienė.</w:t>
      </w:r>
    </w:p>
    <w:p w:rsidR="00303FA6" w:rsidRPr="002648BC" w:rsidRDefault="00303FA6" w:rsidP="00641CCE">
      <w:pPr>
        <w:ind w:firstLine="720"/>
      </w:pPr>
      <w:r w:rsidRPr="002648BC">
        <w:t>Dėl balsavimo motyvų kalbėjo Seimo nar</w:t>
      </w:r>
      <w:r w:rsidR="00290CC6">
        <w:t>ys</w:t>
      </w:r>
      <w:r w:rsidRPr="002648BC">
        <w:t xml:space="preserve"> </w:t>
      </w:r>
      <w:r w:rsidR="00290CC6">
        <w:rPr>
          <w:bCs/>
          <w:iCs/>
        </w:rPr>
        <w:t>V. Šeršniovas</w:t>
      </w:r>
      <w:r w:rsidR="00290CC6">
        <w:t>.</w:t>
      </w:r>
    </w:p>
    <w:p w:rsidR="00303FA6" w:rsidRDefault="00303FA6" w:rsidP="002648BC">
      <w:pPr>
        <w:ind w:firstLine="720"/>
      </w:pPr>
    </w:p>
    <w:p w:rsidR="00303FA6" w:rsidRDefault="00303FA6" w:rsidP="00A10D5E">
      <w:pPr>
        <w:ind w:firstLine="720"/>
      </w:pPr>
      <w:r>
        <w:t xml:space="preserve">Balsuota, ar pritarti šiam projektui po pateikimo: už – </w:t>
      </w:r>
      <w:r w:rsidR="00290CC6">
        <w:t>39</w:t>
      </w:r>
      <w:r>
        <w:t xml:space="preserve">, prieš – </w:t>
      </w:r>
      <w:r w:rsidR="00290CC6">
        <w:t>15</w:t>
      </w:r>
      <w:r>
        <w:t xml:space="preserve">, susilaikė </w:t>
      </w:r>
      <w:r w:rsidR="00290CC6">
        <w:t>27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290CC6">
        <w:rPr>
          <w:i/>
          <w:iCs/>
        </w:rPr>
        <w:t>Užsiregistravo 81</w:t>
      </w:r>
      <w:r>
        <w:rPr>
          <w:i/>
          <w:iCs/>
        </w:rPr>
        <w:t xml:space="preserve"> Seimo nar</w:t>
      </w:r>
      <w:r w:rsidR="00290CC6">
        <w:rPr>
          <w:i/>
          <w:iCs/>
        </w:rPr>
        <w:t>ys</w:t>
      </w:r>
      <w:r>
        <w:rPr>
          <w:i/>
          <w:iCs/>
        </w:rPr>
        <w:t xml:space="preserve"> (1</w:t>
      </w:r>
      <w:r w:rsidR="00290CC6">
        <w:rPr>
          <w:i/>
          <w:iCs/>
        </w:rPr>
        <w:t>6.34</w:t>
      </w:r>
      <w:r>
        <w:rPr>
          <w:i/>
          <w:iCs/>
        </w:rPr>
        <w:t xml:space="preserve"> val.).</w:t>
      </w:r>
    </w:p>
    <w:p w:rsidR="00303FA6" w:rsidRDefault="00303FA6" w:rsidP="00A10D5E"/>
    <w:p w:rsidR="00303FA6" w:rsidRDefault="00303FA6" w:rsidP="00A10D5E">
      <w:pPr>
        <w:ind w:firstLine="720"/>
      </w:pPr>
      <w:r>
        <w:t xml:space="preserve">Alternatyvus balsavimas: už pasiūlymą grąžinti šį projektą iniciatoriams tobulinti balsavo </w:t>
      </w:r>
      <w:r w:rsidR="00290CC6">
        <w:t>39</w:t>
      </w:r>
      <w:r>
        <w:t xml:space="preserve">, už pasiūlymą jį atmesti – </w:t>
      </w:r>
      <w:r w:rsidR="00290CC6">
        <w:t>38</w:t>
      </w:r>
      <w:r>
        <w:t xml:space="preserve">. Pritarta pirmam pasiūlymui. </w:t>
      </w:r>
      <w:r w:rsidR="00290CC6">
        <w:rPr>
          <w:i/>
          <w:iCs/>
        </w:rPr>
        <w:t>Užsiregistravo 79</w:t>
      </w:r>
      <w:r>
        <w:rPr>
          <w:i/>
          <w:iCs/>
        </w:rPr>
        <w:t xml:space="preserve"> Seimo nariai (1</w:t>
      </w:r>
      <w:r w:rsidR="00290CC6">
        <w:rPr>
          <w:i/>
          <w:iCs/>
        </w:rPr>
        <w:t>6.35</w:t>
      </w:r>
      <w:r>
        <w:rPr>
          <w:i/>
          <w:iCs/>
        </w:rPr>
        <w:t xml:space="preserve"> val.).</w:t>
      </w:r>
    </w:p>
    <w:p w:rsidR="00303FA6" w:rsidRDefault="00303FA6" w:rsidP="00A10D5E"/>
    <w:p w:rsidR="00303FA6" w:rsidRDefault="00303FA6" w:rsidP="009D16F9">
      <w:pPr>
        <w:ind w:firstLine="709"/>
      </w:pPr>
      <w:r>
        <w:rPr>
          <w:b/>
          <w:bCs/>
        </w:rPr>
        <w:t xml:space="preserve">NUTARTA. </w:t>
      </w:r>
      <w:r>
        <w:t>Grąžinti šį projektą iniciatoriams tobulinti.</w:t>
      </w:r>
    </w:p>
    <w:p w:rsidR="00303FA6" w:rsidRDefault="00303FA6"/>
    <w:p w:rsidR="00290CC6" w:rsidRDefault="00290CC6"/>
    <w:p w:rsidR="00290CC6" w:rsidRDefault="00290CC6" w:rsidP="00F838CD">
      <w:pPr>
        <w:ind w:firstLine="709"/>
        <w:rPr>
          <w:i/>
        </w:rPr>
      </w:pPr>
      <w:r>
        <w:rPr>
          <w:i/>
        </w:rPr>
        <w:t>16.36 val.</w:t>
      </w:r>
    </w:p>
    <w:p w:rsidR="00290CC6" w:rsidRPr="00F838CD" w:rsidRDefault="00290CC6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Seimo statuto „Dėl Lietuvos Respublikos Seimo statuto Nr. I-399 78 straipsnio pakeitimo“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1274 </w:t>
      </w:r>
      <w:r w:rsidRPr="002648BC">
        <w:rPr>
          <w:i/>
        </w:rPr>
        <w:t xml:space="preserve">(teikėjai – </w:t>
      </w:r>
      <w:r w:rsidRPr="0028309D">
        <w:rPr>
          <w:i/>
          <w:szCs w:val="24"/>
        </w:rPr>
        <w:t>D. Asanavičiūtė-Gružauskienė</w:t>
      </w:r>
      <w:r>
        <w:rPr>
          <w:i/>
        </w:rPr>
        <w:t xml:space="preserve"> </w:t>
      </w:r>
      <w:r w:rsidRPr="0028309D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290CC6" w:rsidRPr="002648BC" w:rsidRDefault="00290CC6" w:rsidP="00641CCE">
      <w:pPr>
        <w:ind w:firstLine="709"/>
      </w:pPr>
      <w:r w:rsidRPr="002648BC">
        <w:t>Pranešėja</w:t>
      </w:r>
      <w:r>
        <w:t xml:space="preserve"> – Seimo narė </w:t>
      </w:r>
      <w:r w:rsidRPr="00E57013">
        <w:rPr>
          <w:szCs w:val="24"/>
        </w:rPr>
        <w:t>D. Asanavičiūtė-Gružauskienė</w:t>
      </w:r>
      <w:r>
        <w:t>.</w:t>
      </w:r>
    </w:p>
    <w:p w:rsidR="00290CC6" w:rsidRPr="002648BC" w:rsidRDefault="00290CC6" w:rsidP="002648BC"/>
    <w:p w:rsidR="00290CC6" w:rsidRPr="002648BC" w:rsidRDefault="00290CC6" w:rsidP="002648BC">
      <w:pPr>
        <w:ind w:firstLine="720"/>
      </w:pPr>
      <w:r w:rsidRPr="002648BC">
        <w:lastRenderedPageBreak/>
        <w:t xml:space="preserve">Klausė Seimo nariai: </w:t>
      </w:r>
      <w:r>
        <w:rPr>
          <w:bCs/>
          <w:iCs/>
        </w:rPr>
        <w:t>V. Šeršniovas</w:t>
      </w:r>
      <w:r>
        <w:t xml:space="preserve">, E. Gentvilas, </w:t>
      </w:r>
      <w:r w:rsidR="00256A11">
        <w:t>J. Razma, A. Bagdonas, G. Balčytytė.</w:t>
      </w:r>
    </w:p>
    <w:p w:rsidR="00290CC6" w:rsidRPr="002648BC" w:rsidRDefault="00290CC6" w:rsidP="00641CCE">
      <w:pPr>
        <w:ind w:firstLine="720"/>
      </w:pPr>
      <w:r w:rsidRPr="002648BC">
        <w:t xml:space="preserve">Dėl balsavimo motyvų kalbėjo Seimo nariai: </w:t>
      </w:r>
      <w:r w:rsidR="00C70D68">
        <w:rPr>
          <w:szCs w:val="24"/>
        </w:rPr>
        <w:t>B. Vėsaitė</w:t>
      </w:r>
      <w:r w:rsidR="00C70D68">
        <w:t>, E. Gentvilas.</w:t>
      </w:r>
    </w:p>
    <w:p w:rsidR="00290CC6" w:rsidRPr="00D150DF" w:rsidRDefault="00290CC6" w:rsidP="002648BC">
      <w:pPr>
        <w:ind w:firstLine="720"/>
        <w:rPr>
          <w:sz w:val="20"/>
        </w:rPr>
      </w:pPr>
    </w:p>
    <w:p w:rsidR="00290CC6" w:rsidRDefault="00290CC6" w:rsidP="00A10D5E">
      <w:pPr>
        <w:ind w:firstLine="720"/>
      </w:pPr>
      <w:r>
        <w:t xml:space="preserve">Balsuota, ar pritarti šiam projektui po pateikimo: už – </w:t>
      </w:r>
      <w:r w:rsidR="00C70D68">
        <w:t>36</w:t>
      </w:r>
      <w:r>
        <w:t xml:space="preserve">, prieš – </w:t>
      </w:r>
      <w:r w:rsidR="00C70D68">
        <w:t>26</w:t>
      </w:r>
      <w:r>
        <w:t xml:space="preserve">, susilaikė </w:t>
      </w:r>
      <w:r w:rsidR="00C70D68">
        <w:t>17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C70D68">
        <w:rPr>
          <w:i/>
          <w:iCs/>
        </w:rPr>
        <w:t>Užsiregistravo 79</w:t>
      </w:r>
      <w:r>
        <w:rPr>
          <w:i/>
          <w:iCs/>
        </w:rPr>
        <w:t xml:space="preserve"> Seimo nariai (1</w:t>
      </w:r>
      <w:r w:rsidR="00C70D68">
        <w:rPr>
          <w:i/>
          <w:iCs/>
        </w:rPr>
        <w:t>6.47</w:t>
      </w:r>
      <w:r>
        <w:rPr>
          <w:i/>
          <w:iCs/>
        </w:rPr>
        <w:t xml:space="preserve"> val.).</w:t>
      </w:r>
    </w:p>
    <w:p w:rsidR="00290CC6" w:rsidRPr="00D150DF" w:rsidRDefault="00290CC6" w:rsidP="00A10D5E">
      <w:pPr>
        <w:rPr>
          <w:sz w:val="20"/>
        </w:rPr>
      </w:pPr>
    </w:p>
    <w:p w:rsidR="00290CC6" w:rsidRDefault="00290CC6" w:rsidP="00A10D5E">
      <w:pPr>
        <w:ind w:firstLine="720"/>
      </w:pPr>
      <w:r>
        <w:t xml:space="preserve">Alternatyvus balsavimas: už pasiūlymą grąžinti šį projektą iniciatoriams tobulinti balsavo </w:t>
      </w:r>
      <w:r w:rsidR="00C70D68">
        <w:t>36</w:t>
      </w:r>
      <w:r>
        <w:t xml:space="preserve">, už pasiūlymą jį atmesti – </w:t>
      </w:r>
      <w:r w:rsidR="00C70D68">
        <w:t>39</w:t>
      </w:r>
      <w:r>
        <w:t xml:space="preserve">. Pritarta antram pasiūlymui. </w:t>
      </w:r>
      <w:r w:rsidR="00C70D68">
        <w:rPr>
          <w:i/>
          <w:iCs/>
        </w:rPr>
        <w:t>Užsiregistravo 75</w:t>
      </w:r>
      <w:r>
        <w:rPr>
          <w:i/>
          <w:iCs/>
        </w:rPr>
        <w:t xml:space="preserve"> Seimo nariai (1</w:t>
      </w:r>
      <w:r w:rsidR="00C70D68">
        <w:rPr>
          <w:i/>
          <w:iCs/>
        </w:rPr>
        <w:t>6.47</w:t>
      </w:r>
      <w:r>
        <w:rPr>
          <w:i/>
          <w:iCs/>
        </w:rPr>
        <w:t xml:space="preserve"> val.).</w:t>
      </w:r>
    </w:p>
    <w:p w:rsidR="00290CC6" w:rsidRPr="00D150DF" w:rsidRDefault="00290CC6" w:rsidP="00A10D5E">
      <w:pPr>
        <w:rPr>
          <w:sz w:val="18"/>
          <w:szCs w:val="18"/>
        </w:rPr>
      </w:pPr>
    </w:p>
    <w:p w:rsidR="00290CC6" w:rsidRDefault="00290CC6" w:rsidP="00822066">
      <w:pPr>
        <w:ind w:firstLine="709"/>
      </w:pPr>
      <w:r>
        <w:rPr>
          <w:b/>
          <w:bCs/>
        </w:rPr>
        <w:t xml:space="preserve">NUTARTA. </w:t>
      </w:r>
      <w:r>
        <w:t xml:space="preserve">Atmesti šį projektą. </w:t>
      </w:r>
    </w:p>
    <w:p w:rsidR="00290CC6" w:rsidRDefault="00290CC6"/>
    <w:p w:rsidR="00290CC6" w:rsidRDefault="00290CC6"/>
    <w:p w:rsidR="00C70D68" w:rsidRDefault="00C70D68" w:rsidP="00F838CD">
      <w:pPr>
        <w:ind w:firstLine="709"/>
        <w:rPr>
          <w:i/>
        </w:rPr>
      </w:pPr>
      <w:r>
        <w:rPr>
          <w:i/>
        </w:rPr>
        <w:t>16.48 val.</w:t>
      </w:r>
    </w:p>
    <w:p w:rsidR="00C70D68" w:rsidRPr="00F838CD" w:rsidRDefault="00C70D68" w:rsidP="00F838CD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C78F1">
        <w:t>Seimo statuto „Dėl Lietuvos Respublikos Seimo statuto Nr. I-399 15</w:t>
      </w:r>
      <w:r w:rsidRPr="0028309D">
        <w:rPr>
          <w:vertAlign w:val="superscript"/>
        </w:rPr>
        <w:t>3</w:t>
      </w:r>
      <w:r w:rsidRPr="007C78F1">
        <w:t xml:space="preserve"> straipsnio pakeitimo“ projektas</w:t>
      </w:r>
      <w:r>
        <w:t xml:space="preserve"> </w:t>
      </w:r>
      <w:r w:rsidRPr="007C78F1">
        <w:rPr>
          <w:bCs/>
          <w:iCs/>
          <w:snapToGrid w:val="0"/>
          <w:color w:val="000000"/>
        </w:rPr>
        <w:t>Nr. XVP-</w:t>
      </w:r>
      <w:r>
        <w:t xml:space="preserve">1211(2) </w:t>
      </w:r>
      <w:r w:rsidRPr="002648BC">
        <w:rPr>
          <w:i/>
        </w:rPr>
        <w:t xml:space="preserve">(teikėjai – </w:t>
      </w:r>
      <w:r w:rsidRPr="0028309D">
        <w:rPr>
          <w:i/>
        </w:rPr>
        <w:t>A. Anušauskas</w:t>
      </w:r>
      <w:r>
        <w:rPr>
          <w:i/>
        </w:rPr>
        <w:t xml:space="preserve"> </w:t>
      </w:r>
      <w:r w:rsidRPr="0028309D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C70D68" w:rsidRPr="002648BC" w:rsidRDefault="00C70D68" w:rsidP="00641CCE">
      <w:pPr>
        <w:ind w:firstLine="709"/>
      </w:pPr>
      <w:r>
        <w:t xml:space="preserve">Pranešėjas – Seimo narys A. Anušauskas. </w:t>
      </w:r>
    </w:p>
    <w:p w:rsidR="00C70D68" w:rsidRPr="006F7456" w:rsidRDefault="00C70D68" w:rsidP="002648BC">
      <w:pPr>
        <w:rPr>
          <w:sz w:val="16"/>
          <w:szCs w:val="16"/>
        </w:rPr>
      </w:pPr>
    </w:p>
    <w:p w:rsidR="00C70D68" w:rsidRPr="002648BC" w:rsidRDefault="00C70D68" w:rsidP="002648BC">
      <w:pPr>
        <w:ind w:firstLine="720"/>
      </w:pPr>
      <w:r>
        <w:t>Klausė Seimo narys E. Sabutis.</w:t>
      </w:r>
      <w:r w:rsidRPr="002648BC">
        <w:t xml:space="preserve"> </w:t>
      </w:r>
    </w:p>
    <w:p w:rsidR="00C70D68" w:rsidRPr="006F7456" w:rsidRDefault="00C70D68" w:rsidP="002648BC">
      <w:pPr>
        <w:ind w:firstLine="720"/>
        <w:rPr>
          <w:sz w:val="20"/>
        </w:rPr>
      </w:pPr>
    </w:p>
    <w:p w:rsidR="00C70D68" w:rsidRPr="003C3670" w:rsidRDefault="00C70D68" w:rsidP="00641CCE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C70D68" w:rsidRPr="003C3670" w:rsidRDefault="00C70D68" w:rsidP="00641CCE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6F7456">
        <w:rPr>
          <w:i/>
          <w:iCs/>
        </w:rPr>
        <w:t>56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6F7456">
        <w:rPr>
          <w:i/>
          <w:iCs/>
        </w:rPr>
        <w:t>4</w:t>
      </w:r>
      <w:r>
        <w:rPr>
          <w:i/>
          <w:iCs/>
        </w:rPr>
        <w:t xml:space="preserve">, susilaikė </w:t>
      </w:r>
      <w:r w:rsidR="006F7456">
        <w:rPr>
          <w:i/>
          <w:iCs/>
        </w:rPr>
        <w:t>15</w:t>
      </w:r>
      <w:r>
        <w:t xml:space="preserve">. </w:t>
      </w:r>
      <w:r w:rsidR="006F7456">
        <w:rPr>
          <w:i/>
          <w:iCs/>
        </w:rPr>
        <w:t>Užsiregistravo 75</w:t>
      </w:r>
      <w:r>
        <w:rPr>
          <w:i/>
          <w:iCs/>
        </w:rPr>
        <w:t xml:space="preserve"> Seimo nariai (1</w:t>
      </w:r>
      <w:r w:rsidR="006F7456">
        <w:rPr>
          <w:i/>
          <w:iCs/>
        </w:rPr>
        <w:t>6.52</w:t>
      </w:r>
      <w:r>
        <w:rPr>
          <w:i/>
          <w:iCs/>
        </w:rPr>
        <w:t xml:space="preserve"> val.)</w:t>
      </w:r>
      <w:r>
        <w:t>.</w:t>
      </w:r>
    </w:p>
    <w:p w:rsidR="00C70D68" w:rsidRDefault="00C70D68" w:rsidP="00641CCE">
      <w:pPr>
        <w:ind w:firstLine="720"/>
        <w:rPr>
          <w:i/>
          <w:iCs/>
        </w:rPr>
      </w:pPr>
      <w:r w:rsidRPr="003C3670">
        <w:t xml:space="preserve">2. Paskirti </w:t>
      </w:r>
      <w:r>
        <w:t xml:space="preserve">Teisės ir teisėtvarkos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C70D68" w:rsidRPr="003C3670" w:rsidRDefault="00C70D68" w:rsidP="00641CCE">
      <w:pPr>
        <w:ind w:firstLine="720"/>
      </w:pPr>
      <w:r w:rsidRPr="003C3670">
        <w:t xml:space="preserve">3. Paskirti šio projekto preliminarią svarstymo Seimo posėdyje datą </w:t>
      </w:r>
      <w:r>
        <w:t>– 2026</w:t>
      </w:r>
      <w:r w:rsidRPr="003C3670">
        <w:t>-0</w:t>
      </w:r>
      <w:r>
        <w:t>6</w:t>
      </w:r>
      <w:r w:rsidRPr="003C3670">
        <w:t>-</w:t>
      </w:r>
      <w:r>
        <w:t>18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C70D68" w:rsidRPr="00CA6A1C" w:rsidRDefault="00C70D68" w:rsidP="00CA6A1C">
      <w:pPr>
        <w:ind w:firstLine="720"/>
      </w:pPr>
      <w:r>
        <w:t>4</w:t>
      </w:r>
      <w:r w:rsidRPr="00CA6A1C">
        <w:t xml:space="preserve">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C70D68" w:rsidRDefault="00C70D68" w:rsidP="00C70D68">
      <w:pPr>
        <w:ind w:firstLine="720"/>
        <w:rPr>
          <w:i/>
          <w:iCs/>
        </w:rPr>
      </w:pPr>
      <w:r w:rsidRPr="00CA6A1C">
        <w:t xml:space="preserve">5. Prašyti </w:t>
      </w:r>
      <w:r>
        <w:t xml:space="preserve">Lietuvos savivaldybių asociacijos </w:t>
      </w:r>
      <w:r w:rsidRPr="00CA6A1C">
        <w:t xml:space="preserve">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C70D68" w:rsidRDefault="00C70D68" w:rsidP="00EE249C">
      <w:pPr>
        <w:jc w:val="center"/>
      </w:pPr>
    </w:p>
    <w:p w:rsidR="00C70D68" w:rsidRPr="00EE249C" w:rsidRDefault="00C70D68" w:rsidP="00EE249C">
      <w:pPr>
        <w:jc w:val="center"/>
      </w:pPr>
      <w:r w:rsidRPr="00EE249C">
        <w:t xml:space="preserve">Užsiregistravo </w:t>
      </w:r>
      <w:r>
        <w:t>74</w:t>
      </w:r>
      <w:r w:rsidRPr="00EE249C">
        <w:t xml:space="preserve"> Seimo nariai </w:t>
      </w:r>
      <w:r w:rsidRPr="00EE249C">
        <w:rPr>
          <w:i/>
          <w:iCs/>
        </w:rPr>
        <w:t>(1</w:t>
      </w:r>
      <w:r>
        <w:rPr>
          <w:i/>
          <w:iCs/>
        </w:rPr>
        <w:t>6.53</w:t>
      </w:r>
      <w:r w:rsidRPr="00EE249C">
        <w:rPr>
          <w:i/>
          <w:iCs/>
        </w:rPr>
        <w:t xml:space="preserve"> val.)</w:t>
      </w:r>
    </w:p>
    <w:p w:rsidR="00C70D68" w:rsidRDefault="00C70D68" w:rsidP="00EA5D51"/>
    <w:p w:rsidR="00EA5D51" w:rsidRDefault="00EA5D51" w:rsidP="00EA5D51">
      <w:pPr>
        <w:jc w:val="center"/>
      </w:pPr>
      <w:r>
        <w:t>Posėdis baigtas</w:t>
      </w:r>
    </w:p>
    <w:p w:rsidR="00EA5D51" w:rsidRDefault="00EA5D51" w:rsidP="00EA5D51">
      <w:pPr>
        <w:jc w:val="center"/>
        <w:rPr>
          <w:i/>
          <w:iCs/>
        </w:rPr>
      </w:pPr>
      <w:r>
        <w:t xml:space="preserve"> </w:t>
      </w:r>
      <w:r>
        <w:rPr>
          <w:i/>
          <w:iCs/>
        </w:rPr>
        <w:t>(1</w:t>
      </w:r>
      <w:r w:rsidR="00C70D68">
        <w:rPr>
          <w:i/>
          <w:iCs/>
        </w:rPr>
        <w:t>6.53</w:t>
      </w:r>
      <w:r>
        <w:rPr>
          <w:i/>
          <w:iCs/>
        </w:rPr>
        <w:t xml:space="preserve"> val.)</w:t>
      </w:r>
    </w:p>
    <w:p w:rsidR="00EA5D51" w:rsidRDefault="00EA5D51" w:rsidP="00EA5D51"/>
    <w:p w:rsidR="00C227D1" w:rsidRDefault="00C227D1" w:rsidP="00C227D1">
      <w:pPr>
        <w:tabs>
          <w:tab w:val="left" w:pos="6804"/>
        </w:tabs>
      </w:pPr>
    </w:p>
    <w:p w:rsidR="00520E84" w:rsidRDefault="00520E84" w:rsidP="00D150DF">
      <w:pPr>
        <w:tabs>
          <w:tab w:val="left" w:pos="6096"/>
        </w:tabs>
      </w:pPr>
      <w:r>
        <w:t>Seimo Pirmininko pavaduotoja</w:t>
      </w:r>
      <w:r>
        <w:tab/>
        <w:t>Viktorija Čmilytė-Nielsen</w:t>
      </w:r>
    </w:p>
    <w:p w:rsidR="00520E84" w:rsidRPr="0017220B" w:rsidRDefault="00520E84" w:rsidP="00C227D1">
      <w:pPr>
        <w:tabs>
          <w:tab w:val="left" w:pos="6804"/>
        </w:tabs>
        <w:rPr>
          <w:szCs w:val="24"/>
        </w:rPr>
      </w:pPr>
    </w:p>
    <w:p w:rsidR="00C227D1" w:rsidRDefault="00C227D1" w:rsidP="00C227D1">
      <w:pPr>
        <w:tabs>
          <w:tab w:val="left" w:pos="6804"/>
        </w:tabs>
      </w:pPr>
    </w:p>
    <w:p w:rsidR="00C227D1" w:rsidRDefault="00C227D1" w:rsidP="00C70D68">
      <w:pPr>
        <w:tabs>
          <w:tab w:val="left" w:pos="6237"/>
        </w:tabs>
      </w:pPr>
      <w:r>
        <w:t xml:space="preserve">Seimo Pirmininko pavaduotoja                                                    Radvilė Morkūnaitė-Mikulėnienė </w:t>
      </w:r>
    </w:p>
    <w:p w:rsidR="001212EF" w:rsidRDefault="001212EF" w:rsidP="001212EF">
      <w:pPr>
        <w:tabs>
          <w:tab w:val="left" w:pos="6804"/>
        </w:tabs>
      </w:pPr>
    </w:p>
    <w:p w:rsidR="00C70D68" w:rsidRDefault="00C70D68" w:rsidP="001212EF">
      <w:pPr>
        <w:tabs>
          <w:tab w:val="left" w:pos="6804"/>
        </w:tabs>
      </w:pPr>
    </w:p>
    <w:p w:rsidR="009B1270" w:rsidRDefault="009B1270" w:rsidP="00C70D68">
      <w:pPr>
        <w:tabs>
          <w:tab w:val="left" w:pos="6096"/>
        </w:tabs>
      </w:pPr>
      <w:r>
        <w:t>Seimo Pirmininko pavaduotoja</w:t>
      </w:r>
      <w:r>
        <w:tab/>
        <w:t xml:space="preserve">Aušrinė Norkienė </w:t>
      </w:r>
    </w:p>
    <w:p w:rsidR="009B1270" w:rsidRDefault="009B1270" w:rsidP="00EA5D51"/>
    <w:p w:rsidR="00A05C33" w:rsidRPr="00C70D68" w:rsidRDefault="00A05C33" w:rsidP="00A05C33">
      <w:pPr>
        <w:rPr>
          <w:sz w:val="16"/>
          <w:szCs w:val="16"/>
        </w:rPr>
      </w:pP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bookmarkStart w:id="0" w:name="_GoBack"/>
      <w:bookmarkEnd w:id="0"/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Protokolą rašė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Dokumentų departamento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Stenogramų skyriaus</w:t>
      </w:r>
    </w:p>
    <w:p w:rsidR="00A06C62" w:rsidRDefault="00A06C62" w:rsidP="00C70D68">
      <w:pPr>
        <w:tabs>
          <w:tab w:val="left" w:pos="6237"/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vyriausioji specialistė</w:t>
      </w:r>
      <w:r w:rsidRPr="00697ED6">
        <w:rPr>
          <w:rStyle w:val="Pareigos"/>
          <w:rFonts w:ascii="Times New Roman" w:hAnsi="Times New Roman"/>
          <w:caps w:val="0"/>
          <w:szCs w:val="24"/>
        </w:rPr>
        <w:tab/>
        <w:t>Tatjana Juršėnienė</w:t>
      </w:r>
    </w:p>
    <w:p w:rsidR="00827880" w:rsidRPr="00697ED6" w:rsidRDefault="00827880" w:rsidP="00A06C62">
      <w:pPr>
        <w:tabs>
          <w:tab w:val="left" w:pos="6946"/>
          <w:tab w:val="right" w:pos="8730"/>
        </w:tabs>
      </w:pPr>
    </w:p>
    <w:sectPr w:rsidR="00827880" w:rsidRPr="00697ED6" w:rsidSect="00EF3D13">
      <w:headerReference w:type="even" r:id="rId9"/>
      <w:headerReference w:type="default" r:id="rId10"/>
      <w:footerReference w:type="even" r:id="rId11"/>
      <w:footerReference w:type="default" r:id="rId12"/>
      <w:type w:val="continuous"/>
      <w:pgSz w:w="11909" w:h="16834" w:code="9"/>
      <w:pgMar w:top="1134" w:right="851" w:bottom="1134" w:left="1701" w:header="289" w:footer="431" w:gutter="0"/>
      <w:cols w:space="1296"/>
      <w:formProt w:val="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459" w:rsidRDefault="00620459">
      <w:r>
        <w:separator/>
      </w:r>
    </w:p>
  </w:endnote>
  <w:endnote w:type="continuationSeparator" w:id="0">
    <w:p w:rsidR="00620459" w:rsidRDefault="00620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0459" w:rsidRDefault="00620459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620459" w:rsidRDefault="00620459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0459" w:rsidRDefault="00620459">
    <w:pPr>
      <w:pStyle w:val="Porat"/>
      <w:framePr w:wrap="around" w:vAnchor="text" w:hAnchor="margin" w:xAlign="center" w:y="1"/>
      <w:rPr>
        <w:rStyle w:val="Puslapionumeris"/>
      </w:rPr>
    </w:pPr>
  </w:p>
  <w:p w:rsidR="00620459" w:rsidRDefault="00620459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459" w:rsidRDefault="00620459">
      <w:r>
        <w:separator/>
      </w:r>
    </w:p>
  </w:footnote>
  <w:footnote w:type="continuationSeparator" w:id="0">
    <w:p w:rsidR="00620459" w:rsidRDefault="006204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0459" w:rsidRDefault="00620459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620459" w:rsidRDefault="00620459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0459" w:rsidRDefault="00620459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B85AC0">
      <w:rPr>
        <w:rStyle w:val="Puslapionumeris"/>
        <w:noProof/>
      </w:rPr>
      <w:t>5</w:t>
    </w:r>
    <w:r>
      <w:rPr>
        <w:rStyle w:val="Puslapionumeris"/>
      </w:rPr>
      <w:fldChar w:fldCharType="end"/>
    </w:r>
  </w:p>
  <w:p w:rsidR="00620459" w:rsidRDefault="00620459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D70D4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C2E19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0EEC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6147D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849CE4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23689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FE6D0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E5057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5EE2A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F8407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attachedTemplate r:id="rId1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E48"/>
    <w:rsid w:val="00005135"/>
    <w:rsid w:val="00027DA5"/>
    <w:rsid w:val="00040169"/>
    <w:rsid w:val="000531A1"/>
    <w:rsid w:val="000974FF"/>
    <w:rsid w:val="000B7D94"/>
    <w:rsid w:val="00104BAA"/>
    <w:rsid w:val="00120E27"/>
    <w:rsid w:val="001212EF"/>
    <w:rsid w:val="00123DEA"/>
    <w:rsid w:val="00136C76"/>
    <w:rsid w:val="00141703"/>
    <w:rsid w:val="0017172A"/>
    <w:rsid w:val="0017220B"/>
    <w:rsid w:val="00180C48"/>
    <w:rsid w:val="0019016F"/>
    <w:rsid w:val="00191755"/>
    <w:rsid w:val="00197B05"/>
    <w:rsid w:val="001A2A26"/>
    <w:rsid w:val="001B4B81"/>
    <w:rsid w:val="001C4009"/>
    <w:rsid w:val="001D69F1"/>
    <w:rsid w:val="001F3164"/>
    <w:rsid w:val="0020311B"/>
    <w:rsid w:val="00211FC8"/>
    <w:rsid w:val="002130A7"/>
    <w:rsid w:val="00230BBC"/>
    <w:rsid w:val="002334AB"/>
    <w:rsid w:val="00241586"/>
    <w:rsid w:val="00256A11"/>
    <w:rsid w:val="00281B94"/>
    <w:rsid w:val="002824A8"/>
    <w:rsid w:val="0028309D"/>
    <w:rsid w:val="00286188"/>
    <w:rsid w:val="00290CC6"/>
    <w:rsid w:val="002A7EAF"/>
    <w:rsid w:val="00303FA6"/>
    <w:rsid w:val="0032576B"/>
    <w:rsid w:val="0038712B"/>
    <w:rsid w:val="00395369"/>
    <w:rsid w:val="003956DB"/>
    <w:rsid w:val="003B149A"/>
    <w:rsid w:val="003B3CC4"/>
    <w:rsid w:val="003D3403"/>
    <w:rsid w:val="003E402D"/>
    <w:rsid w:val="003F4B00"/>
    <w:rsid w:val="00403BBF"/>
    <w:rsid w:val="00427DC9"/>
    <w:rsid w:val="00441DF8"/>
    <w:rsid w:val="004443B2"/>
    <w:rsid w:val="00460B66"/>
    <w:rsid w:val="0048127A"/>
    <w:rsid w:val="004A4E86"/>
    <w:rsid w:val="004C0B9E"/>
    <w:rsid w:val="004C0E52"/>
    <w:rsid w:val="004D0AC2"/>
    <w:rsid w:val="004D0D72"/>
    <w:rsid w:val="004E50C3"/>
    <w:rsid w:val="005025F8"/>
    <w:rsid w:val="005041BC"/>
    <w:rsid w:val="00505499"/>
    <w:rsid w:val="00520E84"/>
    <w:rsid w:val="00531050"/>
    <w:rsid w:val="00536950"/>
    <w:rsid w:val="005371EE"/>
    <w:rsid w:val="00577144"/>
    <w:rsid w:val="005947C6"/>
    <w:rsid w:val="005A4030"/>
    <w:rsid w:val="005A4CD0"/>
    <w:rsid w:val="005B3008"/>
    <w:rsid w:val="005C692D"/>
    <w:rsid w:val="005D11C3"/>
    <w:rsid w:val="005E35C7"/>
    <w:rsid w:val="00620459"/>
    <w:rsid w:val="0064226C"/>
    <w:rsid w:val="00642C5C"/>
    <w:rsid w:val="00657598"/>
    <w:rsid w:val="00671289"/>
    <w:rsid w:val="006762D9"/>
    <w:rsid w:val="00686A2F"/>
    <w:rsid w:val="006969D0"/>
    <w:rsid w:val="00697ED6"/>
    <w:rsid w:val="006C0983"/>
    <w:rsid w:val="006E01C2"/>
    <w:rsid w:val="006F16D2"/>
    <w:rsid w:val="006F7456"/>
    <w:rsid w:val="00727CC7"/>
    <w:rsid w:val="0074765D"/>
    <w:rsid w:val="00753A21"/>
    <w:rsid w:val="007544DC"/>
    <w:rsid w:val="0076446E"/>
    <w:rsid w:val="00793C07"/>
    <w:rsid w:val="007D4A19"/>
    <w:rsid w:val="007E63CA"/>
    <w:rsid w:val="008210B7"/>
    <w:rsid w:val="00827880"/>
    <w:rsid w:val="0083258D"/>
    <w:rsid w:val="008633A7"/>
    <w:rsid w:val="008A6FFB"/>
    <w:rsid w:val="008B3E48"/>
    <w:rsid w:val="008D2C7A"/>
    <w:rsid w:val="008D49A7"/>
    <w:rsid w:val="008E4002"/>
    <w:rsid w:val="008F2292"/>
    <w:rsid w:val="00901B85"/>
    <w:rsid w:val="009023AD"/>
    <w:rsid w:val="00917FDD"/>
    <w:rsid w:val="00931F8C"/>
    <w:rsid w:val="0097044B"/>
    <w:rsid w:val="00972E46"/>
    <w:rsid w:val="0097516A"/>
    <w:rsid w:val="00980607"/>
    <w:rsid w:val="009A053C"/>
    <w:rsid w:val="009A35D2"/>
    <w:rsid w:val="009A3D52"/>
    <w:rsid w:val="009B1270"/>
    <w:rsid w:val="009B1B1B"/>
    <w:rsid w:val="009C2C0D"/>
    <w:rsid w:val="00A0062C"/>
    <w:rsid w:val="00A05C33"/>
    <w:rsid w:val="00A06C62"/>
    <w:rsid w:val="00A12FE6"/>
    <w:rsid w:val="00A214EB"/>
    <w:rsid w:val="00A67313"/>
    <w:rsid w:val="00A768DA"/>
    <w:rsid w:val="00AC36E7"/>
    <w:rsid w:val="00AD2582"/>
    <w:rsid w:val="00B04EBF"/>
    <w:rsid w:val="00B3620E"/>
    <w:rsid w:val="00B45DEB"/>
    <w:rsid w:val="00B739DD"/>
    <w:rsid w:val="00B85AC0"/>
    <w:rsid w:val="00BA74BF"/>
    <w:rsid w:val="00BC5437"/>
    <w:rsid w:val="00BD49DD"/>
    <w:rsid w:val="00BF007A"/>
    <w:rsid w:val="00C00188"/>
    <w:rsid w:val="00C227D1"/>
    <w:rsid w:val="00C24918"/>
    <w:rsid w:val="00C349B9"/>
    <w:rsid w:val="00C70D68"/>
    <w:rsid w:val="00C86DD7"/>
    <w:rsid w:val="00CD2C9B"/>
    <w:rsid w:val="00CF142C"/>
    <w:rsid w:val="00CF3463"/>
    <w:rsid w:val="00D05B3A"/>
    <w:rsid w:val="00D150DF"/>
    <w:rsid w:val="00D2071F"/>
    <w:rsid w:val="00D23DEC"/>
    <w:rsid w:val="00D96AAC"/>
    <w:rsid w:val="00E10094"/>
    <w:rsid w:val="00E2058D"/>
    <w:rsid w:val="00E34FC5"/>
    <w:rsid w:val="00E43B2B"/>
    <w:rsid w:val="00E757B0"/>
    <w:rsid w:val="00EA015B"/>
    <w:rsid w:val="00EA5D51"/>
    <w:rsid w:val="00EB3A51"/>
    <w:rsid w:val="00EF3643"/>
    <w:rsid w:val="00EF3D13"/>
    <w:rsid w:val="00F24FB3"/>
    <w:rsid w:val="00F53435"/>
    <w:rsid w:val="00F7575A"/>
    <w:rsid w:val="00F776BF"/>
    <w:rsid w:val="00F80C8F"/>
    <w:rsid w:val="00FC751E"/>
    <w:rsid w:val="00FD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3B3CC4"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3B3CC4"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9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7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3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gram%20Files\Microsoft%20Office\Templates\PROTOKOL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</Template>
  <TotalTime>184</TotalTime>
  <Pages>5</Pages>
  <Words>1187</Words>
  <Characters>8307</Characters>
  <Application>Microsoft Office Word</Application>
  <DocSecurity>0</DocSecurity>
  <Lines>69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LRS</Company>
  <LinksUpToDate>false</LinksUpToDate>
  <CharactersWithSpaces>9476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Juršėnienė</dc:creator>
  <cp:lastModifiedBy>JURŠĖNIENĖ Tatjana</cp:lastModifiedBy>
  <cp:revision>16</cp:revision>
  <cp:lastPrinted>2026-03-24T15:08:00Z</cp:lastPrinted>
  <dcterms:created xsi:type="dcterms:W3CDTF">2026-03-19T06:59:00Z</dcterms:created>
  <dcterms:modified xsi:type="dcterms:W3CDTF">2026-03-24T16:00:00Z</dcterms:modified>
</cp:coreProperties>
</file>