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983" w:rsidRDefault="00531050" w:rsidP="006C0983">
      <w:pPr>
        <w:pStyle w:val="statymopavad0"/>
        <w:spacing w:line="240" w:lineRule="auto"/>
        <w:ind w:firstLine="0"/>
        <w:rPr>
          <w:rFonts w:ascii="Times New Roman" w:hAnsi="Times New Roman"/>
          <w:sz w:val="22"/>
        </w:rPr>
      </w:pPr>
      <w:r>
        <w:rPr>
          <w:rFonts w:ascii="Times New Roman" w:hAnsi="Times New Roman"/>
          <w:noProof/>
          <w:lang w:eastAsia="lt-LT"/>
        </w:rPr>
        <w:drawing>
          <wp:inline distT="0" distB="0" distL="0" distR="0">
            <wp:extent cx="596265" cy="702310"/>
            <wp:effectExtent l="0" t="0" r="0" b="2540"/>
            <wp:docPr id="1" name="Paveikslėlis 1" descr="Aprašas: 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Aprašas: 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702310"/>
                    </a:xfrm>
                    <a:prstGeom prst="rect">
                      <a:avLst/>
                    </a:prstGeom>
                    <a:noFill/>
                    <a:ln>
                      <a:noFill/>
                    </a:ln>
                  </pic:spPr>
                </pic:pic>
              </a:graphicData>
            </a:graphic>
          </wp:inline>
        </w:drawing>
      </w:r>
    </w:p>
    <w:p w:rsidR="006C0983" w:rsidRDefault="006C0983" w:rsidP="006C0983">
      <w:pPr>
        <w:pStyle w:val="statymopavad0"/>
        <w:spacing w:line="240" w:lineRule="auto"/>
        <w:ind w:firstLine="0"/>
        <w:rPr>
          <w:rFonts w:ascii="Times New Roman" w:hAnsi="Times New Roman"/>
          <w:sz w:val="12"/>
          <w:szCs w:val="12"/>
        </w:rPr>
      </w:pPr>
    </w:p>
    <w:p w:rsidR="006C0983" w:rsidRDefault="00CF3463" w:rsidP="006C0983">
      <w:pPr>
        <w:pStyle w:val="statymopavad0"/>
        <w:spacing w:line="240" w:lineRule="auto"/>
        <w:ind w:firstLine="0"/>
        <w:rPr>
          <w:rFonts w:ascii="Times New Roman" w:hAnsi="Times New Roman"/>
          <w:b/>
        </w:rPr>
      </w:pPr>
      <w:r>
        <w:rPr>
          <w:rFonts w:ascii="Times New Roman" w:hAnsi="Times New Roman"/>
          <w:b/>
        </w:rPr>
        <w:t>Lietuvos Respublikos Seimas</w:t>
      </w:r>
    </w:p>
    <w:p w:rsidR="006C0983" w:rsidRDefault="006C0983" w:rsidP="006C0983">
      <w:pPr>
        <w:pStyle w:val="statymopavad0"/>
        <w:spacing w:line="240" w:lineRule="auto"/>
        <w:ind w:firstLine="0"/>
        <w:rPr>
          <w:rFonts w:ascii="Times New Roman" w:hAnsi="Times New Roman"/>
          <w:b/>
        </w:rPr>
      </w:pPr>
    </w:p>
    <w:p w:rsidR="00980607" w:rsidRDefault="00980607" w:rsidP="006C0983">
      <w:pPr>
        <w:pStyle w:val="statymopavad0"/>
        <w:spacing w:line="240" w:lineRule="auto"/>
        <w:ind w:firstLine="0"/>
        <w:rPr>
          <w:rFonts w:ascii="Times New Roman" w:hAnsi="Times New Roman"/>
          <w:b/>
        </w:rPr>
      </w:pPr>
    </w:p>
    <w:p w:rsidR="00CF3463" w:rsidRDefault="00C85703">
      <w:pPr>
        <w:jc w:val="center"/>
        <w:rPr>
          <w:b/>
        </w:rPr>
      </w:pPr>
      <w:r>
        <w:rPr>
          <w:b/>
        </w:rPr>
        <w:t>VAKARINIO P</w:t>
      </w:r>
      <w:r w:rsidR="00CF3463">
        <w:rPr>
          <w:b/>
        </w:rPr>
        <w:t>OSĖDŽIO PROTOKOLAS</w:t>
      </w:r>
    </w:p>
    <w:p w:rsidR="00CF3463" w:rsidRPr="00CF3463" w:rsidRDefault="00CF3463">
      <w:pPr>
        <w:jc w:val="center"/>
        <w:rPr>
          <w:b/>
        </w:rPr>
      </w:pPr>
    </w:p>
    <w:p w:rsidR="00230BBC" w:rsidRPr="00C86DD7" w:rsidRDefault="00460B66">
      <w:pPr>
        <w:jc w:val="center"/>
        <w:rPr>
          <w:snapToGrid w:val="0"/>
          <w:sz w:val="22"/>
          <w:szCs w:val="22"/>
        </w:rPr>
      </w:pPr>
      <w:r>
        <w:rPr>
          <w:sz w:val="22"/>
          <w:szCs w:val="22"/>
        </w:rPr>
        <w:t>202</w:t>
      </w:r>
      <w:r w:rsidR="001B4B81">
        <w:rPr>
          <w:sz w:val="22"/>
          <w:szCs w:val="22"/>
        </w:rPr>
        <w:t>6</w:t>
      </w:r>
      <w:r w:rsidR="00141703" w:rsidRPr="00C86DD7">
        <w:rPr>
          <w:sz w:val="22"/>
          <w:szCs w:val="22"/>
        </w:rPr>
        <w:t>-</w:t>
      </w:r>
      <w:r w:rsidR="005947C6">
        <w:rPr>
          <w:sz w:val="22"/>
          <w:szCs w:val="22"/>
        </w:rPr>
        <w:t>0</w:t>
      </w:r>
      <w:r w:rsidR="00BF07ED">
        <w:rPr>
          <w:sz w:val="22"/>
          <w:szCs w:val="22"/>
        </w:rPr>
        <w:t>6</w:t>
      </w:r>
      <w:r w:rsidR="00230BBC" w:rsidRPr="00C86DD7">
        <w:rPr>
          <w:sz w:val="22"/>
          <w:szCs w:val="22"/>
        </w:rPr>
        <w:t>-0</w:t>
      </w:r>
      <w:r w:rsidR="00BF07ED">
        <w:rPr>
          <w:sz w:val="22"/>
          <w:szCs w:val="22"/>
        </w:rPr>
        <w:t>4</w:t>
      </w:r>
      <w:r w:rsidR="00230BBC" w:rsidRPr="00C86DD7">
        <w:rPr>
          <w:sz w:val="22"/>
          <w:szCs w:val="22"/>
        </w:rPr>
        <w:t xml:space="preserve">  </w:t>
      </w:r>
      <w:r w:rsidR="00230BBC" w:rsidRPr="00C86DD7">
        <w:rPr>
          <w:snapToGrid w:val="0"/>
          <w:sz w:val="22"/>
          <w:szCs w:val="22"/>
        </w:rPr>
        <w:t>Nr. SPP-</w:t>
      </w:r>
      <w:r w:rsidR="00BF07ED">
        <w:rPr>
          <w:snapToGrid w:val="0"/>
          <w:sz w:val="22"/>
          <w:szCs w:val="22"/>
        </w:rPr>
        <w:t>155</w:t>
      </w:r>
    </w:p>
    <w:p w:rsidR="00230BBC" w:rsidRDefault="00230BBC">
      <w:pPr>
        <w:jc w:val="center"/>
        <w:rPr>
          <w:snapToGrid w:val="0"/>
        </w:rPr>
      </w:pPr>
      <w:r w:rsidRPr="00C86DD7">
        <w:rPr>
          <w:snapToGrid w:val="0"/>
          <w:sz w:val="22"/>
          <w:szCs w:val="22"/>
        </w:rPr>
        <w:t>Vilnius</w:t>
      </w:r>
    </w:p>
    <w:p w:rsidR="00230BBC" w:rsidRPr="00697ED6" w:rsidRDefault="00230BBC">
      <w:pPr>
        <w:jc w:val="center"/>
      </w:pPr>
    </w:p>
    <w:p w:rsidR="00230BBC" w:rsidRPr="00697ED6" w:rsidRDefault="00230BBC">
      <w:pPr>
        <w:ind w:firstLine="720"/>
      </w:pPr>
      <w:r w:rsidRPr="00697ED6">
        <w:t>Posėdžio pirminink</w:t>
      </w:r>
      <w:r w:rsidR="00A8292C">
        <w:t>ė</w:t>
      </w:r>
      <w:r w:rsidRPr="00697ED6">
        <w:t xml:space="preserve"> – </w:t>
      </w:r>
      <w:r w:rsidR="00A8292C" w:rsidRPr="00873848">
        <w:rPr>
          <w:szCs w:val="24"/>
        </w:rPr>
        <w:t>Seimo Pirmininko pavaduotoja A. N</w:t>
      </w:r>
      <w:r w:rsidR="00A8292C" w:rsidRPr="00873848">
        <w:t>orkienė</w:t>
      </w:r>
      <w:r w:rsidRPr="00697ED6">
        <w:t>.</w:t>
      </w:r>
    </w:p>
    <w:p w:rsidR="00230BBC" w:rsidRPr="00697ED6" w:rsidRDefault="00230BBC">
      <w:pPr>
        <w:jc w:val="center"/>
      </w:pPr>
    </w:p>
    <w:p w:rsidR="00041E6B" w:rsidRPr="00F14237" w:rsidRDefault="00041E6B" w:rsidP="00774822">
      <w:pPr>
        <w:tabs>
          <w:tab w:val="left" w:pos="720"/>
        </w:tabs>
        <w:jc w:val="center"/>
        <w:rPr>
          <w:szCs w:val="24"/>
        </w:rPr>
      </w:pPr>
      <w:r w:rsidRPr="00F14237">
        <w:rPr>
          <w:szCs w:val="24"/>
        </w:rPr>
        <w:t xml:space="preserve">Užsiregistravo </w:t>
      </w:r>
      <w:r w:rsidR="00A8292C" w:rsidRPr="00D70191">
        <w:rPr>
          <w:szCs w:val="24"/>
        </w:rPr>
        <w:t>55</w:t>
      </w:r>
      <w:r w:rsidRPr="00F14237">
        <w:rPr>
          <w:szCs w:val="24"/>
        </w:rPr>
        <w:t xml:space="preserve"> Seimo nariai </w:t>
      </w:r>
      <w:r w:rsidRPr="00D82B9E">
        <w:rPr>
          <w:i/>
          <w:szCs w:val="24"/>
        </w:rPr>
        <w:t>(1</w:t>
      </w:r>
      <w:r w:rsidR="00A8292C">
        <w:rPr>
          <w:i/>
          <w:szCs w:val="24"/>
        </w:rPr>
        <w:t>4</w:t>
      </w:r>
      <w:r w:rsidRPr="00D82B9E">
        <w:rPr>
          <w:i/>
          <w:szCs w:val="24"/>
        </w:rPr>
        <w:t>.</w:t>
      </w:r>
      <w:r>
        <w:rPr>
          <w:i/>
          <w:szCs w:val="24"/>
        </w:rPr>
        <w:t>0</w:t>
      </w:r>
      <w:r w:rsidRPr="00D82B9E">
        <w:rPr>
          <w:i/>
          <w:szCs w:val="24"/>
        </w:rPr>
        <w:t>0 val.)</w:t>
      </w:r>
    </w:p>
    <w:p w:rsidR="00230BBC" w:rsidRDefault="00230BBC"/>
    <w:p w:rsidR="00A8292C" w:rsidRDefault="00A8292C" w:rsidP="00884EF7">
      <w:pPr>
        <w:ind w:firstLine="709"/>
      </w:pPr>
      <w:r>
        <w:rPr>
          <w:snapToGrid w:val="0"/>
          <w:color w:val="000000"/>
        </w:rPr>
        <w:t xml:space="preserve">Dėl posėdžio vedimo tvarkos kalbėjo Seimo nariai: </w:t>
      </w:r>
      <w:r w:rsidRPr="00A8292C">
        <w:rPr>
          <w:snapToGrid w:val="0"/>
          <w:color w:val="000000"/>
        </w:rPr>
        <w:t>A. Širinskienė</w:t>
      </w:r>
      <w:r>
        <w:rPr>
          <w:snapToGrid w:val="0"/>
          <w:color w:val="000000"/>
        </w:rPr>
        <w:t xml:space="preserve">, </w:t>
      </w:r>
      <w:r w:rsidRPr="00A8292C">
        <w:rPr>
          <w:snapToGrid w:val="0"/>
          <w:color w:val="000000"/>
        </w:rPr>
        <w:t>V. Fiodorovas</w:t>
      </w:r>
      <w:r>
        <w:rPr>
          <w:snapToGrid w:val="0"/>
          <w:color w:val="000000"/>
        </w:rPr>
        <w:t>.</w:t>
      </w:r>
    </w:p>
    <w:p w:rsidR="00A8292C" w:rsidRDefault="00A8292C"/>
    <w:p w:rsidR="00A8292C" w:rsidRDefault="00A8292C"/>
    <w:p w:rsidR="00B338E2" w:rsidRDefault="00B338E2" w:rsidP="00774822">
      <w:pPr>
        <w:ind w:firstLine="720"/>
      </w:pPr>
      <w:r>
        <w:rPr>
          <w:i/>
        </w:rPr>
        <w:t>1</w:t>
      </w:r>
      <w:r w:rsidR="00A8292C">
        <w:rPr>
          <w:i/>
        </w:rPr>
        <w:t>4.01</w:t>
      </w:r>
      <w:r>
        <w:rPr>
          <w:i/>
        </w:rPr>
        <w:t xml:space="preserve"> val.</w:t>
      </w:r>
    </w:p>
    <w:p w:rsidR="00BF07ED" w:rsidRPr="00B338E2" w:rsidRDefault="00B338E2" w:rsidP="00BF7616">
      <w:pPr>
        <w:ind w:firstLine="720"/>
        <w:rPr>
          <w:b/>
        </w:rPr>
      </w:pPr>
      <w:r w:rsidRPr="00B338E2">
        <w:rPr>
          <w:b/>
          <w:bCs/>
        </w:rPr>
        <w:t>Lietuvos Respublikos žvalgybos kontrolierių įstaigos 2025 m</w:t>
      </w:r>
      <w:r w:rsidR="00A85588">
        <w:rPr>
          <w:b/>
          <w:bCs/>
        </w:rPr>
        <w:t>etų</w:t>
      </w:r>
      <w:r w:rsidRPr="00B338E2">
        <w:rPr>
          <w:b/>
          <w:bCs/>
        </w:rPr>
        <w:t xml:space="preserve"> veiklos ataskaita</w:t>
      </w:r>
    </w:p>
    <w:p w:rsidR="00BF07ED" w:rsidRDefault="00BF07ED"/>
    <w:p w:rsidR="00BF07ED" w:rsidRPr="00B338E2" w:rsidRDefault="00B338E2" w:rsidP="00BF7616">
      <w:pPr>
        <w:ind w:firstLine="709"/>
      </w:pPr>
      <w:r w:rsidRPr="00B338E2">
        <w:rPr>
          <w:bCs/>
        </w:rPr>
        <w:t xml:space="preserve">Lietuvos Respublikos žvalgybos kontrolierius </w:t>
      </w:r>
      <w:r>
        <w:rPr>
          <w:bCs/>
        </w:rPr>
        <w:t xml:space="preserve">N. Statkus pateikė ataskaitą ir atsakė į </w:t>
      </w:r>
      <w:r w:rsidRPr="00B338E2">
        <w:rPr>
          <w:bCs/>
        </w:rPr>
        <w:t>Seimo nar</w:t>
      </w:r>
      <w:r>
        <w:rPr>
          <w:bCs/>
        </w:rPr>
        <w:t xml:space="preserve">ių klausimus. </w:t>
      </w:r>
    </w:p>
    <w:p w:rsidR="00BF07ED" w:rsidRDefault="00BF07ED"/>
    <w:p w:rsidR="00A8292C" w:rsidRDefault="00A8292C" w:rsidP="00884EF7">
      <w:pPr>
        <w:ind w:firstLine="709"/>
      </w:pPr>
      <w:r>
        <w:t xml:space="preserve">Klausė Seimo nariai: </w:t>
      </w:r>
      <w:r w:rsidR="00640918">
        <w:t xml:space="preserve">R. Šukys, A. Zuokas, A. Skardžius, A. Gedvilas, J. Razma, </w:t>
      </w:r>
      <w:r w:rsidR="00D70191">
        <w:t>A. Anušauskas, V. Gailius.</w:t>
      </w:r>
    </w:p>
    <w:p w:rsidR="00D70191" w:rsidRDefault="00D70191" w:rsidP="00884EF7">
      <w:pPr>
        <w:ind w:firstLine="709"/>
      </w:pPr>
    </w:p>
    <w:p w:rsidR="00D70191" w:rsidRDefault="00D70191" w:rsidP="00884EF7">
      <w:pPr>
        <w:ind w:firstLine="709"/>
      </w:pPr>
    </w:p>
    <w:p w:rsidR="00D70191" w:rsidRPr="00301FAF" w:rsidRDefault="00D70191" w:rsidP="00884EF7">
      <w:pPr>
        <w:ind w:firstLine="720"/>
        <w:rPr>
          <w:i/>
        </w:rPr>
      </w:pPr>
      <w:r>
        <w:rPr>
          <w:i/>
        </w:rPr>
        <w:t>14.32 val.</w:t>
      </w:r>
    </w:p>
    <w:p w:rsidR="00D70191" w:rsidRDefault="00D70191" w:rsidP="00884EF7">
      <w:pPr>
        <w:ind w:firstLine="720"/>
      </w:pPr>
      <w:r w:rsidRPr="00301FAF">
        <w:rPr>
          <w:b/>
        </w:rPr>
        <w:t>SVARSTYTA.</w:t>
      </w:r>
      <w:r>
        <w:t> </w:t>
      </w:r>
      <w:r w:rsidRPr="002F38AC">
        <w:t>Įstatymo „Dėl Pietryčių Azijos draugystės ir bendradarbiavimo sutarties ratifikavimo“ projektas Nr</w:t>
      </w:r>
      <w:r>
        <w:t>. </w:t>
      </w:r>
      <w:r w:rsidRPr="002F38AC">
        <w:t>XVP-1418(2)</w:t>
      </w:r>
      <w:r>
        <w:t xml:space="preserve"> </w:t>
      </w:r>
      <w:r w:rsidRPr="00F736C5">
        <w:rPr>
          <w:i/>
        </w:rPr>
        <w:t xml:space="preserve">(teikėjai – </w:t>
      </w:r>
      <w:r w:rsidRPr="002F38AC">
        <w:rPr>
          <w:i/>
        </w:rPr>
        <w:t>Respublikos Prezidentas</w:t>
      </w:r>
      <w:r>
        <w:rPr>
          <w:i/>
        </w:rPr>
        <w:t xml:space="preserve"> / </w:t>
      </w:r>
      <w:r w:rsidRPr="002F38AC">
        <w:rPr>
          <w:i/>
        </w:rPr>
        <w:t>užsienio reikalų ministras K. Budrys</w:t>
      </w:r>
      <w:r w:rsidRPr="00F736C5">
        <w:rPr>
          <w:i/>
        </w:rPr>
        <w:t>)</w:t>
      </w:r>
      <w:r>
        <w:t xml:space="preserve"> </w:t>
      </w:r>
      <w:r w:rsidRPr="00CC4DF7">
        <w:rPr>
          <w:b/>
          <w:i/>
          <w:szCs w:val="24"/>
        </w:rPr>
        <w:t>(</w:t>
      </w:r>
      <w:r w:rsidRPr="00853583">
        <w:rPr>
          <w:b/>
          <w:i/>
          <w:szCs w:val="24"/>
        </w:rPr>
        <w:t>svarstymas</w:t>
      </w:r>
      <w:r w:rsidRPr="00CC4DF7">
        <w:rPr>
          <w:b/>
          <w:i/>
          <w:szCs w:val="24"/>
        </w:rPr>
        <w:t>)</w:t>
      </w:r>
      <w:r>
        <w:rPr>
          <w:szCs w:val="24"/>
        </w:rPr>
        <w:t>.</w:t>
      </w:r>
      <w:r>
        <w:t xml:space="preserve"> </w:t>
      </w:r>
    </w:p>
    <w:p w:rsidR="00D70191" w:rsidRDefault="00D70191" w:rsidP="00884EF7">
      <w:pPr>
        <w:ind w:firstLine="720"/>
      </w:pPr>
    </w:p>
    <w:p w:rsidR="00D70191" w:rsidRPr="00CC4DF7" w:rsidRDefault="00D70191" w:rsidP="00884EF7">
      <w:pPr>
        <w:tabs>
          <w:tab w:val="left" w:pos="720"/>
        </w:tabs>
        <w:ind w:firstLine="720"/>
        <w:rPr>
          <w:szCs w:val="24"/>
        </w:rPr>
      </w:pPr>
      <w:r w:rsidRPr="00CC4DF7">
        <w:rPr>
          <w:szCs w:val="24"/>
        </w:rPr>
        <w:t xml:space="preserve">Pagrindinio – </w:t>
      </w:r>
      <w:r w:rsidRPr="002F38AC">
        <w:rPr>
          <w:szCs w:val="24"/>
        </w:rPr>
        <w:t>Užsienio reikalų komiteto</w:t>
      </w:r>
      <w:r w:rsidRPr="00CC4DF7">
        <w:rPr>
          <w:szCs w:val="24"/>
        </w:rPr>
        <w:t xml:space="preserve"> išvadą pateikė šio komiteto atstovas </w:t>
      </w:r>
      <w:r>
        <w:rPr>
          <w:szCs w:val="24"/>
        </w:rPr>
        <w:t>L. Balsys</w:t>
      </w:r>
      <w:r w:rsidRPr="00CC4DF7">
        <w:rPr>
          <w:szCs w:val="24"/>
        </w:rPr>
        <w:t xml:space="preserve">. </w:t>
      </w:r>
    </w:p>
    <w:p w:rsidR="00D70191" w:rsidRDefault="00D70191" w:rsidP="00884EF7">
      <w:pPr>
        <w:ind w:firstLine="720"/>
      </w:pPr>
    </w:p>
    <w:p w:rsidR="00D70191" w:rsidRDefault="00D70191" w:rsidP="00884EF7">
      <w:pPr>
        <w:ind w:firstLine="709"/>
      </w:pPr>
      <w:r>
        <w:rPr>
          <w:snapToGrid w:val="0"/>
          <w:color w:val="000000"/>
        </w:rPr>
        <w:t xml:space="preserve">Dėl posėdžio vedimo tvarkos kalbėjo Seimo nariai: </w:t>
      </w:r>
      <w:r w:rsidRPr="00D70191">
        <w:rPr>
          <w:snapToGrid w:val="0"/>
          <w:color w:val="000000"/>
        </w:rPr>
        <w:t>J. Razma</w:t>
      </w:r>
      <w:r>
        <w:rPr>
          <w:snapToGrid w:val="0"/>
          <w:color w:val="000000"/>
        </w:rPr>
        <w:t xml:space="preserve">, </w:t>
      </w:r>
      <w:r w:rsidRPr="00D70191">
        <w:rPr>
          <w:snapToGrid w:val="0"/>
          <w:color w:val="000000"/>
        </w:rPr>
        <w:t>R. Baškienė</w:t>
      </w:r>
      <w:r>
        <w:rPr>
          <w:snapToGrid w:val="0"/>
          <w:color w:val="000000"/>
        </w:rPr>
        <w:t xml:space="preserve">, </w:t>
      </w:r>
      <w:r w:rsidRPr="00D70191">
        <w:rPr>
          <w:snapToGrid w:val="0"/>
          <w:color w:val="000000"/>
        </w:rPr>
        <w:t>A. Zuokas</w:t>
      </w:r>
      <w:r>
        <w:rPr>
          <w:snapToGrid w:val="0"/>
          <w:color w:val="000000"/>
        </w:rPr>
        <w:t xml:space="preserve">, </w:t>
      </w:r>
      <w:r w:rsidRPr="00D70191">
        <w:rPr>
          <w:snapToGrid w:val="0"/>
          <w:color w:val="000000"/>
        </w:rPr>
        <w:t>A. Skardžius</w:t>
      </w:r>
      <w:r>
        <w:rPr>
          <w:snapToGrid w:val="0"/>
          <w:color w:val="000000"/>
        </w:rPr>
        <w:t xml:space="preserve">, </w:t>
      </w:r>
      <w:r w:rsidRPr="00D70191">
        <w:rPr>
          <w:snapToGrid w:val="0"/>
          <w:color w:val="000000"/>
        </w:rPr>
        <w:t>A. Anušauskas</w:t>
      </w:r>
      <w:r>
        <w:rPr>
          <w:snapToGrid w:val="0"/>
          <w:color w:val="000000"/>
        </w:rPr>
        <w:t>.</w:t>
      </w:r>
    </w:p>
    <w:p w:rsidR="00D70191" w:rsidRDefault="00D70191" w:rsidP="00884EF7">
      <w:pPr>
        <w:ind w:firstLine="720"/>
      </w:pPr>
    </w:p>
    <w:p w:rsidR="00D70191" w:rsidRDefault="00D70191" w:rsidP="00884EF7">
      <w:pPr>
        <w:ind w:firstLine="720"/>
      </w:pPr>
      <w:r>
        <w:t>Balsuota dėl posėdžio pirmininkės pasiūlymo paankstinti balsavimo laiką ir pradėti balsuoti dabar</w:t>
      </w:r>
      <w:r w:rsidR="007C42F8">
        <w:t xml:space="preserve"> iš karto</w:t>
      </w:r>
      <w:r>
        <w:t>: už – 34, prieš – 36, susilaikė 10.</w:t>
      </w:r>
      <w:r>
        <w:rPr>
          <w:b/>
          <w:bCs/>
        </w:rPr>
        <w:t xml:space="preserve"> Nepritarta</w:t>
      </w:r>
      <w:r>
        <w:t>.</w:t>
      </w:r>
      <w:r>
        <w:rPr>
          <w:i/>
          <w:iCs/>
        </w:rPr>
        <w:t xml:space="preserve"> Užsiregistravo 80 Seimo nari</w:t>
      </w:r>
      <w:r w:rsidR="00B3471E">
        <w:rPr>
          <w:i/>
          <w:iCs/>
        </w:rPr>
        <w:t>ų</w:t>
      </w:r>
      <w:r>
        <w:rPr>
          <w:i/>
          <w:iCs/>
        </w:rPr>
        <w:t xml:space="preserve">  (14.36 val.).</w:t>
      </w:r>
    </w:p>
    <w:p w:rsidR="00D70191" w:rsidRDefault="00D70191" w:rsidP="00884EF7">
      <w:pPr>
        <w:ind w:firstLine="720"/>
      </w:pPr>
    </w:p>
    <w:p w:rsidR="00D70191" w:rsidRPr="00D70191" w:rsidRDefault="00D70191" w:rsidP="00884EF7">
      <w:pPr>
        <w:ind w:firstLine="709"/>
        <w:rPr>
          <w:i/>
        </w:rPr>
      </w:pPr>
      <w:r w:rsidRPr="00D70191">
        <w:rPr>
          <w:i/>
        </w:rPr>
        <w:t>Posėdžio pirmininkė pranešė, kad balsavimas dėl projekto Nr. XVP-1418(2)</w:t>
      </w:r>
      <w:r w:rsidR="007C42F8">
        <w:rPr>
          <w:i/>
        </w:rPr>
        <w:t xml:space="preserve"> </w:t>
      </w:r>
      <w:r w:rsidRPr="00D70191">
        <w:rPr>
          <w:i/>
        </w:rPr>
        <w:t xml:space="preserve">vyks </w:t>
      </w:r>
      <w:r w:rsidR="007C42F8">
        <w:rPr>
          <w:i/>
        </w:rPr>
        <w:t xml:space="preserve">darbotvarkėje </w:t>
      </w:r>
      <w:r w:rsidRPr="00D70191">
        <w:rPr>
          <w:i/>
        </w:rPr>
        <w:t>numatytu laiku (nuo 15.00 val.).</w:t>
      </w:r>
    </w:p>
    <w:p w:rsidR="00D70191" w:rsidRDefault="00D70191" w:rsidP="00D70191"/>
    <w:p w:rsidR="00D70191" w:rsidRDefault="00D70191" w:rsidP="00D70191"/>
    <w:p w:rsidR="00D70191" w:rsidRDefault="00D70191" w:rsidP="00D70191">
      <w:pPr>
        <w:ind w:firstLine="709"/>
        <w:rPr>
          <w:i/>
        </w:rPr>
      </w:pPr>
      <w:r>
        <w:rPr>
          <w:i/>
        </w:rPr>
        <w:t>14.37 val.</w:t>
      </w:r>
    </w:p>
    <w:p w:rsidR="00D70191" w:rsidRPr="002648BC" w:rsidRDefault="00D70191" w:rsidP="00D70191">
      <w:pPr>
        <w:ind w:firstLine="709"/>
        <w:rPr>
          <w:bCs/>
        </w:rPr>
      </w:pPr>
      <w:r>
        <w:rPr>
          <w:b/>
        </w:rPr>
        <w:t>SVARSTYTA</w:t>
      </w:r>
      <w:r>
        <w:t xml:space="preserve">. </w:t>
      </w:r>
      <w:r w:rsidRPr="00243EF4">
        <w:t xml:space="preserve">Seimo nutarimo „Dėl Medeinos Augustinavičienės skyrimo Valstybinės energetikos reguliavimo tarybos nare“ projektas </w:t>
      </w:r>
      <w:r w:rsidRPr="00243EF4">
        <w:rPr>
          <w:bCs/>
          <w:iCs/>
          <w:snapToGrid w:val="0"/>
          <w:color w:val="000000"/>
        </w:rPr>
        <w:t>Nr. XVP-</w:t>
      </w:r>
      <w:r w:rsidRPr="00243EF4">
        <w:t>1591</w:t>
      </w:r>
      <w:r>
        <w:t xml:space="preserve"> </w:t>
      </w:r>
      <w:r w:rsidRPr="00FA531F">
        <w:rPr>
          <w:i/>
          <w:snapToGrid w:val="0"/>
          <w:color w:val="000000"/>
          <w:szCs w:val="24"/>
        </w:rPr>
        <w:t xml:space="preserve">(teikėjas – </w:t>
      </w:r>
      <w:r w:rsidRPr="007E7E6E">
        <w:rPr>
          <w:i/>
          <w:snapToGrid w:val="0"/>
          <w:color w:val="000000"/>
          <w:szCs w:val="24"/>
        </w:rPr>
        <w:t>Respublikos Prezidentas</w:t>
      </w:r>
      <w:r w:rsidRPr="00FA531F">
        <w:rPr>
          <w:i/>
          <w:snapToGrid w:val="0"/>
          <w:color w:val="000000"/>
          <w:szCs w:val="24"/>
        </w:rPr>
        <w:t>)</w:t>
      </w:r>
      <w:r>
        <w:t xml:space="preserve"> </w:t>
      </w:r>
      <w:r w:rsidRPr="002648BC">
        <w:rPr>
          <w:b/>
          <w:bCs/>
          <w:i/>
        </w:rPr>
        <w:t>(pateikimas)</w:t>
      </w:r>
      <w:r w:rsidRPr="002648BC">
        <w:rPr>
          <w:bCs/>
        </w:rPr>
        <w:t>.</w:t>
      </w:r>
    </w:p>
    <w:p w:rsidR="00D70191" w:rsidRPr="00E65BA8" w:rsidRDefault="00D70191" w:rsidP="00D70191">
      <w:pPr>
        <w:ind w:firstLine="720"/>
      </w:pPr>
      <w:r w:rsidRPr="00E65BA8">
        <w:t xml:space="preserve">Pranešėjas – </w:t>
      </w:r>
      <w:r>
        <w:t>Respublikos Prezidento vyriausiasis patarėjas R. Dilba.</w:t>
      </w:r>
    </w:p>
    <w:p w:rsidR="00D70191" w:rsidRPr="00E65BA8" w:rsidRDefault="00D70191" w:rsidP="00D70191">
      <w:pPr>
        <w:pStyle w:val="Antrats"/>
      </w:pPr>
    </w:p>
    <w:p w:rsidR="00D70191" w:rsidRDefault="00D70191" w:rsidP="00D70191">
      <w:pPr>
        <w:ind w:firstLine="720"/>
      </w:pPr>
      <w:r w:rsidRPr="00E65BA8">
        <w:t xml:space="preserve">Kalbėjo ir į Seimo narių klausimus atsakė </w:t>
      </w:r>
      <w:r w:rsidRPr="00E65BA8">
        <w:rPr>
          <w:bCs/>
        </w:rPr>
        <w:t>kandidat</w:t>
      </w:r>
      <w:r>
        <w:rPr>
          <w:bCs/>
        </w:rPr>
        <w:t>ė</w:t>
      </w:r>
      <w:r w:rsidRPr="00E65BA8">
        <w:rPr>
          <w:bCs/>
        </w:rPr>
        <w:t xml:space="preserve"> į</w:t>
      </w:r>
      <w:r w:rsidRPr="00E65BA8">
        <w:rPr>
          <w:b/>
        </w:rPr>
        <w:t xml:space="preserve"> </w:t>
      </w:r>
      <w:r w:rsidRPr="00243EF4">
        <w:t>Valstybinės energetikos reguliavimo tarybos nar</w:t>
      </w:r>
      <w:r>
        <w:t>io pareigas M. Augustinavičienė.</w:t>
      </w:r>
    </w:p>
    <w:p w:rsidR="00D70191" w:rsidRPr="00E65BA8" w:rsidRDefault="00D70191" w:rsidP="00D70191">
      <w:pPr>
        <w:ind w:firstLine="720"/>
      </w:pPr>
    </w:p>
    <w:p w:rsidR="00D70191" w:rsidRDefault="00D70191" w:rsidP="00D70191">
      <w:pPr>
        <w:ind w:firstLine="720"/>
      </w:pPr>
      <w:r w:rsidRPr="00E65BA8">
        <w:t>Klausė Seimo nar</w:t>
      </w:r>
      <w:r w:rsidR="00884EF7">
        <w:t>ys</w:t>
      </w:r>
      <w:r w:rsidRPr="00E65BA8">
        <w:t xml:space="preserve"> </w:t>
      </w:r>
      <w:r w:rsidR="00B3471E">
        <w:t>A. Skardžius</w:t>
      </w:r>
      <w:r w:rsidR="00884EF7">
        <w:t>.</w:t>
      </w:r>
      <w:r w:rsidR="00B3471E">
        <w:t xml:space="preserve"> </w:t>
      </w:r>
    </w:p>
    <w:p w:rsidR="00884EF7" w:rsidRDefault="00884EF7" w:rsidP="00884EF7">
      <w:pPr>
        <w:ind w:firstLine="709"/>
      </w:pPr>
      <w:r>
        <w:rPr>
          <w:snapToGrid w:val="0"/>
          <w:color w:val="000000"/>
        </w:rPr>
        <w:t xml:space="preserve">Dėl posėdžio vedimo tvarkos kalbėjo Seimo narys </w:t>
      </w:r>
      <w:r w:rsidRPr="00884EF7">
        <w:rPr>
          <w:snapToGrid w:val="0"/>
          <w:color w:val="000000"/>
        </w:rPr>
        <w:t>Š. Šukevičius</w:t>
      </w:r>
      <w:r>
        <w:rPr>
          <w:snapToGrid w:val="0"/>
          <w:color w:val="000000"/>
        </w:rPr>
        <w:t>.</w:t>
      </w:r>
    </w:p>
    <w:p w:rsidR="00884EF7" w:rsidRPr="00E94872" w:rsidRDefault="00884EF7" w:rsidP="00884EF7">
      <w:pPr>
        <w:ind w:firstLine="709"/>
      </w:pPr>
      <w:r>
        <w:t xml:space="preserve">Klausė Seimo nariai: J. Razma, S. Gentvilas, B. Ropė, </w:t>
      </w:r>
      <w:r w:rsidR="00E94872">
        <w:t xml:space="preserve">V. Gailius, </w:t>
      </w:r>
      <w:r w:rsidR="00006993">
        <w:t>D. Kreivys</w:t>
      </w:r>
      <w:r w:rsidR="00E94872">
        <w:t>.</w:t>
      </w:r>
    </w:p>
    <w:p w:rsidR="00D70191" w:rsidRPr="00E65BA8" w:rsidRDefault="00D70191" w:rsidP="00D70191"/>
    <w:p w:rsidR="00D70191" w:rsidRPr="003C3670" w:rsidRDefault="00D70191" w:rsidP="00D70191">
      <w:pPr>
        <w:ind w:firstLine="709"/>
        <w:rPr>
          <w:b/>
          <w:bCs/>
        </w:rPr>
      </w:pPr>
      <w:r w:rsidRPr="003C3670">
        <w:rPr>
          <w:b/>
          <w:bCs/>
        </w:rPr>
        <w:t>NUTARTA:</w:t>
      </w:r>
    </w:p>
    <w:p w:rsidR="00D70191" w:rsidRPr="00E65BA8" w:rsidRDefault="00D70191" w:rsidP="00D70191">
      <w:pPr>
        <w:ind w:firstLine="720"/>
      </w:pPr>
      <w:r w:rsidRPr="003C3670">
        <w:t xml:space="preserve">1. </w:t>
      </w:r>
      <w:r w:rsidRPr="00E65BA8">
        <w:t>Pradėti šio projekto svarstymo procedūrą Seimo statuto nustatyta tvarka.</w:t>
      </w:r>
    </w:p>
    <w:p w:rsidR="00D70191" w:rsidRDefault="00D70191" w:rsidP="00D70191">
      <w:pPr>
        <w:ind w:firstLine="720"/>
        <w:rPr>
          <w:i/>
          <w:iCs/>
        </w:rPr>
      </w:pPr>
      <w:r w:rsidRPr="003C3670">
        <w:t xml:space="preserve">2. Paskirti </w:t>
      </w:r>
      <w:r>
        <w:t xml:space="preserve">Energetikos ir darnios plėtros </w:t>
      </w:r>
      <w:r w:rsidRPr="003C3670">
        <w:t>komitetą pagrindiniu komitetu šiam projektui svarstyti.</w:t>
      </w:r>
      <w:r>
        <w:t xml:space="preserve"> </w:t>
      </w:r>
      <w:r>
        <w:rPr>
          <w:i/>
          <w:iCs/>
        </w:rPr>
        <w:t xml:space="preserve">Pritarta bendru sutarimu. </w:t>
      </w:r>
    </w:p>
    <w:p w:rsidR="00D70191" w:rsidRPr="003C3670" w:rsidRDefault="00D70191" w:rsidP="00D70191">
      <w:pPr>
        <w:ind w:firstLine="720"/>
      </w:pPr>
      <w:r>
        <w:t>3</w:t>
      </w:r>
      <w:r w:rsidRPr="003C3670">
        <w:t xml:space="preserve">. Paskirti šio projekto </w:t>
      </w:r>
      <w:r w:rsidR="00086281">
        <w:t>svarstymą</w:t>
      </w:r>
      <w:r w:rsidRPr="003C3670">
        <w:t xml:space="preserve"> Seimo posėdyje </w:t>
      </w:r>
      <w:r>
        <w:t>2026</w:t>
      </w:r>
      <w:r w:rsidRPr="003C3670">
        <w:t>-0</w:t>
      </w:r>
      <w:r>
        <w:t>6</w:t>
      </w:r>
      <w:r w:rsidRPr="003C3670">
        <w:t>-</w:t>
      </w:r>
      <w:r>
        <w:t>11</w:t>
      </w:r>
      <w:r w:rsidRPr="003C3670">
        <w:t xml:space="preserve">. </w:t>
      </w:r>
      <w:r>
        <w:rPr>
          <w:i/>
          <w:iCs/>
        </w:rPr>
        <w:t>P</w:t>
      </w:r>
      <w:r w:rsidRPr="003C3670">
        <w:rPr>
          <w:i/>
          <w:iCs/>
        </w:rPr>
        <w:t xml:space="preserve">ritarta bendru sutarimu. </w:t>
      </w:r>
    </w:p>
    <w:p w:rsidR="00D70191" w:rsidRDefault="00D70191" w:rsidP="00884EF7">
      <w:pPr>
        <w:ind w:firstLine="720"/>
      </w:pPr>
    </w:p>
    <w:p w:rsidR="00D70191" w:rsidRDefault="00D70191"/>
    <w:p w:rsidR="007E7E6E" w:rsidRDefault="007E7E6E" w:rsidP="00774822">
      <w:pPr>
        <w:ind w:firstLine="709"/>
        <w:rPr>
          <w:i/>
        </w:rPr>
      </w:pPr>
      <w:r>
        <w:rPr>
          <w:i/>
        </w:rPr>
        <w:t>1</w:t>
      </w:r>
      <w:r w:rsidR="00E94872">
        <w:rPr>
          <w:i/>
        </w:rPr>
        <w:t>4.55</w:t>
      </w:r>
      <w:r>
        <w:rPr>
          <w:i/>
        </w:rPr>
        <w:t xml:space="preserve"> val.</w:t>
      </w:r>
    </w:p>
    <w:p w:rsidR="007E7E6E" w:rsidRPr="00F838CD" w:rsidRDefault="007E7E6E" w:rsidP="00774822">
      <w:pPr>
        <w:ind w:firstLine="709"/>
        <w:rPr>
          <w:i/>
        </w:rPr>
      </w:pPr>
      <w:r>
        <w:rPr>
          <w:b/>
        </w:rPr>
        <w:t>SVARSTYTA</w:t>
      </w:r>
      <w:r>
        <w:t xml:space="preserve">. </w:t>
      </w:r>
      <w:r w:rsidRPr="00243EF4">
        <w:t>Seimo nutarimo „Dėl Lietuvos Respub</w:t>
      </w:r>
      <w:r>
        <w:t>likos Seimo 2025 m. gruodžio 18 </w:t>
      </w:r>
      <w:r w:rsidRPr="00243EF4">
        <w:t xml:space="preserve">d. nutarimo Nr. XV-691 „Dėl Lietuvos Respublikos karinių vienetų, karių ir civilių krašto apsaugos sistemos tarnautojų dalyvavimo tarptautinėse operacijose“ pakeitimo“ projektas </w:t>
      </w:r>
      <w:r w:rsidRPr="00243EF4">
        <w:rPr>
          <w:bCs/>
          <w:iCs/>
          <w:snapToGrid w:val="0"/>
          <w:color w:val="000000"/>
        </w:rPr>
        <w:t>Nr. XVP-</w:t>
      </w:r>
      <w:r w:rsidRPr="00243EF4">
        <w:t>1587</w:t>
      </w:r>
      <w:r>
        <w:t xml:space="preserve"> </w:t>
      </w:r>
      <w:r w:rsidRPr="002648BC">
        <w:rPr>
          <w:i/>
        </w:rPr>
        <w:t>(teikėjai –</w:t>
      </w:r>
      <w:r w:rsidR="00A32A68">
        <w:rPr>
          <w:i/>
        </w:rPr>
        <w:t xml:space="preserve"> </w:t>
      </w:r>
      <w:r w:rsidR="00A32A68" w:rsidRPr="007E7E6E">
        <w:rPr>
          <w:bCs/>
          <w:i/>
        </w:rPr>
        <w:t>Respublikos Prezidentas</w:t>
      </w:r>
      <w:r w:rsidR="000119DA">
        <w:rPr>
          <w:bCs/>
          <w:i/>
        </w:rPr>
        <w:t xml:space="preserve"> </w:t>
      </w:r>
      <w:r w:rsidRPr="007E7E6E">
        <w:rPr>
          <w:i/>
          <w:snapToGrid w:val="0"/>
        </w:rPr>
        <w:t>/ </w:t>
      </w:r>
      <w:r w:rsidRPr="007E7E6E">
        <w:rPr>
          <w:i/>
        </w:rPr>
        <w:t>krašto apsaugos ministras R. Kaunas</w:t>
      </w:r>
      <w:r>
        <w:rPr>
          <w:i/>
        </w:rPr>
        <w:t xml:space="preserve">, </w:t>
      </w:r>
      <w:r w:rsidRPr="007E7E6E">
        <w:rPr>
          <w:i/>
        </w:rPr>
        <w:t>užsienio reikalų ministras K. Budrys</w:t>
      </w:r>
      <w:r w:rsidRPr="002648BC">
        <w:rPr>
          <w:i/>
        </w:rPr>
        <w:t>)</w:t>
      </w:r>
      <w:r w:rsidRPr="002648BC">
        <w:t xml:space="preserve"> </w:t>
      </w:r>
      <w:r w:rsidRPr="002648BC">
        <w:rPr>
          <w:b/>
          <w:bCs/>
          <w:i/>
        </w:rPr>
        <w:t>(pateikimas)</w:t>
      </w:r>
      <w:r>
        <w:rPr>
          <w:b/>
          <w:bCs/>
          <w:i/>
        </w:rPr>
        <w:t xml:space="preserve"> </w:t>
      </w:r>
      <w:r w:rsidRPr="007E7E6E">
        <w:rPr>
          <w:bCs/>
          <w:i/>
        </w:rPr>
        <w:t>(Respublikos Prezidentas</w:t>
      </w:r>
      <w:r>
        <w:rPr>
          <w:bCs/>
          <w:i/>
        </w:rPr>
        <w:t xml:space="preserve"> </w:t>
      </w:r>
      <w:r w:rsidRPr="007E7E6E">
        <w:rPr>
          <w:bCs/>
          <w:i/>
        </w:rPr>
        <w:t>siūlo taikyti skubos tvarką)</w:t>
      </w:r>
      <w:r w:rsidRPr="002648BC">
        <w:rPr>
          <w:bCs/>
        </w:rPr>
        <w:t>.</w:t>
      </w:r>
    </w:p>
    <w:p w:rsidR="007E7E6E" w:rsidRDefault="007E7E6E" w:rsidP="00774822">
      <w:pPr>
        <w:ind w:firstLine="709"/>
      </w:pPr>
      <w:r w:rsidRPr="002648BC">
        <w:t>Pranešėja</w:t>
      </w:r>
      <w:r w:rsidR="00086281">
        <w:t>s</w:t>
      </w:r>
      <w:r w:rsidRPr="002648BC">
        <w:t xml:space="preserve"> – </w:t>
      </w:r>
      <w:r>
        <w:t>krašto apsaugos ministras R. Kaunas</w:t>
      </w:r>
      <w:r w:rsidR="00086281">
        <w:t>.</w:t>
      </w:r>
    </w:p>
    <w:p w:rsidR="007E7E6E" w:rsidRPr="002648BC" w:rsidRDefault="007E7E6E" w:rsidP="00774822"/>
    <w:p w:rsidR="007C42F8" w:rsidRDefault="007E7E6E" w:rsidP="00774822">
      <w:pPr>
        <w:ind w:firstLine="720"/>
      </w:pPr>
      <w:r w:rsidRPr="002648BC">
        <w:t xml:space="preserve">Klausė Seimo nariai: </w:t>
      </w:r>
      <w:r w:rsidR="007C42F8">
        <w:t>E. Gentvilas, A. Skardžius, D. Gaižauskas.</w:t>
      </w:r>
    </w:p>
    <w:p w:rsidR="007C42F8" w:rsidRDefault="007C42F8" w:rsidP="00086281">
      <w:pPr>
        <w:ind w:firstLine="709"/>
      </w:pPr>
      <w:r>
        <w:rPr>
          <w:snapToGrid w:val="0"/>
          <w:color w:val="000000"/>
        </w:rPr>
        <w:t xml:space="preserve">Dėl posėdžio vedimo tvarkos kalbėjo Seimo narys </w:t>
      </w:r>
      <w:r w:rsidRPr="007C42F8">
        <w:rPr>
          <w:snapToGrid w:val="0"/>
          <w:color w:val="000000"/>
        </w:rPr>
        <w:t>J. Sabatauskas</w:t>
      </w:r>
      <w:r>
        <w:rPr>
          <w:snapToGrid w:val="0"/>
          <w:color w:val="000000"/>
        </w:rPr>
        <w:t>.</w:t>
      </w:r>
    </w:p>
    <w:p w:rsidR="007E7E6E" w:rsidRDefault="007C42F8" w:rsidP="00774822">
      <w:pPr>
        <w:ind w:firstLine="720"/>
      </w:pPr>
      <w:r w:rsidRPr="002648BC">
        <w:t xml:space="preserve">Klausė Seimo nariai: </w:t>
      </w:r>
      <w:r>
        <w:t xml:space="preserve">V. Ąžuolas, </w:t>
      </w:r>
      <w:r w:rsidR="00086281">
        <w:t>A. Gedvilas.</w:t>
      </w:r>
    </w:p>
    <w:p w:rsidR="00086281" w:rsidRPr="007C42F8" w:rsidRDefault="00086281" w:rsidP="00774822">
      <w:pPr>
        <w:ind w:firstLine="720"/>
      </w:pPr>
      <w:r>
        <w:rPr>
          <w:snapToGrid w:val="0"/>
          <w:color w:val="000000"/>
        </w:rPr>
        <w:t xml:space="preserve">Dėl posėdžio vedimo tvarkos kalbėjo Seimo narys </w:t>
      </w:r>
      <w:r w:rsidRPr="00086281">
        <w:rPr>
          <w:snapToGrid w:val="0"/>
          <w:color w:val="000000"/>
        </w:rPr>
        <w:t>D. Gaižauskas</w:t>
      </w:r>
      <w:r>
        <w:rPr>
          <w:snapToGrid w:val="0"/>
          <w:color w:val="000000"/>
        </w:rPr>
        <w:t>.</w:t>
      </w:r>
    </w:p>
    <w:p w:rsidR="007E7E6E" w:rsidRPr="002648BC" w:rsidRDefault="007E7E6E" w:rsidP="00774822">
      <w:pPr>
        <w:ind w:firstLine="720"/>
      </w:pPr>
      <w:r w:rsidRPr="002648BC">
        <w:t xml:space="preserve">Dėl balsavimo motyvų kalbėjo Seimo nariai: </w:t>
      </w:r>
      <w:r w:rsidR="00086281">
        <w:t xml:space="preserve">V. Rakutis, </w:t>
      </w:r>
      <w:r w:rsidR="00086281">
        <w:rPr>
          <w:bCs/>
          <w:iCs/>
        </w:rPr>
        <w:t>V. Šeršniovas</w:t>
      </w:r>
      <w:r w:rsidR="00086281">
        <w:t>.</w:t>
      </w:r>
    </w:p>
    <w:p w:rsidR="007E7E6E" w:rsidRDefault="007E7E6E" w:rsidP="00774822">
      <w:pPr>
        <w:ind w:firstLine="720"/>
      </w:pPr>
    </w:p>
    <w:p w:rsidR="00086281" w:rsidRPr="00E83B9E" w:rsidRDefault="00086281" w:rsidP="00774822">
      <w:pPr>
        <w:ind w:firstLine="720"/>
        <w:rPr>
          <w:i/>
        </w:rPr>
      </w:pPr>
      <w:r w:rsidRPr="00E83B9E">
        <w:rPr>
          <w:i/>
        </w:rPr>
        <w:t xml:space="preserve">Posėdžio pirmininkė informavo, kad pagal </w:t>
      </w:r>
      <w:r w:rsidR="00CD611E" w:rsidRPr="00E83B9E">
        <w:rPr>
          <w:i/>
        </w:rPr>
        <w:t xml:space="preserve">Seimo statuto </w:t>
      </w:r>
      <w:r w:rsidR="00E83B9E" w:rsidRPr="00E83B9E">
        <w:rPr>
          <w:i/>
        </w:rPr>
        <w:t xml:space="preserve">162 straipsnį </w:t>
      </w:r>
      <w:r w:rsidR="00CD611E" w:rsidRPr="00E83B9E">
        <w:rPr>
          <w:i/>
        </w:rPr>
        <w:t>Seimo nutarimams</w:t>
      </w:r>
      <w:r w:rsidR="00E83B9E">
        <w:rPr>
          <w:i/>
        </w:rPr>
        <w:t xml:space="preserve"> </w:t>
      </w:r>
      <w:r w:rsidR="00C827FE">
        <w:rPr>
          <w:i/>
        </w:rPr>
        <w:t xml:space="preserve">ir taip </w:t>
      </w:r>
      <w:bookmarkStart w:id="0" w:name="_GoBack"/>
      <w:bookmarkEnd w:id="0"/>
      <w:r w:rsidR="00E83B9E">
        <w:rPr>
          <w:i/>
        </w:rPr>
        <w:t>yra</w:t>
      </w:r>
      <w:r w:rsidR="00CD611E" w:rsidRPr="00E83B9E">
        <w:rPr>
          <w:i/>
        </w:rPr>
        <w:t xml:space="preserve"> </w:t>
      </w:r>
      <w:r w:rsidRPr="00E83B9E">
        <w:rPr>
          <w:i/>
        </w:rPr>
        <w:t>taikoma skubos tvarka.</w:t>
      </w:r>
    </w:p>
    <w:p w:rsidR="00CD611E" w:rsidRPr="00CD611E" w:rsidRDefault="00CD611E" w:rsidP="00774822">
      <w:pPr>
        <w:ind w:firstLine="720"/>
      </w:pPr>
    </w:p>
    <w:p w:rsidR="00086281" w:rsidRPr="00D57208" w:rsidRDefault="00CD611E" w:rsidP="00086281">
      <w:pPr>
        <w:ind w:firstLine="720"/>
      </w:pPr>
      <w:r>
        <w:t>Dėl komitetų k</w:t>
      </w:r>
      <w:r w:rsidR="00086281" w:rsidRPr="00D57208">
        <w:t>al</w:t>
      </w:r>
      <w:r w:rsidR="00086281">
        <w:t>bėjo Seimo nar</w:t>
      </w:r>
      <w:r>
        <w:t>iai:</w:t>
      </w:r>
      <w:r w:rsidR="00086281">
        <w:t xml:space="preserve"> A. Ažubalis</w:t>
      </w:r>
      <w:r w:rsidR="00086281" w:rsidRPr="00D57208">
        <w:t xml:space="preserve"> </w:t>
      </w:r>
      <w:r w:rsidR="00086281" w:rsidRPr="00086281">
        <w:rPr>
          <w:szCs w:val="24"/>
        </w:rPr>
        <w:t>R. Sinkevičius</w:t>
      </w:r>
      <w:r w:rsidR="00086281">
        <w:rPr>
          <w:szCs w:val="24"/>
        </w:rPr>
        <w:t>.</w:t>
      </w:r>
    </w:p>
    <w:p w:rsidR="00086281" w:rsidRDefault="00086281" w:rsidP="00774822">
      <w:pPr>
        <w:ind w:firstLine="720"/>
      </w:pPr>
    </w:p>
    <w:p w:rsidR="007E7E6E" w:rsidRPr="003C3670" w:rsidRDefault="007E7E6E" w:rsidP="00774822">
      <w:pPr>
        <w:ind w:firstLine="720"/>
        <w:rPr>
          <w:b/>
          <w:bCs/>
        </w:rPr>
      </w:pPr>
      <w:r w:rsidRPr="003C3670">
        <w:rPr>
          <w:b/>
          <w:bCs/>
        </w:rPr>
        <w:t>NUTARTA:</w:t>
      </w:r>
    </w:p>
    <w:p w:rsidR="007E7E6E" w:rsidRPr="003C3670" w:rsidRDefault="007E7E6E" w:rsidP="00774822">
      <w:pPr>
        <w:ind w:firstLine="720"/>
      </w:pPr>
      <w:r w:rsidRPr="003C3670">
        <w:t xml:space="preserve">1. Pritarti šiam projektui po pateikimo ir pradėti jo svarstymo procedūrą. </w:t>
      </w:r>
      <w:r w:rsidR="00640918">
        <w:rPr>
          <w:i/>
          <w:iCs/>
        </w:rPr>
        <w:t xml:space="preserve">Balsavimo rezultatai: už </w:t>
      </w:r>
      <w:r w:rsidR="00640918">
        <w:t>–</w:t>
      </w:r>
      <w:r w:rsidR="00640918">
        <w:rPr>
          <w:i/>
          <w:iCs/>
        </w:rPr>
        <w:t xml:space="preserve"> </w:t>
      </w:r>
      <w:r w:rsidR="00CD611E">
        <w:rPr>
          <w:i/>
          <w:iCs/>
        </w:rPr>
        <w:t>78</w:t>
      </w:r>
      <w:r w:rsidR="00640918">
        <w:rPr>
          <w:i/>
          <w:iCs/>
        </w:rPr>
        <w:t xml:space="preserve">, prieš </w:t>
      </w:r>
      <w:r w:rsidR="00640918">
        <w:t>–</w:t>
      </w:r>
      <w:r w:rsidR="00640918">
        <w:rPr>
          <w:i/>
          <w:iCs/>
        </w:rPr>
        <w:t xml:space="preserve"> </w:t>
      </w:r>
      <w:r w:rsidR="00CD611E">
        <w:rPr>
          <w:i/>
          <w:iCs/>
        </w:rPr>
        <w:t>7</w:t>
      </w:r>
      <w:r w:rsidR="00640918">
        <w:rPr>
          <w:i/>
          <w:iCs/>
        </w:rPr>
        <w:t xml:space="preserve">, susilaikė </w:t>
      </w:r>
      <w:r w:rsidR="00CD611E">
        <w:rPr>
          <w:i/>
          <w:iCs/>
        </w:rPr>
        <w:t>3</w:t>
      </w:r>
      <w:r w:rsidR="00640918">
        <w:t xml:space="preserve">. </w:t>
      </w:r>
      <w:r w:rsidR="00640918">
        <w:rPr>
          <w:i/>
          <w:iCs/>
        </w:rPr>
        <w:t xml:space="preserve">Užsiregistravo </w:t>
      </w:r>
      <w:r w:rsidR="00CD611E">
        <w:rPr>
          <w:i/>
          <w:iCs/>
        </w:rPr>
        <w:t>91</w:t>
      </w:r>
      <w:r w:rsidR="00640918">
        <w:rPr>
          <w:i/>
          <w:iCs/>
        </w:rPr>
        <w:t xml:space="preserve"> Seimo nar</w:t>
      </w:r>
      <w:r w:rsidR="001F3ACE">
        <w:rPr>
          <w:i/>
          <w:iCs/>
        </w:rPr>
        <w:t>ys</w:t>
      </w:r>
      <w:r w:rsidR="00640918">
        <w:rPr>
          <w:i/>
          <w:iCs/>
        </w:rPr>
        <w:t xml:space="preserve"> (1</w:t>
      </w:r>
      <w:r w:rsidR="00086281">
        <w:rPr>
          <w:i/>
          <w:iCs/>
        </w:rPr>
        <w:t>5.14</w:t>
      </w:r>
      <w:r w:rsidR="00640918">
        <w:rPr>
          <w:i/>
          <w:iCs/>
        </w:rPr>
        <w:t xml:space="preserve"> val.)</w:t>
      </w:r>
      <w:r w:rsidR="00640918">
        <w:t>.</w:t>
      </w:r>
    </w:p>
    <w:p w:rsidR="007E7E6E" w:rsidRDefault="007E7E6E" w:rsidP="00774822">
      <w:pPr>
        <w:ind w:firstLine="720"/>
        <w:rPr>
          <w:i/>
          <w:iCs/>
        </w:rPr>
      </w:pPr>
      <w:r w:rsidRPr="003C3670">
        <w:t xml:space="preserve">2. Paskirti </w:t>
      </w:r>
      <w:r w:rsidRPr="00FC2B5C">
        <w:t>Nacionalinio saugumo ir gynybos</w:t>
      </w:r>
      <w:r>
        <w:t xml:space="preserve"> </w:t>
      </w:r>
      <w:r w:rsidRPr="003C3670">
        <w:t>komitetą pagrindiniu komitetu šiam projektui svarstyti.</w:t>
      </w:r>
      <w:r>
        <w:t xml:space="preserve"> </w:t>
      </w:r>
      <w:r>
        <w:rPr>
          <w:i/>
          <w:iCs/>
        </w:rPr>
        <w:t xml:space="preserve">Pritarta bendru sutarimu. </w:t>
      </w:r>
    </w:p>
    <w:p w:rsidR="007E7E6E" w:rsidRPr="003C3670" w:rsidRDefault="00086281" w:rsidP="00774822">
      <w:pPr>
        <w:ind w:firstLine="720"/>
      </w:pPr>
      <w:r>
        <w:t>3</w:t>
      </w:r>
      <w:r w:rsidR="007E7E6E" w:rsidRPr="003C3670">
        <w:t xml:space="preserve">. Paskirti šio projekto preliminarią svarstymo Seimo posėdyje datą </w:t>
      </w:r>
      <w:r w:rsidR="007E7E6E">
        <w:t>– 2026</w:t>
      </w:r>
      <w:r w:rsidR="007E7E6E" w:rsidRPr="003C3670">
        <w:t>-0</w:t>
      </w:r>
      <w:r w:rsidR="007E7E6E">
        <w:t>6-09</w:t>
      </w:r>
      <w:r w:rsidR="007E7E6E" w:rsidRPr="003C3670">
        <w:t xml:space="preserve">. </w:t>
      </w:r>
      <w:r w:rsidR="007E7E6E">
        <w:rPr>
          <w:i/>
          <w:iCs/>
        </w:rPr>
        <w:t>P</w:t>
      </w:r>
      <w:r w:rsidR="007E7E6E" w:rsidRPr="003C3670">
        <w:rPr>
          <w:i/>
          <w:iCs/>
        </w:rPr>
        <w:t xml:space="preserve">ritarta bendru sutarimu. </w:t>
      </w:r>
    </w:p>
    <w:p w:rsidR="007E7E6E" w:rsidRDefault="007E7E6E"/>
    <w:p w:rsidR="00086281" w:rsidRDefault="00086281" w:rsidP="00086281">
      <w:pPr>
        <w:ind w:firstLine="709"/>
        <w:rPr>
          <w:snapToGrid w:val="0"/>
          <w:color w:val="000000"/>
        </w:rPr>
      </w:pPr>
      <w:r>
        <w:t xml:space="preserve">Dėl balsavimo rezultatų kalbėjo Seimo narys S. Gentvilas (prašė patikslinti </w:t>
      </w:r>
      <w:r w:rsidR="002E3CD7">
        <w:t xml:space="preserve">paskutinio </w:t>
      </w:r>
      <w:r>
        <w:t>balsavimo rezultatus: jis – už</w:t>
      </w:r>
      <w:r>
        <w:rPr>
          <w:snapToGrid w:val="0"/>
          <w:color w:val="000000"/>
        </w:rPr>
        <w:t xml:space="preserve">). </w:t>
      </w:r>
    </w:p>
    <w:p w:rsidR="00086281" w:rsidRDefault="00086281" w:rsidP="00086281">
      <w:pPr>
        <w:ind w:firstLine="709"/>
        <w:rPr>
          <w:snapToGrid w:val="0"/>
          <w:color w:val="000000"/>
        </w:rPr>
      </w:pPr>
    </w:p>
    <w:p w:rsidR="00086281" w:rsidRDefault="00086281" w:rsidP="00086281">
      <w:pPr>
        <w:ind w:firstLine="709"/>
      </w:pPr>
    </w:p>
    <w:p w:rsidR="00086281" w:rsidRPr="00301FAF" w:rsidRDefault="00086281" w:rsidP="00086281">
      <w:pPr>
        <w:ind w:firstLine="720"/>
        <w:rPr>
          <w:i/>
        </w:rPr>
      </w:pPr>
      <w:r>
        <w:rPr>
          <w:i/>
        </w:rPr>
        <w:t>15.16 val.</w:t>
      </w:r>
    </w:p>
    <w:p w:rsidR="00086281" w:rsidRDefault="00086281" w:rsidP="00086281">
      <w:pPr>
        <w:ind w:firstLine="720"/>
      </w:pPr>
      <w:r w:rsidRPr="00301FAF">
        <w:rPr>
          <w:b/>
        </w:rPr>
        <w:t>SVARSTYTA.</w:t>
      </w:r>
      <w:r>
        <w:t> </w:t>
      </w:r>
      <w:r w:rsidRPr="002F38AC">
        <w:t>Įstatymo „Dėl Pietryčių Azijos draugystės ir bendradarbiavimo sutarties ratifikavimo“ projektas Nr</w:t>
      </w:r>
      <w:r>
        <w:t>. </w:t>
      </w:r>
      <w:r w:rsidRPr="002F38AC">
        <w:t>XVP-1418(2)</w:t>
      </w:r>
      <w:r>
        <w:t xml:space="preserve"> </w:t>
      </w:r>
      <w:r w:rsidRPr="00F736C5">
        <w:rPr>
          <w:i/>
        </w:rPr>
        <w:t xml:space="preserve">(teikėjai – </w:t>
      </w:r>
      <w:r w:rsidRPr="002F38AC">
        <w:rPr>
          <w:i/>
        </w:rPr>
        <w:t>Respublikos Prezidentas</w:t>
      </w:r>
      <w:r>
        <w:rPr>
          <w:i/>
        </w:rPr>
        <w:t xml:space="preserve"> / </w:t>
      </w:r>
      <w:r w:rsidRPr="002F38AC">
        <w:rPr>
          <w:i/>
        </w:rPr>
        <w:t>užsienio reikalų ministras K. Budrys</w:t>
      </w:r>
      <w:r w:rsidRPr="00F736C5">
        <w:rPr>
          <w:i/>
        </w:rPr>
        <w:t>)</w:t>
      </w:r>
      <w:r>
        <w:t xml:space="preserve"> </w:t>
      </w:r>
      <w:r w:rsidRPr="00CC4DF7">
        <w:rPr>
          <w:b/>
          <w:i/>
          <w:szCs w:val="24"/>
        </w:rPr>
        <w:t>(</w:t>
      </w:r>
      <w:r w:rsidRPr="00853583">
        <w:rPr>
          <w:b/>
          <w:i/>
          <w:szCs w:val="24"/>
        </w:rPr>
        <w:t>svarstym</w:t>
      </w:r>
      <w:r w:rsidR="00E030B1">
        <w:rPr>
          <w:b/>
          <w:i/>
          <w:szCs w:val="24"/>
        </w:rPr>
        <w:t>o tęsiny</w:t>
      </w:r>
      <w:r w:rsidRPr="00853583">
        <w:rPr>
          <w:b/>
          <w:i/>
          <w:szCs w:val="24"/>
        </w:rPr>
        <w:t>s</w:t>
      </w:r>
      <w:r w:rsidRPr="00CC4DF7">
        <w:rPr>
          <w:b/>
          <w:i/>
          <w:szCs w:val="24"/>
        </w:rPr>
        <w:t>)</w:t>
      </w:r>
      <w:r>
        <w:rPr>
          <w:szCs w:val="24"/>
        </w:rPr>
        <w:t>.</w:t>
      </w:r>
      <w:r>
        <w:t xml:space="preserve"> </w:t>
      </w:r>
    </w:p>
    <w:p w:rsidR="00086281" w:rsidRDefault="00086281" w:rsidP="00086281">
      <w:pPr>
        <w:ind w:firstLine="720"/>
      </w:pPr>
    </w:p>
    <w:p w:rsidR="00086281" w:rsidRPr="00697ED6" w:rsidRDefault="00086281" w:rsidP="00086281">
      <w:pPr>
        <w:ind w:firstLine="720"/>
      </w:pPr>
      <w:r w:rsidRPr="00470EF9">
        <w:rPr>
          <w:b/>
        </w:rPr>
        <w:lastRenderedPageBreak/>
        <w:t>NUTARTA</w:t>
      </w:r>
      <w:r>
        <w:rPr>
          <w:b/>
        </w:rPr>
        <w:t>.</w:t>
      </w:r>
      <w:r>
        <w:t> </w:t>
      </w:r>
      <w:r w:rsidRPr="00230931">
        <w:t xml:space="preserve">Pritarti šiam projektui po svarstymo Seimo posėdyje. </w:t>
      </w:r>
      <w:r w:rsidRPr="00CC4DF7">
        <w:rPr>
          <w:i/>
          <w:szCs w:val="24"/>
        </w:rPr>
        <w:t xml:space="preserve">Balsavimo rezultatai: už – </w:t>
      </w:r>
      <w:r w:rsidR="00CD611E">
        <w:rPr>
          <w:i/>
          <w:szCs w:val="24"/>
        </w:rPr>
        <w:t>85</w:t>
      </w:r>
      <w:r w:rsidRPr="00CC4DF7">
        <w:rPr>
          <w:i/>
          <w:szCs w:val="24"/>
        </w:rPr>
        <w:t xml:space="preserve">, prieš – </w:t>
      </w:r>
      <w:r>
        <w:rPr>
          <w:i/>
          <w:szCs w:val="24"/>
        </w:rPr>
        <w:t>0</w:t>
      </w:r>
      <w:r w:rsidRPr="00CC4DF7">
        <w:rPr>
          <w:i/>
          <w:szCs w:val="24"/>
        </w:rPr>
        <w:t xml:space="preserve">, susilaikė </w:t>
      </w:r>
      <w:r>
        <w:rPr>
          <w:i/>
          <w:szCs w:val="24"/>
        </w:rPr>
        <w:t xml:space="preserve">0. </w:t>
      </w:r>
      <w:r w:rsidRPr="00CC4DF7">
        <w:rPr>
          <w:i/>
          <w:szCs w:val="24"/>
        </w:rPr>
        <w:t xml:space="preserve">Užsiregistravo </w:t>
      </w:r>
      <w:r w:rsidR="00CD611E">
        <w:rPr>
          <w:i/>
          <w:szCs w:val="24"/>
        </w:rPr>
        <w:t>87</w:t>
      </w:r>
      <w:r w:rsidRPr="00CC4DF7">
        <w:rPr>
          <w:i/>
          <w:szCs w:val="24"/>
        </w:rPr>
        <w:t xml:space="preserve"> Seimo nariai (1</w:t>
      </w:r>
      <w:r w:rsidR="00CD611E">
        <w:rPr>
          <w:i/>
          <w:szCs w:val="24"/>
        </w:rPr>
        <w:t>5.16</w:t>
      </w:r>
      <w:r>
        <w:rPr>
          <w:i/>
          <w:szCs w:val="24"/>
        </w:rPr>
        <w:t> </w:t>
      </w:r>
      <w:r w:rsidRPr="00CC4DF7">
        <w:rPr>
          <w:i/>
          <w:szCs w:val="24"/>
        </w:rPr>
        <w:t>val.)</w:t>
      </w:r>
      <w:r>
        <w:rPr>
          <w:i/>
          <w:szCs w:val="24"/>
        </w:rPr>
        <w:t>.</w:t>
      </w:r>
      <w:r>
        <w:t xml:space="preserve"> </w:t>
      </w:r>
    </w:p>
    <w:p w:rsidR="007E7E6E" w:rsidRDefault="007E7E6E" w:rsidP="00774822">
      <w:pPr>
        <w:pStyle w:val="Antrats"/>
      </w:pPr>
    </w:p>
    <w:p w:rsidR="00086281" w:rsidRDefault="00086281" w:rsidP="00774822">
      <w:pPr>
        <w:pStyle w:val="Antrats"/>
      </w:pPr>
    </w:p>
    <w:p w:rsidR="00086281" w:rsidRPr="00301FAF" w:rsidRDefault="00086281" w:rsidP="00086281">
      <w:pPr>
        <w:ind w:firstLine="720"/>
        <w:rPr>
          <w:i/>
        </w:rPr>
      </w:pPr>
      <w:r>
        <w:rPr>
          <w:i/>
        </w:rPr>
        <w:t>1</w:t>
      </w:r>
      <w:r w:rsidR="00E030B1">
        <w:rPr>
          <w:i/>
        </w:rPr>
        <w:t>5.17</w:t>
      </w:r>
      <w:r>
        <w:rPr>
          <w:i/>
        </w:rPr>
        <w:t xml:space="preserve"> val.</w:t>
      </w:r>
    </w:p>
    <w:p w:rsidR="00086281" w:rsidRDefault="00086281" w:rsidP="00086281">
      <w:pPr>
        <w:ind w:firstLine="720"/>
      </w:pPr>
      <w:r w:rsidRPr="00301FAF">
        <w:rPr>
          <w:b/>
        </w:rPr>
        <w:t>SVARSTYTA</w:t>
      </w:r>
      <w:r>
        <w:rPr>
          <w:b/>
        </w:rPr>
        <w:t>:</w:t>
      </w:r>
      <w:r w:rsidRPr="00C61722">
        <w:t xml:space="preserve"> </w:t>
      </w:r>
    </w:p>
    <w:p w:rsidR="00086281" w:rsidRDefault="00086281" w:rsidP="00086281">
      <w:pPr>
        <w:ind w:firstLine="720"/>
      </w:pPr>
      <w:r>
        <w:t>1. </w:t>
      </w:r>
      <w:r w:rsidRPr="00D6590F">
        <w:t>Krizių valdymo i</w:t>
      </w:r>
      <w:r>
        <w:t>r civilinės saugos įstatymo Nr. </w:t>
      </w:r>
      <w:r w:rsidRPr="00D6590F">
        <w:t>VIII-971 2, 3, 4, 7, 9, 11, 12, 13, 14, 16, 17, 18, 19, 21, 22, 23, 24, 25, 28, 29, 32, 33, 34, 37, 38 ir 47 straipsnių pakeitimo ir Įstatymo papildymo 16</w:t>
      </w:r>
      <w:r w:rsidRPr="00D6590F">
        <w:rPr>
          <w:vertAlign w:val="superscript"/>
        </w:rPr>
        <w:t>1</w:t>
      </w:r>
      <w:r w:rsidRPr="00D6590F">
        <w:t xml:space="preserve"> ir 31</w:t>
      </w:r>
      <w:r w:rsidRPr="00D6590F">
        <w:rPr>
          <w:vertAlign w:val="superscript"/>
        </w:rPr>
        <w:t>1</w:t>
      </w:r>
      <w:r w:rsidRPr="00D6590F">
        <w:t xml:space="preserve"> straipsniais įstatymo projektas Nr.</w:t>
      </w:r>
      <w:r>
        <w:t> </w:t>
      </w:r>
      <w:r w:rsidRPr="00D6590F">
        <w:t>XVP-1363(2)</w:t>
      </w:r>
      <w:r>
        <w:t xml:space="preserve">. </w:t>
      </w:r>
    </w:p>
    <w:p w:rsidR="00086281" w:rsidRDefault="00086281" w:rsidP="00086281">
      <w:pPr>
        <w:ind w:firstLine="720"/>
      </w:pPr>
      <w:r>
        <w:t>2. </w:t>
      </w:r>
      <w:r w:rsidRPr="00D6590F">
        <w:t>Valstybės rezervo įstatymo Nr.</w:t>
      </w:r>
      <w:r>
        <w:t> </w:t>
      </w:r>
      <w:r w:rsidRPr="00D6590F">
        <w:t>VIII-1908 13 straipsnio p</w:t>
      </w:r>
      <w:r>
        <w:t>akeitimo įstatymo projektas Nr. </w:t>
      </w:r>
      <w:r w:rsidRPr="00D6590F">
        <w:t>XVP-1364(2)</w:t>
      </w:r>
      <w:r>
        <w:t xml:space="preserve">. </w:t>
      </w:r>
    </w:p>
    <w:p w:rsidR="00086281" w:rsidRDefault="00086281" w:rsidP="00086281">
      <w:pPr>
        <w:ind w:firstLine="720"/>
      </w:pPr>
      <w:r>
        <w:t>3. </w:t>
      </w:r>
      <w:r w:rsidRPr="00D6590F">
        <w:t>Oficialiosios statistikos ir valstybės duomenų valdysenos įstatymo Nr.</w:t>
      </w:r>
      <w:r>
        <w:t> </w:t>
      </w:r>
      <w:r w:rsidRPr="00D6590F">
        <w:t>I-270 20 ir 21 straipsnių pakeitimo įstatymo projektas Nr.</w:t>
      </w:r>
      <w:r>
        <w:t> </w:t>
      </w:r>
      <w:r w:rsidRPr="00D6590F">
        <w:t>XVP-1365(2)</w:t>
      </w:r>
      <w:r>
        <w:t xml:space="preserve">. </w:t>
      </w:r>
    </w:p>
    <w:p w:rsidR="00086281" w:rsidRDefault="00086281" w:rsidP="00086281">
      <w:pPr>
        <w:ind w:firstLine="720"/>
      </w:pPr>
      <w:r>
        <w:t>4. </w:t>
      </w:r>
      <w:r w:rsidRPr="00D6590F">
        <w:t>Energetikos įstatymo Nr.</w:t>
      </w:r>
      <w:r>
        <w:t> </w:t>
      </w:r>
      <w:r w:rsidRPr="00D6590F">
        <w:t>IX-884 2, 5, 8, 13 straipsnių ir penktojo skirsnio pakeitimo įstatymo projektas Nr.</w:t>
      </w:r>
      <w:r>
        <w:t> </w:t>
      </w:r>
      <w:r w:rsidRPr="00D6590F">
        <w:t>XVP-1366(2)</w:t>
      </w:r>
      <w:r>
        <w:t>.</w:t>
      </w:r>
    </w:p>
    <w:p w:rsidR="00086281" w:rsidRDefault="00086281" w:rsidP="00086281">
      <w:pPr>
        <w:ind w:firstLine="720"/>
      </w:pPr>
      <w:r>
        <w:t>5. </w:t>
      </w:r>
      <w:r w:rsidRPr="00D6590F">
        <w:t>Nacionaliniam saugumui užtikrinti svarbių objektų apsaugos įstatymo Nr.</w:t>
      </w:r>
      <w:r>
        <w:t> </w:t>
      </w:r>
      <w:r w:rsidRPr="00D6590F">
        <w:t>IX-1132 4 priedo p</w:t>
      </w:r>
      <w:r>
        <w:t>akeitimo įstatymo projektas Nr. </w:t>
      </w:r>
      <w:r w:rsidRPr="00D6590F">
        <w:t>XVP-1367(2)</w:t>
      </w:r>
      <w:r>
        <w:t xml:space="preserve">. </w:t>
      </w:r>
    </w:p>
    <w:p w:rsidR="00086281" w:rsidRDefault="00086281" w:rsidP="00086281">
      <w:pPr>
        <w:ind w:firstLine="720"/>
      </w:pPr>
      <w:r>
        <w:t>6. </w:t>
      </w:r>
      <w:r w:rsidRPr="00D6590F">
        <w:t>Branduolinės energijos įstatymo Nr.</w:t>
      </w:r>
      <w:r>
        <w:t> </w:t>
      </w:r>
      <w:r w:rsidRPr="00D6590F">
        <w:t>I-1613 7, 15 ir 39 straipsnių pakeitimo įstatymo projektas Nr.</w:t>
      </w:r>
      <w:r>
        <w:t> </w:t>
      </w:r>
      <w:r w:rsidRPr="00D6590F">
        <w:t>XVP-1368(2)</w:t>
      </w:r>
      <w:r>
        <w:t xml:space="preserve">. </w:t>
      </w:r>
    </w:p>
    <w:p w:rsidR="00086281" w:rsidRDefault="00086281" w:rsidP="00086281">
      <w:pPr>
        <w:ind w:firstLine="720"/>
      </w:pPr>
      <w:r>
        <w:t>7. </w:t>
      </w:r>
      <w:r w:rsidRPr="00D6590F">
        <w:t>Branduolinės saugos įstatymo Nr.</w:t>
      </w:r>
      <w:r>
        <w:t> </w:t>
      </w:r>
      <w:r w:rsidRPr="00D6590F">
        <w:t>XI-1539 38 straipsnio p</w:t>
      </w:r>
      <w:r>
        <w:t>akeitimo įstatymo projektas Nr. </w:t>
      </w:r>
      <w:r w:rsidRPr="00D6590F">
        <w:t>XVP-1369(2)</w:t>
      </w:r>
      <w:r>
        <w:t xml:space="preserve">. </w:t>
      </w:r>
    </w:p>
    <w:p w:rsidR="00086281" w:rsidRDefault="00086281" w:rsidP="00086281">
      <w:pPr>
        <w:ind w:firstLine="720"/>
      </w:pPr>
      <w:r>
        <w:t>8. </w:t>
      </w:r>
      <w:r w:rsidRPr="00D6590F">
        <w:t>Geležinkelių transporto kodekso 3, 29</w:t>
      </w:r>
      <w:r w:rsidRPr="00D6590F">
        <w:rPr>
          <w:vertAlign w:val="superscript"/>
        </w:rPr>
        <w:t>6</w:t>
      </w:r>
      <w:r w:rsidRPr="00D6590F">
        <w:t xml:space="preserve"> ir 29</w:t>
      </w:r>
      <w:r w:rsidRPr="00D6590F">
        <w:rPr>
          <w:vertAlign w:val="superscript"/>
        </w:rPr>
        <w:t>8</w:t>
      </w:r>
      <w:r w:rsidRPr="00D6590F">
        <w:t xml:space="preserve"> straipsnių pakeitimo įstatymo projektas Nr.</w:t>
      </w:r>
      <w:r>
        <w:t> </w:t>
      </w:r>
      <w:r w:rsidRPr="00D6590F">
        <w:t>XVP-1370(2)</w:t>
      </w:r>
      <w:r>
        <w:t xml:space="preserve"> </w:t>
      </w:r>
      <w:r w:rsidRPr="009C6682">
        <w:rPr>
          <w:i/>
        </w:rPr>
        <w:t>(teikėja</w:t>
      </w:r>
      <w:r>
        <w:rPr>
          <w:i/>
        </w:rPr>
        <w:t>i</w:t>
      </w:r>
      <w:r w:rsidRPr="009C6682">
        <w:rPr>
          <w:i/>
        </w:rPr>
        <w:t xml:space="preserve"> – </w:t>
      </w:r>
      <w:r w:rsidRPr="002F38AC">
        <w:rPr>
          <w:i/>
          <w:szCs w:val="24"/>
        </w:rPr>
        <w:t>Vyriausybė</w:t>
      </w:r>
      <w:r>
        <w:rPr>
          <w:i/>
        </w:rPr>
        <w:t xml:space="preserve"> / </w:t>
      </w:r>
      <w:r w:rsidRPr="002F38AC">
        <w:rPr>
          <w:i/>
        </w:rPr>
        <w:t>vidaus reikalų ministras V. Kondratovič</w:t>
      </w:r>
      <w:r w:rsidR="00CF5EFD">
        <w:rPr>
          <w:i/>
        </w:rPr>
        <w:t>ius</w:t>
      </w:r>
      <w:r w:rsidRPr="009C6682">
        <w:rPr>
          <w:i/>
        </w:rPr>
        <w:t>)</w:t>
      </w:r>
      <w:r>
        <w:t xml:space="preserve"> </w:t>
      </w:r>
      <w:r w:rsidRPr="00CC4DF7">
        <w:rPr>
          <w:b/>
          <w:i/>
          <w:szCs w:val="24"/>
        </w:rPr>
        <w:t>(</w:t>
      </w:r>
      <w:r w:rsidRPr="00853583">
        <w:rPr>
          <w:b/>
          <w:i/>
          <w:szCs w:val="24"/>
        </w:rPr>
        <w:t>svarstymas</w:t>
      </w:r>
      <w:r w:rsidRPr="00CC4DF7">
        <w:rPr>
          <w:b/>
          <w:i/>
          <w:szCs w:val="24"/>
        </w:rPr>
        <w:t>)</w:t>
      </w:r>
      <w:r>
        <w:rPr>
          <w:szCs w:val="24"/>
        </w:rPr>
        <w:t>.</w:t>
      </w:r>
      <w:r>
        <w:t xml:space="preserve"> </w:t>
      </w:r>
    </w:p>
    <w:p w:rsidR="00086281" w:rsidRDefault="00086281" w:rsidP="00086281">
      <w:pPr>
        <w:ind w:firstLine="720"/>
      </w:pPr>
    </w:p>
    <w:p w:rsidR="00086281" w:rsidRDefault="00086281" w:rsidP="00086281">
      <w:pPr>
        <w:tabs>
          <w:tab w:val="left" w:pos="720"/>
        </w:tabs>
        <w:ind w:firstLine="720"/>
        <w:rPr>
          <w:szCs w:val="24"/>
        </w:rPr>
      </w:pPr>
      <w:r w:rsidRPr="00CC4DF7">
        <w:rPr>
          <w:szCs w:val="24"/>
        </w:rPr>
        <w:t xml:space="preserve">Pagrindinio – </w:t>
      </w:r>
      <w:r w:rsidRPr="00D6590F">
        <w:rPr>
          <w:szCs w:val="24"/>
        </w:rPr>
        <w:t>Nacionalinio saugumo ir gynybos komiteto</w:t>
      </w:r>
      <w:r w:rsidRPr="00CC4DF7">
        <w:rPr>
          <w:szCs w:val="24"/>
        </w:rPr>
        <w:t xml:space="preserve"> išvad</w:t>
      </w:r>
      <w:r>
        <w:rPr>
          <w:szCs w:val="24"/>
        </w:rPr>
        <w:t>as</w:t>
      </w:r>
      <w:r w:rsidRPr="00CC4DF7">
        <w:rPr>
          <w:szCs w:val="24"/>
        </w:rPr>
        <w:t xml:space="preserve"> pateikė šio komiteto </w:t>
      </w:r>
      <w:r w:rsidRPr="00D6590F">
        <w:rPr>
          <w:szCs w:val="24"/>
        </w:rPr>
        <w:t>pirmininkas</w:t>
      </w:r>
      <w:r>
        <w:rPr>
          <w:szCs w:val="24"/>
        </w:rPr>
        <w:t xml:space="preserve"> </w:t>
      </w:r>
      <w:r w:rsidRPr="00D6590F">
        <w:rPr>
          <w:szCs w:val="24"/>
        </w:rPr>
        <w:t>R. Sinkevičius</w:t>
      </w:r>
      <w:r w:rsidRPr="00CC4DF7">
        <w:rPr>
          <w:szCs w:val="24"/>
        </w:rPr>
        <w:t xml:space="preserve">. </w:t>
      </w:r>
    </w:p>
    <w:p w:rsidR="00E030B1" w:rsidRDefault="00E030B1" w:rsidP="00086281">
      <w:pPr>
        <w:tabs>
          <w:tab w:val="left" w:pos="720"/>
        </w:tabs>
        <w:ind w:firstLine="720"/>
        <w:rPr>
          <w:szCs w:val="24"/>
        </w:rPr>
      </w:pPr>
      <w:r>
        <w:rPr>
          <w:szCs w:val="24"/>
        </w:rPr>
        <w:t xml:space="preserve">Papildomo </w:t>
      </w:r>
      <w:r w:rsidRPr="00E030B1">
        <w:rPr>
          <w:szCs w:val="24"/>
        </w:rPr>
        <w:t>–</w:t>
      </w:r>
      <w:r>
        <w:rPr>
          <w:szCs w:val="24"/>
        </w:rPr>
        <w:t xml:space="preserve"> </w:t>
      </w:r>
      <w:r w:rsidRPr="00E030B1">
        <w:rPr>
          <w:szCs w:val="24"/>
        </w:rPr>
        <w:t>Valstybės valdymo ir savivaldybių</w:t>
      </w:r>
      <w:r>
        <w:rPr>
          <w:szCs w:val="24"/>
        </w:rPr>
        <w:t xml:space="preserve"> komiteto išvadą dėl projekto </w:t>
      </w:r>
      <w:r w:rsidRPr="00E030B1">
        <w:rPr>
          <w:bCs/>
          <w:iCs/>
          <w:snapToGrid w:val="0"/>
          <w:color w:val="000000"/>
          <w:szCs w:val="24"/>
        </w:rPr>
        <w:t>Nr. XVP-</w:t>
      </w:r>
      <w:r>
        <w:rPr>
          <w:szCs w:val="24"/>
        </w:rPr>
        <w:t xml:space="preserve">1363(2) pateikė </w:t>
      </w:r>
      <w:r w:rsidR="00CD611E">
        <w:rPr>
          <w:szCs w:val="24"/>
        </w:rPr>
        <w:t xml:space="preserve">šio komiteto </w:t>
      </w:r>
      <w:r w:rsidRPr="00E030B1">
        <w:rPr>
          <w:szCs w:val="24"/>
        </w:rPr>
        <w:t>atstovas</w:t>
      </w:r>
      <w:r>
        <w:rPr>
          <w:szCs w:val="24"/>
        </w:rPr>
        <w:t xml:space="preserve"> </w:t>
      </w:r>
      <w:r w:rsidRPr="00E030B1">
        <w:rPr>
          <w:szCs w:val="24"/>
        </w:rPr>
        <w:t>V. Rakutis</w:t>
      </w:r>
      <w:r>
        <w:rPr>
          <w:szCs w:val="24"/>
        </w:rPr>
        <w:t>.</w:t>
      </w:r>
    </w:p>
    <w:p w:rsidR="00E030B1" w:rsidRDefault="00E030B1" w:rsidP="00086281">
      <w:pPr>
        <w:jc w:val="center"/>
        <w:rPr>
          <w:u w:val="single"/>
        </w:rPr>
      </w:pPr>
    </w:p>
    <w:p w:rsidR="00086281" w:rsidRPr="00714C5D" w:rsidRDefault="00086281" w:rsidP="00086281">
      <w:pPr>
        <w:jc w:val="center"/>
        <w:rPr>
          <w:u w:val="single"/>
        </w:rPr>
      </w:pPr>
      <w:r>
        <w:rPr>
          <w:u w:val="single"/>
        </w:rPr>
        <w:t>Projekto Nr. </w:t>
      </w:r>
      <w:r w:rsidRPr="00714C5D">
        <w:rPr>
          <w:u w:val="single"/>
        </w:rPr>
        <w:t>X</w:t>
      </w:r>
      <w:r>
        <w:rPr>
          <w:u w:val="single"/>
        </w:rPr>
        <w:t>V</w:t>
      </w:r>
      <w:r w:rsidRPr="00714C5D">
        <w:rPr>
          <w:u w:val="single"/>
        </w:rPr>
        <w:t>P-</w:t>
      </w:r>
      <w:r>
        <w:rPr>
          <w:u w:val="single"/>
        </w:rPr>
        <w:t>1363(2) p</w:t>
      </w:r>
      <w:r w:rsidRPr="00714C5D">
        <w:rPr>
          <w:u w:val="single"/>
        </w:rPr>
        <w:t xml:space="preserve">ataisų svarstymas </w:t>
      </w:r>
    </w:p>
    <w:p w:rsidR="00086281" w:rsidRDefault="00086281" w:rsidP="00086281">
      <w:pPr>
        <w:jc w:val="center"/>
      </w:pPr>
      <w:r>
        <w:t xml:space="preserve">Pranešėjas – pagrindinio komiteto pirmininkas </w:t>
      </w:r>
      <w:r>
        <w:rPr>
          <w:szCs w:val="24"/>
        </w:rPr>
        <w:t>R. Sinkevičius</w:t>
      </w:r>
      <w:r>
        <w:t xml:space="preserve"> </w:t>
      </w:r>
    </w:p>
    <w:p w:rsidR="00086281" w:rsidRDefault="00086281" w:rsidP="00086281">
      <w:pPr>
        <w:tabs>
          <w:tab w:val="left" w:pos="720"/>
        </w:tabs>
        <w:ind w:firstLine="720"/>
        <w:rPr>
          <w:szCs w:val="24"/>
        </w:rPr>
      </w:pPr>
    </w:p>
    <w:p w:rsidR="00E442F5" w:rsidRDefault="00E442F5" w:rsidP="00086281">
      <w:pPr>
        <w:ind w:firstLine="720"/>
        <w:rPr>
          <w:szCs w:val="24"/>
        </w:rPr>
      </w:pPr>
      <w:r>
        <w:rPr>
          <w:szCs w:val="24"/>
        </w:rPr>
        <w:t xml:space="preserve">Pranešėjas informavo apie </w:t>
      </w:r>
      <w:r w:rsidR="00086281">
        <w:rPr>
          <w:szCs w:val="24"/>
        </w:rPr>
        <w:t>L. Jonausko, D. </w:t>
      </w:r>
      <w:r>
        <w:rPr>
          <w:szCs w:val="24"/>
        </w:rPr>
        <w:t>Razmislevičiaus ir kt. pasiūlymą</w:t>
      </w:r>
      <w:r w:rsidR="00086281" w:rsidRPr="00F06B50">
        <w:rPr>
          <w:szCs w:val="24"/>
        </w:rPr>
        <w:t>, kuria</w:t>
      </w:r>
      <w:r w:rsidR="00086281">
        <w:rPr>
          <w:szCs w:val="24"/>
        </w:rPr>
        <w:t>m</w:t>
      </w:r>
      <w:r w:rsidR="00086281" w:rsidRPr="00F06B50">
        <w:rPr>
          <w:szCs w:val="24"/>
        </w:rPr>
        <w:t xml:space="preserve"> </w:t>
      </w:r>
      <w:r w:rsidR="00086281">
        <w:rPr>
          <w:szCs w:val="24"/>
        </w:rPr>
        <w:t>nepritarė</w:t>
      </w:r>
      <w:r w:rsidR="00086281" w:rsidRPr="00F06B50">
        <w:rPr>
          <w:szCs w:val="24"/>
        </w:rPr>
        <w:t xml:space="preserve"> pagrindinis komitetas</w:t>
      </w:r>
      <w:r>
        <w:rPr>
          <w:szCs w:val="24"/>
        </w:rPr>
        <w:t>.</w:t>
      </w:r>
    </w:p>
    <w:p w:rsidR="00086281" w:rsidRPr="00F06B50" w:rsidRDefault="00086281" w:rsidP="00086281">
      <w:pPr>
        <w:ind w:firstLine="720"/>
        <w:rPr>
          <w:szCs w:val="24"/>
        </w:rPr>
      </w:pPr>
      <w:r w:rsidRPr="00F06B50">
        <w:rPr>
          <w:szCs w:val="24"/>
        </w:rPr>
        <w:t>Dėl balsavimo motyvų dėl šio pa</w:t>
      </w:r>
      <w:r>
        <w:rPr>
          <w:szCs w:val="24"/>
        </w:rPr>
        <w:t>siūlymo</w:t>
      </w:r>
      <w:r w:rsidR="00CD611E">
        <w:rPr>
          <w:szCs w:val="24"/>
        </w:rPr>
        <w:t xml:space="preserve"> kalbėjo Seimo narys </w:t>
      </w:r>
      <w:r w:rsidR="00CD611E" w:rsidRPr="00CD611E">
        <w:rPr>
          <w:szCs w:val="24"/>
        </w:rPr>
        <w:t>V. Rakutis</w:t>
      </w:r>
      <w:r w:rsidR="00CD611E">
        <w:rPr>
          <w:szCs w:val="24"/>
        </w:rPr>
        <w:t>.</w:t>
      </w:r>
    </w:p>
    <w:p w:rsidR="00086281" w:rsidRPr="00A13726" w:rsidRDefault="00086281" w:rsidP="00086281">
      <w:pPr>
        <w:ind w:firstLine="720"/>
        <w:rPr>
          <w:iCs/>
          <w:szCs w:val="24"/>
        </w:rPr>
      </w:pPr>
      <w:r w:rsidRPr="00F06B50">
        <w:rPr>
          <w:szCs w:val="24"/>
        </w:rPr>
        <w:t xml:space="preserve">Balsuota dėl </w:t>
      </w:r>
      <w:r>
        <w:rPr>
          <w:szCs w:val="24"/>
        </w:rPr>
        <w:t>L. Jonausko, D. Razmislevičiaus ir k</w:t>
      </w:r>
      <w:r w:rsidR="00CF5EFD">
        <w:rPr>
          <w:szCs w:val="24"/>
        </w:rPr>
        <w:t>t. pasiūlym</w:t>
      </w:r>
      <w:r>
        <w:rPr>
          <w:szCs w:val="24"/>
        </w:rPr>
        <w:t>o</w:t>
      </w:r>
      <w:r w:rsidRPr="00F06B50">
        <w:rPr>
          <w:szCs w:val="24"/>
        </w:rPr>
        <w:t>, kuria</w:t>
      </w:r>
      <w:r>
        <w:rPr>
          <w:szCs w:val="24"/>
        </w:rPr>
        <w:t>m</w:t>
      </w:r>
      <w:r w:rsidRPr="00F06B50">
        <w:rPr>
          <w:szCs w:val="24"/>
        </w:rPr>
        <w:t xml:space="preserve"> </w:t>
      </w:r>
      <w:r>
        <w:rPr>
          <w:szCs w:val="24"/>
        </w:rPr>
        <w:t>nepritarė</w:t>
      </w:r>
      <w:r w:rsidRPr="00F06B50">
        <w:rPr>
          <w:szCs w:val="24"/>
        </w:rPr>
        <w:t xml:space="preserve"> pagrindinis komitetas: </w:t>
      </w:r>
      <w:r w:rsidR="00CD611E">
        <w:rPr>
          <w:i/>
          <w:szCs w:val="24"/>
        </w:rPr>
        <w:t>už – 29, prieš – 14</w:t>
      </w:r>
      <w:r w:rsidRPr="00A13726">
        <w:rPr>
          <w:i/>
          <w:szCs w:val="24"/>
        </w:rPr>
        <w:t xml:space="preserve">, susilaikė </w:t>
      </w:r>
      <w:r w:rsidR="00CD611E">
        <w:rPr>
          <w:i/>
          <w:szCs w:val="24"/>
        </w:rPr>
        <w:t>47</w:t>
      </w:r>
      <w:r w:rsidRPr="00F06B50">
        <w:rPr>
          <w:szCs w:val="24"/>
        </w:rPr>
        <w:t xml:space="preserve">. </w:t>
      </w:r>
      <w:r w:rsidRPr="00A13726">
        <w:rPr>
          <w:b/>
          <w:szCs w:val="24"/>
        </w:rPr>
        <w:t>Nepritarta.</w:t>
      </w:r>
      <w:r w:rsidRPr="00F06B50">
        <w:rPr>
          <w:szCs w:val="24"/>
        </w:rPr>
        <w:t xml:space="preserve"> </w:t>
      </w:r>
      <w:r w:rsidR="00CD611E">
        <w:rPr>
          <w:i/>
          <w:iCs/>
          <w:szCs w:val="24"/>
        </w:rPr>
        <w:t>Užsiregistravo 94</w:t>
      </w:r>
      <w:r w:rsidRPr="00F06B50">
        <w:rPr>
          <w:i/>
          <w:iCs/>
          <w:szCs w:val="24"/>
        </w:rPr>
        <w:t xml:space="preserve"> Seimo nariai</w:t>
      </w:r>
      <w:r w:rsidRPr="00F06B50">
        <w:rPr>
          <w:szCs w:val="24"/>
        </w:rPr>
        <w:t xml:space="preserve"> </w:t>
      </w:r>
      <w:r w:rsidRPr="00F06B50">
        <w:rPr>
          <w:i/>
          <w:iCs/>
          <w:szCs w:val="24"/>
        </w:rPr>
        <w:t>(1</w:t>
      </w:r>
      <w:r w:rsidR="00CD611E">
        <w:rPr>
          <w:i/>
          <w:iCs/>
          <w:szCs w:val="24"/>
        </w:rPr>
        <w:t>5.22</w:t>
      </w:r>
      <w:r w:rsidRPr="00F06B50">
        <w:rPr>
          <w:i/>
          <w:iCs/>
          <w:szCs w:val="24"/>
        </w:rPr>
        <w:t xml:space="preserve"> val.)</w:t>
      </w:r>
      <w:r>
        <w:rPr>
          <w:iCs/>
          <w:szCs w:val="24"/>
        </w:rPr>
        <w:t xml:space="preserve">. </w:t>
      </w:r>
    </w:p>
    <w:p w:rsidR="00086281" w:rsidRDefault="00086281" w:rsidP="00086281">
      <w:pPr>
        <w:ind w:firstLine="720"/>
      </w:pPr>
    </w:p>
    <w:p w:rsidR="00086281" w:rsidRPr="00697ED6" w:rsidRDefault="00086281" w:rsidP="00086281">
      <w:pPr>
        <w:ind w:firstLine="720"/>
      </w:pPr>
      <w:r w:rsidRPr="00470EF9">
        <w:rPr>
          <w:b/>
        </w:rPr>
        <w:t>NUTARTA</w:t>
      </w:r>
      <w:r>
        <w:rPr>
          <w:b/>
        </w:rPr>
        <w:t>.</w:t>
      </w:r>
      <w:r>
        <w:t> </w:t>
      </w:r>
      <w:r w:rsidRPr="00230931">
        <w:t>Pritarti ši</w:t>
      </w:r>
      <w:r>
        <w:t>e</w:t>
      </w:r>
      <w:r w:rsidRPr="00230931">
        <w:t>m</w:t>
      </w:r>
      <w:r>
        <w:t>s</w:t>
      </w:r>
      <w:r w:rsidRPr="00230931">
        <w:t xml:space="preserve"> projekt</w:t>
      </w:r>
      <w:r>
        <w:t>ams</w:t>
      </w:r>
      <w:r w:rsidRPr="00230931">
        <w:t xml:space="preserve"> po svarstymo Seimo posėdyje. </w:t>
      </w:r>
      <w:r w:rsidRPr="00CC4DF7">
        <w:rPr>
          <w:i/>
          <w:szCs w:val="24"/>
        </w:rPr>
        <w:t xml:space="preserve">Balsavimo rezultatai: už – </w:t>
      </w:r>
      <w:r w:rsidR="00CD611E">
        <w:rPr>
          <w:i/>
          <w:szCs w:val="24"/>
        </w:rPr>
        <w:t>99</w:t>
      </w:r>
      <w:r w:rsidRPr="00CC4DF7">
        <w:rPr>
          <w:i/>
          <w:szCs w:val="24"/>
        </w:rPr>
        <w:t xml:space="preserve">, prieš – </w:t>
      </w:r>
      <w:r>
        <w:rPr>
          <w:i/>
          <w:szCs w:val="24"/>
        </w:rPr>
        <w:t>0</w:t>
      </w:r>
      <w:r w:rsidRPr="00CC4DF7">
        <w:rPr>
          <w:i/>
          <w:szCs w:val="24"/>
        </w:rPr>
        <w:t xml:space="preserve">, susilaikė </w:t>
      </w:r>
      <w:r>
        <w:rPr>
          <w:i/>
          <w:szCs w:val="24"/>
        </w:rPr>
        <w:t xml:space="preserve">0. </w:t>
      </w:r>
      <w:r w:rsidRPr="00CC4DF7">
        <w:rPr>
          <w:i/>
          <w:szCs w:val="24"/>
        </w:rPr>
        <w:t xml:space="preserve">Užsiregistravo </w:t>
      </w:r>
      <w:r w:rsidR="00CD611E">
        <w:rPr>
          <w:i/>
          <w:szCs w:val="24"/>
        </w:rPr>
        <w:t>99</w:t>
      </w:r>
      <w:r w:rsidRPr="00CC4DF7">
        <w:rPr>
          <w:i/>
          <w:szCs w:val="24"/>
        </w:rPr>
        <w:t xml:space="preserve"> Seimo nariai (1</w:t>
      </w:r>
      <w:r w:rsidR="00CD611E">
        <w:rPr>
          <w:i/>
          <w:szCs w:val="24"/>
        </w:rPr>
        <w:t>5.23</w:t>
      </w:r>
      <w:r>
        <w:rPr>
          <w:i/>
          <w:szCs w:val="24"/>
        </w:rPr>
        <w:t> </w:t>
      </w:r>
      <w:r w:rsidRPr="00CC4DF7">
        <w:rPr>
          <w:i/>
          <w:szCs w:val="24"/>
        </w:rPr>
        <w:t>val.)</w:t>
      </w:r>
      <w:r>
        <w:rPr>
          <w:i/>
          <w:szCs w:val="24"/>
        </w:rPr>
        <w:t>.</w:t>
      </w:r>
      <w:r>
        <w:t xml:space="preserve"> </w:t>
      </w:r>
    </w:p>
    <w:p w:rsidR="00086281" w:rsidRDefault="00086281" w:rsidP="00774822">
      <w:pPr>
        <w:pStyle w:val="Antrats"/>
      </w:pPr>
    </w:p>
    <w:p w:rsidR="00086281" w:rsidRDefault="00086281" w:rsidP="00774822">
      <w:pPr>
        <w:pStyle w:val="Antrats"/>
      </w:pPr>
    </w:p>
    <w:p w:rsidR="00CD611E" w:rsidRPr="00301FAF" w:rsidRDefault="00CD611E" w:rsidP="00970CA4">
      <w:pPr>
        <w:ind w:firstLine="720"/>
        <w:rPr>
          <w:i/>
        </w:rPr>
      </w:pPr>
      <w:r>
        <w:rPr>
          <w:i/>
        </w:rPr>
        <w:t>15.23 val.</w:t>
      </w:r>
    </w:p>
    <w:p w:rsidR="00CD611E" w:rsidRDefault="00CD611E" w:rsidP="00970CA4">
      <w:pPr>
        <w:ind w:firstLine="720"/>
      </w:pPr>
      <w:r w:rsidRPr="00301FAF">
        <w:rPr>
          <w:b/>
        </w:rPr>
        <w:t>SVARSTYTA.</w:t>
      </w:r>
      <w:r>
        <w:t> </w:t>
      </w:r>
      <w:r w:rsidRPr="00390FDF">
        <w:t>Administracinių nusižengimų kodekso 314 ir 589 straipsni</w:t>
      </w:r>
      <w:r>
        <w:t>ų pakeitimo įstatymo Nr. </w:t>
      </w:r>
      <w:r w:rsidRPr="00390FDF">
        <w:t>XV-549 2 straipsnio p</w:t>
      </w:r>
      <w:r>
        <w:t>akeitimo įstatymo projektas Nr. </w:t>
      </w:r>
      <w:r w:rsidRPr="00390FDF">
        <w:t>XVP-1444(2)</w:t>
      </w:r>
      <w:r>
        <w:t xml:space="preserve"> </w:t>
      </w:r>
      <w:r w:rsidRPr="00F736C5">
        <w:rPr>
          <w:i/>
        </w:rPr>
        <w:t>(teikėjai</w:t>
      </w:r>
      <w:r>
        <w:rPr>
          <w:i/>
        </w:rPr>
        <w:t> </w:t>
      </w:r>
      <w:r w:rsidRPr="00F736C5">
        <w:rPr>
          <w:i/>
        </w:rPr>
        <w:t xml:space="preserve">– </w:t>
      </w:r>
      <w:r w:rsidRPr="00390FDF">
        <w:rPr>
          <w:i/>
          <w:szCs w:val="24"/>
        </w:rPr>
        <w:t>J. Sabatauskas</w:t>
      </w:r>
      <w:r>
        <w:rPr>
          <w:i/>
        </w:rPr>
        <w:t xml:space="preserve"> </w:t>
      </w:r>
      <w:r w:rsidRPr="00390FDF">
        <w:rPr>
          <w:i/>
        </w:rPr>
        <w:t>ir k</w:t>
      </w:r>
      <w:r w:rsidR="00F64C66">
        <w:rPr>
          <w:i/>
        </w:rPr>
        <w:t>t.</w:t>
      </w:r>
      <w:r w:rsidRPr="00F736C5">
        <w:rPr>
          <w:i/>
        </w:rPr>
        <w:t>)</w:t>
      </w:r>
      <w:r>
        <w:t xml:space="preserve"> </w:t>
      </w:r>
      <w:r w:rsidRPr="00CC4DF7">
        <w:rPr>
          <w:b/>
          <w:i/>
          <w:szCs w:val="24"/>
        </w:rPr>
        <w:t>(</w:t>
      </w:r>
      <w:r w:rsidRPr="00853583">
        <w:rPr>
          <w:b/>
          <w:i/>
          <w:szCs w:val="24"/>
        </w:rPr>
        <w:t>svarstymas</w:t>
      </w:r>
      <w:r w:rsidRPr="00CC4DF7">
        <w:rPr>
          <w:b/>
          <w:i/>
          <w:szCs w:val="24"/>
        </w:rPr>
        <w:t>)</w:t>
      </w:r>
      <w:r>
        <w:rPr>
          <w:szCs w:val="24"/>
        </w:rPr>
        <w:t>.</w:t>
      </w:r>
      <w:r>
        <w:t xml:space="preserve"> </w:t>
      </w:r>
    </w:p>
    <w:p w:rsidR="00CD611E" w:rsidRDefault="00CD611E" w:rsidP="00970CA4">
      <w:pPr>
        <w:ind w:firstLine="720"/>
      </w:pPr>
    </w:p>
    <w:p w:rsidR="00CD611E" w:rsidRPr="00CC4DF7" w:rsidRDefault="00CD611E" w:rsidP="00970CA4">
      <w:pPr>
        <w:tabs>
          <w:tab w:val="left" w:pos="720"/>
        </w:tabs>
        <w:ind w:firstLine="720"/>
        <w:rPr>
          <w:szCs w:val="24"/>
        </w:rPr>
      </w:pPr>
      <w:r w:rsidRPr="00CC4DF7">
        <w:rPr>
          <w:szCs w:val="24"/>
        </w:rPr>
        <w:t xml:space="preserve">Pagrindinio – </w:t>
      </w:r>
      <w:r w:rsidRPr="00390FDF">
        <w:rPr>
          <w:szCs w:val="24"/>
        </w:rPr>
        <w:t>Teisės ir teisėtvarkos komiteto</w:t>
      </w:r>
      <w:r w:rsidRPr="00CC4DF7">
        <w:rPr>
          <w:szCs w:val="24"/>
        </w:rPr>
        <w:t xml:space="preserve"> išvadą pateikė šio komiteto </w:t>
      </w:r>
      <w:r w:rsidRPr="00390FDF">
        <w:rPr>
          <w:szCs w:val="24"/>
        </w:rPr>
        <w:t>pirmininkas</w:t>
      </w:r>
      <w:r w:rsidRPr="00CC4DF7">
        <w:rPr>
          <w:szCs w:val="24"/>
        </w:rPr>
        <w:t xml:space="preserve"> </w:t>
      </w:r>
      <w:r w:rsidRPr="00390FDF">
        <w:rPr>
          <w:szCs w:val="24"/>
        </w:rPr>
        <w:t>J. Sabatauskas</w:t>
      </w:r>
      <w:r w:rsidRPr="00CC4DF7">
        <w:rPr>
          <w:szCs w:val="24"/>
        </w:rPr>
        <w:t xml:space="preserve">. </w:t>
      </w:r>
    </w:p>
    <w:p w:rsidR="00CD611E" w:rsidRDefault="00CD611E" w:rsidP="00970CA4">
      <w:pPr>
        <w:ind w:firstLine="720"/>
      </w:pPr>
    </w:p>
    <w:p w:rsidR="00CD611E" w:rsidRPr="00697ED6" w:rsidRDefault="00CD611E" w:rsidP="00970CA4">
      <w:pPr>
        <w:ind w:firstLine="720"/>
      </w:pPr>
      <w:r w:rsidRPr="00470EF9">
        <w:rPr>
          <w:b/>
        </w:rPr>
        <w:lastRenderedPageBreak/>
        <w:t>NUTARTA</w:t>
      </w:r>
      <w:r>
        <w:rPr>
          <w:b/>
        </w:rPr>
        <w:t>.</w:t>
      </w:r>
      <w:r>
        <w:t> </w:t>
      </w:r>
      <w:r w:rsidRPr="00230931">
        <w:t xml:space="preserve">Pritarti šiam projektui po svarstymo Seimo posėdyje. </w:t>
      </w:r>
      <w:r w:rsidRPr="00CC4DF7">
        <w:rPr>
          <w:i/>
          <w:szCs w:val="24"/>
        </w:rPr>
        <w:t xml:space="preserve">Balsavimo rezultatai: už – </w:t>
      </w:r>
      <w:r>
        <w:rPr>
          <w:i/>
          <w:szCs w:val="24"/>
        </w:rPr>
        <w:t>89</w:t>
      </w:r>
      <w:r w:rsidRPr="00CC4DF7">
        <w:rPr>
          <w:i/>
          <w:szCs w:val="24"/>
        </w:rPr>
        <w:t xml:space="preserve">, prieš – </w:t>
      </w:r>
      <w:r>
        <w:rPr>
          <w:i/>
          <w:szCs w:val="24"/>
        </w:rPr>
        <w:t>0</w:t>
      </w:r>
      <w:r w:rsidRPr="00CC4DF7">
        <w:rPr>
          <w:i/>
          <w:szCs w:val="24"/>
        </w:rPr>
        <w:t xml:space="preserve">, susilaikė </w:t>
      </w:r>
      <w:r>
        <w:rPr>
          <w:i/>
          <w:szCs w:val="24"/>
        </w:rPr>
        <w:t xml:space="preserve">0. </w:t>
      </w:r>
      <w:r w:rsidRPr="00CC4DF7">
        <w:rPr>
          <w:i/>
          <w:szCs w:val="24"/>
        </w:rPr>
        <w:t xml:space="preserve">Užsiregistravo </w:t>
      </w:r>
      <w:r>
        <w:rPr>
          <w:i/>
          <w:szCs w:val="24"/>
        </w:rPr>
        <w:t>89</w:t>
      </w:r>
      <w:r w:rsidRPr="00CC4DF7">
        <w:rPr>
          <w:i/>
          <w:szCs w:val="24"/>
        </w:rPr>
        <w:t xml:space="preserve"> Seimo nariai (1</w:t>
      </w:r>
      <w:r>
        <w:rPr>
          <w:i/>
          <w:szCs w:val="24"/>
        </w:rPr>
        <w:t>5.25 </w:t>
      </w:r>
      <w:r w:rsidRPr="00CC4DF7">
        <w:rPr>
          <w:i/>
          <w:szCs w:val="24"/>
        </w:rPr>
        <w:t>val.)</w:t>
      </w:r>
      <w:r>
        <w:rPr>
          <w:i/>
          <w:szCs w:val="24"/>
        </w:rPr>
        <w:t>.</w:t>
      </w:r>
      <w:r>
        <w:t xml:space="preserve"> </w:t>
      </w:r>
    </w:p>
    <w:p w:rsidR="00CD611E" w:rsidRDefault="00CD611E" w:rsidP="00774822">
      <w:pPr>
        <w:pStyle w:val="Antrats"/>
      </w:pPr>
    </w:p>
    <w:p w:rsidR="00CD611E" w:rsidRDefault="00CD611E"/>
    <w:p w:rsidR="00CD611E" w:rsidRDefault="00CD611E" w:rsidP="00970CA4">
      <w:pPr>
        <w:ind w:firstLine="709"/>
        <w:rPr>
          <w:i/>
        </w:rPr>
      </w:pPr>
      <w:r>
        <w:rPr>
          <w:i/>
        </w:rPr>
        <w:t>15.25 val.</w:t>
      </w:r>
    </w:p>
    <w:p w:rsidR="00CD611E" w:rsidRDefault="00CD611E" w:rsidP="00970CA4">
      <w:pPr>
        <w:ind w:firstLine="709"/>
      </w:pPr>
      <w:r>
        <w:rPr>
          <w:b/>
        </w:rPr>
        <w:t>SVARSTYTA:</w:t>
      </w:r>
      <w:r>
        <w:t> </w:t>
      </w:r>
    </w:p>
    <w:p w:rsidR="00CD611E" w:rsidRDefault="00CD611E" w:rsidP="00970CA4">
      <w:pPr>
        <w:ind w:firstLine="709"/>
      </w:pPr>
      <w:r>
        <w:t xml:space="preserve">1. </w:t>
      </w:r>
      <w:r w:rsidRPr="00974CB4">
        <w:t xml:space="preserve">Viešojo sektoriaus darbuotojų registro įstatymo Nr. XIV-1986 pakeitimo įstatymo </w:t>
      </w:r>
      <w:r>
        <w:t>(naujos</w:t>
      </w:r>
      <w:r w:rsidRPr="00974CB4">
        <w:t xml:space="preserve"> redakcij</w:t>
      </w:r>
      <w:r>
        <w:t>os</w:t>
      </w:r>
      <w:r w:rsidRPr="00974CB4">
        <w:t>)</w:t>
      </w:r>
      <w:r>
        <w:t xml:space="preserve"> </w:t>
      </w:r>
      <w:r w:rsidRPr="00974CB4">
        <w:t>projektas</w:t>
      </w:r>
      <w:r>
        <w:t xml:space="preserve"> </w:t>
      </w:r>
      <w:r w:rsidRPr="005C77A2">
        <w:rPr>
          <w:bCs/>
          <w:iCs/>
          <w:snapToGrid w:val="0"/>
          <w:color w:val="000000"/>
          <w:szCs w:val="24"/>
        </w:rPr>
        <w:t>Nr. XVP-</w:t>
      </w:r>
      <w:r>
        <w:t>1092(2).</w:t>
      </w:r>
    </w:p>
    <w:p w:rsidR="00CD611E" w:rsidRDefault="00CD611E" w:rsidP="00970CA4">
      <w:pPr>
        <w:ind w:firstLine="720"/>
      </w:pPr>
      <w:r>
        <w:t xml:space="preserve">2. </w:t>
      </w:r>
      <w:r w:rsidRPr="00974CB4">
        <w:t>Valstybės tarnybos įstatymo Nr. VIII-1316 2, 9, 25, 35 ir 41 straipsnių pakeitimo įstatymo projektas</w:t>
      </w:r>
      <w:r>
        <w:t xml:space="preserve"> </w:t>
      </w:r>
      <w:r w:rsidRPr="00024778">
        <w:rPr>
          <w:bCs/>
          <w:iCs/>
          <w:snapToGrid w:val="0"/>
          <w:color w:val="000000"/>
        </w:rPr>
        <w:t>Nr. XVP-</w:t>
      </w:r>
      <w:r>
        <w:t>1093(2).</w:t>
      </w:r>
    </w:p>
    <w:p w:rsidR="00CD611E" w:rsidRDefault="00CD611E" w:rsidP="00970CA4">
      <w:pPr>
        <w:ind w:firstLine="720"/>
      </w:pPr>
      <w:r>
        <w:t xml:space="preserve">3. </w:t>
      </w:r>
      <w:r w:rsidRPr="00974CB4">
        <w:t>Diplomatinės tarnybos įstatymo Nr. VIII-1012 23, 72 ir 92 straipsnių pakeitimo įstatymo projektas</w:t>
      </w:r>
      <w:r>
        <w:t xml:space="preserve"> </w:t>
      </w:r>
      <w:r w:rsidRPr="00024778">
        <w:rPr>
          <w:bCs/>
          <w:iCs/>
          <w:snapToGrid w:val="0"/>
          <w:color w:val="000000"/>
        </w:rPr>
        <w:t>Nr. XVP-</w:t>
      </w:r>
      <w:r>
        <w:t>1094(2).</w:t>
      </w:r>
    </w:p>
    <w:p w:rsidR="00CD611E" w:rsidRDefault="00CD611E" w:rsidP="00970CA4">
      <w:pPr>
        <w:ind w:firstLine="720"/>
      </w:pPr>
      <w:r>
        <w:t xml:space="preserve">4. </w:t>
      </w:r>
      <w:r w:rsidRPr="00974CB4">
        <w:t>Specialiųjų tyrimų tarnybos įstatymo Nr. VIII-1649 18 ir 19 straipsnių pakeitimo įstatymo projektas</w:t>
      </w:r>
      <w:r>
        <w:t xml:space="preserve"> </w:t>
      </w:r>
      <w:r w:rsidRPr="00024778">
        <w:rPr>
          <w:bCs/>
          <w:iCs/>
          <w:snapToGrid w:val="0"/>
          <w:color w:val="000000"/>
        </w:rPr>
        <w:t>Nr. XVP-</w:t>
      </w:r>
      <w:r>
        <w:t>1095(2).</w:t>
      </w:r>
    </w:p>
    <w:p w:rsidR="00CD611E" w:rsidRDefault="00CD611E" w:rsidP="00970CA4">
      <w:pPr>
        <w:ind w:firstLine="720"/>
      </w:pPr>
      <w:r>
        <w:t xml:space="preserve">5. </w:t>
      </w:r>
      <w:r w:rsidRPr="00974CB4">
        <w:t>Prokuratūros įstatymo Nr. I-599 10, 26, 27 ir 34 straipsnių pakeitimo įstatymo projektas</w:t>
      </w:r>
      <w:r>
        <w:t xml:space="preserve"> </w:t>
      </w:r>
      <w:r w:rsidRPr="00024778">
        <w:rPr>
          <w:bCs/>
          <w:iCs/>
          <w:snapToGrid w:val="0"/>
          <w:color w:val="000000"/>
        </w:rPr>
        <w:t>Nr. XVP-</w:t>
      </w:r>
      <w:r>
        <w:t>1096(2).</w:t>
      </w:r>
    </w:p>
    <w:p w:rsidR="00CD611E" w:rsidRDefault="00CD611E" w:rsidP="00970CA4">
      <w:pPr>
        <w:ind w:firstLine="720"/>
      </w:pPr>
      <w:r>
        <w:t xml:space="preserve">6. </w:t>
      </w:r>
      <w:r w:rsidRPr="00974CB4">
        <w:t>Vidaus tarnybos statuto 10 straipsnio pakeitimo įstatymo projektas</w:t>
      </w:r>
      <w:r>
        <w:t xml:space="preserve"> </w:t>
      </w:r>
      <w:r w:rsidRPr="00024778">
        <w:rPr>
          <w:bCs/>
          <w:iCs/>
          <w:snapToGrid w:val="0"/>
          <w:color w:val="000000"/>
        </w:rPr>
        <w:t>Nr. XVP-</w:t>
      </w:r>
      <w:r>
        <w:t>1097(2).</w:t>
      </w:r>
    </w:p>
    <w:p w:rsidR="00CD611E" w:rsidRDefault="00CD611E" w:rsidP="00B338E2">
      <w:pPr>
        <w:ind w:firstLine="720"/>
        <w:rPr>
          <w:bCs/>
          <w:iCs/>
        </w:rPr>
      </w:pPr>
      <w:r>
        <w:t xml:space="preserve">7. </w:t>
      </w:r>
      <w:r w:rsidRPr="00974CB4">
        <w:t>Gyventojų turto deklaravimo įstatymo Nr. I-1338 2 ir 3 straipsnių pakeitimo įstatymo projektas</w:t>
      </w:r>
      <w:r>
        <w:t xml:space="preserve"> </w:t>
      </w:r>
      <w:r w:rsidRPr="00024778">
        <w:rPr>
          <w:bCs/>
          <w:iCs/>
          <w:snapToGrid w:val="0"/>
          <w:color w:val="000000"/>
        </w:rPr>
        <w:t>Nr. XVP-</w:t>
      </w:r>
      <w:r>
        <w:t xml:space="preserve">1098(2) </w:t>
      </w:r>
      <w:r>
        <w:rPr>
          <w:i/>
        </w:rPr>
        <w:t xml:space="preserve">(teikėjai – </w:t>
      </w:r>
      <w:r w:rsidRPr="00B338E2">
        <w:rPr>
          <w:i/>
        </w:rPr>
        <w:t>Vyriausybė </w:t>
      </w:r>
      <w:r w:rsidRPr="00B338E2">
        <w:rPr>
          <w:i/>
          <w:snapToGrid w:val="0"/>
        </w:rPr>
        <w:t>/ vidaus reikalų ministras V. Kondratovičius</w:t>
      </w:r>
      <w:r>
        <w:rPr>
          <w:i/>
        </w:rPr>
        <w:t xml:space="preserve">) </w:t>
      </w:r>
      <w:r>
        <w:rPr>
          <w:b/>
          <w:i/>
        </w:rPr>
        <w:t>(svarstymas)</w:t>
      </w:r>
      <w:r>
        <w:rPr>
          <w:bCs/>
          <w:iCs/>
        </w:rPr>
        <w:t>.</w:t>
      </w:r>
    </w:p>
    <w:p w:rsidR="00CD611E" w:rsidRDefault="00CD611E" w:rsidP="00970CA4"/>
    <w:p w:rsidR="00CD611E" w:rsidRDefault="00CD611E" w:rsidP="00970CA4">
      <w:pPr>
        <w:pStyle w:val="Antrats"/>
        <w:tabs>
          <w:tab w:val="clear" w:pos="4153"/>
          <w:tab w:val="clear" w:pos="8306"/>
        </w:tabs>
        <w:ind w:firstLine="720"/>
      </w:pPr>
      <w:r>
        <w:t>Komitetų išvadas pateikė: T. Barauskas (</w:t>
      </w:r>
      <w:r w:rsidRPr="00FC2B5C">
        <w:t>Valstybės valdymo ir savivaldybių</w:t>
      </w:r>
      <w:r>
        <w:t xml:space="preserve"> komiteto vardu), R. Motuzas (</w:t>
      </w:r>
      <w:r w:rsidRPr="00FC2B5C">
        <w:t>Užsienio reikalų</w:t>
      </w:r>
      <w:r>
        <w:t xml:space="preserve"> komiteto vardu), J. Sabatauskas (Teisės ir teisėtvarkos komiteto vardu).</w:t>
      </w:r>
    </w:p>
    <w:p w:rsidR="00CD611E" w:rsidRDefault="00CD611E" w:rsidP="00970CA4">
      <w:pPr>
        <w:ind w:firstLine="720"/>
      </w:pPr>
    </w:p>
    <w:p w:rsidR="00CD611E" w:rsidRPr="00494D22" w:rsidRDefault="00CD611E" w:rsidP="00970CA4">
      <w:pPr>
        <w:pStyle w:val="Antrat2"/>
        <w:rPr>
          <w:b w:val="0"/>
          <w:bCs w:val="0"/>
          <w:u w:val="single"/>
        </w:rPr>
      </w:pPr>
      <w:r>
        <w:rPr>
          <w:b w:val="0"/>
          <w:u w:val="single"/>
        </w:rPr>
        <w:t>Projekto Nr. XV</w:t>
      </w:r>
      <w:r w:rsidRPr="00494D22">
        <w:rPr>
          <w:b w:val="0"/>
          <w:u w:val="single"/>
        </w:rPr>
        <w:t>P-</w:t>
      </w:r>
      <w:r>
        <w:rPr>
          <w:b w:val="0"/>
          <w:u w:val="single"/>
        </w:rPr>
        <w:t>1092(2)</w:t>
      </w:r>
      <w:r w:rsidRPr="00494D22">
        <w:rPr>
          <w:b w:val="0"/>
          <w:u w:val="single"/>
        </w:rPr>
        <w:t xml:space="preserve"> pataisų svarstymas</w:t>
      </w:r>
    </w:p>
    <w:p w:rsidR="00CD611E" w:rsidRPr="00DD56F8" w:rsidRDefault="00CD611E" w:rsidP="00970CA4">
      <w:pPr>
        <w:jc w:val="center"/>
      </w:pPr>
      <w:r w:rsidRPr="00DD56F8">
        <w:t xml:space="preserve">Pranešėjas – pagrindinio komiteto </w:t>
      </w:r>
      <w:r>
        <w:t>atstovas T. Barauskas</w:t>
      </w:r>
    </w:p>
    <w:p w:rsidR="00CD611E" w:rsidRPr="00DD56F8" w:rsidRDefault="00CD611E" w:rsidP="00970CA4"/>
    <w:p w:rsidR="00396D1B" w:rsidRDefault="00CD611E" w:rsidP="00970CA4">
      <w:pPr>
        <w:ind w:firstLine="709"/>
      </w:pPr>
      <w:r w:rsidRPr="00DD56F8">
        <w:t xml:space="preserve">Dėl </w:t>
      </w:r>
      <w:r>
        <w:t xml:space="preserve">T. Barausko </w:t>
      </w:r>
      <w:r w:rsidR="00396D1B">
        <w:t>pataisų</w:t>
      </w:r>
      <w:r>
        <w:t>, kuri</w:t>
      </w:r>
      <w:r w:rsidR="00396D1B">
        <w:t>oms</w:t>
      </w:r>
      <w:r>
        <w:t xml:space="preserve"> pritarė pagrindinis komitetas,</w:t>
      </w:r>
      <w:r w:rsidRPr="00DD56F8">
        <w:t xml:space="preserve"> kalbėjo Seimo nar</w:t>
      </w:r>
      <w:r w:rsidR="00396D1B">
        <w:t>ys T. Barauskas.</w:t>
      </w:r>
    </w:p>
    <w:p w:rsidR="00CD611E" w:rsidRDefault="00CD611E" w:rsidP="00970CA4">
      <w:pPr>
        <w:ind w:firstLine="709"/>
      </w:pPr>
      <w:r>
        <w:t>Pasiūlymui svarstyti ši</w:t>
      </w:r>
      <w:r w:rsidR="00396D1B">
        <w:t>as</w:t>
      </w:r>
      <w:r>
        <w:t xml:space="preserve"> patais</w:t>
      </w:r>
      <w:r w:rsidR="00396D1B">
        <w:t>as</w:t>
      </w:r>
      <w:r>
        <w:t xml:space="preserve"> pritarta.</w:t>
      </w:r>
    </w:p>
    <w:p w:rsidR="00CD611E" w:rsidRDefault="00396D1B" w:rsidP="007412C2">
      <w:pPr>
        <w:ind w:firstLine="709"/>
      </w:pPr>
      <w:r>
        <w:t xml:space="preserve">Visos T. Barausko pataisos, kurioms pritarė pagrindinis komitetas, </w:t>
      </w:r>
      <w:r w:rsidRPr="00396D1B">
        <w:rPr>
          <w:b/>
        </w:rPr>
        <w:t>priimtos</w:t>
      </w:r>
      <w:r>
        <w:t xml:space="preserve"> bendru sutarimu</w:t>
      </w:r>
    </w:p>
    <w:p w:rsidR="00CD611E" w:rsidRDefault="00CD611E" w:rsidP="00970CA4"/>
    <w:p w:rsidR="00CD611E" w:rsidRDefault="00CD611E" w:rsidP="00970CA4">
      <w:pPr>
        <w:ind w:firstLine="720"/>
      </w:pPr>
      <w:r>
        <w:rPr>
          <w:b/>
          <w:bCs/>
        </w:rPr>
        <w:t>NUTARTA.</w:t>
      </w:r>
      <w:r>
        <w:t xml:space="preserve"> Pritarti šiems projektams po svarstymo Seimo posėdyje. </w:t>
      </w:r>
      <w:r w:rsidR="00396D1B">
        <w:rPr>
          <w:i/>
          <w:iCs/>
        </w:rPr>
        <w:t xml:space="preserve">Balsavimo rezultatai: už </w:t>
      </w:r>
      <w:r w:rsidR="00396D1B">
        <w:t>–</w:t>
      </w:r>
      <w:r w:rsidR="00396D1B">
        <w:rPr>
          <w:i/>
          <w:iCs/>
        </w:rPr>
        <w:t xml:space="preserve"> 85, prieš </w:t>
      </w:r>
      <w:r w:rsidR="00396D1B">
        <w:t>–</w:t>
      </w:r>
      <w:r w:rsidR="00396D1B">
        <w:rPr>
          <w:i/>
          <w:iCs/>
        </w:rPr>
        <w:t xml:space="preserve"> 0, susilaikė 0</w:t>
      </w:r>
      <w:r w:rsidR="00396D1B">
        <w:t xml:space="preserve">. </w:t>
      </w:r>
      <w:r w:rsidR="00396D1B">
        <w:rPr>
          <w:i/>
          <w:iCs/>
        </w:rPr>
        <w:t>Užsiregistravo 85 Seimo nariai (15.31 val.)</w:t>
      </w:r>
      <w:r w:rsidR="00396D1B">
        <w:t>.</w:t>
      </w:r>
    </w:p>
    <w:p w:rsidR="00086281" w:rsidRPr="009C1842" w:rsidRDefault="00086281" w:rsidP="00774822">
      <w:pPr>
        <w:pStyle w:val="Antrats"/>
        <w:rPr>
          <w:sz w:val="32"/>
          <w:szCs w:val="32"/>
        </w:rPr>
      </w:pPr>
    </w:p>
    <w:p w:rsidR="00396D1B" w:rsidRDefault="00396D1B" w:rsidP="00970CA4">
      <w:pPr>
        <w:ind w:firstLine="709"/>
        <w:rPr>
          <w:snapToGrid w:val="0"/>
          <w:color w:val="000000"/>
        </w:rPr>
      </w:pPr>
      <w:r>
        <w:rPr>
          <w:snapToGrid w:val="0"/>
          <w:color w:val="000000"/>
        </w:rPr>
        <w:t xml:space="preserve">Dėl posėdžio vedimo tvarkos kalbėjo Seimo narys </w:t>
      </w:r>
      <w:r w:rsidRPr="00396D1B">
        <w:rPr>
          <w:snapToGrid w:val="0"/>
          <w:color w:val="000000"/>
        </w:rPr>
        <w:t>V. Gailius</w:t>
      </w:r>
      <w:r>
        <w:rPr>
          <w:snapToGrid w:val="0"/>
          <w:color w:val="000000"/>
        </w:rPr>
        <w:t>.</w:t>
      </w:r>
    </w:p>
    <w:p w:rsidR="009C1842" w:rsidRDefault="009C1842" w:rsidP="00970CA4">
      <w:pPr>
        <w:ind w:firstLine="709"/>
        <w:rPr>
          <w:snapToGrid w:val="0"/>
          <w:color w:val="000000"/>
        </w:rPr>
      </w:pPr>
    </w:p>
    <w:p w:rsidR="009C1842" w:rsidRDefault="009C1842" w:rsidP="00970CA4">
      <w:pPr>
        <w:ind w:firstLine="709"/>
      </w:pPr>
    </w:p>
    <w:p w:rsidR="002E3CD7" w:rsidRDefault="002E3CD7" w:rsidP="002E3CD7">
      <w:pPr>
        <w:ind w:firstLine="709"/>
        <w:rPr>
          <w:i/>
        </w:rPr>
      </w:pPr>
      <w:r>
        <w:rPr>
          <w:i/>
        </w:rPr>
        <w:t>15.32 val.</w:t>
      </w:r>
    </w:p>
    <w:p w:rsidR="002E3CD7" w:rsidRDefault="002E3CD7" w:rsidP="002E3CD7">
      <w:pPr>
        <w:ind w:firstLine="709"/>
      </w:pPr>
      <w:r>
        <w:rPr>
          <w:b/>
        </w:rPr>
        <w:t>SVARSTYTA:</w:t>
      </w:r>
      <w:r>
        <w:t> </w:t>
      </w:r>
    </w:p>
    <w:p w:rsidR="002E3CD7" w:rsidRDefault="002E3CD7" w:rsidP="002E3CD7">
      <w:pPr>
        <w:ind w:firstLine="709"/>
      </w:pPr>
      <w:r>
        <w:t xml:space="preserve">1. </w:t>
      </w:r>
      <w:r w:rsidRPr="00243EF4">
        <w:t xml:space="preserve">Vyresnio amžiaus žmonių politikos pagrindų įstatymo projektas </w:t>
      </w:r>
      <w:r w:rsidRPr="00243EF4">
        <w:rPr>
          <w:bCs/>
          <w:iCs/>
          <w:snapToGrid w:val="0"/>
          <w:color w:val="000000"/>
        </w:rPr>
        <w:t>Nr. X</w:t>
      </w:r>
      <w:r>
        <w:rPr>
          <w:bCs/>
          <w:iCs/>
          <w:snapToGrid w:val="0"/>
          <w:color w:val="000000"/>
        </w:rPr>
        <w:t>I</w:t>
      </w:r>
      <w:r w:rsidRPr="00243EF4">
        <w:rPr>
          <w:bCs/>
          <w:iCs/>
          <w:snapToGrid w:val="0"/>
          <w:color w:val="000000"/>
        </w:rPr>
        <w:t>VP-</w:t>
      </w:r>
      <w:r w:rsidRPr="00243EF4">
        <w:t>3989(2)</w:t>
      </w:r>
      <w:r>
        <w:t>.</w:t>
      </w:r>
    </w:p>
    <w:p w:rsidR="002E3CD7" w:rsidRDefault="002E3CD7" w:rsidP="002E3CD7">
      <w:pPr>
        <w:ind w:firstLine="720"/>
        <w:rPr>
          <w:bCs/>
          <w:iCs/>
        </w:rPr>
      </w:pPr>
      <w:r>
        <w:t xml:space="preserve">2. </w:t>
      </w:r>
      <w:r w:rsidRPr="0085614C">
        <w:t xml:space="preserve">Vietos savivaldos įstatymo Nr. I-533 7 straipsnio pakeitimo įstatymo projektas </w:t>
      </w:r>
      <w:r w:rsidRPr="0085614C">
        <w:rPr>
          <w:bCs/>
          <w:iCs/>
          <w:snapToGrid w:val="0"/>
          <w:color w:val="000000"/>
        </w:rPr>
        <w:t>Nr. X</w:t>
      </w:r>
      <w:r>
        <w:rPr>
          <w:bCs/>
          <w:iCs/>
          <w:snapToGrid w:val="0"/>
          <w:color w:val="000000"/>
        </w:rPr>
        <w:t>I</w:t>
      </w:r>
      <w:r w:rsidRPr="0085614C">
        <w:rPr>
          <w:bCs/>
          <w:iCs/>
          <w:snapToGrid w:val="0"/>
          <w:color w:val="000000"/>
        </w:rPr>
        <w:t>VP-</w:t>
      </w:r>
      <w:r w:rsidRPr="0085614C">
        <w:t>3990(2)</w:t>
      </w:r>
      <w:r>
        <w:rPr>
          <w:i/>
        </w:rPr>
        <w:t xml:space="preserve"> </w:t>
      </w:r>
      <w:r>
        <w:rPr>
          <w:b/>
          <w:i/>
        </w:rPr>
        <w:t>(svarstymas)</w:t>
      </w:r>
      <w:r>
        <w:rPr>
          <w:bCs/>
          <w:iCs/>
        </w:rPr>
        <w:t>.</w:t>
      </w:r>
    </w:p>
    <w:p w:rsidR="00774822" w:rsidRDefault="00774822" w:rsidP="00774822"/>
    <w:p w:rsidR="002E3CD7" w:rsidRDefault="002E3CD7" w:rsidP="002E3CD7">
      <w:pPr>
        <w:ind w:firstLine="720"/>
      </w:pPr>
      <w:r>
        <w:t>Komitetų išvadas pateikė: K. Bilius (</w:t>
      </w:r>
      <w:r w:rsidRPr="00FC2B5C">
        <w:t>Socialinių reikalų ir darbo</w:t>
      </w:r>
      <w:r>
        <w:t xml:space="preserve"> komiteto vardu), I. Braziulienė (Švietimo ir mokslo komiteto vardu), J. Narkevičius (</w:t>
      </w:r>
      <w:r w:rsidRPr="00FC2B5C">
        <w:t>Valstybės valdymo ir savivaldybių</w:t>
      </w:r>
      <w:r>
        <w:t xml:space="preserve"> komiteto vardu).</w:t>
      </w:r>
    </w:p>
    <w:p w:rsidR="002E3CD7" w:rsidRDefault="002E3CD7" w:rsidP="00774822">
      <w:pPr>
        <w:ind w:firstLine="720"/>
      </w:pPr>
    </w:p>
    <w:p w:rsidR="00774822" w:rsidRDefault="00774822" w:rsidP="00774822">
      <w:pPr>
        <w:ind w:firstLine="720"/>
      </w:pPr>
      <w:r>
        <w:t xml:space="preserve">Diskusijoje kalbėjo Seimo nariai: </w:t>
      </w:r>
      <w:r w:rsidR="002E3CD7" w:rsidRPr="0090562E">
        <w:rPr>
          <w:rFonts w:eastAsia="Calibri"/>
          <w:bCs/>
          <w:iCs/>
          <w:snapToGrid w:val="0"/>
          <w:color w:val="000000"/>
          <w:szCs w:val="24"/>
          <w:lang w:eastAsia="lt-LT"/>
        </w:rPr>
        <w:t>L. Kukuraitis</w:t>
      </w:r>
      <w:r w:rsidR="002E3CD7">
        <w:t xml:space="preserve">, </w:t>
      </w:r>
      <w:r w:rsidR="00CD33B3">
        <w:rPr>
          <w:szCs w:val="24"/>
        </w:rPr>
        <w:t>B. Vėsaitė</w:t>
      </w:r>
      <w:r w:rsidR="00E442F5">
        <w:t>.</w:t>
      </w:r>
    </w:p>
    <w:p w:rsidR="009C1842" w:rsidRDefault="009C1842" w:rsidP="00774822">
      <w:pPr>
        <w:ind w:firstLine="720"/>
      </w:pPr>
    </w:p>
    <w:p w:rsidR="00774822" w:rsidRPr="00494D22" w:rsidRDefault="00774822" w:rsidP="00774822">
      <w:pPr>
        <w:pStyle w:val="Antrat2"/>
        <w:rPr>
          <w:b w:val="0"/>
          <w:bCs w:val="0"/>
          <w:u w:val="single"/>
        </w:rPr>
      </w:pPr>
      <w:r>
        <w:rPr>
          <w:b w:val="0"/>
          <w:u w:val="single"/>
        </w:rPr>
        <w:lastRenderedPageBreak/>
        <w:t>Projekto Nr. XIV</w:t>
      </w:r>
      <w:r w:rsidRPr="00494D22">
        <w:rPr>
          <w:b w:val="0"/>
          <w:u w:val="single"/>
        </w:rPr>
        <w:t>P-</w:t>
      </w:r>
      <w:r>
        <w:rPr>
          <w:b w:val="0"/>
          <w:u w:val="single"/>
        </w:rPr>
        <w:t>3989(2)</w:t>
      </w:r>
      <w:r w:rsidRPr="00494D22">
        <w:rPr>
          <w:b w:val="0"/>
          <w:u w:val="single"/>
        </w:rPr>
        <w:t xml:space="preserve"> pataisų svarstymas</w:t>
      </w:r>
    </w:p>
    <w:p w:rsidR="00774822" w:rsidRPr="00DD56F8" w:rsidRDefault="00774822" w:rsidP="00774822">
      <w:pPr>
        <w:jc w:val="center"/>
      </w:pPr>
      <w:r w:rsidRPr="00DD56F8">
        <w:t>Pranešėjas – pagrindinio komiteto</w:t>
      </w:r>
      <w:r>
        <w:t xml:space="preserve"> pirmininkas K. Bilius</w:t>
      </w:r>
      <w:r w:rsidRPr="00DD56F8">
        <w:t xml:space="preserve"> </w:t>
      </w:r>
    </w:p>
    <w:p w:rsidR="00774822" w:rsidRPr="00DD56F8" w:rsidRDefault="00774822" w:rsidP="00774822"/>
    <w:p w:rsidR="00774822" w:rsidRDefault="00774822" w:rsidP="006012DD">
      <w:pPr>
        <w:ind w:firstLine="709"/>
      </w:pPr>
      <w:r>
        <w:t>Pranešėjas informavo apie pagrindinio komiteto nuomonę dėl Vyriausybės pasiūlymo</w:t>
      </w:r>
      <w:r w:rsidR="008A76C1">
        <w:t xml:space="preserve"> dėl 2 straipsnio</w:t>
      </w:r>
      <w:r>
        <w:t xml:space="preserve">, </w:t>
      </w:r>
      <w:r w:rsidRPr="004A25C0">
        <w:t>kuria</w:t>
      </w:r>
      <w:r>
        <w:t>m</w:t>
      </w:r>
      <w:r w:rsidRPr="004A25C0">
        <w:t xml:space="preserve"> </w:t>
      </w:r>
      <w:r>
        <w:t>nepritarė pagrindinis komitetas.</w:t>
      </w:r>
    </w:p>
    <w:p w:rsidR="00774822" w:rsidRDefault="00774822" w:rsidP="00774822">
      <w:pPr>
        <w:ind w:firstLine="709"/>
      </w:pPr>
      <w:r>
        <w:t>Pagrindinio komiteto nuomonei dėl</w:t>
      </w:r>
      <w:r w:rsidRPr="001F4CB6">
        <w:t xml:space="preserve"> </w:t>
      </w:r>
      <w:r>
        <w:t>Vyriausybės pasiūlymo</w:t>
      </w:r>
      <w:r w:rsidR="008A76C1">
        <w:t xml:space="preserve"> dėl 2 straipsnio</w:t>
      </w:r>
      <w:r>
        <w:t xml:space="preserve">, </w:t>
      </w:r>
      <w:r w:rsidRPr="004A25C0">
        <w:t>kuria</w:t>
      </w:r>
      <w:r>
        <w:t>m</w:t>
      </w:r>
      <w:r w:rsidRPr="004A25C0">
        <w:t xml:space="preserve"> </w:t>
      </w:r>
      <w:r>
        <w:t>nepritarė pagrindinis komitetas,</w:t>
      </w:r>
      <w:r w:rsidRPr="0021383F">
        <w:t xml:space="preserve"> pritarta</w:t>
      </w:r>
      <w:r>
        <w:t xml:space="preserve"> bendru sutarimu. </w:t>
      </w:r>
    </w:p>
    <w:p w:rsidR="00774822" w:rsidRDefault="00774822" w:rsidP="00774822">
      <w:pPr>
        <w:ind w:firstLine="720"/>
      </w:pPr>
    </w:p>
    <w:p w:rsidR="00E442F5" w:rsidRDefault="00E442F5" w:rsidP="00774822">
      <w:pPr>
        <w:ind w:firstLine="720"/>
      </w:pPr>
      <w:r>
        <w:t xml:space="preserve">Pranešėjas informavo apie </w:t>
      </w:r>
      <w:r w:rsidR="00774822">
        <w:t>2</w:t>
      </w:r>
      <w:r w:rsidR="00774822" w:rsidRPr="004A25C0">
        <w:t xml:space="preserve"> straipsnio </w:t>
      </w:r>
      <w:r w:rsidR="00774822">
        <w:t xml:space="preserve">E. Kirkučio </w:t>
      </w:r>
      <w:r w:rsidR="00774822" w:rsidRPr="004A25C0">
        <w:t>patais</w:t>
      </w:r>
      <w:r>
        <w:t>ą</w:t>
      </w:r>
      <w:r w:rsidR="00774822" w:rsidRPr="00706404">
        <w:t>, kuriai iš dalie</w:t>
      </w:r>
      <w:r>
        <w:t>s pritarė pagrindinis komitetas.</w:t>
      </w:r>
    </w:p>
    <w:p w:rsidR="00774822" w:rsidRPr="004A25C0" w:rsidRDefault="00774822" w:rsidP="00774822">
      <w:pPr>
        <w:ind w:firstLine="720"/>
      </w:pPr>
      <w:r>
        <w:t>Pagrindinio komiteto nuomonei dėl 2</w:t>
      </w:r>
      <w:r w:rsidRPr="004A25C0">
        <w:t xml:space="preserve"> straipsnio </w:t>
      </w:r>
      <w:r>
        <w:t>E. Kirkučio pataisos</w:t>
      </w:r>
      <w:r w:rsidRPr="00706404">
        <w:t>, kuriai iš dalies pritarė pagrindinis komitetas,</w:t>
      </w:r>
      <w:r w:rsidRPr="004A25C0">
        <w:t xml:space="preserve"> </w:t>
      </w:r>
      <w:r>
        <w:t>pritarta bendru sutarimu.</w:t>
      </w:r>
    </w:p>
    <w:p w:rsidR="00774822" w:rsidRDefault="00774822" w:rsidP="00774822">
      <w:pPr>
        <w:ind w:firstLine="720"/>
      </w:pPr>
    </w:p>
    <w:p w:rsidR="00E442F5" w:rsidRDefault="00E442F5" w:rsidP="00E442F5">
      <w:pPr>
        <w:ind w:firstLine="709"/>
      </w:pPr>
      <w:r>
        <w:t xml:space="preserve">Pranešėjas informavo apie pagrindinio komiteto nuomonę dėl Vyriausybės pasiūlymo dėl 2 straipsnio, </w:t>
      </w:r>
      <w:r w:rsidRPr="004A25C0">
        <w:t>kuria</w:t>
      </w:r>
      <w:r>
        <w:t>m</w:t>
      </w:r>
      <w:r w:rsidRPr="004A25C0">
        <w:t xml:space="preserve"> </w:t>
      </w:r>
      <w:r>
        <w:t>iš dalies pritarė pagrindinis komitetas.</w:t>
      </w:r>
    </w:p>
    <w:p w:rsidR="00E442F5" w:rsidRDefault="00E442F5" w:rsidP="00E442F5">
      <w:pPr>
        <w:ind w:firstLine="709"/>
      </w:pPr>
      <w:r>
        <w:t>Pagrindinio komiteto nuomonei dėl</w:t>
      </w:r>
      <w:r w:rsidRPr="001F4CB6">
        <w:t xml:space="preserve"> </w:t>
      </w:r>
      <w:r>
        <w:t xml:space="preserve">Vyriausybės pasiūlymo dėl 2 straipsnio, </w:t>
      </w:r>
      <w:r w:rsidRPr="004A25C0">
        <w:t>kuria</w:t>
      </w:r>
      <w:r>
        <w:t>m</w:t>
      </w:r>
      <w:r w:rsidRPr="004A25C0">
        <w:t xml:space="preserve"> </w:t>
      </w:r>
      <w:r>
        <w:t>iš dalies pritarė pagrindinis komitetas,</w:t>
      </w:r>
      <w:r w:rsidRPr="0021383F">
        <w:t xml:space="preserve"> pritarta</w:t>
      </w:r>
      <w:r>
        <w:t xml:space="preserve"> bendru sutarimu. </w:t>
      </w:r>
    </w:p>
    <w:p w:rsidR="00E442F5" w:rsidRDefault="00E442F5" w:rsidP="00774822">
      <w:pPr>
        <w:ind w:firstLine="720"/>
      </w:pPr>
    </w:p>
    <w:p w:rsidR="00774822" w:rsidRPr="00FC2B5C" w:rsidRDefault="00774822" w:rsidP="00774822">
      <w:pPr>
        <w:ind w:firstLine="720"/>
      </w:pPr>
      <w:r w:rsidRPr="00FC2B5C">
        <w:t xml:space="preserve">Dėl </w:t>
      </w:r>
      <w:r>
        <w:t xml:space="preserve">3 </w:t>
      </w:r>
      <w:r w:rsidRPr="00FC2B5C">
        <w:t xml:space="preserve">straipsnio </w:t>
      </w:r>
      <w:r w:rsidRPr="0090562E">
        <w:rPr>
          <w:rFonts w:eastAsia="Calibri"/>
          <w:bCs/>
          <w:iCs/>
          <w:snapToGrid w:val="0"/>
          <w:color w:val="000000"/>
          <w:szCs w:val="24"/>
          <w:lang w:eastAsia="lt-LT"/>
        </w:rPr>
        <w:t>L. Kukurai</w:t>
      </w:r>
      <w:r>
        <w:rPr>
          <w:rFonts w:eastAsia="Calibri"/>
          <w:bCs/>
          <w:iCs/>
          <w:snapToGrid w:val="0"/>
          <w:color w:val="000000"/>
          <w:szCs w:val="24"/>
          <w:lang w:eastAsia="lt-LT"/>
        </w:rPr>
        <w:t>čio</w:t>
      </w:r>
      <w:r>
        <w:t xml:space="preserve"> </w:t>
      </w:r>
      <w:r w:rsidRPr="00FC2B5C">
        <w:t>patais</w:t>
      </w:r>
      <w:r>
        <w:t>ų, kurioms pritarė pagrindinis komitetas,</w:t>
      </w:r>
      <w:r w:rsidRPr="006E26B4">
        <w:t xml:space="preserve"> </w:t>
      </w:r>
      <w:r>
        <w:t xml:space="preserve">kalbėjo Seimo narys </w:t>
      </w:r>
      <w:r w:rsidRPr="0090562E">
        <w:rPr>
          <w:rFonts w:eastAsia="Calibri"/>
          <w:bCs/>
          <w:iCs/>
          <w:snapToGrid w:val="0"/>
          <w:color w:val="000000"/>
          <w:szCs w:val="24"/>
          <w:lang w:eastAsia="lt-LT"/>
        </w:rPr>
        <w:t>L. Kukuraitis</w:t>
      </w:r>
      <w:r>
        <w:t>.</w:t>
      </w:r>
    </w:p>
    <w:p w:rsidR="00774822" w:rsidRPr="00FC2B5C" w:rsidRDefault="00774822" w:rsidP="00774822">
      <w:pPr>
        <w:ind w:firstLine="720"/>
      </w:pPr>
      <w:r w:rsidRPr="00FC2B5C">
        <w:t xml:space="preserve">Pasiūlymui svarstyti </w:t>
      </w:r>
      <w:r>
        <w:t>ši</w:t>
      </w:r>
      <w:r w:rsidR="0020175B">
        <w:t>a</w:t>
      </w:r>
      <w:r>
        <w:t xml:space="preserve">s </w:t>
      </w:r>
      <w:r w:rsidRPr="00FC2B5C">
        <w:t>patais</w:t>
      </w:r>
      <w:r>
        <w:t>as</w:t>
      </w:r>
      <w:r w:rsidRPr="00FC2B5C">
        <w:t xml:space="preserve"> pritarta.</w:t>
      </w:r>
    </w:p>
    <w:p w:rsidR="00774822" w:rsidRPr="00FC2B5C" w:rsidRDefault="00461DD2" w:rsidP="00774822">
      <w:pPr>
        <w:ind w:firstLine="720"/>
      </w:pPr>
      <w:r>
        <w:t xml:space="preserve">Visos </w:t>
      </w:r>
      <w:r w:rsidR="00774822">
        <w:t xml:space="preserve">3 </w:t>
      </w:r>
      <w:r w:rsidR="00774822" w:rsidRPr="00FC2B5C">
        <w:t xml:space="preserve">straipsnio </w:t>
      </w:r>
      <w:r w:rsidR="00774822" w:rsidRPr="0090562E">
        <w:rPr>
          <w:rFonts w:eastAsia="Calibri"/>
          <w:bCs/>
          <w:iCs/>
          <w:snapToGrid w:val="0"/>
          <w:color w:val="000000"/>
          <w:szCs w:val="24"/>
          <w:lang w:eastAsia="lt-LT"/>
        </w:rPr>
        <w:t>L. Kukurai</w:t>
      </w:r>
      <w:r w:rsidR="00774822">
        <w:rPr>
          <w:rFonts w:eastAsia="Calibri"/>
          <w:bCs/>
          <w:iCs/>
          <w:snapToGrid w:val="0"/>
          <w:color w:val="000000"/>
          <w:szCs w:val="24"/>
          <w:lang w:eastAsia="lt-LT"/>
        </w:rPr>
        <w:t>čio</w:t>
      </w:r>
      <w:r w:rsidR="00774822">
        <w:t xml:space="preserve"> </w:t>
      </w:r>
      <w:r w:rsidR="00774822" w:rsidRPr="00FC2B5C">
        <w:t>patais</w:t>
      </w:r>
      <w:r w:rsidR="00774822">
        <w:t>os, kurioms pritarė pagrindinis komitetas,</w:t>
      </w:r>
      <w:r w:rsidR="00774822" w:rsidRPr="006E26B4">
        <w:t xml:space="preserve"> </w:t>
      </w:r>
      <w:r w:rsidR="00774822" w:rsidRPr="000F400A">
        <w:rPr>
          <w:b/>
        </w:rPr>
        <w:t>priimt</w:t>
      </w:r>
      <w:r w:rsidR="00774822">
        <w:rPr>
          <w:b/>
        </w:rPr>
        <w:t>os</w:t>
      </w:r>
      <w:r w:rsidR="00774822" w:rsidRPr="00FC2B5C">
        <w:t xml:space="preserve"> bendru sutarimu. </w:t>
      </w:r>
    </w:p>
    <w:p w:rsidR="00774822" w:rsidRDefault="00774822" w:rsidP="00774822">
      <w:pPr>
        <w:ind w:firstLine="720"/>
      </w:pPr>
    </w:p>
    <w:p w:rsidR="00774822" w:rsidRPr="006E7F96" w:rsidRDefault="00774822" w:rsidP="0020175B">
      <w:pPr>
        <w:ind w:firstLine="720"/>
      </w:pPr>
      <w:r w:rsidRPr="006E26B4">
        <w:t xml:space="preserve">Dėl </w:t>
      </w:r>
      <w:r>
        <w:t>4</w:t>
      </w:r>
      <w:r w:rsidRPr="006E26B4">
        <w:t xml:space="preserve"> straipsnio </w:t>
      </w:r>
      <w:r>
        <w:rPr>
          <w:szCs w:val="24"/>
        </w:rPr>
        <w:t>B. Vėsaitė</w:t>
      </w:r>
      <w:r>
        <w:t xml:space="preserve">s ir kt. </w:t>
      </w:r>
      <w:r w:rsidRPr="006E26B4">
        <w:t>patais</w:t>
      </w:r>
      <w:r>
        <w:t>ų, kurioms nepritarė pagrindinis komitetas,</w:t>
      </w:r>
      <w:r w:rsidRPr="006E26B4">
        <w:t xml:space="preserve"> kalbėjo Seimo nar</w:t>
      </w:r>
      <w:r>
        <w:t xml:space="preserve">ė </w:t>
      </w:r>
      <w:r>
        <w:rPr>
          <w:szCs w:val="24"/>
        </w:rPr>
        <w:t>B. Vėsaitė</w:t>
      </w:r>
      <w:r w:rsidRPr="006E26B4">
        <w:t xml:space="preserve"> </w:t>
      </w:r>
      <w:r>
        <w:t>(atsiėmė ši</w:t>
      </w:r>
      <w:r w:rsidR="0020175B">
        <w:t>as</w:t>
      </w:r>
      <w:r>
        <w:t xml:space="preserve"> patais</w:t>
      </w:r>
      <w:r w:rsidR="0020175B">
        <w:t>as</w:t>
      </w:r>
      <w:r>
        <w:t>)</w:t>
      </w:r>
      <w:r w:rsidR="0020175B">
        <w:t>.</w:t>
      </w:r>
      <w:r>
        <w:t xml:space="preserve"> </w:t>
      </w:r>
    </w:p>
    <w:p w:rsidR="00774822" w:rsidRDefault="00774822" w:rsidP="00774822">
      <w:pPr>
        <w:ind w:firstLine="720"/>
      </w:pPr>
    </w:p>
    <w:p w:rsidR="00774822" w:rsidRDefault="00774822" w:rsidP="006012DD">
      <w:pPr>
        <w:ind w:firstLine="709"/>
      </w:pPr>
      <w:r>
        <w:t xml:space="preserve">Pranešėjas informavo apie pagrindinio komiteto nuomonę dėl Vyriausybės pasiūlymo dėl </w:t>
      </w:r>
      <w:r w:rsidR="005E47F3">
        <w:t>4</w:t>
      </w:r>
      <w:r>
        <w:t xml:space="preserve"> straipsnio, </w:t>
      </w:r>
      <w:r w:rsidRPr="004A25C0">
        <w:t>kuria</w:t>
      </w:r>
      <w:r>
        <w:t>m</w:t>
      </w:r>
      <w:r w:rsidRPr="004A25C0">
        <w:t xml:space="preserve"> </w:t>
      </w:r>
      <w:r>
        <w:t>iš dalies pritarė pagrindinis komitetas.</w:t>
      </w:r>
    </w:p>
    <w:p w:rsidR="00774822" w:rsidRDefault="00774822" w:rsidP="00774822">
      <w:pPr>
        <w:ind w:firstLine="709"/>
      </w:pPr>
      <w:r>
        <w:t>Pagrindinio komiteto nuomonei dėl</w:t>
      </w:r>
      <w:r w:rsidRPr="001F4CB6">
        <w:t xml:space="preserve"> </w:t>
      </w:r>
      <w:r>
        <w:t xml:space="preserve">Vyriausybės pasiūlymo dėl 4 straipsnio, </w:t>
      </w:r>
      <w:r w:rsidRPr="004A25C0">
        <w:t>kuria</w:t>
      </w:r>
      <w:r>
        <w:t>m</w:t>
      </w:r>
      <w:r w:rsidRPr="004A25C0">
        <w:t xml:space="preserve"> </w:t>
      </w:r>
      <w:r>
        <w:t>iš dalies pritarė pagrindinis komitetas,</w:t>
      </w:r>
      <w:r w:rsidRPr="0021383F">
        <w:t xml:space="preserve"> pritarta</w:t>
      </w:r>
      <w:r>
        <w:t xml:space="preserve"> bendru sutarimu. </w:t>
      </w:r>
    </w:p>
    <w:p w:rsidR="00774822" w:rsidRDefault="00774822" w:rsidP="00774822">
      <w:pPr>
        <w:ind w:firstLine="709"/>
      </w:pPr>
    </w:p>
    <w:p w:rsidR="005E47F3" w:rsidRDefault="0020175B" w:rsidP="005E47F3">
      <w:pPr>
        <w:ind w:firstLine="720"/>
        <w:rPr>
          <w:rFonts w:eastAsia="Calibri"/>
        </w:rPr>
      </w:pPr>
      <w:r>
        <w:t xml:space="preserve">Pranešėjas informavo apie </w:t>
      </w:r>
      <w:r w:rsidR="005E47F3">
        <w:t>5</w:t>
      </w:r>
      <w:r w:rsidR="005E47F3" w:rsidRPr="004A25C0">
        <w:t xml:space="preserve"> straipsnio </w:t>
      </w:r>
      <w:r w:rsidR="005E47F3">
        <w:t xml:space="preserve">Švietimo ir mokslo komiteto </w:t>
      </w:r>
      <w:r w:rsidR="005E47F3" w:rsidRPr="004A25C0">
        <w:t>patais</w:t>
      </w:r>
      <w:r>
        <w:t>ą</w:t>
      </w:r>
      <w:r w:rsidR="005E47F3" w:rsidRPr="00706404">
        <w:t>, kuriai iš dalie</w:t>
      </w:r>
      <w:r>
        <w:t>s pritarė pagrindinis komitetas.</w:t>
      </w:r>
    </w:p>
    <w:p w:rsidR="005E47F3" w:rsidRPr="005E47F3" w:rsidRDefault="005E47F3" w:rsidP="005E47F3">
      <w:pPr>
        <w:pStyle w:val="Pagrindiniotekstotrauka"/>
        <w:rPr>
          <w:rFonts w:ascii="Times New Roman" w:hAnsi="Times New Roman"/>
        </w:rPr>
      </w:pPr>
      <w:r w:rsidRPr="005E47F3">
        <w:rPr>
          <w:rFonts w:ascii="Times New Roman" w:hAnsi="Times New Roman"/>
        </w:rPr>
        <w:t xml:space="preserve">Pagrindinio komiteto nuomonei dėl 5 straipsnio Švietimo ir mokslo komiteto pataisos, kuriai iš dalies pritarė pagrindinis komitetas, pritarta bendru sutarimu. </w:t>
      </w:r>
    </w:p>
    <w:p w:rsidR="005E47F3" w:rsidRDefault="005E47F3" w:rsidP="005E47F3">
      <w:pPr>
        <w:ind w:firstLine="709"/>
      </w:pPr>
    </w:p>
    <w:p w:rsidR="00774822" w:rsidRPr="00FC2B5C" w:rsidRDefault="0020175B" w:rsidP="0020175B">
      <w:pPr>
        <w:ind w:firstLine="709"/>
      </w:pPr>
      <w:r>
        <w:t xml:space="preserve">Posėdžio pirmininkė informavo, kad sprendimas dėl </w:t>
      </w:r>
      <w:r w:rsidR="00774822">
        <w:t xml:space="preserve">13 </w:t>
      </w:r>
      <w:r w:rsidR="00774822" w:rsidRPr="00FC2B5C">
        <w:t xml:space="preserve">straipsnio </w:t>
      </w:r>
      <w:r w:rsidR="00774822">
        <w:rPr>
          <w:rFonts w:eastAsia="Calibri"/>
          <w:bCs/>
          <w:iCs/>
          <w:snapToGrid w:val="0"/>
          <w:color w:val="000000"/>
          <w:szCs w:val="24"/>
          <w:lang w:eastAsia="lt-LT"/>
        </w:rPr>
        <w:t>L. Kukuraičio</w:t>
      </w:r>
      <w:r w:rsidR="00774822">
        <w:t xml:space="preserve"> </w:t>
      </w:r>
      <w:r w:rsidR="00774822" w:rsidRPr="00FC2B5C">
        <w:t>pataisos</w:t>
      </w:r>
      <w:r w:rsidR="00774822">
        <w:t>, kuriai pritarė pagrindinis komitetas,</w:t>
      </w:r>
      <w:r w:rsidR="00774822" w:rsidRPr="006E26B4">
        <w:t xml:space="preserve"> </w:t>
      </w:r>
      <w:r>
        <w:t>jau priimtas.</w:t>
      </w:r>
    </w:p>
    <w:p w:rsidR="00774822" w:rsidRDefault="00774822" w:rsidP="005E47F3"/>
    <w:p w:rsidR="005E47F3" w:rsidRDefault="005E47F3" w:rsidP="006012DD">
      <w:pPr>
        <w:ind w:firstLine="709"/>
      </w:pPr>
      <w:r>
        <w:t xml:space="preserve">Pranešėjas informavo apie pagrindinio komiteto nuomonę dėl Vyriausybės pasiūlymo dėl 13 straipsnio, </w:t>
      </w:r>
      <w:r w:rsidRPr="004A25C0">
        <w:t>kuria</w:t>
      </w:r>
      <w:r>
        <w:t>m</w:t>
      </w:r>
      <w:r w:rsidRPr="004A25C0">
        <w:t xml:space="preserve"> </w:t>
      </w:r>
      <w:r>
        <w:t>iš dalies pritarė pagrindinis komitetas.</w:t>
      </w:r>
    </w:p>
    <w:p w:rsidR="005E47F3" w:rsidRDefault="005E47F3" w:rsidP="005E47F3">
      <w:pPr>
        <w:ind w:firstLine="709"/>
      </w:pPr>
      <w:r>
        <w:t>Pagrindinio komiteto nuomonei dėl</w:t>
      </w:r>
      <w:r w:rsidRPr="001F4CB6">
        <w:t xml:space="preserve"> </w:t>
      </w:r>
      <w:r>
        <w:t xml:space="preserve">Vyriausybės pasiūlymo dėl 13 straipsnio, </w:t>
      </w:r>
      <w:r w:rsidRPr="004A25C0">
        <w:t>kuria</w:t>
      </w:r>
      <w:r>
        <w:t>m</w:t>
      </w:r>
      <w:r w:rsidRPr="004A25C0">
        <w:t xml:space="preserve"> </w:t>
      </w:r>
      <w:r>
        <w:t>iš dalies pritarė pagrindinis komitetas,</w:t>
      </w:r>
      <w:r w:rsidRPr="0021383F">
        <w:t xml:space="preserve"> pritarta</w:t>
      </w:r>
      <w:r>
        <w:t xml:space="preserve"> bendru sutarimu. </w:t>
      </w:r>
    </w:p>
    <w:p w:rsidR="005E47F3" w:rsidRDefault="005E47F3" w:rsidP="00774822">
      <w:pPr>
        <w:ind w:firstLine="720"/>
      </w:pPr>
    </w:p>
    <w:p w:rsidR="005E47F3" w:rsidRDefault="005E47F3" w:rsidP="0020175B">
      <w:pPr>
        <w:ind w:firstLine="720"/>
        <w:rPr>
          <w:i/>
          <w:iCs/>
        </w:rPr>
      </w:pPr>
      <w:r w:rsidRPr="004A25C0">
        <w:t xml:space="preserve">Dėl </w:t>
      </w:r>
      <w:r>
        <w:t>13</w:t>
      </w:r>
      <w:r w:rsidRPr="004A25C0">
        <w:t xml:space="preserve"> straipsnio </w:t>
      </w:r>
      <w:r>
        <w:rPr>
          <w:szCs w:val="24"/>
        </w:rPr>
        <w:t>B. Vėsaitė</w:t>
      </w:r>
      <w:r>
        <w:t>s i</w:t>
      </w:r>
      <w:r w:rsidR="0020175B">
        <w:t>r</w:t>
      </w:r>
      <w:r>
        <w:t xml:space="preserve"> kt. </w:t>
      </w:r>
      <w:r w:rsidRPr="004A25C0">
        <w:t>pataisos</w:t>
      </w:r>
      <w:r w:rsidRPr="00706404">
        <w:t>, kuriai iš dalies pritarė pagrindinis komitetas,</w:t>
      </w:r>
      <w:r w:rsidRPr="004A25C0">
        <w:t xml:space="preserve"> kalbėjo Seimo nar</w:t>
      </w:r>
      <w:r>
        <w:t xml:space="preserve">ė </w:t>
      </w:r>
      <w:r>
        <w:rPr>
          <w:szCs w:val="24"/>
        </w:rPr>
        <w:t>B. Vėsaitė</w:t>
      </w:r>
      <w:r>
        <w:t xml:space="preserve"> </w:t>
      </w:r>
      <w:r w:rsidRPr="004A25C0">
        <w:t>(pritarė pagrindinio komiteto nuomonei)</w:t>
      </w:r>
      <w:r>
        <w:t xml:space="preserve">. </w:t>
      </w:r>
    </w:p>
    <w:p w:rsidR="005E47F3" w:rsidRPr="004A25C0" w:rsidRDefault="005E47F3" w:rsidP="00884EF7">
      <w:pPr>
        <w:ind w:firstLine="720"/>
      </w:pPr>
      <w:r>
        <w:t>Pagrindinio komiteto nuomonei dėl 13</w:t>
      </w:r>
      <w:r w:rsidRPr="004A25C0">
        <w:t xml:space="preserve"> straipsnio </w:t>
      </w:r>
      <w:r>
        <w:rPr>
          <w:szCs w:val="24"/>
        </w:rPr>
        <w:t>B. Vėsaitė</w:t>
      </w:r>
      <w:r>
        <w:t xml:space="preserve">s it kt. </w:t>
      </w:r>
      <w:r w:rsidRPr="004A25C0">
        <w:t>pataisos</w:t>
      </w:r>
      <w:r w:rsidRPr="00706404">
        <w:t>, kuriai iš dalies pritarė pagrindinis komitetas,</w:t>
      </w:r>
      <w:r w:rsidRPr="004A25C0">
        <w:t xml:space="preserve"> </w:t>
      </w:r>
      <w:r w:rsidRPr="005E47F3">
        <w:t>pritarta</w:t>
      </w:r>
      <w:r>
        <w:t xml:space="preserve"> bendru sutarimu.</w:t>
      </w:r>
    </w:p>
    <w:p w:rsidR="005E47F3" w:rsidRDefault="005E47F3" w:rsidP="00774822">
      <w:pPr>
        <w:ind w:firstLine="720"/>
      </w:pPr>
    </w:p>
    <w:p w:rsidR="005E47F3" w:rsidRDefault="0020175B" w:rsidP="005E47F3">
      <w:pPr>
        <w:ind w:firstLine="720"/>
        <w:rPr>
          <w:rFonts w:eastAsia="Calibri"/>
        </w:rPr>
      </w:pPr>
      <w:r>
        <w:t xml:space="preserve">Pranešėjas informavo apie </w:t>
      </w:r>
      <w:r w:rsidR="005E47F3">
        <w:t>14</w:t>
      </w:r>
      <w:r w:rsidR="005E47F3" w:rsidRPr="004A25C0">
        <w:t xml:space="preserve"> straipsnio </w:t>
      </w:r>
      <w:r w:rsidR="005E47F3">
        <w:t xml:space="preserve">Švietimo ir mokslo komiteto </w:t>
      </w:r>
      <w:r w:rsidR="005E47F3" w:rsidRPr="004A25C0">
        <w:t>patais</w:t>
      </w:r>
      <w:r>
        <w:t>ą</w:t>
      </w:r>
      <w:r w:rsidR="005E47F3" w:rsidRPr="00706404">
        <w:t>, kuriai iš dalie</w:t>
      </w:r>
      <w:r>
        <w:t>s pritarė pagrindinis komitetas.</w:t>
      </w:r>
    </w:p>
    <w:p w:rsidR="005E47F3" w:rsidRPr="005E47F3" w:rsidRDefault="005E47F3" w:rsidP="005E47F3">
      <w:pPr>
        <w:pStyle w:val="Pagrindiniotekstotrauka"/>
        <w:rPr>
          <w:rFonts w:ascii="Times New Roman" w:hAnsi="Times New Roman"/>
        </w:rPr>
      </w:pPr>
      <w:r w:rsidRPr="005E47F3">
        <w:rPr>
          <w:rFonts w:ascii="Times New Roman" w:hAnsi="Times New Roman"/>
        </w:rPr>
        <w:lastRenderedPageBreak/>
        <w:t xml:space="preserve">Pagrindinio komiteto nuomonei dėl </w:t>
      </w:r>
      <w:r>
        <w:rPr>
          <w:rFonts w:ascii="Times New Roman" w:hAnsi="Times New Roman"/>
        </w:rPr>
        <w:t>14</w:t>
      </w:r>
      <w:r w:rsidRPr="005E47F3">
        <w:rPr>
          <w:rFonts w:ascii="Times New Roman" w:hAnsi="Times New Roman"/>
        </w:rPr>
        <w:t xml:space="preserve"> straipsnio Švietimo ir mokslo komiteto pataisos, kuriai iš dalies pritarė pagrindinis komitetas, pritarta bendru sutarimu. </w:t>
      </w:r>
    </w:p>
    <w:p w:rsidR="005E47F3" w:rsidRDefault="005E47F3" w:rsidP="005E47F3">
      <w:pPr>
        <w:ind w:firstLine="709"/>
      </w:pPr>
    </w:p>
    <w:p w:rsidR="005E47F3" w:rsidRDefault="005E47F3" w:rsidP="005E47F3">
      <w:pPr>
        <w:ind w:firstLine="720"/>
      </w:pPr>
      <w:r w:rsidRPr="00FC2B5C">
        <w:t xml:space="preserve">Dėl </w:t>
      </w:r>
      <w:r>
        <w:t xml:space="preserve">14 </w:t>
      </w:r>
      <w:r w:rsidRPr="00FC2B5C">
        <w:t xml:space="preserve">straipsnio </w:t>
      </w:r>
      <w:r>
        <w:rPr>
          <w:rFonts w:eastAsia="Calibri"/>
          <w:bCs/>
          <w:iCs/>
          <w:snapToGrid w:val="0"/>
          <w:color w:val="000000"/>
          <w:szCs w:val="24"/>
          <w:lang w:eastAsia="lt-LT"/>
        </w:rPr>
        <w:t>L. Kukuraičio</w:t>
      </w:r>
      <w:r>
        <w:t xml:space="preserve"> </w:t>
      </w:r>
      <w:r w:rsidRPr="00FC2B5C">
        <w:t>pataisos</w:t>
      </w:r>
      <w:r>
        <w:t>, kuriai pritarė pagrindinis komitetas,</w:t>
      </w:r>
      <w:r w:rsidRPr="006E26B4">
        <w:t xml:space="preserve"> </w:t>
      </w:r>
      <w:r>
        <w:t xml:space="preserve">kalbėjo Seimo narys </w:t>
      </w:r>
      <w:r w:rsidRPr="0090562E">
        <w:rPr>
          <w:rFonts w:eastAsia="Calibri"/>
          <w:bCs/>
          <w:iCs/>
          <w:snapToGrid w:val="0"/>
          <w:color w:val="000000"/>
          <w:szCs w:val="24"/>
          <w:lang w:eastAsia="lt-LT"/>
        </w:rPr>
        <w:t>L. Kukuraitis</w:t>
      </w:r>
      <w:r>
        <w:t>.</w:t>
      </w:r>
    </w:p>
    <w:p w:rsidR="0020175B" w:rsidRPr="00FC2B5C" w:rsidRDefault="0020175B" w:rsidP="0020175B">
      <w:pPr>
        <w:ind w:firstLine="720"/>
      </w:pPr>
      <w:r w:rsidRPr="00FC2B5C">
        <w:t xml:space="preserve">Pasiūlymui svarstyti </w:t>
      </w:r>
      <w:r>
        <w:t xml:space="preserve">šią </w:t>
      </w:r>
      <w:r w:rsidRPr="00FC2B5C">
        <w:t>patais</w:t>
      </w:r>
      <w:r>
        <w:t>ą</w:t>
      </w:r>
      <w:r w:rsidRPr="00FC2B5C">
        <w:t xml:space="preserve"> pritarta.</w:t>
      </w:r>
    </w:p>
    <w:p w:rsidR="005E47F3" w:rsidRPr="00FC2B5C" w:rsidRDefault="005E47F3" w:rsidP="005E47F3">
      <w:pPr>
        <w:ind w:firstLine="720"/>
      </w:pPr>
      <w:r>
        <w:t xml:space="preserve">14 </w:t>
      </w:r>
      <w:r w:rsidRPr="00FC2B5C">
        <w:t xml:space="preserve">straipsnio </w:t>
      </w:r>
      <w:r>
        <w:rPr>
          <w:rFonts w:eastAsia="Calibri"/>
          <w:bCs/>
          <w:iCs/>
          <w:snapToGrid w:val="0"/>
          <w:color w:val="000000"/>
          <w:szCs w:val="24"/>
          <w:lang w:eastAsia="lt-LT"/>
        </w:rPr>
        <w:t>L. Kukuraičio</w:t>
      </w:r>
      <w:r>
        <w:t xml:space="preserve"> </w:t>
      </w:r>
      <w:r w:rsidRPr="00FC2B5C">
        <w:t>pataisa</w:t>
      </w:r>
      <w:r>
        <w:t>, kuriai pritarė pagrindinis komitetas,</w:t>
      </w:r>
      <w:r w:rsidRPr="006E26B4">
        <w:t xml:space="preserve"> </w:t>
      </w:r>
      <w:r w:rsidRPr="000F400A">
        <w:rPr>
          <w:b/>
        </w:rPr>
        <w:t>priimta</w:t>
      </w:r>
      <w:r w:rsidRPr="00FC2B5C">
        <w:t xml:space="preserve"> bendru sutarimu. </w:t>
      </w:r>
    </w:p>
    <w:p w:rsidR="005E47F3" w:rsidRDefault="005E47F3" w:rsidP="00774822">
      <w:pPr>
        <w:ind w:firstLine="720"/>
      </w:pPr>
    </w:p>
    <w:p w:rsidR="005E47F3" w:rsidRPr="00FC2B5C" w:rsidRDefault="005E47F3" w:rsidP="005E47F3">
      <w:pPr>
        <w:ind w:firstLine="720"/>
      </w:pPr>
      <w:r w:rsidRPr="00FC2B5C">
        <w:t xml:space="preserve">Dėl </w:t>
      </w:r>
      <w:r>
        <w:t xml:space="preserve">15 </w:t>
      </w:r>
      <w:r w:rsidRPr="00FC2B5C">
        <w:t xml:space="preserve">straipsnio </w:t>
      </w:r>
      <w:r>
        <w:rPr>
          <w:rFonts w:eastAsia="Calibri"/>
          <w:bCs/>
          <w:iCs/>
          <w:snapToGrid w:val="0"/>
          <w:color w:val="000000"/>
          <w:szCs w:val="24"/>
          <w:lang w:eastAsia="lt-LT"/>
        </w:rPr>
        <w:t>L. Kukuraičio</w:t>
      </w:r>
      <w:r>
        <w:t xml:space="preserve"> </w:t>
      </w:r>
      <w:r w:rsidRPr="00FC2B5C">
        <w:t>pataisos</w:t>
      </w:r>
      <w:r>
        <w:t>, kuriai pritarė pagrindinis komitetas,</w:t>
      </w:r>
      <w:r w:rsidRPr="006E26B4">
        <w:t xml:space="preserve"> </w:t>
      </w:r>
      <w:r>
        <w:t xml:space="preserve">kalbėjo Seimo narys </w:t>
      </w:r>
      <w:r w:rsidRPr="0090562E">
        <w:rPr>
          <w:rFonts w:eastAsia="Calibri"/>
          <w:bCs/>
          <w:iCs/>
          <w:snapToGrid w:val="0"/>
          <w:color w:val="000000"/>
          <w:szCs w:val="24"/>
          <w:lang w:eastAsia="lt-LT"/>
        </w:rPr>
        <w:t>L. Kukuraitis</w:t>
      </w:r>
      <w:r>
        <w:t>.</w:t>
      </w:r>
    </w:p>
    <w:p w:rsidR="0020175B" w:rsidRPr="00FC2B5C" w:rsidRDefault="0020175B" w:rsidP="0020175B">
      <w:pPr>
        <w:ind w:firstLine="720"/>
      </w:pPr>
      <w:r w:rsidRPr="00FC2B5C">
        <w:t xml:space="preserve">Pasiūlymui svarstyti </w:t>
      </w:r>
      <w:r>
        <w:t xml:space="preserve">šią </w:t>
      </w:r>
      <w:r w:rsidRPr="00FC2B5C">
        <w:t>patais</w:t>
      </w:r>
      <w:r>
        <w:t>ą</w:t>
      </w:r>
      <w:r w:rsidRPr="00FC2B5C">
        <w:t xml:space="preserve"> pritarta.</w:t>
      </w:r>
    </w:p>
    <w:p w:rsidR="005E47F3" w:rsidRPr="00FC2B5C" w:rsidRDefault="005E47F3" w:rsidP="005E47F3">
      <w:pPr>
        <w:ind w:firstLine="720"/>
      </w:pPr>
      <w:r>
        <w:t xml:space="preserve">15 </w:t>
      </w:r>
      <w:r w:rsidRPr="00FC2B5C">
        <w:t xml:space="preserve">straipsnio </w:t>
      </w:r>
      <w:r>
        <w:rPr>
          <w:rFonts w:eastAsia="Calibri"/>
          <w:bCs/>
          <w:iCs/>
          <w:snapToGrid w:val="0"/>
          <w:color w:val="000000"/>
          <w:szCs w:val="24"/>
          <w:lang w:eastAsia="lt-LT"/>
        </w:rPr>
        <w:t>L. Kukuraičio</w:t>
      </w:r>
      <w:r>
        <w:t xml:space="preserve"> </w:t>
      </w:r>
      <w:r w:rsidRPr="00FC2B5C">
        <w:t>pataisa</w:t>
      </w:r>
      <w:r>
        <w:t>, kuriai pritarė pagrindinis komitetas,</w:t>
      </w:r>
      <w:r w:rsidRPr="006E26B4">
        <w:t xml:space="preserve"> </w:t>
      </w:r>
      <w:r w:rsidRPr="000F400A">
        <w:rPr>
          <w:b/>
        </w:rPr>
        <w:t>priimta</w:t>
      </w:r>
      <w:r w:rsidRPr="00FC2B5C">
        <w:t xml:space="preserve"> bendru sutarimu. </w:t>
      </w:r>
    </w:p>
    <w:p w:rsidR="005E47F3" w:rsidRDefault="005E47F3" w:rsidP="00774822">
      <w:pPr>
        <w:ind w:firstLine="720"/>
      </w:pPr>
    </w:p>
    <w:p w:rsidR="00774822" w:rsidRDefault="00774822" w:rsidP="006012DD">
      <w:pPr>
        <w:ind w:firstLine="720"/>
      </w:pPr>
      <w:r>
        <w:t xml:space="preserve">Dėl balsavimo motyvų dėl viso projekto kalbėjo Seimo nariai: </w:t>
      </w:r>
      <w:r w:rsidR="008E0116">
        <w:rPr>
          <w:szCs w:val="24"/>
        </w:rPr>
        <w:t>B. Vėsaitė</w:t>
      </w:r>
      <w:r w:rsidR="00837B37">
        <w:t>, E. Gentvilas.</w:t>
      </w:r>
    </w:p>
    <w:p w:rsidR="00774822" w:rsidRDefault="00774822" w:rsidP="00774822"/>
    <w:p w:rsidR="002E3CD7" w:rsidRDefault="002E3CD7" w:rsidP="002E3CD7">
      <w:pPr>
        <w:ind w:firstLine="720"/>
      </w:pPr>
      <w:r>
        <w:rPr>
          <w:b/>
          <w:bCs/>
        </w:rPr>
        <w:t>NUTARTA.</w:t>
      </w:r>
      <w:r>
        <w:t xml:space="preserve"> Pritarti projektui </w:t>
      </w:r>
      <w:r w:rsidRPr="005C77A2">
        <w:rPr>
          <w:bCs/>
          <w:iCs/>
          <w:snapToGrid w:val="0"/>
          <w:color w:val="000000"/>
          <w:szCs w:val="24"/>
        </w:rPr>
        <w:t>Nr. X</w:t>
      </w:r>
      <w:r w:rsidR="009B0CBC">
        <w:rPr>
          <w:bCs/>
          <w:iCs/>
          <w:snapToGrid w:val="0"/>
          <w:color w:val="000000"/>
          <w:szCs w:val="24"/>
        </w:rPr>
        <w:t>I</w:t>
      </w:r>
      <w:r w:rsidRPr="005C77A2">
        <w:rPr>
          <w:bCs/>
          <w:iCs/>
          <w:snapToGrid w:val="0"/>
          <w:color w:val="000000"/>
          <w:szCs w:val="24"/>
        </w:rPr>
        <w:t>VP-</w:t>
      </w:r>
      <w:r>
        <w:t xml:space="preserve">3989(2) po svarstymo Seimo posėdyje. </w:t>
      </w:r>
      <w:r w:rsidR="00E83B9E">
        <w:rPr>
          <w:i/>
          <w:iCs/>
        </w:rPr>
        <w:t xml:space="preserve">Balsavimo rezultatai: už </w:t>
      </w:r>
      <w:r w:rsidR="00E83B9E">
        <w:t>–</w:t>
      </w:r>
      <w:r w:rsidR="00E83B9E">
        <w:rPr>
          <w:i/>
          <w:iCs/>
        </w:rPr>
        <w:t xml:space="preserve"> 74, prieš </w:t>
      </w:r>
      <w:r w:rsidR="00E83B9E">
        <w:t>–</w:t>
      </w:r>
      <w:r w:rsidR="00E83B9E">
        <w:rPr>
          <w:i/>
          <w:iCs/>
        </w:rPr>
        <w:t xml:space="preserve"> 0, susilaikė </w:t>
      </w:r>
      <w:r w:rsidR="00837B37">
        <w:rPr>
          <w:i/>
          <w:iCs/>
        </w:rPr>
        <w:t>3</w:t>
      </w:r>
      <w:r w:rsidR="00E83B9E">
        <w:t xml:space="preserve">. </w:t>
      </w:r>
      <w:r w:rsidR="00E83B9E">
        <w:rPr>
          <w:i/>
          <w:iCs/>
        </w:rPr>
        <w:t>Užsiregistravo 78 Seimo nariai (16.00 val.)</w:t>
      </w:r>
      <w:r w:rsidR="00E83B9E">
        <w:t>.</w:t>
      </w:r>
    </w:p>
    <w:p w:rsidR="002E3CD7" w:rsidRDefault="002E3CD7" w:rsidP="00774822"/>
    <w:p w:rsidR="00E83B9E" w:rsidRPr="002648BC" w:rsidRDefault="00E83B9E" w:rsidP="00970CA4">
      <w:pPr>
        <w:ind w:firstLine="720"/>
      </w:pPr>
      <w:r w:rsidRPr="00C04AA1">
        <w:rPr>
          <w:rFonts w:eastAsia="Calibri"/>
        </w:rPr>
        <w:t>Replikavo Seimo nar</w:t>
      </w:r>
      <w:r>
        <w:rPr>
          <w:rFonts w:eastAsia="Calibri"/>
        </w:rPr>
        <w:t>ys</w:t>
      </w:r>
      <w:r w:rsidRPr="00C04AA1">
        <w:rPr>
          <w:rFonts w:eastAsia="Calibri"/>
        </w:rPr>
        <w:t xml:space="preserve"> </w:t>
      </w:r>
      <w:r w:rsidRPr="00E83B9E">
        <w:rPr>
          <w:rFonts w:eastAsia="Calibri"/>
        </w:rPr>
        <w:t>K. Bilius</w:t>
      </w:r>
      <w:r>
        <w:rPr>
          <w:rFonts w:eastAsia="Calibri"/>
        </w:rPr>
        <w:t>.</w:t>
      </w:r>
    </w:p>
    <w:p w:rsidR="00E83B9E" w:rsidRPr="00DA045B" w:rsidRDefault="00E83B9E" w:rsidP="00774822">
      <w:pPr>
        <w:rPr>
          <w:sz w:val="16"/>
          <w:szCs w:val="16"/>
        </w:rPr>
      </w:pPr>
    </w:p>
    <w:p w:rsidR="00E83B9E" w:rsidRPr="00371CA9" w:rsidRDefault="00E83B9E" w:rsidP="00970CA4">
      <w:pPr>
        <w:ind w:firstLine="720"/>
        <w:rPr>
          <w:sz w:val="20"/>
        </w:rPr>
      </w:pPr>
    </w:p>
    <w:p w:rsidR="00E83B9E" w:rsidRDefault="00E83B9E" w:rsidP="00E83B9E">
      <w:pPr>
        <w:ind w:firstLine="720"/>
      </w:pPr>
      <w:r w:rsidRPr="008A56F6">
        <w:rPr>
          <w:b/>
          <w:szCs w:val="24"/>
        </w:rPr>
        <w:t xml:space="preserve">Toliau posėdžiui pirmininkavo </w:t>
      </w:r>
      <w:r w:rsidRPr="00E83B9E">
        <w:rPr>
          <w:b/>
          <w:iCs/>
          <w:snapToGrid w:val="0"/>
          <w:szCs w:val="24"/>
        </w:rPr>
        <w:t>Seimo Pirmininko pavaduotoja R. Morkūnaitė-Mikulėnienė.</w:t>
      </w:r>
    </w:p>
    <w:p w:rsidR="00E83B9E" w:rsidRDefault="00E83B9E" w:rsidP="002E3CD7">
      <w:pPr>
        <w:pStyle w:val="Antrat2"/>
        <w:rPr>
          <w:b w:val="0"/>
          <w:u w:val="single"/>
        </w:rPr>
      </w:pPr>
    </w:p>
    <w:p w:rsidR="002E3CD7" w:rsidRPr="00494D22" w:rsidRDefault="002E3CD7" w:rsidP="002E3CD7">
      <w:pPr>
        <w:pStyle w:val="Antrat2"/>
        <w:rPr>
          <w:b w:val="0"/>
          <w:bCs w:val="0"/>
          <w:u w:val="single"/>
        </w:rPr>
      </w:pPr>
      <w:r>
        <w:rPr>
          <w:b w:val="0"/>
          <w:u w:val="single"/>
        </w:rPr>
        <w:t>Projekto Nr. XIV</w:t>
      </w:r>
      <w:r w:rsidRPr="00494D22">
        <w:rPr>
          <w:b w:val="0"/>
          <w:u w:val="single"/>
        </w:rPr>
        <w:t>P</w:t>
      </w:r>
      <w:r>
        <w:rPr>
          <w:b w:val="0"/>
          <w:u w:val="single"/>
        </w:rPr>
        <w:t>-3990(2)</w:t>
      </w:r>
      <w:r w:rsidRPr="00494D22">
        <w:rPr>
          <w:b w:val="0"/>
          <w:u w:val="single"/>
        </w:rPr>
        <w:t xml:space="preserve"> svarstymas</w:t>
      </w:r>
    </w:p>
    <w:p w:rsidR="002E3CD7" w:rsidRDefault="002E3CD7" w:rsidP="002E3CD7"/>
    <w:p w:rsidR="00E83B9E" w:rsidRDefault="00E83B9E" w:rsidP="007412C2">
      <w:pPr>
        <w:ind w:firstLine="709"/>
      </w:pPr>
      <w:r>
        <w:t xml:space="preserve">Papildomo – </w:t>
      </w:r>
      <w:r w:rsidRPr="00FC2B5C">
        <w:t>Socialinių reikalų ir darbo</w:t>
      </w:r>
      <w:r>
        <w:t xml:space="preserve"> komiteto išvadą dėl projekto </w:t>
      </w:r>
      <w:r w:rsidRPr="005C77A2">
        <w:rPr>
          <w:bCs/>
          <w:iCs/>
          <w:snapToGrid w:val="0"/>
          <w:color w:val="000000"/>
          <w:szCs w:val="24"/>
        </w:rPr>
        <w:t>Nr. X</w:t>
      </w:r>
      <w:r>
        <w:rPr>
          <w:bCs/>
          <w:iCs/>
          <w:snapToGrid w:val="0"/>
          <w:color w:val="000000"/>
          <w:szCs w:val="24"/>
        </w:rPr>
        <w:t>I</w:t>
      </w:r>
      <w:r w:rsidRPr="005C77A2">
        <w:rPr>
          <w:bCs/>
          <w:iCs/>
          <w:snapToGrid w:val="0"/>
          <w:color w:val="000000"/>
          <w:szCs w:val="24"/>
        </w:rPr>
        <w:t>VP-</w:t>
      </w:r>
      <w:r>
        <w:t>3990(2) pateikė šio komiteto pirmininkas K. Bilius.</w:t>
      </w:r>
    </w:p>
    <w:p w:rsidR="00E83B9E" w:rsidRPr="00DD56F8" w:rsidRDefault="00E83B9E" w:rsidP="002E3CD7">
      <w:r>
        <w:t xml:space="preserve"> </w:t>
      </w:r>
    </w:p>
    <w:p w:rsidR="002E3CD7" w:rsidRDefault="002E3CD7" w:rsidP="002E3CD7">
      <w:pPr>
        <w:ind w:firstLine="709"/>
      </w:pPr>
      <w:r>
        <w:t>P</w:t>
      </w:r>
      <w:r w:rsidR="00E83B9E">
        <w:t xml:space="preserve">osėdžio pirmininkė informavo apie </w:t>
      </w:r>
      <w:r>
        <w:t xml:space="preserve">pagrindinio komiteto nuomonę dėl Vyriausybės pasiūlymo, </w:t>
      </w:r>
      <w:r w:rsidRPr="004A25C0">
        <w:t>kuria</w:t>
      </w:r>
      <w:r>
        <w:t>m</w:t>
      </w:r>
      <w:r w:rsidRPr="004A25C0">
        <w:t xml:space="preserve"> </w:t>
      </w:r>
      <w:r>
        <w:t>nepritarė pagrindinis komitetas.</w:t>
      </w:r>
    </w:p>
    <w:p w:rsidR="002E3CD7" w:rsidRDefault="002E3CD7" w:rsidP="002E3CD7">
      <w:pPr>
        <w:ind w:firstLine="709"/>
      </w:pPr>
      <w:r>
        <w:t>Pagrindinio komiteto nuomonei dėl</w:t>
      </w:r>
      <w:r w:rsidRPr="001F4CB6">
        <w:t xml:space="preserve"> </w:t>
      </w:r>
      <w:r>
        <w:t xml:space="preserve">Vyriausybės pasiūlymo, </w:t>
      </w:r>
      <w:r w:rsidRPr="004A25C0">
        <w:t>kuria</w:t>
      </w:r>
      <w:r>
        <w:t>m</w:t>
      </w:r>
      <w:r w:rsidRPr="004A25C0">
        <w:t xml:space="preserve"> </w:t>
      </w:r>
      <w:r>
        <w:t>nepritarė pagrindinis komitetas,</w:t>
      </w:r>
      <w:r w:rsidRPr="0021383F">
        <w:t xml:space="preserve"> pritarta</w:t>
      </w:r>
      <w:r>
        <w:t xml:space="preserve"> bendru sutarimu. </w:t>
      </w:r>
    </w:p>
    <w:p w:rsidR="002E3CD7" w:rsidRPr="00DA045B" w:rsidRDefault="002E3CD7" w:rsidP="002E3CD7">
      <w:pPr>
        <w:ind w:firstLine="720"/>
        <w:rPr>
          <w:sz w:val="20"/>
        </w:rPr>
      </w:pPr>
    </w:p>
    <w:p w:rsidR="002E3CD7" w:rsidRDefault="002E3CD7" w:rsidP="002E3CD7">
      <w:pPr>
        <w:ind w:firstLine="720"/>
      </w:pPr>
      <w:r>
        <w:t xml:space="preserve">Dėl balsavimo motyvų dėl </w:t>
      </w:r>
      <w:r w:rsidR="00E83B9E">
        <w:t>šio</w:t>
      </w:r>
      <w:r>
        <w:t xml:space="preserve"> projekto kalbėjo Seimo nar</w:t>
      </w:r>
      <w:r w:rsidR="00E83B9E">
        <w:t>ys</w:t>
      </w:r>
      <w:r>
        <w:t xml:space="preserve"> </w:t>
      </w:r>
      <w:r w:rsidR="00E83B9E" w:rsidRPr="0090562E">
        <w:rPr>
          <w:rFonts w:eastAsia="Calibri"/>
          <w:bCs/>
          <w:iCs/>
          <w:snapToGrid w:val="0"/>
          <w:color w:val="000000"/>
          <w:szCs w:val="24"/>
          <w:lang w:eastAsia="lt-LT"/>
        </w:rPr>
        <w:t>L. Kukuraitis</w:t>
      </w:r>
      <w:r w:rsidR="00E83B9E">
        <w:rPr>
          <w:rFonts w:eastAsia="Calibri"/>
          <w:bCs/>
          <w:iCs/>
          <w:snapToGrid w:val="0"/>
          <w:color w:val="000000"/>
          <w:szCs w:val="24"/>
          <w:lang w:eastAsia="lt-LT"/>
        </w:rPr>
        <w:t>.</w:t>
      </w:r>
    </w:p>
    <w:p w:rsidR="002E3CD7" w:rsidRPr="00DA045B" w:rsidRDefault="002E3CD7" w:rsidP="002E3CD7">
      <w:pPr>
        <w:rPr>
          <w:sz w:val="20"/>
        </w:rPr>
      </w:pPr>
    </w:p>
    <w:p w:rsidR="002E3CD7" w:rsidRDefault="002E3CD7" w:rsidP="002E3CD7">
      <w:pPr>
        <w:ind w:firstLine="720"/>
      </w:pPr>
      <w:r>
        <w:rPr>
          <w:b/>
          <w:bCs/>
        </w:rPr>
        <w:t>NUTARTA.</w:t>
      </w:r>
      <w:r>
        <w:t xml:space="preserve"> Pritarti projektui </w:t>
      </w:r>
      <w:r w:rsidRPr="005C77A2">
        <w:rPr>
          <w:bCs/>
          <w:iCs/>
          <w:snapToGrid w:val="0"/>
          <w:color w:val="000000"/>
          <w:szCs w:val="24"/>
        </w:rPr>
        <w:t>Nr. X</w:t>
      </w:r>
      <w:r w:rsidR="009B0CBC">
        <w:rPr>
          <w:bCs/>
          <w:iCs/>
          <w:snapToGrid w:val="0"/>
          <w:color w:val="000000"/>
          <w:szCs w:val="24"/>
        </w:rPr>
        <w:t>I</w:t>
      </w:r>
      <w:r w:rsidRPr="005C77A2">
        <w:rPr>
          <w:bCs/>
          <w:iCs/>
          <w:snapToGrid w:val="0"/>
          <w:color w:val="000000"/>
          <w:szCs w:val="24"/>
        </w:rPr>
        <w:t>VP-</w:t>
      </w:r>
      <w:r>
        <w:t>39</w:t>
      </w:r>
      <w:r w:rsidR="00E83B9E">
        <w:t>90</w:t>
      </w:r>
      <w:r>
        <w:t xml:space="preserve">(2) po svarstymo Seimo posėdyje. </w:t>
      </w:r>
      <w:r w:rsidR="00E83B9E">
        <w:rPr>
          <w:i/>
          <w:iCs/>
        </w:rPr>
        <w:t xml:space="preserve">Balsavimo rezultatai: už </w:t>
      </w:r>
      <w:r w:rsidR="00E83B9E">
        <w:t>–</w:t>
      </w:r>
      <w:r w:rsidR="00E83B9E">
        <w:rPr>
          <w:i/>
          <w:iCs/>
        </w:rPr>
        <w:t xml:space="preserve"> 72, prieš </w:t>
      </w:r>
      <w:r w:rsidR="00E83B9E">
        <w:t>–</w:t>
      </w:r>
      <w:r w:rsidR="00E83B9E">
        <w:rPr>
          <w:i/>
          <w:iCs/>
        </w:rPr>
        <w:t xml:space="preserve"> 0, susilaikė 3</w:t>
      </w:r>
      <w:r w:rsidR="00E83B9E">
        <w:t xml:space="preserve">. </w:t>
      </w:r>
      <w:r w:rsidR="00E83B9E">
        <w:rPr>
          <w:i/>
          <w:iCs/>
        </w:rPr>
        <w:t>Užsiregistravo 75 Seimo nariai (16.05 val.)</w:t>
      </w:r>
      <w:r w:rsidR="00E83B9E">
        <w:t>.</w:t>
      </w:r>
    </w:p>
    <w:p w:rsidR="002E3CD7" w:rsidRDefault="002E3CD7" w:rsidP="002E3CD7"/>
    <w:p w:rsidR="00BF07ED" w:rsidRPr="00E83B9E" w:rsidRDefault="00E83B9E" w:rsidP="007412C2">
      <w:pPr>
        <w:ind w:firstLine="709"/>
        <w:rPr>
          <w:i/>
        </w:rPr>
      </w:pPr>
      <w:r w:rsidRPr="00E83B9E">
        <w:rPr>
          <w:i/>
        </w:rPr>
        <w:t>Posėdžio pirmininkė pranešė, kad balsavimo laikas pratęsimas</w:t>
      </w:r>
      <w:r w:rsidR="00DA045B">
        <w:rPr>
          <w:i/>
        </w:rPr>
        <w:t xml:space="preserve"> iki šio posėdžio pabaigos</w:t>
      </w:r>
      <w:r w:rsidRPr="00E83B9E">
        <w:rPr>
          <w:i/>
        </w:rPr>
        <w:t>.</w:t>
      </w:r>
    </w:p>
    <w:p w:rsidR="00BF07ED" w:rsidRDefault="00BF07ED"/>
    <w:p w:rsidR="00E83B9E" w:rsidRPr="00DA045B" w:rsidRDefault="00E83B9E">
      <w:pPr>
        <w:rPr>
          <w:sz w:val="16"/>
          <w:szCs w:val="16"/>
        </w:rPr>
      </w:pPr>
    </w:p>
    <w:p w:rsidR="00B338E2" w:rsidRDefault="00B338E2" w:rsidP="00774822">
      <w:pPr>
        <w:ind w:firstLine="709"/>
        <w:rPr>
          <w:i/>
        </w:rPr>
      </w:pPr>
      <w:r>
        <w:rPr>
          <w:i/>
        </w:rPr>
        <w:t>1</w:t>
      </w:r>
      <w:r w:rsidR="00E83B9E">
        <w:rPr>
          <w:i/>
        </w:rPr>
        <w:t>6.05</w:t>
      </w:r>
      <w:r>
        <w:rPr>
          <w:i/>
        </w:rPr>
        <w:t xml:space="preserve"> val.</w:t>
      </w:r>
    </w:p>
    <w:p w:rsidR="00B338E2" w:rsidRDefault="00B338E2" w:rsidP="00C23CEA">
      <w:pPr>
        <w:keepNext/>
        <w:ind w:firstLine="709"/>
        <w:rPr>
          <w:bCs/>
          <w:iCs/>
        </w:rPr>
      </w:pPr>
      <w:r>
        <w:rPr>
          <w:b/>
        </w:rPr>
        <w:t>SVARSTYTA</w:t>
      </w:r>
      <w:r>
        <w:t>. </w:t>
      </w:r>
      <w:r w:rsidR="00C23CEA" w:rsidRPr="002F527C">
        <w:rPr>
          <w:szCs w:val="24"/>
        </w:rPr>
        <w:t>Pluoštinių kanapių įstatymo Nr. XII-336 4, 9 ir 10 straipsnių pakeitimo ir Įstatymo papildymo 4</w:t>
      </w:r>
      <w:r w:rsidR="00C23CEA" w:rsidRPr="002F527C">
        <w:rPr>
          <w:szCs w:val="24"/>
          <w:vertAlign w:val="superscript"/>
        </w:rPr>
        <w:t>1</w:t>
      </w:r>
      <w:r w:rsidR="00C23CEA" w:rsidRPr="002F527C">
        <w:rPr>
          <w:szCs w:val="24"/>
        </w:rPr>
        <w:t>, 4</w:t>
      </w:r>
      <w:r w:rsidR="00C23CEA" w:rsidRPr="002F527C">
        <w:rPr>
          <w:szCs w:val="24"/>
          <w:vertAlign w:val="superscript"/>
        </w:rPr>
        <w:t>2</w:t>
      </w:r>
      <w:r w:rsidR="00C23CEA" w:rsidRPr="002F527C">
        <w:rPr>
          <w:szCs w:val="24"/>
        </w:rPr>
        <w:t>, 4</w:t>
      </w:r>
      <w:r w:rsidR="00C23CEA" w:rsidRPr="002F527C">
        <w:rPr>
          <w:szCs w:val="24"/>
          <w:vertAlign w:val="superscript"/>
        </w:rPr>
        <w:t>3</w:t>
      </w:r>
      <w:r w:rsidR="00C23CEA">
        <w:t>, 4</w:t>
      </w:r>
      <w:r w:rsidR="00C23CEA" w:rsidRPr="002F527C">
        <w:rPr>
          <w:szCs w:val="24"/>
          <w:vertAlign w:val="superscript"/>
        </w:rPr>
        <w:t>4</w:t>
      </w:r>
      <w:r w:rsidR="00C23CEA" w:rsidRPr="002F527C">
        <w:rPr>
          <w:szCs w:val="24"/>
        </w:rPr>
        <w:t>, 4</w:t>
      </w:r>
      <w:r w:rsidR="00C23CEA" w:rsidRPr="002F527C">
        <w:rPr>
          <w:szCs w:val="24"/>
          <w:vertAlign w:val="superscript"/>
        </w:rPr>
        <w:t>5</w:t>
      </w:r>
      <w:r w:rsidR="00C23CEA" w:rsidRPr="002F527C">
        <w:rPr>
          <w:szCs w:val="24"/>
        </w:rPr>
        <w:t xml:space="preserve"> straipsniais įstatymo projektas</w:t>
      </w:r>
      <w:r w:rsidR="00C23CEA">
        <w:t xml:space="preserve"> </w:t>
      </w:r>
      <w:r w:rsidR="00C23CEA" w:rsidRPr="002F527C">
        <w:rPr>
          <w:bCs/>
          <w:iCs/>
          <w:snapToGrid w:val="0"/>
          <w:color w:val="000000"/>
        </w:rPr>
        <w:t>Nr. XVP-</w:t>
      </w:r>
      <w:r w:rsidR="00C23CEA" w:rsidRPr="002F527C">
        <w:t>1473</w:t>
      </w:r>
      <w:r w:rsidR="00C23CEA">
        <w:t xml:space="preserve">(2) </w:t>
      </w:r>
      <w:r>
        <w:rPr>
          <w:i/>
        </w:rPr>
        <w:t xml:space="preserve">(teikėjai – </w:t>
      </w:r>
      <w:r w:rsidRPr="00B338E2">
        <w:rPr>
          <w:i/>
        </w:rPr>
        <w:t>Kaimo reikalų</w:t>
      </w:r>
      <w:r>
        <w:rPr>
          <w:i/>
        </w:rPr>
        <w:t xml:space="preserve"> komitetas) </w:t>
      </w:r>
      <w:r>
        <w:rPr>
          <w:b/>
          <w:i/>
        </w:rPr>
        <w:t>(svarstymas)</w:t>
      </w:r>
      <w:r>
        <w:rPr>
          <w:bCs/>
          <w:iCs/>
        </w:rPr>
        <w:t>.</w:t>
      </w:r>
    </w:p>
    <w:p w:rsidR="00B338E2" w:rsidRPr="00DA045B" w:rsidRDefault="00B338E2" w:rsidP="00774822">
      <w:pPr>
        <w:rPr>
          <w:sz w:val="20"/>
        </w:rPr>
      </w:pPr>
    </w:p>
    <w:p w:rsidR="00B338E2" w:rsidRDefault="00B338E2" w:rsidP="00774822">
      <w:pPr>
        <w:pStyle w:val="Antrats"/>
        <w:tabs>
          <w:tab w:val="clear" w:pos="4153"/>
          <w:tab w:val="clear" w:pos="8306"/>
        </w:tabs>
        <w:ind w:firstLine="720"/>
      </w:pPr>
      <w:r>
        <w:t xml:space="preserve">Pagrindinio – </w:t>
      </w:r>
      <w:r w:rsidRPr="00FC2B5C">
        <w:t>Kaimo reikalų</w:t>
      </w:r>
      <w:r>
        <w:t xml:space="preserve"> komiteto išvadą pateikė šio komiteto pirminink</w:t>
      </w:r>
      <w:r w:rsidR="00C23CEA">
        <w:t>o pavaduotojas M. Skamarakas</w:t>
      </w:r>
      <w:r>
        <w:t>.</w:t>
      </w:r>
    </w:p>
    <w:p w:rsidR="00B338E2" w:rsidRPr="00DA045B" w:rsidRDefault="00B338E2" w:rsidP="00774822">
      <w:pPr>
        <w:ind w:firstLine="720"/>
        <w:rPr>
          <w:sz w:val="20"/>
        </w:rPr>
      </w:pPr>
    </w:p>
    <w:p w:rsidR="00B338E2" w:rsidRDefault="00B338E2" w:rsidP="00774822">
      <w:pPr>
        <w:ind w:firstLine="720"/>
      </w:pPr>
      <w:r>
        <w:t>Dėl balsavimo motyvų dėl viso</w:t>
      </w:r>
      <w:r w:rsidR="00E83B9E">
        <w:t xml:space="preserve"> projekto kalbėjo Seimo nariai: B. Ropė, A. Sysas.</w:t>
      </w:r>
    </w:p>
    <w:p w:rsidR="00B338E2" w:rsidRDefault="00B338E2" w:rsidP="00774822"/>
    <w:p w:rsidR="00B338E2" w:rsidRDefault="00B338E2" w:rsidP="00774822">
      <w:pPr>
        <w:ind w:firstLine="720"/>
      </w:pPr>
      <w:r>
        <w:rPr>
          <w:b/>
          <w:bCs/>
        </w:rPr>
        <w:lastRenderedPageBreak/>
        <w:t>NUTARTA.</w:t>
      </w:r>
      <w:r>
        <w:t xml:space="preserve"> Pritarti šiam projektui po svarstymo Seimo posėdyje. </w:t>
      </w:r>
      <w:r w:rsidR="00E83B9E">
        <w:rPr>
          <w:i/>
          <w:iCs/>
        </w:rPr>
        <w:t xml:space="preserve">Balsavimo rezultatai: už </w:t>
      </w:r>
      <w:r w:rsidR="00E83B9E">
        <w:t>–</w:t>
      </w:r>
      <w:r w:rsidR="00E83B9E">
        <w:rPr>
          <w:i/>
          <w:iCs/>
        </w:rPr>
        <w:t xml:space="preserve"> </w:t>
      </w:r>
      <w:r w:rsidR="0057673C">
        <w:rPr>
          <w:i/>
          <w:iCs/>
        </w:rPr>
        <w:t>59</w:t>
      </w:r>
      <w:r w:rsidR="00E83B9E">
        <w:rPr>
          <w:i/>
          <w:iCs/>
        </w:rPr>
        <w:t xml:space="preserve">, prieš </w:t>
      </w:r>
      <w:r w:rsidR="00E83B9E">
        <w:t>–</w:t>
      </w:r>
      <w:r w:rsidR="00E83B9E">
        <w:rPr>
          <w:i/>
          <w:iCs/>
        </w:rPr>
        <w:t xml:space="preserve"> </w:t>
      </w:r>
      <w:r w:rsidR="0057673C">
        <w:rPr>
          <w:i/>
          <w:iCs/>
        </w:rPr>
        <w:t>1</w:t>
      </w:r>
      <w:r w:rsidR="00E83B9E">
        <w:rPr>
          <w:i/>
          <w:iCs/>
        </w:rPr>
        <w:t xml:space="preserve">, susilaikė </w:t>
      </w:r>
      <w:r w:rsidR="0057673C">
        <w:rPr>
          <w:i/>
          <w:iCs/>
        </w:rPr>
        <w:t>9</w:t>
      </w:r>
      <w:r w:rsidR="00E83B9E">
        <w:t xml:space="preserve">. </w:t>
      </w:r>
      <w:r w:rsidR="00E83B9E">
        <w:rPr>
          <w:i/>
          <w:iCs/>
        </w:rPr>
        <w:t xml:space="preserve">Užsiregistravo </w:t>
      </w:r>
      <w:r w:rsidR="0057673C">
        <w:rPr>
          <w:i/>
          <w:iCs/>
        </w:rPr>
        <w:t>7</w:t>
      </w:r>
      <w:r w:rsidR="00E83B9E">
        <w:rPr>
          <w:i/>
          <w:iCs/>
        </w:rPr>
        <w:t>0 Seimo nari</w:t>
      </w:r>
      <w:r w:rsidR="00932C23">
        <w:rPr>
          <w:i/>
          <w:iCs/>
        </w:rPr>
        <w:t>ų</w:t>
      </w:r>
      <w:r w:rsidR="00E83B9E">
        <w:rPr>
          <w:i/>
          <w:iCs/>
        </w:rPr>
        <w:t xml:space="preserve"> (1</w:t>
      </w:r>
      <w:r w:rsidR="0057673C">
        <w:rPr>
          <w:i/>
          <w:iCs/>
        </w:rPr>
        <w:t>6.10</w:t>
      </w:r>
      <w:r w:rsidR="00E83B9E">
        <w:rPr>
          <w:i/>
          <w:iCs/>
        </w:rPr>
        <w:t xml:space="preserve"> val.)</w:t>
      </w:r>
      <w:r w:rsidR="00E83B9E">
        <w:t>.</w:t>
      </w:r>
    </w:p>
    <w:p w:rsidR="00BF07ED" w:rsidRPr="00DA045B" w:rsidRDefault="00BF07ED">
      <w:pPr>
        <w:rPr>
          <w:sz w:val="16"/>
          <w:szCs w:val="16"/>
        </w:rPr>
      </w:pPr>
    </w:p>
    <w:p w:rsidR="00BF07ED" w:rsidRDefault="00BF07ED"/>
    <w:p w:rsidR="00B338E2" w:rsidRDefault="00B338E2" w:rsidP="00774822">
      <w:pPr>
        <w:ind w:firstLine="709"/>
        <w:rPr>
          <w:i/>
        </w:rPr>
      </w:pPr>
      <w:r>
        <w:rPr>
          <w:i/>
        </w:rPr>
        <w:t>1</w:t>
      </w:r>
      <w:r w:rsidR="0057673C">
        <w:rPr>
          <w:i/>
        </w:rPr>
        <w:t>6.11</w:t>
      </w:r>
      <w:r>
        <w:rPr>
          <w:i/>
        </w:rPr>
        <w:t xml:space="preserve"> val.</w:t>
      </w:r>
    </w:p>
    <w:p w:rsidR="00B338E2" w:rsidRDefault="00B338E2" w:rsidP="00774822">
      <w:pPr>
        <w:ind w:firstLine="709"/>
        <w:rPr>
          <w:bCs/>
          <w:iCs/>
        </w:rPr>
      </w:pPr>
      <w:r>
        <w:rPr>
          <w:b/>
        </w:rPr>
        <w:t>SVARSTYTA</w:t>
      </w:r>
      <w:r>
        <w:t>. </w:t>
      </w:r>
      <w:r w:rsidRPr="00974CB4">
        <w:t>Statybos įstatymo Nr. I-1240 2, 11</w:t>
      </w:r>
      <w:r w:rsidRPr="00024778">
        <w:rPr>
          <w:vertAlign w:val="superscript"/>
        </w:rPr>
        <w:t>1</w:t>
      </w:r>
      <w:r w:rsidRPr="00974CB4">
        <w:t>, 11</w:t>
      </w:r>
      <w:r w:rsidRPr="00024778">
        <w:rPr>
          <w:vertAlign w:val="superscript"/>
        </w:rPr>
        <w:t>2</w:t>
      </w:r>
      <w:r w:rsidRPr="00974CB4">
        <w:t>, 27, 51, 53 straipsnių, 2 priedo pakeitimo ir Įstatymo papildymo 51</w:t>
      </w:r>
      <w:r w:rsidRPr="00024778">
        <w:rPr>
          <w:vertAlign w:val="superscript"/>
        </w:rPr>
        <w:t>1</w:t>
      </w:r>
      <w:r w:rsidRPr="00974CB4">
        <w:t xml:space="preserve"> straipsniu įstatymo projektas</w:t>
      </w:r>
      <w:r>
        <w:t xml:space="preserve"> </w:t>
      </w:r>
      <w:r w:rsidRPr="00024778">
        <w:rPr>
          <w:bCs/>
          <w:iCs/>
          <w:snapToGrid w:val="0"/>
          <w:color w:val="000000"/>
        </w:rPr>
        <w:t>Nr. XVP-</w:t>
      </w:r>
      <w:r>
        <w:t xml:space="preserve">1411(2) </w:t>
      </w:r>
      <w:r>
        <w:rPr>
          <w:i/>
        </w:rPr>
        <w:t xml:space="preserve">(teikėjai – </w:t>
      </w:r>
      <w:r w:rsidRPr="00B338E2">
        <w:rPr>
          <w:i/>
        </w:rPr>
        <w:t>Vyriausybė </w:t>
      </w:r>
      <w:r w:rsidRPr="00B338E2">
        <w:rPr>
          <w:i/>
          <w:snapToGrid w:val="0"/>
        </w:rPr>
        <w:t>/ </w:t>
      </w:r>
      <w:r w:rsidRPr="00B338E2">
        <w:rPr>
          <w:i/>
        </w:rPr>
        <w:t>aplinkos ministras K. Žuromskas</w:t>
      </w:r>
      <w:r>
        <w:rPr>
          <w:i/>
        </w:rPr>
        <w:t xml:space="preserve">) </w:t>
      </w:r>
      <w:r>
        <w:rPr>
          <w:b/>
          <w:i/>
        </w:rPr>
        <w:t>(svarstymas)</w:t>
      </w:r>
      <w:r>
        <w:rPr>
          <w:bCs/>
          <w:iCs/>
        </w:rPr>
        <w:t>.</w:t>
      </w:r>
    </w:p>
    <w:p w:rsidR="00B338E2" w:rsidRPr="00DA045B" w:rsidRDefault="00B338E2" w:rsidP="00774822">
      <w:pPr>
        <w:rPr>
          <w:sz w:val="20"/>
        </w:rPr>
      </w:pPr>
    </w:p>
    <w:p w:rsidR="00B338E2" w:rsidRDefault="00B338E2" w:rsidP="00774822">
      <w:pPr>
        <w:pStyle w:val="Antrats"/>
        <w:tabs>
          <w:tab w:val="clear" w:pos="4153"/>
          <w:tab w:val="clear" w:pos="8306"/>
        </w:tabs>
        <w:ind w:firstLine="720"/>
      </w:pPr>
      <w:r>
        <w:t xml:space="preserve">Pagrindinio – </w:t>
      </w:r>
      <w:r w:rsidRPr="00FC2B5C">
        <w:t>Aplinkos apsaugos</w:t>
      </w:r>
      <w:r>
        <w:t xml:space="preserve"> komiteto išvadą pateikė šio komiteto atstovė </w:t>
      </w:r>
      <w:r w:rsidRPr="00E57013">
        <w:rPr>
          <w:szCs w:val="24"/>
        </w:rPr>
        <w:t>D. Asanavičiūtė-Gružauskienė</w:t>
      </w:r>
      <w:r>
        <w:t>.</w:t>
      </w:r>
    </w:p>
    <w:p w:rsidR="00790211" w:rsidRDefault="00790211" w:rsidP="00774822">
      <w:pPr>
        <w:ind w:firstLine="720"/>
      </w:pPr>
    </w:p>
    <w:p w:rsidR="00790211" w:rsidRPr="00494D22" w:rsidRDefault="00790211" w:rsidP="00774822">
      <w:pPr>
        <w:pStyle w:val="Antrat2"/>
        <w:rPr>
          <w:b w:val="0"/>
          <w:bCs w:val="0"/>
          <w:u w:val="single"/>
        </w:rPr>
      </w:pPr>
      <w:r>
        <w:rPr>
          <w:b w:val="0"/>
          <w:u w:val="single"/>
        </w:rPr>
        <w:t>Projekto Nr. XV</w:t>
      </w:r>
      <w:r w:rsidRPr="00494D22">
        <w:rPr>
          <w:b w:val="0"/>
          <w:u w:val="single"/>
        </w:rPr>
        <w:t>P-</w:t>
      </w:r>
      <w:r>
        <w:rPr>
          <w:b w:val="0"/>
          <w:u w:val="single"/>
        </w:rPr>
        <w:t>1411(2)</w:t>
      </w:r>
      <w:r w:rsidRPr="00494D22">
        <w:rPr>
          <w:b w:val="0"/>
          <w:u w:val="single"/>
        </w:rPr>
        <w:t xml:space="preserve"> pataisų svarstymas</w:t>
      </w:r>
    </w:p>
    <w:p w:rsidR="00790211" w:rsidRPr="00DD56F8" w:rsidRDefault="00790211" w:rsidP="00774822">
      <w:pPr>
        <w:jc w:val="center"/>
      </w:pPr>
      <w:r w:rsidRPr="00DD56F8">
        <w:t>Pranešėja – pagrindinio komiteto</w:t>
      </w:r>
      <w:r>
        <w:t xml:space="preserve"> atstovė </w:t>
      </w:r>
      <w:r w:rsidRPr="00E57013">
        <w:rPr>
          <w:szCs w:val="24"/>
        </w:rPr>
        <w:t>D. Asanavičiūtė-Gružauskienė</w:t>
      </w:r>
      <w:r w:rsidRPr="00DD56F8">
        <w:t xml:space="preserve"> </w:t>
      </w:r>
    </w:p>
    <w:p w:rsidR="00790211" w:rsidRPr="00DA045B" w:rsidRDefault="00790211" w:rsidP="00774822">
      <w:pPr>
        <w:rPr>
          <w:sz w:val="20"/>
        </w:rPr>
      </w:pPr>
    </w:p>
    <w:p w:rsidR="005D4C77" w:rsidRPr="006E26B4" w:rsidRDefault="005D4C77" w:rsidP="005D4C77">
      <w:pPr>
        <w:ind w:firstLine="720"/>
      </w:pPr>
      <w:r>
        <w:t>Pranešėja informavo apie</w:t>
      </w:r>
      <w:r w:rsidRPr="006E26B4">
        <w:t xml:space="preserve"> </w:t>
      </w:r>
      <w:r>
        <w:t xml:space="preserve">S. Gentvilo pirmą </w:t>
      </w:r>
      <w:r w:rsidRPr="006E26B4">
        <w:t>patais</w:t>
      </w:r>
      <w:r>
        <w:t>ą, kuriai nepritarė pagrindinis komitetas.</w:t>
      </w:r>
      <w:r w:rsidRPr="006E26B4">
        <w:t xml:space="preserve"> </w:t>
      </w:r>
    </w:p>
    <w:p w:rsidR="005D4C77" w:rsidRDefault="005D4C77" w:rsidP="00970CA4">
      <w:pPr>
        <w:ind w:firstLine="720"/>
        <w:rPr>
          <w:i/>
          <w:iCs/>
        </w:rPr>
      </w:pPr>
      <w:r w:rsidRPr="006E26B4">
        <w:t xml:space="preserve">Balsuota dėl </w:t>
      </w:r>
      <w:r>
        <w:t xml:space="preserve">S. Gentvilo pirmos </w:t>
      </w:r>
      <w:r w:rsidRPr="006E26B4">
        <w:t>pataisos</w:t>
      </w:r>
      <w:r>
        <w:t>, kuriai nepritarė pagrindinis komitetas</w:t>
      </w:r>
      <w:r w:rsidRPr="006E26B4">
        <w:t xml:space="preserve">: už – </w:t>
      </w:r>
      <w:r>
        <w:t>27</w:t>
      </w:r>
      <w:r w:rsidRPr="006E26B4">
        <w:t xml:space="preserve">, prieš – </w:t>
      </w:r>
      <w:r>
        <w:t>13</w:t>
      </w:r>
      <w:r w:rsidRPr="006E26B4">
        <w:t xml:space="preserve">, susilaikė </w:t>
      </w:r>
      <w:r>
        <w:t>19</w:t>
      </w:r>
      <w:r w:rsidRPr="006E26B4">
        <w:t>. Nepri</w:t>
      </w:r>
      <w:r>
        <w:t>tarta</w:t>
      </w:r>
      <w:r w:rsidRPr="006E26B4">
        <w:t xml:space="preserve">. </w:t>
      </w:r>
      <w:r>
        <w:rPr>
          <w:i/>
          <w:iCs/>
        </w:rPr>
        <w:t>Užsiregistravo 65</w:t>
      </w:r>
      <w:r w:rsidRPr="006E26B4">
        <w:rPr>
          <w:i/>
          <w:iCs/>
        </w:rPr>
        <w:t xml:space="preserve"> Seimo nariai</w:t>
      </w:r>
      <w:r w:rsidRPr="006E26B4">
        <w:t xml:space="preserve"> </w:t>
      </w:r>
      <w:r w:rsidRPr="006E26B4">
        <w:rPr>
          <w:i/>
          <w:iCs/>
        </w:rPr>
        <w:t>(1</w:t>
      </w:r>
      <w:r>
        <w:rPr>
          <w:i/>
          <w:iCs/>
        </w:rPr>
        <w:t>6.13</w:t>
      </w:r>
      <w:r w:rsidRPr="006E26B4">
        <w:rPr>
          <w:i/>
          <w:iCs/>
        </w:rPr>
        <w:t xml:space="preserve"> val.)</w:t>
      </w:r>
      <w:r>
        <w:rPr>
          <w:i/>
          <w:iCs/>
        </w:rPr>
        <w:t>.</w:t>
      </w:r>
    </w:p>
    <w:p w:rsidR="005D4C77" w:rsidRPr="00DA045B" w:rsidRDefault="005D4C77" w:rsidP="00774822">
      <w:pPr>
        <w:rPr>
          <w:sz w:val="20"/>
        </w:rPr>
      </w:pPr>
    </w:p>
    <w:p w:rsidR="005D4C77" w:rsidRPr="006E26B4" w:rsidRDefault="005D4C77" w:rsidP="005D4C77">
      <w:pPr>
        <w:ind w:firstLine="720"/>
      </w:pPr>
      <w:r>
        <w:t>Pranešėja informavo apie</w:t>
      </w:r>
      <w:r w:rsidRPr="006E26B4">
        <w:t xml:space="preserve"> </w:t>
      </w:r>
      <w:r>
        <w:t xml:space="preserve">S. Gentvilo antrą </w:t>
      </w:r>
      <w:r w:rsidRPr="006E26B4">
        <w:t>patais</w:t>
      </w:r>
      <w:r>
        <w:t>ą, kuriai nepritarė pagrindinis komitetas.</w:t>
      </w:r>
      <w:r w:rsidRPr="006E26B4">
        <w:t xml:space="preserve"> </w:t>
      </w:r>
    </w:p>
    <w:p w:rsidR="005D4C77" w:rsidRDefault="005D4C77" w:rsidP="005D4C77">
      <w:pPr>
        <w:ind w:firstLine="720"/>
        <w:rPr>
          <w:i/>
          <w:iCs/>
        </w:rPr>
      </w:pPr>
      <w:r w:rsidRPr="006E26B4">
        <w:t xml:space="preserve">Balsuota dėl </w:t>
      </w:r>
      <w:r>
        <w:t xml:space="preserve">S. Gentvilo antros </w:t>
      </w:r>
      <w:r w:rsidRPr="006E26B4">
        <w:t>pataisos</w:t>
      </w:r>
      <w:r>
        <w:t>, kuriai nepritarė pagrindinis komitetas</w:t>
      </w:r>
      <w:r w:rsidRPr="006E26B4">
        <w:t xml:space="preserve">: už – </w:t>
      </w:r>
      <w:r>
        <w:t>11</w:t>
      </w:r>
      <w:r w:rsidRPr="006E26B4">
        <w:t xml:space="preserve">, prieš – </w:t>
      </w:r>
      <w:r>
        <w:t>23</w:t>
      </w:r>
      <w:r w:rsidRPr="006E26B4">
        <w:t xml:space="preserve">, susilaikė </w:t>
      </w:r>
      <w:r>
        <w:t>28</w:t>
      </w:r>
      <w:r w:rsidRPr="006E26B4">
        <w:t>. Nepri</w:t>
      </w:r>
      <w:r>
        <w:t>tarta</w:t>
      </w:r>
      <w:r w:rsidRPr="006E26B4">
        <w:t xml:space="preserve">. </w:t>
      </w:r>
      <w:r>
        <w:rPr>
          <w:i/>
          <w:iCs/>
        </w:rPr>
        <w:t>Užsiregistravo 64</w:t>
      </w:r>
      <w:r w:rsidRPr="006E26B4">
        <w:rPr>
          <w:i/>
          <w:iCs/>
        </w:rPr>
        <w:t xml:space="preserve"> Seimo nariai</w:t>
      </w:r>
      <w:r w:rsidRPr="006E26B4">
        <w:t xml:space="preserve"> </w:t>
      </w:r>
      <w:r w:rsidRPr="006E26B4">
        <w:rPr>
          <w:i/>
          <w:iCs/>
        </w:rPr>
        <w:t>(1</w:t>
      </w:r>
      <w:r>
        <w:rPr>
          <w:i/>
          <w:iCs/>
        </w:rPr>
        <w:t>6.14</w:t>
      </w:r>
      <w:r w:rsidRPr="006E26B4">
        <w:rPr>
          <w:i/>
          <w:iCs/>
        </w:rPr>
        <w:t xml:space="preserve"> val.)</w:t>
      </w:r>
      <w:r>
        <w:rPr>
          <w:i/>
          <w:iCs/>
        </w:rPr>
        <w:t>.</w:t>
      </w:r>
    </w:p>
    <w:p w:rsidR="00790211" w:rsidRPr="00DA045B" w:rsidRDefault="00790211" w:rsidP="00774822">
      <w:pPr>
        <w:ind w:firstLine="720"/>
        <w:rPr>
          <w:sz w:val="20"/>
        </w:rPr>
      </w:pPr>
    </w:p>
    <w:p w:rsidR="00B338E2" w:rsidRDefault="00B338E2" w:rsidP="00774822">
      <w:pPr>
        <w:ind w:firstLine="720"/>
      </w:pPr>
      <w:r>
        <w:t>Dėl balsavimo motyvų dėl viso</w:t>
      </w:r>
      <w:r w:rsidR="00970CA4">
        <w:t xml:space="preserve"> projekto kalbėjo Seimo narys V. Sinica.</w:t>
      </w:r>
    </w:p>
    <w:p w:rsidR="00B338E2" w:rsidRPr="000B23EC" w:rsidRDefault="00B338E2" w:rsidP="00774822">
      <w:pPr>
        <w:rPr>
          <w:sz w:val="20"/>
        </w:rPr>
      </w:pPr>
    </w:p>
    <w:p w:rsidR="00B338E2" w:rsidRDefault="00B338E2" w:rsidP="00774822">
      <w:pPr>
        <w:ind w:firstLine="720"/>
      </w:pPr>
      <w:r>
        <w:rPr>
          <w:b/>
          <w:bCs/>
        </w:rPr>
        <w:t>NUTARTA.</w:t>
      </w:r>
      <w:r>
        <w:t xml:space="preserve"> Pritarti šiam projektui po svarstymo Seimo posėdyje. </w:t>
      </w:r>
      <w:r w:rsidR="00970CA4">
        <w:rPr>
          <w:i/>
          <w:iCs/>
        </w:rPr>
        <w:t xml:space="preserve">Balsavimo rezultatai: už </w:t>
      </w:r>
      <w:r w:rsidR="00970CA4">
        <w:t>–</w:t>
      </w:r>
      <w:r w:rsidR="00970CA4">
        <w:rPr>
          <w:i/>
          <w:iCs/>
        </w:rPr>
        <w:t xml:space="preserve"> 54, prieš </w:t>
      </w:r>
      <w:r w:rsidR="00970CA4">
        <w:t>–</w:t>
      </w:r>
      <w:r w:rsidR="00970CA4">
        <w:rPr>
          <w:i/>
          <w:iCs/>
        </w:rPr>
        <w:t xml:space="preserve"> 4, susilaikė 3</w:t>
      </w:r>
      <w:r w:rsidR="00970CA4">
        <w:t xml:space="preserve">. </w:t>
      </w:r>
      <w:r w:rsidR="00970CA4">
        <w:rPr>
          <w:i/>
          <w:iCs/>
        </w:rPr>
        <w:t>Užsiregistravo 62 Seimo nariai (16.16 val.)</w:t>
      </w:r>
      <w:r w:rsidR="00970CA4">
        <w:t>.</w:t>
      </w:r>
    </w:p>
    <w:p w:rsidR="00BF07ED" w:rsidRDefault="00BF07ED"/>
    <w:p w:rsidR="00BF07ED" w:rsidRDefault="00BF07ED"/>
    <w:p w:rsidR="00B338E2" w:rsidRDefault="00B338E2" w:rsidP="00774822">
      <w:pPr>
        <w:ind w:firstLine="709"/>
        <w:rPr>
          <w:i/>
        </w:rPr>
      </w:pPr>
      <w:r>
        <w:rPr>
          <w:i/>
        </w:rPr>
        <w:t>1</w:t>
      </w:r>
      <w:r w:rsidR="00970CA4">
        <w:rPr>
          <w:i/>
        </w:rPr>
        <w:t>6.17</w:t>
      </w:r>
      <w:r>
        <w:rPr>
          <w:i/>
        </w:rPr>
        <w:t xml:space="preserve"> val.</w:t>
      </w:r>
    </w:p>
    <w:p w:rsidR="00B338E2" w:rsidRPr="00132C72" w:rsidRDefault="00B338E2" w:rsidP="00132C72">
      <w:pPr>
        <w:ind w:firstLine="709"/>
      </w:pPr>
      <w:r>
        <w:rPr>
          <w:b/>
        </w:rPr>
        <w:t>SVARSTYTA</w:t>
      </w:r>
      <w:r w:rsidR="00132C72">
        <w:t xml:space="preserve">. </w:t>
      </w:r>
      <w:r w:rsidR="00790211" w:rsidRPr="002F527C">
        <w:t>Atliekų</w:t>
      </w:r>
      <w:r w:rsidR="000B23EC">
        <w:t xml:space="preserve"> tvarkymo įstatymo Nr. VIII-787 </w:t>
      </w:r>
      <w:r w:rsidR="00790211" w:rsidRPr="002F527C">
        <w:t>34</w:t>
      </w:r>
      <w:r w:rsidR="00790211" w:rsidRPr="002F527C">
        <w:rPr>
          <w:vertAlign w:val="superscript"/>
        </w:rPr>
        <w:t>4</w:t>
      </w:r>
      <w:r w:rsidR="000B23EC">
        <w:t xml:space="preserve"> straipsnio pakeitimo ir </w:t>
      </w:r>
      <w:r w:rsidR="00790211" w:rsidRPr="002F527C">
        <w:t>Įstatymo papildymo 34</w:t>
      </w:r>
      <w:r w:rsidR="00790211" w:rsidRPr="002F527C">
        <w:rPr>
          <w:vertAlign w:val="superscript"/>
        </w:rPr>
        <w:t>6</w:t>
      </w:r>
      <w:r w:rsidR="00790211" w:rsidRPr="002F527C">
        <w:t xml:space="preserve"> straipsniu įstatymo projektas </w:t>
      </w:r>
      <w:r w:rsidR="00790211" w:rsidRPr="002F527C">
        <w:rPr>
          <w:bCs/>
          <w:iCs/>
          <w:snapToGrid w:val="0"/>
          <w:color w:val="000000"/>
        </w:rPr>
        <w:t>Nr. XVP-</w:t>
      </w:r>
      <w:r w:rsidR="00790211" w:rsidRPr="002F527C">
        <w:t>1401</w:t>
      </w:r>
      <w:r w:rsidR="00790211">
        <w:t>(2)</w:t>
      </w:r>
      <w:r w:rsidR="00F14490">
        <w:t xml:space="preserve"> </w:t>
      </w:r>
      <w:r>
        <w:rPr>
          <w:i/>
        </w:rPr>
        <w:t xml:space="preserve">(teikėjai – </w:t>
      </w:r>
      <w:r w:rsidR="00F14490">
        <w:rPr>
          <w:i/>
        </w:rPr>
        <w:t xml:space="preserve">T. Sadauskis </w:t>
      </w:r>
      <w:r w:rsidR="00F14490" w:rsidRPr="00F14490">
        <w:rPr>
          <w:i/>
          <w:snapToGrid w:val="0"/>
        </w:rPr>
        <w:t>ir kt.</w:t>
      </w:r>
      <w:r>
        <w:rPr>
          <w:i/>
        </w:rPr>
        <w:t xml:space="preserve">) </w:t>
      </w:r>
      <w:r>
        <w:rPr>
          <w:b/>
          <w:i/>
        </w:rPr>
        <w:t>(svarstymas)</w:t>
      </w:r>
      <w:r>
        <w:rPr>
          <w:bCs/>
          <w:iCs/>
        </w:rPr>
        <w:t>.</w:t>
      </w:r>
    </w:p>
    <w:p w:rsidR="00B338E2" w:rsidRPr="00DA045B" w:rsidRDefault="00B338E2" w:rsidP="00774822">
      <w:pPr>
        <w:rPr>
          <w:sz w:val="20"/>
        </w:rPr>
      </w:pPr>
    </w:p>
    <w:p w:rsidR="00B338E2" w:rsidRDefault="00B338E2" w:rsidP="00774822">
      <w:pPr>
        <w:pStyle w:val="Antrats"/>
        <w:tabs>
          <w:tab w:val="clear" w:pos="4153"/>
          <w:tab w:val="clear" w:pos="8306"/>
        </w:tabs>
        <w:ind w:firstLine="720"/>
      </w:pPr>
      <w:r>
        <w:t xml:space="preserve">Pagrindinio – </w:t>
      </w:r>
      <w:r w:rsidR="00F14490" w:rsidRPr="00FC2B5C">
        <w:t>Aplinkos apsaugos</w:t>
      </w:r>
      <w:r w:rsidR="00F14490">
        <w:t xml:space="preserve"> komiteto išvad</w:t>
      </w:r>
      <w:r w:rsidR="00132C72">
        <w:t>ą</w:t>
      </w:r>
      <w:r>
        <w:t xml:space="preserve"> pateikė</w:t>
      </w:r>
      <w:r w:rsidR="00F14490">
        <w:t xml:space="preserve"> šio komiteto </w:t>
      </w:r>
      <w:r w:rsidR="00790211">
        <w:t>atstovas A. Mockus</w:t>
      </w:r>
      <w:r w:rsidR="00F14490">
        <w:t>.</w:t>
      </w:r>
    </w:p>
    <w:p w:rsidR="00F14490" w:rsidRPr="000B23EC" w:rsidRDefault="00F14490" w:rsidP="00774822">
      <w:pPr>
        <w:ind w:firstLine="720"/>
        <w:rPr>
          <w:sz w:val="16"/>
          <w:szCs w:val="16"/>
        </w:rPr>
      </w:pPr>
    </w:p>
    <w:p w:rsidR="00790211" w:rsidRPr="00494D22" w:rsidRDefault="00790211" w:rsidP="00774822">
      <w:pPr>
        <w:pStyle w:val="Antrat2"/>
        <w:rPr>
          <w:b w:val="0"/>
          <w:bCs w:val="0"/>
          <w:u w:val="single"/>
        </w:rPr>
      </w:pPr>
      <w:r>
        <w:rPr>
          <w:b w:val="0"/>
          <w:u w:val="single"/>
        </w:rPr>
        <w:t>Projekto Nr. XV</w:t>
      </w:r>
      <w:r w:rsidRPr="00494D22">
        <w:rPr>
          <w:b w:val="0"/>
          <w:u w:val="single"/>
        </w:rPr>
        <w:t>P-</w:t>
      </w:r>
      <w:r>
        <w:rPr>
          <w:b w:val="0"/>
          <w:u w:val="single"/>
        </w:rPr>
        <w:t>1401(2)</w:t>
      </w:r>
      <w:r w:rsidRPr="00494D22">
        <w:rPr>
          <w:b w:val="0"/>
          <w:u w:val="single"/>
        </w:rPr>
        <w:t xml:space="preserve"> pataisų svarstymas</w:t>
      </w:r>
    </w:p>
    <w:p w:rsidR="00790211" w:rsidRPr="00DD56F8" w:rsidRDefault="00790211" w:rsidP="00774822">
      <w:pPr>
        <w:jc w:val="center"/>
      </w:pPr>
      <w:r w:rsidRPr="00DD56F8">
        <w:t xml:space="preserve">Pranešėjas – pagrindinio komiteto </w:t>
      </w:r>
      <w:r>
        <w:t>atstovas A. Mockus</w:t>
      </w:r>
    </w:p>
    <w:p w:rsidR="00790211" w:rsidRPr="00DA045B" w:rsidRDefault="00790211" w:rsidP="00774822">
      <w:pPr>
        <w:rPr>
          <w:sz w:val="20"/>
        </w:rPr>
      </w:pPr>
    </w:p>
    <w:p w:rsidR="00E61042" w:rsidRDefault="00E61042" w:rsidP="00884EF7">
      <w:pPr>
        <w:ind w:firstLine="720"/>
      </w:pPr>
      <w:r w:rsidRPr="006E26B4">
        <w:t xml:space="preserve">Dėl </w:t>
      </w:r>
      <w:r>
        <w:t>1</w:t>
      </w:r>
      <w:r w:rsidRPr="006E26B4">
        <w:t xml:space="preserve"> straipsnio </w:t>
      </w:r>
      <w:r>
        <w:rPr>
          <w:iCs/>
          <w:snapToGrid w:val="0"/>
          <w:color w:val="000000"/>
        </w:rPr>
        <w:t xml:space="preserve">T. Domarko </w:t>
      </w:r>
      <w:r w:rsidRPr="006E26B4">
        <w:t>pataisos</w:t>
      </w:r>
      <w:r>
        <w:t>, kuriai nepritarė pagrindinis komitetas,</w:t>
      </w:r>
      <w:r w:rsidRPr="006E26B4">
        <w:t xml:space="preserve"> kalbėjo Seimo nar</w:t>
      </w:r>
      <w:r>
        <w:t xml:space="preserve">ys </w:t>
      </w:r>
      <w:r>
        <w:rPr>
          <w:iCs/>
          <w:snapToGrid w:val="0"/>
          <w:color w:val="000000"/>
        </w:rPr>
        <w:t>T. Domarkas</w:t>
      </w:r>
      <w:r>
        <w:t>.</w:t>
      </w:r>
    </w:p>
    <w:p w:rsidR="00207FD7" w:rsidRPr="00DD56F8" w:rsidRDefault="00207FD7" w:rsidP="00207FD7">
      <w:pPr>
        <w:ind w:firstLine="720"/>
      </w:pPr>
      <w:r w:rsidRPr="00DD56F8">
        <w:t xml:space="preserve">Balsuota, ar pritarti siūlymui svarstyti </w:t>
      </w:r>
      <w:r>
        <w:t xml:space="preserve">1 straipsnio T. Domarko </w:t>
      </w:r>
      <w:r w:rsidRPr="00DD56F8">
        <w:t xml:space="preserve">pataisą: už – </w:t>
      </w:r>
      <w:r>
        <w:t>21</w:t>
      </w:r>
      <w:r w:rsidRPr="00DD56F8">
        <w:t xml:space="preserve">. </w:t>
      </w:r>
      <w:r>
        <w:t>P</w:t>
      </w:r>
      <w:r w:rsidRPr="00DD56F8">
        <w:t xml:space="preserve">ritarta. </w:t>
      </w:r>
      <w:r w:rsidRPr="00DD56F8">
        <w:rPr>
          <w:i/>
          <w:iCs/>
        </w:rPr>
        <w:t xml:space="preserve">Užsiregistravo </w:t>
      </w:r>
      <w:r>
        <w:rPr>
          <w:i/>
          <w:iCs/>
        </w:rPr>
        <w:t>41</w:t>
      </w:r>
      <w:r w:rsidRPr="00DD56F8">
        <w:rPr>
          <w:i/>
          <w:iCs/>
        </w:rPr>
        <w:t xml:space="preserve"> Seimo nar</w:t>
      </w:r>
      <w:r w:rsidR="000163FC">
        <w:rPr>
          <w:i/>
          <w:iCs/>
        </w:rPr>
        <w:t>ys</w:t>
      </w:r>
      <w:r w:rsidRPr="00DD56F8">
        <w:rPr>
          <w:i/>
          <w:iCs/>
        </w:rPr>
        <w:t xml:space="preserve"> (1</w:t>
      </w:r>
      <w:r>
        <w:rPr>
          <w:i/>
          <w:iCs/>
        </w:rPr>
        <w:t>6.19</w:t>
      </w:r>
      <w:r w:rsidRPr="00DD56F8">
        <w:rPr>
          <w:i/>
          <w:iCs/>
        </w:rPr>
        <w:t xml:space="preserve"> val.)</w:t>
      </w:r>
      <w:r>
        <w:rPr>
          <w:i/>
          <w:iCs/>
        </w:rPr>
        <w:t>.</w:t>
      </w:r>
    </w:p>
    <w:p w:rsidR="00207FD7" w:rsidRPr="00DD56F8" w:rsidRDefault="00E61042" w:rsidP="00207FD7">
      <w:pPr>
        <w:ind w:firstLine="720"/>
      </w:pPr>
      <w:r w:rsidRPr="006E26B4">
        <w:t xml:space="preserve">Dėl balsavimo motyvų dėl šios pataisos kalbėjo Seimo nariai: </w:t>
      </w:r>
      <w:r w:rsidR="00207FD7">
        <w:rPr>
          <w:iCs/>
        </w:rPr>
        <w:t>T. Tomilinas</w:t>
      </w:r>
      <w:r w:rsidR="00207FD7">
        <w:t>, S. Bucevičius.</w:t>
      </w:r>
    </w:p>
    <w:p w:rsidR="00E61042" w:rsidRDefault="00E61042" w:rsidP="00884EF7">
      <w:pPr>
        <w:ind w:firstLine="720"/>
        <w:rPr>
          <w:i/>
          <w:iCs/>
        </w:rPr>
      </w:pPr>
      <w:r w:rsidRPr="006E26B4">
        <w:t xml:space="preserve">Balsuota dėl </w:t>
      </w:r>
      <w:r>
        <w:t>1</w:t>
      </w:r>
      <w:r w:rsidRPr="006E26B4">
        <w:t xml:space="preserve"> straipsnio </w:t>
      </w:r>
      <w:r>
        <w:rPr>
          <w:iCs/>
          <w:snapToGrid w:val="0"/>
          <w:color w:val="000000"/>
        </w:rPr>
        <w:t xml:space="preserve">T. Domarko </w:t>
      </w:r>
      <w:r w:rsidRPr="006E26B4">
        <w:t>pataisos</w:t>
      </w:r>
      <w:r>
        <w:t>, kuriai nepritarė pagrindinis komitetas</w:t>
      </w:r>
      <w:r w:rsidRPr="006E26B4">
        <w:t xml:space="preserve">: už – </w:t>
      </w:r>
      <w:r w:rsidR="00207FD7">
        <w:t>26</w:t>
      </w:r>
      <w:r w:rsidRPr="006E26B4">
        <w:t xml:space="preserve">, prieš – </w:t>
      </w:r>
      <w:r w:rsidR="00207FD7">
        <w:t>11</w:t>
      </w:r>
      <w:r w:rsidRPr="006E26B4">
        <w:t xml:space="preserve">, susilaikė </w:t>
      </w:r>
      <w:r w:rsidR="00207FD7">
        <w:t>31</w:t>
      </w:r>
      <w:r w:rsidRPr="006E26B4">
        <w:t xml:space="preserve">. Nepriimta. </w:t>
      </w:r>
      <w:r w:rsidR="00207FD7">
        <w:rPr>
          <w:i/>
          <w:iCs/>
        </w:rPr>
        <w:t>Užsiregistravo 69</w:t>
      </w:r>
      <w:r w:rsidRPr="006E26B4">
        <w:rPr>
          <w:i/>
          <w:iCs/>
        </w:rPr>
        <w:t xml:space="preserve"> Seimo nariai</w:t>
      </w:r>
      <w:r w:rsidRPr="006E26B4">
        <w:t xml:space="preserve"> </w:t>
      </w:r>
      <w:r w:rsidRPr="006E26B4">
        <w:rPr>
          <w:i/>
          <w:iCs/>
        </w:rPr>
        <w:t>(1</w:t>
      </w:r>
      <w:r w:rsidR="00207FD7">
        <w:rPr>
          <w:i/>
          <w:iCs/>
        </w:rPr>
        <w:t>6.22</w:t>
      </w:r>
      <w:r w:rsidRPr="006E26B4">
        <w:rPr>
          <w:i/>
          <w:iCs/>
        </w:rPr>
        <w:t xml:space="preserve"> val.)</w:t>
      </w:r>
      <w:r>
        <w:rPr>
          <w:i/>
          <w:iCs/>
        </w:rPr>
        <w:t>.</w:t>
      </w:r>
    </w:p>
    <w:p w:rsidR="00E61042" w:rsidRPr="00DA045B" w:rsidRDefault="00E61042" w:rsidP="00774822">
      <w:pPr>
        <w:ind w:firstLine="720"/>
        <w:rPr>
          <w:sz w:val="20"/>
        </w:rPr>
      </w:pPr>
    </w:p>
    <w:p w:rsidR="00A42825" w:rsidRDefault="00A42825" w:rsidP="00884EF7">
      <w:pPr>
        <w:ind w:firstLine="709"/>
      </w:pPr>
      <w:r w:rsidRPr="00DD56F8">
        <w:t xml:space="preserve">Dėl </w:t>
      </w:r>
      <w:r>
        <w:rPr>
          <w:iCs/>
          <w:snapToGrid w:val="0"/>
          <w:color w:val="000000"/>
        </w:rPr>
        <w:t>T. Domarko</w:t>
      </w:r>
      <w:r>
        <w:t xml:space="preserve"> </w:t>
      </w:r>
      <w:r w:rsidRPr="00DD56F8">
        <w:t>pa</w:t>
      </w:r>
      <w:r>
        <w:t>siūlymo</w:t>
      </w:r>
      <w:r w:rsidRPr="00DD56F8">
        <w:t xml:space="preserve"> </w:t>
      </w:r>
      <w:r>
        <w:t xml:space="preserve">papildyti šį projektą nauju 4 straipsniu, kuriam pritarė pagrindinis komitetas, </w:t>
      </w:r>
      <w:r w:rsidRPr="00DD56F8">
        <w:t>kalbėjo Seimo nar</w:t>
      </w:r>
      <w:r>
        <w:t xml:space="preserve">ys </w:t>
      </w:r>
      <w:r>
        <w:rPr>
          <w:iCs/>
          <w:snapToGrid w:val="0"/>
          <w:color w:val="000000"/>
        </w:rPr>
        <w:t>T. Domarkas</w:t>
      </w:r>
      <w:r>
        <w:t>.</w:t>
      </w:r>
    </w:p>
    <w:p w:rsidR="000B23EC" w:rsidRDefault="000B23EC" w:rsidP="000B23EC">
      <w:pPr>
        <w:ind w:firstLine="720"/>
      </w:pPr>
      <w:r>
        <w:t>Pasiūlymui svarstyti šią pataisą pritarta.</w:t>
      </w:r>
    </w:p>
    <w:p w:rsidR="000B23EC" w:rsidRDefault="000B23EC" w:rsidP="00884EF7">
      <w:pPr>
        <w:ind w:firstLine="709"/>
      </w:pPr>
    </w:p>
    <w:p w:rsidR="00A42825" w:rsidRPr="00DD56F8" w:rsidRDefault="00A42825" w:rsidP="00884EF7">
      <w:pPr>
        <w:ind w:firstLine="720"/>
      </w:pPr>
      <w:r>
        <w:rPr>
          <w:iCs/>
          <w:snapToGrid w:val="0"/>
          <w:color w:val="000000"/>
        </w:rPr>
        <w:t>T. Domarko</w:t>
      </w:r>
      <w:r>
        <w:t xml:space="preserve"> </w:t>
      </w:r>
      <w:r w:rsidRPr="00DD56F8">
        <w:t>pa</w:t>
      </w:r>
      <w:r>
        <w:t>siūlymui</w:t>
      </w:r>
      <w:r w:rsidRPr="00DD56F8">
        <w:t xml:space="preserve"> </w:t>
      </w:r>
      <w:r>
        <w:t xml:space="preserve">papildyti šį projektą nauju 4 straipsniu, kuriam pritarė pagrindinis komitetas, </w:t>
      </w:r>
      <w:r w:rsidRPr="00C34734">
        <w:rPr>
          <w:b/>
        </w:rPr>
        <w:t>pritarta</w:t>
      </w:r>
      <w:r w:rsidRPr="00DD56F8">
        <w:t xml:space="preserve"> bendru sutarimu. </w:t>
      </w:r>
    </w:p>
    <w:p w:rsidR="00A42825" w:rsidRPr="00DD30A0" w:rsidRDefault="00A42825" w:rsidP="00774822">
      <w:pPr>
        <w:ind w:firstLine="720"/>
        <w:rPr>
          <w:sz w:val="16"/>
          <w:szCs w:val="16"/>
        </w:rPr>
      </w:pPr>
    </w:p>
    <w:p w:rsidR="00A42825" w:rsidRPr="00FC2B5C" w:rsidRDefault="00A42825" w:rsidP="00884EF7">
      <w:pPr>
        <w:ind w:firstLine="720"/>
      </w:pPr>
      <w:r w:rsidRPr="00FC2B5C">
        <w:t xml:space="preserve">Dėl </w:t>
      </w:r>
      <w:r>
        <w:t xml:space="preserve">5 </w:t>
      </w:r>
      <w:r w:rsidRPr="00FC2B5C">
        <w:t xml:space="preserve">straipsnio </w:t>
      </w:r>
      <w:r>
        <w:t xml:space="preserve">(buvusio 4 straipsnio) </w:t>
      </w:r>
      <w:r>
        <w:rPr>
          <w:iCs/>
          <w:snapToGrid w:val="0"/>
          <w:color w:val="000000"/>
        </w:rPr>
        <w:t>T. Domarko</w:t>
      </w:r>
      <w:r>
        <w:t xml:space="preserve"> </w:t>
      </w:r>
      <w:r w:rsidRPr="00FC2B5C">
        <w:t>patais</w:t>
      </w:r>
      <w:r>
        <w:t>ų, kurioms pritarė pagrindinis komitetas,</w:t>
      </w:r>
      <w:r w:rsidRPr="006E26B4">
        <w:t xml:space="preserve"> </w:t>
      </w:r>
      <w:r>
        <w:t xml:space="preserve">kalbėjo Seimo narys </w:t>
      </w:r>
      <w:r>
        <w:rPr>
          <w:iCs/>
          <w:snapToGrid w:val="0"/>
          <w:color w:val="000000"/>
        </w:rPr>
        <w:t>T. Domarkas</w:t>
      </w:r>
      <w:r>
        <w:t>.</w:t>
      </w:r>
    </w:p>
    <w:p w:rsidR="00132C72" w:rsidRDefault="00132C72" w:rsidP="00884EF7">
      <w:pPr>
        <w:ind w:firstLine="720"/>
      </w:pPr>
      <w:r>
        <w:t>Pasiūlymui svarstyti šias pataisas pritarta.</w:t>
      </w:r>
    </w:p>
    <w:p w:rsidR="00A42825" w:rsidRPr="00FC2B5C" w:rsidRDefault="00A42825" w:rsidP="00884EF7">
      <w:pPr>
        <w:ind w:firstLine="720"/>
      </w:pPr>
      <w:r>
        <w:t xml:space="preserve">5 </w:t>
      </w:r>
      <w:r w:rsidRPr="00FC2B5C">
        <w:t xml:space="preserve">straipsnio </w:t>
      </w:r>
      <w:r>
        <w:t xml:space="preserve">(buvusio 4 straipsnio) </w:t>
      </w:r>
      <w:r>
        <w:rPr>
          <w:iCs/>
          <w:snapToGrid w:val="0"/>
          <w:color w:val="000000"/>
        </w:rPr>
        <w:t>T. Domarko</w:t>
      </w:r>
      <w:r>
        <w:t xml:space="preserve"> </w:t>
      </w:r>
      <w:r w:rsidRPr="00FC2B5C">
        <w:t>patais</w:t>
      </w:r>
      <w:r>
        <w:t>os, kurioms pritarė pagrindinis komitetas,</w:t>
      </w:r>
      <w:r w:rsidRPr="006E26B4">
        <w:t xml:space="preserve"> </w:t>
      </w:r>
      <w:r w:rsidRPr="000F400A">
        <w:rPr>
          <w:b/>
        </w:rPr>
        <w:t>priimt</w:t>
      </w:r>
      <w:r>
        <w:rPr>
          <w:b/>
        </w:rPr>
        <w:t>os</w:t>
      </w:r>
      <w:r w:rsidRPr="00FC2B5C">
        <w:t xml:space="preserve"> bendru sutarimu. </w:t>
      </w:r>
    </w:p>
    <w:p w:rsidR="00B338E2" w:rsidRPr="00DD30A0" w:rsidRDefault="00B338E2" w:rsidP="00774822">
      <w:pPr>
        <w:rPr>
          <w:sz w:val="16"/>
          <w:szCs w:val="16"/>
        </w:rPr>
      </w:pPr>
    </w:p>
    <w:p w:rsidR="00132C72" w:rsidRDefault="00132C72" w:rsidP="007412C2">
      <w:pPr>
        <w:ind w:firstLine="720"/>
      </w:pPr>
      <w:r>
        <w:t>T. Domarko pasiūlymui dėl numeracijos keitimo</w:t>
      </w:r>
      <w:r w:rsidR="000B23EC">
        <w:t xml:space="preserve">, kuriam pritarė pagrindinis komitetas, </w:t>
      </w:r>
      <w:r w:rsidRPr="00207FD7">
        <w:rPr>
          <w:b/>
        </w:rPr>
        <w:t>pritarta</w:t>
      </w:r>
      <w:r>
        <w:t xml:space="preserve"> bendru sutarimu.</w:t>
      </w:r>
    </w:p>
    <w:p w:rsidR="00132C72" w:rsidRDefault="00132C72" w:rsidP="00774822"/>
    <w:p w:rsidR="00B338E2" w:rsidRDefault="00B338E2" w:rsidP="00774822">
      <w:pPr>
        <w:ind w:firstLine="720"/>
      </w:pPr>
      <w:r>
        <w:rPr>
          <w:b/>
          <w:bCs/>
        </w:rPr>
        <w:t>NUTARTA.</w:t>
      </w:r>
      <w:r>
        <w:t xml:space="preserve"> Pritarti projekt</w:t>
      </w:r>
      <w:r w:rsidR="00132C72">
        <w:t xml:space="preserve">ui </w:t>
      </w:r>
      <w:r w:rsidR="00132C72" w:rsidRPr="005C77A2">
        <w:rPr>
          <w:bCs/>
          <w:iCs/>
          <w:snapToGrid w:val="0"/>
          <w:color w:val="000000"/>
          <w:szCs w:val="24"/>
        </w:rPr>
        <w:t>Nr. XVP-</w:t>
      </w:r>
      <w:r w:rsidR="00207FD7">
        <w:rPr>
          <w:bCs/>
          <w:iCs/>
          <w:snapToGrid w:val="0"/>
          <w:color w:val="000000"/>
          <w:szCs w:val="24"/>
        </w:rPr>
        <w:t>1401(2)</w:t>
      </w:r>
      <w:r>
        <w:t xml:space="preserve"> po svarstymo Seimo posėdyje. </w:t>
      </w:r>
      <w:r w:rsidR="00132C72">
        <w:rPr>
          <w:i/>
          <w:iCs/>
        </w:rPr>
        <w:t xml:space="preserve">Balsavimo rezultatai: už </w:t>
      </w:r>
      <w:r w:rsidR="00132C72">
        <w:t>–</w:t>
      </w:r>
      <w:r w:rsidR="00132C72">
        <w:rPr>
          <w:i/>
          <w:iCs/>
        </w:rPr>
        <w:t xml:space="preserve"> </w:t>
      </w:r>
      <w:r w:rsidR="00207FD7">
        <w:rPr>
          <w:i/>
          <w:iCs/>
        </w:rPr>
        <w:t>71</w:t>
      </w:r>
      <w:r w:rsidR="00132C72">
        <w:rPr>
          <w:i/>
          <w:iCs/>
        </w:rPr>
        <w:t xml:space="preserve">, prieš </w:t>
      </w:r>
      <w:r w:rsidR="00132C72">
        <w:t>–</w:t>
      </w:r>
      <w:r w:rsidR="00132C72">
        <w:rPr>
          <w:i/>
          <w:iCs/>
        </w:rPr>
        <w:t xml:space="preserve"> </w:t>
      </w:r>
      <w:r w:rsidR="00207FD7">
        <w:rPr>
          <w:i/>
          <w:iCs/>
        </w:rPr>
        <w:t>0</w:t>
      </w:r>
      <w:r w:rsidR="00132C72">
        <w:rPr>
          <w:i/>
          <w:iCs/>
        </w:rPr>
        <w:t xml:space="preserve">, susilaikė </w:t>
      </w:r>
      <w:r w:rsidR="00207FD7">
        <w:rPr>
          <w:i/>
          <w:iCs/>
        </w:rPr>
        <w:t>1</w:t>
      </w:r>
      <w:r w:rsidR="00132C72">
        <w:t xml:space="preserve">. </w:t>
      </w:r>
      <w:r w:rsidR="00207FD7">
        <w:rPr>
          <w:i/>
          <w:iCs/>
        </w:rPr>
        <w:t>Užsiregistravo 72</w:t>
      </w:r>
      <w:r w:rsidR="00132C72">
        <w:rPr>
          <w:i/>
          <w:iCs/>
        </w:rPr>
        <w:t xml:space="preserve"> Seimo nariai (1</w:t>
      </w:r>
      <w:r w:rsidR="00207FD7">
        <w:rPr>
          <w:i/>
          <w:iCs/>
        </w:rPr>
        <w:t>6.25</w:t>
      </w:r>
      <w:r w:rsidR="00132C72">
        <w:rPr>
          <w:i/>
          <w:iCs/>
        </w:rPr>
        <w:t xml:space="preserve"> val.)</w:t>
      </w:r>
      <w:r w:rsidR="00132C72">
        <w:t>.</w:t>
      </w:r>
    </w:p>
    <w:p w:rsidR="00BF07ED" w:rsidRDefault="00BF07ED"/>
    <w:p w:rsidR="001261C4" w:rsidRDefault="001261C4"/>
    <w:p w:rsidR="00132C72" w:rsidRDefault="00132C72" w:rsidP="00132C72">
      <w:pPr>
        <w:ind w:firstLine="709"/>
        <w:rPr>
          <w:i/>
        </w:rPr>
      </w:pPr>
      <w:r>
        <w:rPr>
          <w:i/>
        </w:rPr>
        <w:t>1</w:t>
      </w:r>
      <w:r w:rsidR="00207FD7">
        <w:rPr>
          <w:i/>
        </w:rPr>
        <w:t>6.26</w:t>
      </w:r>
      <w:r>
        <w:rPr>
          <w:i/>
        </w:rPr>
        <w:t xml:space="preserve"> val.</w:t>
      </w:r>
    </w:p>
    <w:p w:rsidR="00132C72" w:rsidRDefault="00132C72" w:rsidP="006B607F">
      <w:pPr>
        <w:ind w:firstLine="709"/>
        <w:rPr>
          <w:bCs/>
          <w:iCs/>
        </w:rPr>
      </w:pPr>
      <w:r>
        <w:rPr>
          <w:b/>
        </w:rPr>
        <w:t>SVARSTYTA</w:t>
      </w:r>
      <w:r>
        <w:t xml:space="preserve">. </w:t>
      </w:r>
      <w:r w:rsidRPr="002F527C">
        <w:t>Aplinkos apsaugos įstatymo Nr. I-2223 47, 84, 85, 94, 95, 98, 99, 100, 101, 102, 105 ir 107 straipsnių pakeitimo ir Įstatymo papildymo 102</w:t>
      </w:r>
      <w:r w:rsidRPr="002F527C">
        <w:rPr>
          <w:vertAlign w:val="superscript"/>
        </w:rPr>
        <w:t>2</w:t>
      </w:r>
      <w:r w:rsidRPr="002F527C">
        <w:t xml:space="preserve"> ir 102</w:t>
      </w:r>
      <w:r w:rsidRPr="002F527C">
        <w:rPr>
          <w:vertAlign w:val="superscript"/>
        </w:rPr>
        <w:t>3</w:t>
      </w:r>
      <w:r w:rsidRPr="002F527C">
        <w:t xml:space="preserve"> straipsniais įstatymo Nr. XV-447 14 straipsnio pakeitimo įstatymo projektas </w:t>
      </w:r>
      <w:r w:rsidRPr="002F527C">
        <w:rPr>
          <w:bCs/>
          <w:iCs/>
          <w:snapToGrid w:val="0"/>
          <w:color w:val="000000"/>
        </w:rPr>
        <w:t>Nr. XVP-</w:t>
      </w:r>
      <w:r w:rsidRPr="002F527C">
        <w:t>1402</w:t>
      </w:r>
      <w:r>
        <w:t xml:space="preserve">(2) </w:t>
      </w:r>
      <w:r>
        <w:rPr>
          <w:i/>
        </w:rPr>
        <w:t xml:space="preserve">(teikėjai – T. Sadauskis </w:t>
      </w:r>
      <w:r w:rsidRPr="00F14490">
        <w:rPr>
          <w:i/>
          <w:snapToGrid w:val="0"/>
        </w:rPr>
        <w:t>ir kt.</w:t>
      </w:r>
      <w:r>
        <w:rPr>
          <w:i/>
        </w:rPr>
        <w:t xml:space="preserve">) </w:t>
      </w:r>
      <w:r>
        <w:rPr>
          <w:b/>
          <w:i/>
        </w:rPr>
        <w:t>(svarstymas)</w:t>
      </w:r>
      <w:r>
        <w:rPr>
          <w:bCs/>
          <w:iCs/>
        </w:rPr>
        <w:t>.</w:t>
      </w:r>
    </w:p>
    <w:p w:rsidR="00132C72" w:rsidRPr="00DA045B" w:rsidRDefault="00132C72" w:rsidP="00132C72">
      <w:pPr>
        <w:rPr>
          <w:sz w:val="20"/>
        </w:rPr>
      </w:pPr>
    </w:p>
    <w:p w:rsidR="00132C72" w:rsidRDefault="00132C72" w:rsidP="00132C72">
      <w:pPr>
        <w:pStyle w:val="Antrats"/>
        <w:tabs>
          <w:tab w:val="clear" w:pos="4153"/>
          <w:tab w:val="clear" w:pos="8306"/>
        </w:tabs>
        <w:ind w:firstLine="720"/>
      </w:pPr>
      <w:r>
        <w:t xml:space="preserve">Pagrindinio – </w:t>
      </w:r>
      <w:r w:rsidRPr="00FC2B5C">
        <w:t>Aplinkos apsaugos</w:t>
      </w:r>
      <w:r>
        <w:t xml:space="preserve"> komiteto išvad</w:t>
      </w:r>
      <w:r w:rsidR="00207FD7">
        <w:t>ą</w:t>
      </w:r>
      <w:r>
        <w:t xml:space="preserve"> pateikė šio komiteto atstovas A. Mockus.</w:t>
      </w:r>
    </w:p>
    <w:p w:rsidR="00132C72" w:rsidRPr="00DA045B" w:rsidRDefault="00132C72">
      <w:pPr>
        <w:rPr>
          <w:sz w:val="20"/>
        </w:rPr>
      </w:pPr>
    </w:p>
    <w:p w:rsidR="006B607F" w:rsidRDefault="006B607F" w:rsidP="006B607F">
      <w:pPr>
        <w:ind w:firstLine="720"/>
      </w:pPr>
      <w:r>
        <w:rPr>
          <w:b/>
          <w:bCs/>
        </w:rPr>
        <w:t>NUTARTA.</w:t>
      </w:r>
      <w:r>
        <w:t xml:space="preserve"> Pritarti projektui </w:t>
      </w:r>
      <w:r w:rsidRPr="005C77A2">
        <w:rPr>
          <w:bCs/>
          <w:iCs/>
          <w:snapToGrid w:val="0"/>
          <w:color w:val="000000"/>
          <w:szCs w:val="24"/>
        </w:rPr>
        <w:t>Nr. XVP-</w:t>
      </w:r>
      <w:r>
        <w:rPr>
          <w:bCs/>
          <w:iCs/>
          <w:snapToGrid w:val="0"/>
          <w:color w:val="000000"/>
          <w:szCs w:val="24"/>
        </w:rPr>
        <w:t>1402(2)</w:t>
      </w:r>
      <w:r>
        <w:t xml:space="preserve">  po svarstymo Seimo posėdyje. </w:t>
      </w:r>
      <w:r>
        <w:rPr>
          <w:i/>
          <w:iCs/>
        </w:rPr>
        <w:t>P</w:t>
      </w:r>
      <w:r w:rsidRPr="003C3670">
        <w:rPr>
          <w:i/>
          <w:iCs/>
        </w:rPr>
        <w:t xml:space="preserve">ritarta bendru sutarimu. </w:t>
      </w:r>
    </w:p>
    <w:p w:rsidR="00132C72" w:rsidRDefault="00132C72"/>
    <w:p w:rsidR="00132C72" w:rsidRDefault="00132C72"/>
    <w:p w:rsidR="00132C72" w:rsidRDefault="00132C72" w:rsidP="00132C72">
      <w:pPr>
        <w:ind w:firstLine="709"/>
        <w:rPr>
          <w:i/>
        </w:rPr>
      </w:pPr>
      <w:r>
        <w:rPr>
          <w:i/>
        </w:rPr>
        <w:t>1</w:t>
      </w:r>
      <w:r w:rsidR="00207FD7">
        <w:rPr>
          <w:i/>
        </w:rPr>
        <w:t>6.26</w:t>
      </w:r>
      <w:r>
        <w:rPr>
          <w:i/>
        </w:rPr>
        <w:t xml:space="preserve"> val.</w:t>
      </w:r>
    </w:p>
    <w:p w:rsidR="00132C72" w:rsidRDefault="00132C72" w:rsidP="00132C72">
      <w:pPr>
        <w:ind w:firstLine="709"/>
        <w:rPr>
          <w:bCs/>
          <w:iCs/>
        </w:rPr>
      </w:pPr>
      <w:r>
        <w:rPr>
          <w:b/>
        </w:rPr>
        <w:t>SVARSTYTA</w:t>
      </w:r>
      <w:r>
        <w:t xml:space="preserve">. </w:t>
      </w:r>
      <w:r w:rsidRPr="002F527C">
        <w:t>Aplinkos apsaugos įstatymo Nr. I-2223 102</w:t>
      </w:r>
      <w:r w:rsidRPr="002F527C">
        <w:rPr>
          <w:vertAlign w:val="superscript"/>
        </w:rPr>
        <w:t>3</w:t>
      </w:r>
      <w:r w:rsidRPr="002F527C">
        <w:t xml:space="preserve"> straipsnio pakeitimo įstatymo projektas </w:t>
      </w:r>
      <w:r w:rsidRPr="002F527C">
        <w:rPr>
          <w:bCs/>
          <w:iCs/>
          <w:snapToGrid w:val="0"/>
          <w:color w:val="000000"/>
        </w:rPr>
        <w:t>Nr. XVP-</w:t>
      </w:r>
      <w:r w:rsidRPr="002F527C">
        <w:t>1403</w:t>
      </w:r>
      <w:r>
        <w:t xml:space="preserve">(2) </w:t>
      </w:r>
      <w:r>
        <w:rPr>
          <w:i/>
        </w:rPr>
        <w:t xml:space="preserve">(teikėjai – T. Sadauskis </w:t>
      </w:r>
      <w:r w:rsidRPr="00F14490">
        <w:rPr>
          <w:i/>
          <w:snapToGrid w:val="0"/>
        </w:rPr>
        <w:t>ir kt.</w:t>
      </w:r>
      <w:r>
        <w:rPr>
          <w:i/>
        </w:rPr>
        <w:t xml:space="preserve">) </w:t>
      </w:r>
      <w:r>
        <w:rPr>
          <w:b/>
          <w:i/>
        </w:rPr>
        <w:t>(svarstymas)</w:t>
      </w:r>
      <w:r>
        <w:rPr>
          <w:bCs/>
          <w:iCs/>
        </w:rPr>
        <w:t>.</w:t>
      </w:r>
    </w:p>
    <w:p w:rsidR="00132C72" w:rsidRPr="00DD30A0" w:rsidRDefault="00132C72" w:rsidP="00132C72">
      <w:pPr>
        <w:rPr>
          <w:sz w:val="20"/>
        </w:rPr>
      </w:pPr>
    </w:p>
    <w:p w:rsidR="00132C72" w:rsidRDefault="00132C72" w:rsidP="00132C72">
      <w:pPr>
        <w:pStyle w:val="Antrats"/>
        <w:tabs>
          <w:tab w:val="clear" w:pos="4153"/>
          <w:tab w:val="clear" w:pos="8306"/>
        </w:tabs>
        <w:ind w:firstLine="720"/>
      </w:pPr>
      <w:r>
        <w:t xml:space="preserve">Pagrindinio – </w:t>
      </w:r>
      <w:r w:rsidRPr="00FC2B5C">
        <w:t>Aplinkos apsaugos</w:t>
      </w:r>
      <w:r>
        <w:t xml:space="preserve"> komiteto išvadą pateikė šio komiteto atstovas A. Mockus.</w:t>
      </w:r>
    </w:p>
    <w:p w:rsidR="00132C72" w:rsidRPr="00132C72" w:rsidRDefault="00132C72">
      <w:pPr>
        <w:rPr>
          <w:sz w:val="16"/>
          <w:szCs w:val="16"/>
        </w:rPr>
      </w:pPr>
    </w:p>
    <w:p w:rsidR="00132C72" w:rsidRPr="00494D22" w:rsidRDefault="00132C72" w:rsidP="000217CA">
      <w:pPr>
        <w:pStyle w:val="Antrat2"/>
        <w:rPr>
          <w:b w:val="0"/>
          <w:bCs w:val="0"/>
          <w:u w:val="single"/>
        </w:rPr>
      </w:pPr>
      <w:r>
        <w:rPr>
          <w:b w:val="0"/>
          <w:u w:val="single"/>
        </w:rPr>
        <w:t>Projekto Nr. XV</w:t>
      </w:r>
      <w:r w:rsidRPr="00494D22">
        <w:rPr>
          <w:b w:val="0"/>
          <w:u w:val="single"/>
        </w:rPr>
        <w:t>P-</w:t>
      </w:r>
      <w:r>
        <w:rPr>
          <w:b w:val="0"/>
          <w:u w:val="single"/>
        </w:rPr>
        <w:t>140</w:t>
      </w:r>
      <w:r w:rsidR="006B607F">
        <w:rPr>
          <w:b w:val="0"/>
          <w:u w:val="single"/>
        </w:rPr>
        <w:t>3</w:t>
      </w:r>
      <w:r>
        <w:rPr>
          <w:b w:val="0"/>
          <w:u w:val="single"/>
        </w:rPr>
        <w:t>(2)</w:t>
      </w:r>
      <w:r w:rsidRPr="00494D22">
        <w:rPr>
          <w:b w:val="0"/>
          <w:u w:val="single"/>
        </w:rPr>
        <w:t xml:space="preserve"> pataisų svarstymas</w:t>
      </w:r>
    </w:p>
    <w:p w:rsidR="000163FC" w:rsidRPr="00DD56F8" w:rsidRDefault="000163FC" w:rsidP="000163FC">
      <w:pPr>
        <w:jc w:val="center"/>
      </w:pPr>
      <w:r w:rsidRPr="00DD56F8">
        <w:t xml:space="preserve">Pranešėjas – pagrindinio komiteto </w:t>
      </w:r>
      <w:r>
        <w:t>atstovas A. Mockus</w:t>
      </w:r>
    </w:p>
    <w:p w:rsidR="00132C72" w:rsidRPr="00DD30A0" w:rsidRDefault="00132C72">
      <w:pPr>
        <w:rPr>
          <w:sz w:val="20"/>
        </w:rPr>
      </w:pPr>
    </w:p>
    <w:p w:rsidR="00132C72" w:rsidRPr="00FC2B5C" w:rsidRDefault="00132C72" w:rsidP="00132C72">
      <w:pPr>
        <w:ind w:firstLine="720"/>
      </w:pPr>
      <w:r w:rsidRPr="00FC2B5C">
        <w:t>Dėl</w:t>
      </w:r>
      <w:r>
        <w:t xml:space="preserve"> </w:t>
      </w:r>
      <w:r>
        <w:rPr>
          <w:iCs/>
          <w:snapToGrid w:val="0"/>
          <w:color w:val="000000"/>
        </w:rPr>
        <w:t>T. Domarko</w:t>
      </w:r>
      <w:r>
        <w:t xml:space="preserve"> </w:t>
      </w:r>
      <w:r w:rsidRPr="00FC2B5C">
        <w:t>patais</w:t>
      </w:r>
      <w:r>
        <w:t>os, kuriai pritarė pagrindinis komitetas,</w:t>
      </w:r>
      <w:r w:rsidRPr="006E26B4">
        <w:t xml:space="preserve"> </w:t>
      </w:r>
      <w:r>
        <w:t xml:space="preserve">kalbėjo Seimo narys </w:t>
      </w:r>
      <w:r>
        <w:rPr>
          <w:iCs/>
          <w:snapToGrid w:val="0"/>
          <w:color w:val="000000"/>
        </w:rPr>
        <w:t>T. Domarkas</w:t>
      </w:r>
      <w:r>
        <w:t>.</w:t>
      </w:r>
    </w:p>
    <w:p w:rsidR="00132C72" w:rsidRDefault="00132C72" w:rsidP="00132C72">
      <w:pPr>
        <w:ind w:firstLine="720"/>
      </w:pPr>
      <w:r>
        <w:t>Pasiūlymui svarstyti šią pataisą pritarta.</w:t>
      </w:r>
    </w:p>
    <w:p w:rsidR="00132C72" w:rsidRPr="00FC2B5C" w:rsidRDefault="00132C72" w:rsidP="00132C72">
      <w:pPr>
        <w:ind w:firstLine="720"/>
      </w:pPr>
      <w:r>
        <w:rPr>
          <w:iCs/>
          <w:snapToGrid w:val="0"/>
          <w:color w:val="000000"/>
        </w:rPr>
        <w:t>T. Domarko</w:t>
      </w:r>
      <w:r>
        <w:t xml:space="preserve"> </w:t>
      </w:r>
      <w:r w:rsidRPr="00FC2B5C">
        <w:t>patais</w:t>
      </w:r>
      <w:r>
        <w:t>a, kuriai pritarė pagrindinis komitetas,</w:t>
      </w:r>
      <w:r w:rsidRPr="006E26B4">
        <w:t xml:space="preserve"> </w:t>
      </w:r>
      <w:r w:rsidRPr="000F400A">
        <w:rPr>
          <w:b/>
        </w:rPr>
        <w:t>priimt</w:t>
      </w:r>
      <w:r>
        <w:rPr>
          <w:b/>
        </w:rPr>
        <w:t>a</w:t>
      </w:r>
      <w:r w:rsidRPr="00FC2B5C">
        <w:t xml:space="preserve"> bendru sutarimu. </w:t>
      </w:r>
    </w:p>
    <w:p w:rsidR="00132C72" w:rsidRPr="00DD30A0" w:rsidRDefault="00132C72" w:rsidP="00132C72">
      <w:pPr>
        <w:rPr>
          <w:sz w:val="20"/>
        </w:rPr>
      </w:pPr>
    </w:p>
    <w:p w:rsidR="00132C72" w:rsidRDefault="00132C72" w:rsidP="00132C72">
      <w:pPr>
        <w:ind w:firstLine="720"/>
      </w:pPr>
      <w:r>
        <w:rPr>
          <w:b/>
          <w:bCs/>
        </w:rPr>
        <w:t>NUTARTA.</w:t>
      </w:r>
      <w:r>
        <w:t xml:space="preserve"> Pritarti projektui </w:t>
      </w:r>
      <w:r w:rsidRPr="005C77A2">
        <w:rPr>
          <w:bCs/>
          <w:iCs/>
          <w:snapToGrid w:val="0"/>
          <w:color w:val="000000"/>
          <w:szCs w:val="24"/>
        </w:rPr>
        <w:t>Nr. XVP-</w:t>
      </w:r>
      <w:r>
        <w:rPr>
          <w:bCs/>
          <w:iCs/>
          <w:snapToGrid w:val="0"/>
          <w:color w:val="000000"/>
          <w:szCs w:val="24"/>
        </w:rPr>
        <w:t>140</w:t>
      </w:r>
      <w:r w:rsidR="006B607F">
        <w:rPr>
          <w:bCs/>
          <w:iCs/>
          <w:snapToGrid w:val="0"/>
          <w:color w:val="000000"/>
          <w:szCs w:val="24"/>
        </w:rPr>
        <w:t>3</w:t>
      </w:r>
      <w:r>
        <w:rPr>
          <w:bCs/>
          <w:iCs/>
          <w:snapToGrid w:val="0"/>
          <w:color w:val="000000"/>
          <w:szCs w:val="24"/>
        </w:rPr>
        <w:t>(2)</w:t>
      </w:r>
      <w:r>
        <w:t xml:space="preserve">  po svarstymo Seimo posėdyje. </w:t>
      </w:r>
      <w:r>
        <w:rPr>
          <w:i/>
          <w:iCs/>
        </w:rPr>
        <w:t>P</w:t>
      </w:r>
      <w:r w:rsidRPr="003C3670">
        <w:rPr>
          <w:i/>
          <w:iCs/>
        </w:rPr>
        <w:t xml:space="preserve">ritarta bendru sutarimu. </w:t>
      </w:r>
    </w:p>
    <w:p w:rsidR="00207FD7" w:rsidRPr="00DA045B" w:rsidRDefault="00207FD7" w:rsidP="00774822">
      <w:pPr>
        <w:ind w:firstLine="709"/>
      </w:pPr>
    </w:p>
    <w:p w:rsidR="00207FD7" w:rsidRDefault="00207FD7" w:rsidP="00774822">
      <w:pPr>
        <w:ind w:firstLine="709"/>
        <w:rPr>
          <w:i/>
        </w:rPr>
      </w:pPr>
    </w:p>
    <w:p w:rsidR="001261C4" w:rsidRDefault="001261C4" w:rsidP="00774822">
      <w:pPr>
        <w:ind w:firstLine="709"/>
        <w:rPr>
          <w:i/>
        </w:rPr>
      </w:pPr>
      <w:r>
        <w:rPr>
          <w:i/>
        </w:rPr>
        <w:t>1</w:t>
      </w:r>
      <w:r w:rsidR="00132C72">
        <w:rPr>
          <w:i/>
        </w:rPr>
        <w:t>6.27</w:t>
      </w:r>
      <w:r>
        <w:rPr>
          <w:i/>
        </w:rPr>
        <w:t xml:space="preserve"> val.</w:t>
      </w:r>
    </w:p>
    <w:p w:rsidR="001261C4" w:rsidRDefault="001261C4" w:rsidP="00774822">
      <w:pPr>
        <w:ind w:firstLine="709"/>
        <w:rPr>
          <w:bCs/>
          <w:iCs/>
        </w:rPr>
      </w:pPr>
      <w:r>
        <w:rPr>
          <w:b/>
        </w:rPr>
        <w:t>SVARSTYTA</w:t>
      </w:r>
      <w:r>
        <w:t>. </w:t>
      </w:r>
      <w:r w:rsidRPr="002F527C">
        <w:t>Policijos rėmėjų įstatymo Nr. VIII-800 2 ir 7 straipsnių pakeitimo įstatymo projektas</w:t>
      </w:r>
      <w:r>
        <w:t xml:space="preserve"> </w:t>
      </w:r>
      <w:r w:rsidRPr="002F527C">
        <w:rPr>
          <w:bCs/>
          <w:iCs/>
          <w:snapToGrid w:val="0"/>
          <w:color w:val="000000"/>
        </w:rPr>
        <w:t>Nr. XVP-</w:t>
      </w:r>
      <w:r>
        <w:t xml:space="preserve">774(2) </w:t>
      </w:r>
      <w:r w:rsidRPr="002F527C">
        <w:rPr>
          <w:i/>
        </w:rPr>
        <w:t xml:space="preserve">(sujungti </w:t>
      </w:r>
      <w:r w:rsidRPr="002F527C">
        <w:rPr>
          <w:bCs/>
          <w:i/>
          <w:iCs/>
          <w:snapToGrid w:val="0"/>
          <w:color w:val="000000"/>
        </w:rPr>
        <w:t>Nr. XVP-</w:t>
      </w:r>
      <w:r>
        <w:rPr>
          <w:bCs/>
          <w:i/>
          <w:iCs/>
          <w:snapToGrid w:val="0"/>
          <w:color w:val="000000"/>
        </w:rPr>
        <w:t>774</w:t>
      </w:r>
      <w:r w:rsidRPr="002F527C">
        <w:rPr>
          <w:i/>
        </w:rPr>
        <w:t xml:space="preserve"> ir </w:t>
      </w:r>
      <w:r w:rsidRPr="002F527C">
        <w:rPr>
          <w:bCs/>
          <w:i/>
          <w:iCs/>
          <w:snapToGrid w:val="0"/>
          <w:color w:val="000000"/>
        </w:rPr>
        <w:t>Nr. XVP-</w:t>
      </w:r>
      <w:r>
        <w:rPr>
          <w:bCs/>
          <w:i/>
          <w:iCs/>
          <w:snapToGrid w:val="0"/>
          <w:color w:val="000000"/>
        </w:rPr>
        <w:t>886</w:t>
      </w:r>
      <w:r w:rsidRPr="002F527C">
        <w:rPr>
          <w:i/>
        </w:rPr>
        <w:t>)</w:t>
      </w:r>
      <w:r>
        <w:t xml:space="preserve"> </w:t>
      </w:r>
      <w:r>
        <w:rPr>
          <w:b/>
          <w:i/>
        </w:rPr>
        <w:t>(svarstymas)</w:t>
      </w:r>
      <w:r>
        <w:rPr>
          <w:bCs/>
          <w:iCs/>
        </w:rPr>
        <w:t>.</w:t>
      </w:r>
    </w:p>
    <w:p w:rsidR="001261C4" w:rsidRDefault="001261C4" w:rsidP="00774822"/>
    <w:p w:rsidR="001261C4" w:rsidRDefault="001261C4" w:rsidP="00774822">
      <w:pPr>
        <w:pStyle w:val="Antrats"/>
        <w:tabs>
          <w:tab w:val="clear" w:pos="4153"/>
          <w:tab w:val="clear" w:pos="8306"/>
        </w:tabs>
        <w:ind w:firstLine="720"/>
      </w:pPr>
      <w:r>
        <w:lastRenderedPageBreak/>
        <w:t>Pagrindinio – Teisės ir teisėtvarkos komiteto išvadą pateikė šio komiteto pirmininkas J. Sabatauskas.</w:t>
      </w:r>
    </w:p>
    <w:p w:rsidR="001261C4" w:rsidRDefault="001261C4" w:rsidP="00774822">
      <w:pPr>
        <w:ind w:firstLine="720"/>
      </w:pPr>
    </w:p>
    <w:p w:rsidR="001261C4" w:rsidRDefault="001261C4" w:rsidP="00774822">
      <w:pPr>
        <w:ind w:firstLine="720"/>
      </w:pPr>
      <w:r>
        <w:rPr>
          <w:b/>
          <w:bCs/>
        </w:rPr>
        <w:t>NUTARTA.</w:t>
      </w:r>
      <w:r>
        <w:t xml:space="preserve"> Pritarti šiam projektui po svarstymo Seimo posėdyje. </w:t>
      </w:r>
      <w:r>
        <w:rPr>
          <w:i/>
          <w:iCs/>
        </w:rPr>
        <w:t>P</w:t>
      </w:r>
      <w:r w:rsidRPr="003C3670">
        <w:rPr>
          <w:i/>
          <w:iCs/>
        </w:rPr>
        <w:t xml:space="preserve">ritarta bendru sutarimu. </w:t>
      </w:r>
    </w:p>
    <w:p w:rsidR="001261C4" w:rsidRPr="00DA045B" w:rsidRDefault="001261C4">
      <w:pPr>
        <w:rPr>
          <w:sz w:val="16"/>
          <w:szCs w:val="16"/>
        </w:rPr>
      </w:pPr>
    </w:p>
    <w:p w:rsidR="00BF07ED" w:rsidRDefault="00BF07ED"/>
    <w:p w:rsidR="00F14490" w:rsidRDefault="00F14490" w:rsidP="00774822">
      <w:pPr>
        <w:ind w:firstLine="709"/>
        <w:rPr>
          <w:i/>
        </w:rPr>
      </w:pPr>
      <w:r>
        <w:rPr>
          <w:i/>
        </w:rPr>
        <w:t>1</w:t>
      </w:r>
      <w:r w:rsidR="00132C72">
        <w:rPr>
          <w:i/>
        </w:rPr>
        <w:t>6.29</w:t>
      </w:r>
      <w:r>
        <w:rPr>
          <w:i/>
        </w:rPr>
        <w:t xml:space="preserve"> val.</w:t>
      </w:r>
    </w:p>
    <w:p w:rsidR="00F14490" w:rsidRPr="00D231F4" w:rsidRDefault="00F14490" w:rsidP="00774822">
      <w:pPr>
        <w:ind w:firstLine="709"/>
        <w:rPr>
          <w:i/>
        </w:rPr>
      </w:pPr>
      <w:r>
        <w:rPr>
          <w:b/>
        </w:rPr>
        <w:t xml:space="preserve"> SVARSTYTA</w:t>
      </w:r>
      <w:r>
        <w:t xml:space="preserve">. </w:t>
      </w:r>
      <w:r w:rsidRPr="00974CB4">
        <w:t>Policijos rėmėjų įstatymo Nr. VIII-800 7, 11 ir 17 straipsnių pakeitimo įstatymo projektas</w:t>
      </w:r>
      <w:r>
        <w:t xml:space="preserve"> </w:t>
      </w:r>
      <w:r w:rsidRPr="00024778">
        <w:rPr>
          <w:bCs/>
          <w:iCs/>
          <w:snapToGrid w:val="0"/>
          <w:color w:val="000000"/>
        </w:rPr>
        <w:t>Nr. XVP-</w:t>
      </w:r>
      <w:r>
        <w:t xml:space="preserve">152 </w:t>
      </w:r>
      <w:r w:rsidRPr="009C3061">
        <w:rPr>
          <w:i/>
          <w:iCs/>
        </w:rPr>
        <w:t>(teikėja</w:t>
      </w:r>
      <w:r w:rsidR="00D20F80">
        <w:rPr>
          <w:i/>
          <w:iCs/>
        </w:rPr>
        <w:t>i</w:t>
      </w:r>
      <w:r w:rsidRPr="009C3061">
        <w:rPr>
          <w:i/>
          <w:iCs/>
        </w:rPr>
        <w:t xml:space="preserve"> – </w:t>
      </w:r>
      <w:r w:rsidRPr="00F14490">
        <w:rPr>
          <w:i/>
          <w:iCs/>
          <w:snapToGrid w:val="0"/>
          <w:szCs w:val="24"/>
        </w:rPr>
        <w:t>A. Jakavičiutė-Miliauskienė</w:t>
      </w:r>
      <w:r>
        <w:rPr>
          <w:i/>
          <w:iCs/>
          <w:snapToGrid w:val="0"/>
          <w:szCs w:val="24"/>
        </w:rPr>
        <w:t xml:space="preserve"> </w:t>
      </w:r>
      <w:r w:rsidRPr="00F14490">
        <w:rPr>
          <w:i/>
          <w:iCs/>
          <w:snapToGrid w:val="0"/>
          <w:szCs w:val="24"/>
        </w:rPr>
        <w:t>ir kt.</w:t>
      </w:r>
      <w:r w:rsidRPr="009C3061">
        <w:rPr>
          <w:i/>
          <w:iCs/>
        </w:rPr>
        <w:t>)</w:t>
      </w:r>
      <w:r w:rsidRPr="009C3061">
        <w:t xml:space="preserve"> </w:t>
      </w:r>
      <w:r w:rsidRPr="009C3061">
        <w:rPr>
          <w:b/>
          <w:i/>
        </w:rPr>
        <w:t>(svarstymas)</w:t>
      </w:r>
      <w:r w:rsidRPr="009C3061">
        <w:t>.</w:t>
      </w:r>
    </w:p>
    <w:p w:rsidR="00F14490" w:rsidRPr="00DA045B" w:rsidRDefault="00F14490" w:rsidP="00774822">
      <w:pPr>
        <w:rPr>
          <w:sz w:val="20"/>
        </w:rPr>
      </w:pPr>
    </w:p>
    <w:p w:rsidR="00F14490" w:rsidRPr="009C3061" w:rsidRDefault="00F14490" w:rsidP="00774822">
      <w:pPr>
        <w:ind w:firstLine="720"/>
      </w:pPr>
      <w:r w:rsidRPr="009C3061">
        <w:t xml:space="preserve">Pagrindinio – </w:t>
      </w:r>
      <w:r>
        <w:t xml:space="preserve">Teisės ir teisėtvarkos </w:t>
      </w:r>
      <w:r w:rsidRPr="009C3061">
        <w:t xml:space="preserve">komiteto išvadą pateikė šio komiteto pirmininkas </w:t>
      </w:r>
      <w:r>
        <w:t>J. Sabatauskas</w:t>
      </w:r>
      <w:r w:rsidRPr="009C3061">
        <w:t xml:space="preserve"> (pagrindinis komitetas siūlo grąžinti šį projektą iniciatoriams tobulinti).</w:t>
      </w:r>
    </w:p>
    <w:p w:rsidR="00F14490" w:rsidRPr="009C3061" w:rsidRDefault="00F14490" w:rsidP="00774822"/>
    <w:p w:rsidR="00F14490" w:rsidRPr="009C3061" w:rsidRDefault="00F14490" w:rsidP="00774822">
      <w:pPr>
        <w:ind w:firstLine="720"/>
      </w:pPr>
      <w:r w:rsidRPr="009C3061">
        <w:rPr>
          <w:b/>
          <w:bCs/>
        </w:rPr>
        <w:t>NUTARTA.</w:t>
      </w:r>
      <w:r w:rsidRPr="009C3061">
        <w:t xml:space="preserve"> </w:t>
      </w:r>
      <w:r w:rsidRPr="009C3061">
        <w:rPr>
          <w:bCs/>
        </w:rPr>
        <w:t xml:space="preserve">Grąžinti </w:t>
      </w:r>
      <w:r>
        <w:rPr>
          <w:bCs/>
        </w:rPr>
        <w:t xml:space="preserve">šį </w:t>
      </w:r>
      <w:r w:rsidRPr="009C3061">
        <w:rPr>
          <w:bCs/>
        </w:rPr>
        <w:t xml:space="preserve">projektą iniciatoriams tobulinti. </w:t>
      </w:r>
      <w:r>
        <w:rPr>
          <w:bCs/>
          <w:i/>
          <w:iCs/>
        </w:rPr>
        <w:t>Pr</w:t>
      </w:r>
      <w:r w:rsidRPr="009C3061">
        <w:rPr>
          <w:bCs/>
          <w:i/>
          <w:iCs/>
        </w:rPr>
        <w:t>itarta bendru sutarimu.</w:t>
      </w:r>
    </w:p>
    <w:p w:rsidR="00F14490" w:rsidRDefault="00F14490"/>
    <w:p w:rsidR="00132C72" w:rsidRDefault="00132C72"/>
    <w:p w:rsidR="00132C72" w:rsidRDefault="00132C72" w:rsidP="000217CA">
      <w:pPr>
        <w:ind w:firstLine="709"/>
        <w:rPr>
          <w:i/>
        </w:rPr>
      </w:pPr>
      <w:r>
        <w:rPr>
          <w:i/>
        </w:rPr>
        <w:t>16.32 val.</w:t>
      </w:r>
    </w:p>
    <w:p w:rsidR="00132C72" w:rsidRDefault="00132C72" w:rsidP="000217CA">
      <w:pPr>
        <w:ind w:firstLine="709"/>
      </w:pPr>
      <w:r>
        <w:rPr>
          <w:b/>
        </w:rPr>
        <w:t>SVARSTYTA</w:t>
      </w:r>
      <w:r>
        <w:t xml:space="preserve">.  </w:t>
      </w:r>
      <w:r w:rsidRPr="00243EF4">
        <w:t>Seimo nutarimo „Dėl Lietuvos Respubl</w:t>
      </w:r>
      <w:r w:rsidR="00322603">
        <w:t>ikos Seimo 2024 m. lapkričio 19 </w:t>
      </w:r>
      <w:r w:rsidRPr="00243EF4">
        <w:t>d. nutarimo Nr. XV-14 „Dėl Lietuvos Respublikos Seimo komitetų narių skaičiaus“ pakeitimo“ projektas</w:t>
      </w:r>
      <w:r>
        <w:t xml:space="preserve"> </w:t>
      </w:r>
      <w:r w:rsidRPr="00243EF4">
        <w:rPr>
          <w:bCs/>
          <w:iCs/>
          <w:snapToGrid w:val="0"/>
          <w:color w:val="000000"/>
        </w:rPr>
        <w:t>Nr. XVP-</w:t>
      </w:r>
      <w:r>
        <w:rPr>
          <w:bCs/>
          <w:iCs/>
          <w:snapToGrid w:val="0"/>
          <w:color w:val="000000"/>
        </w:rPr>
        <w:t>1600</w:t>
      </w:r>
      <w:r>
        <w:t xml:space="preserve"> </w:t>
      </w:r>
      <w:r w:rsidRPr="00966385">
        <w:rPr>
          <w:i/>
          <w:snapToGrid w:val="0"/>
          <w:color w:val="000000"/>
          <w:szCs w:val="24"/>
        </w:rPr>
        <w:t>(teikėja</w:t>
      </w:r>
      <w:r>
        <w:rPr>
          <w:i/>
          <w:snapToGrid w:val="0"/>
          <w:color w:val="000000"/>
          <w:szCs w:val="24"/>
        </w:rPr>
        <w:t>s</w:t>
      </w:r>
      <w:r w:rsidRPr="00966385">
        <w:rPr>
          <w:i/>
          <w:snapToGrid w:val="0"/>
          <w:color w:val="000000"/>
          <w:szCs w:val="24"/>
        </w:rPr>
        <w:t xml:space="preserve"> –</w:t>
      </w:r>
      <w:r>
        <w:rPr>
          <w:i/>
          <w:snapToGrid w:val="0"/>
          <w:color w:val="000000"/>
          <w:szCs w:val="24"/>
        </w:rPr>
        <w:t xml:space="preserve"> </w:t>
      </w:r>
      <w:r w:rsidRPr="007E7E6E">
        <w:rPr>
          <w:i/>
          <w:snapToGrid w:val="0"/>
          <w:color w:val="000000"/>
          <w:szCs w:val="24"/>
        </w:rPr>
        <w:t>Seimo Pirmininkas J. Olekas</w:t>
      </w:r>
      <w:r w:rsidRPr="00966385">
        <w:rPr>
          <w:i/>
          <w:snapToGrid w:val="0"/>
          <w:color w:val="000000"/>
          <w:szCs w:val="24"/>
        </w:rPr>
        <w:t>)</w:t>
      </w:r>
      <w:r>
        <w:rPr>
          <w:b/>
          <w:i/>
        </w:rPr>
        <w:t xml:space="preserve"> (pateikimas, svarstymas ir priėmimas)</w:t>
      </w:r>
      <w:r>
        <w:t>.</w:t>
      </w:r>
    </w:p>
    <w:p w:rsidR="00132C72" w:rsidRDefault="00132C72" w:rsidP="000217CA">
      <w:pPr>
        <w:ind w:firstLine="709"/>
      </w:pPr>
      <w:r>
        <w:t xml:space="preserve">Pranešėjas – </w:t>
      </w:r>
      <w:r w:rsidRPr="000D23CE">
        <w:rPr>
          <w:szCs w:val="24"/>
        </w:rPr>
        <w:t>Seimo Pirminink</w:t>
      </w:r>
      <w:r>
        <w:rPr>
          <w:szCs w:val="24"/>
        </w:rPr>
        <w:t>as J. Olekas</w:t>
      </w:r>
      <w:r>
        <w:t>.</w:t>
      </w:r>
    </w:p>
    <w:p w:rsidR="00132C72" w:rsidRPr="00DA045B" w:rsidRDefault="00132C72" w:rsidP="000217CA">
      <w:pPr>
        <w:rPr>
          <w:sz w:val="20"/>
        </w:rPr>
      </w:pPr>
    </w:p>
    <w:p w:rsidR="00132C72" w:rsidRDefault="00132C72" w:rsidP="000217CA">
      <w:pPr>
        <w:ind w:firstLine="720"/>
        <w:rPr>
          <w:bCs/>
          <w:i/>
          <w:iCs/>
        </w:rPr>
      </w:pPr>
      <w:r>
        <w:t xml:space="preserve">NUTARTA. </w:t>
      </w:r>
      <w:r>
        <w:rPr>
          <w:bCs/>
        </w:rPr>
        <w:t xml:space="preserve">Pritarti šiam projektui po pateikimo. </w:t>
      </w:r>
      <w:r>
        <w:rPr>
          <w:bCs/>
          <w:i/>
          <w:iCs/>
        </w:rPr>
        <w:t>Pritarta bendru sutarimu.</w:t>
      </w:r>
    </w:p>
    <w:p w:rsidR="00132C72" w:rsidRPr="00DA045B" w:rsidRDefault="00132C72" w:rsidP="000217CA">
      <w:pPr>
        <w:ind w:firstLine="720"/>
        <w:rPr>
          <w:sz w:val="20"/>
        </w:rPr>
      </w:pPr>
    </w:p>
    <w:p w:rsidR="00132C72" w:rsidRDefault="00132C72" w:rsidP="000217CA">
      <w:pPr>
        <w:ind w:firstLine="720"/>
        <w:rPr>
          <w:i/>
          <w:iCs/>
        </w:rPr>
      </w:pPr>
      <w:r>
        <w:t xml:space="preserve">NUTARTA. </w:t>
      </w:r>
      <w:r>
        <w:rPr>
          <w:bCs/>
        </w:rPr>
        <w:t xml:space="preserve">Pritarti šiam projektui po svarstymo Seimo posėdyje. </w:t>
      </w:r>
      <w:r>
        <w:rPr>
          <w:i/>
          <w:iCs/>
        </w:rPr>
        <w:t>Pritarta bendru sutarimu.</w:t>
      </w:r>
    </w:p>
    <w:p w:rsidR="00CC77CF" w:rsidRPr="00DD30A0" w:rsidRDefault="00CC77CF" w:rsidP="000217CA">
      <w:pPr>
        <w:ind w:firstLine="720"/>
        <w:rPr>
          <w:iCs/>
          <w:sz w:val="20"/>
        </w:rPr>
      </w:pPr>
    </w:p>
    <w:p w:rsidR="00132C72" w:rsidRDefault="00132C72" w:rsidP="000217CA">
      <w:pPr>
        <w:ind w:firstLine="720"/>
      </w:pPr>
      <w:r>
        <w:t>1, 2 straipsniai priimti bendru sutarimu.</w:t>
      </w:r>
    </w:p>
    <w:p w:rsidR="00132C72" w:rsidRDefault="00132C72" w:rsidP="000217CA">
      <w:pPr>
        <w:pStyle w:val="Antrats"/>
      </w:pPr>
    </w:p>
    <w:p w:rsidR="00132C72" w:rsidRDefault="00132C72" w:rsidP="000217CA">
      <w:pPr>
        <w:pStyle w:val="Antrats"/>
        <w:tabs>
          <w:tab w:val="clear" w:pos="4153"/>
          <w:tab w:val="clear" w:pos="8306"/>
        </w:tabs>
        <w:ind w:firstLine="720"/>
      </w:pPr>
      <w:r>
        <w:rPr>
          <w:b/>
          <w:bCs/>
        </w:rPr>
        <w:t xml:space="preserve">NUTARTA. </w:t>
      </w:r>
      <w:r>
        <w:rPr>
          <w:bCs/>
        </w:rPr>
        <w:t xml:space="preserve">Priimti </w:t>
      </w:r>
      <w:r w:rsidRPr="007E7E6E">
        <w:rPr>
          <w:bCs/>
        </w:rPr>
        <w:t>Seimo nutarim</w:t>
      </w:r>
      <w:r>
        <w:rPr>
          <w:bCs/>
        </w:rPr>
        <w:t>ą</w:t>
      </w:r>
      <w:r w:rsidRPr="007E7E6E">
        <w:rPr>
          <w:bCs/>
        </w:rPr>
        <w:t xml:space="preserve"> „Dėl Lietuvos Respublikos Seimo 2024 m. lapkričio 19 d. nutarimo Nr. XV-14 „Dėl Lietuvos Respublikos Seimo komitetų narių </w:t>
      </w:r>
      <w:r w:rsidR="006B607F">
        <w:rPr>
          <w:bCs/>
        </w:rPr>
        <w:t>skaičiaus“ pakeitimo“</w:t>
      </w:r>
      <w:r>
        <w:t xml:space="preserve">. </w:t>
      </w:r>
      <w:r>
        <w:rPr>
          <w:i/>
          <w:iCs/>
        </w:rPr>
        <w:t xml:space="preserve">Balsavimo rezultatai: už </w:t>
      </w:r>
      <w:r>
        <w:t>–</w:t>
      </w:r>
      <w:r>
        <w:rPr>
          <w:i/>
          <w:iCs/>
        </w:rPr>
        <w:t xml:space="preserve"> </w:t>
      </w:r>
      <w:r w:rsidR="006B607F">
        <w:rPr>
          <w:i/>
          <w:iCs/>
        </w:rPr>
        <w:t>63</w:t>
      </w:r>
      <w:r>
        <w:rPr>
          <w:i/>
          <w:iCs/>
        </w:rPr>
        <w:t xml:space="preserve">, prieš </w:t>
      </w:r>
      <w:r>
        <w:t>–</w:t>
      </w:r>
      <w:r>
        <w:rPr>
          <w:i/>
          <w:iCs/>
        </w:rPr>
        <w:t xml:space="preserve"> </w:t>
      </w:r>
      <w:r w:rsidR="006B607F">
        <w:rPr>
          <w:i/>
          <w:iCs/>
        </w:rPr>
        <w:t>0</w:t>
      </w:r>
      <w:r>
        <w:rPr>
          <w:i/>
          <w:iCs/>
        </w:rPr>
        <w:t xml:space="preserve">, susilaikė </w:t>
      </w:r>
      <w:r w:rsidR="006B607F">
        <w:rPr>
          <w:i/>
          <w:iCs/>
        </w:rPr>
        <w:t>0</w:t>
      </w:r>
      <w:r>
        <w:t xml:space="preserve">. </w:t>
      </w:r>
      <w:r w:rsidR="006B607F">
        <w:rPr>
          <w:i/>
          <w:iCs/>
        </w:rPr>
        <w:t>Užsiregistravo 63</w:t>
      </w:r>
      <w:r>
        <w:rPr>
          <w:i/>
          <w:iCs/>
        </w:rPr>
        <w:t xml:space="preserve"> Seimo nariai (1</w:t>
      </w:r>
      <w:r w:rsidR="006B607F">
        <w:rPr>
          <w:i/>
          <w:iCs/>
        </w:rPr>
        <w:t>6.33</w:t>
      </w:r>
      <w:r>
        <w:rPr>
          <w:i/>
          <w:iCs/>
        </w:rPr>
        <w:t xml:space="preserve"> val.).</w:t>
      </w:r>
    </w:p>
    <w:p w:rsidR="00132C72" w:rsidRDefault="00132C72"/>
    <w:p w:rsidR="00132C72" w:rsidRDefault="00132C72"/>
    <w:p w:rsidR="00CC77CF" w:rsidRDefault="00CC77CF" w:rsidP="000217CA">
      <w:pPr>
        <w:ind w:firstLine="709"/>
        <w:rPr>
          <w:i/>
        </w:rPr>
      </w:pPr>
      <w:r>
        <w:rPr>
          <w:i/>
        </w:rPr>
        <w:t>16.34 val.</w:t>
      </w:r>
    </w:p>
    <w:p w:rsidR="00CC77CF" w:rsidRDefault="00CC77CF" w:rsidP="000217CA">
      <w:pPr>
        <w:ind w:firstLine="709"/>
      </w:pPr>
      <w:r>
        <w:rPr>
          <w:b/>
        </w:rPr>
        <w:t>SVARSTYTA</w:t>
      </w:r>
      <w:r>
        <w:t xml:space="preserve">. </w:t>
      </w:r>
      <w:r w:rsidRPr="00243EF4">
        <w:t>Seimo nutarimo „Dėl Lietuvos Respubl</w:t>
      </w:r>
      <w:r w:rsidR="00207FD7">
        <w:t>ikos Seimo 2024 m. lapkričio 19 </w:t>
      </w:r>
      <w:r w:rsidRPr="00243EF4">
        <w:t>d. nutarimo Nr. XV-15 „Dėl Lietuvos Respublikos Seimo komitetų sudėties patvirtinimo“ pakeitimo“ projektas</w:t>
      </w:r>
      <w:r>
        <w:t xml:space="preserve"> </w:t>
      </w:r>
      <w:r w:rsidRPr="00243EF4">
        <w:rPr>
          <w:bCs/>
          <w:iCs/>
          <w:snapToGrid w:val="0"/>
          <w:color w:val="000000"/>
        </w:rPr>
        <w:t>Nr. XVP-</w:t>
      </w:r>
      <w:r>
        <w:rPr>
          <w:bCs/>
          <w:iCs/>
          <w:snapToGrid w:val="0"/>
          <w:color w:val="000000"/>
        </w:rPr>
        <w:t>1601</w:t>
      </w:r>
      <w:r>
        <w:t xml:space="preserve"> </w:t>
      </w:r>
      <w:r w:rsidRPr="00966385">
        <w:rPr>
          <w:i/>
          <w:snapToGrid w:val="0"/>
          <w:color w:val="000000"/>
          <w:szCs w:val="24"/>
        </w:rPr>
        <w:t>(teikėja</w:t>
      </w:r>
      <w:r>
        <w:rPr>
          <w:i/>
          <w:snapToGrid w:val="0"/>
          <w:color w:val="000000"/>
          <w:szCs w:val="24"/>
        </w:rPr>
        <w:t>s</w:t>
      </w:r>
      <w:r w:rsidRPr="00966385">
        <w:rPr>
          <w:i/>
          <w:snapToGrid w:val="0"/>
          <w:color w:val="000000"/>
          <w:szCs w:val="24"/>
        </w:rPr>
        <w:t xml:space="preserve"> –</w:t>
      </w:r>
      <w:r>
        <w:rPr>
          <w:i/>
          <w:snapToGrid w:val="0"/>
          <w:color w:val="000000"/>
          <w:szCs w:val="24"/>
        </w:rPr>
        <w:t xml:space="preserve"> </w:t>
      </w:r>
      <w:r w:rsidRPr="007E7E6E">
        <w:rPr>
          <w:i/>
          <w:snapToGrid w:val="0"/>
          <w:color w:val="000000"/>
          <w:szCs w:val="24"/>
        </w:rPr>
        <w:t>Seimo Pirmininkas J. Olekas</w:t>
      </w:r>
      <w:r w:rsidRPr="00966385">
        <w:rPr>
          <w:i/>
          <w:snapToGrid w:val="0"/>
          <w:color w:val="000000"/>
          <w:szCs w:val="24"/>
        </w:rPr>
        <w:t>)</w:t>
      </w:r>
      <w:r>
        <w:rPr>
          <w:b/>
          <w:i/>
        </w:rPr>
        <w:t xml:space="preserve"> (pateikimas, svarstymas ir priėmimas)</w:t>
      </w:r>
      <w:r>
        <w:t>.</w:t>
      </w:r>
    </w:p>
    <w:p w:rsidR="00CC77CF" w:rsidRDefault="00CC77CF" w:rsidP="000217CA">
      <w:pPr>
        <w:ind w:firstLine="709"/>
      </w:pPr>
      <w:r>
        <w:t xml:space="preserve">Pranešėjas – </w:t>
      </w:r>
      <w:r w:rsidRPr="000D23CE">
        <w:rPr>
          <w:szCs w:val="24"/>
        </w:rPr>
        <w:t>Seimo Pirminink</w:t>
      </w:r>
      <w:r>
        <w:rPr>
          <w:szCs w:val="24"/>
        </w:rPr>
        <w:t>as J. Olekas</w:t>
      </w:r>
      <w:r>
        <w:t>.</w:t>
      </w:r>
    </w:p>
    <w:p w:rsidR="00CC77CF" w:rsidRPr="00DA045B" w:rsidRDefault="00CC77CF" w:rsidP="000217CA">
      <w:pPr>
        <w:rPr>
          <w:sz w:val="20"/>
        </w:rPr>
      </w:pPr>
    </w:p>
    <w:p w:rsidR="00CC77CF" w:rsidRDefault="00CC77CF" w:rsidP="000217CA">
      <w:pPr>
        <w:ind w:firstLine="720"/>
        <w:rPr>
          <w:bCs/>
          <w:i/>
          <w:iCs/>
        </w:rPr>
      </w:pPr>
      <w:r>
        <w:t xml:space="preserve">NUTARTA. </w:t>
      </w:r>
      <w:r>
        <w:rPr>
          <w:bCs/>
        </w:rPr>
        <w:t xml:space="preserve">Pritarti šiam projektui po pateikimo. </w:t>
      </w:r>
      <w:r>
        <w:rPr>
          <w:bCs/>
          <w:i/>
          <w:iCs/>
        </w:rPr>
        <w:t>Pritarta bendru sutarimu.</w:t>
      </w:r>
    </w:p>
    <w:p w:rsidR="00CC77CF" w:rsidRPr="00DA045B" w:rsidRDefault="00CC77CF" w:rsidP="000217CA">
      <w:pPr>
        <w:ind w:firstLine="720"/>
        <w:rPr>
          <w:sz w:val="20"/>
        </w:rPr>
      </w:pPr>
    </w:p>
    <w:p w:rsidR="00CC77CF" w:rsidRDefault="00CC77CF" w:rsidP="000217CA">
      <w:pPr>
        <w:ind w:firstLine="720"/>
        <w:rPr>
          <w:i/>
          <w:iCs/>
        </w:rPr>
      </w:pPr>
      <w:r>
        <w:t xml:space="preserve">NUTARTA. </w:t>
      </w:r>
      <w:r>
        <w:rPr>
          <w:bCs/>
        </w:rPr>
        <w:t xml:space="preserve">Pritarti šiam projektui po svarstymo Seimo posėdyje. </w:t>
      </w:r>
      <w:r>
        <w:rPr>
          <w:i/>
          <w:iCs/>
        </w:rPr>
        <w:t>Pritarta bendru sutarimu.</w:t>
      </w:r>
    </w:p>
    <w:p w:rsidR="00CC77CF" w:rsidRPr="00DD30A0" w:rsidRDefault="00CC77CF" w:rsidP="000217CA">
      <w:pPr>
        <w:ind w:firstLine="720"/>
        <w:rPr>
          <w:i/>
          <w:iCs/>
          <w:sz w:val="20"/>
        </w:rPr>
      </w:pPr>
    </w:p>
    <w:p w:rsidR="00CC77CF" w:rsidRDefault="00CC77CF" w:rsidP="000217CA">
      <w:pPr>
        <w:ind w:firstLine="720"/>
      </w:pPr>
      <w:r>
        <w:t>1, 2 straipsniai priimti bendru sutarimu.</w:t>
      </w:r>
    </w:p>
    <w:p w:rsidR="00CC77CF" w:rsidRDefault="00CC77CF" w:rsidP="000217CA">
      <w:pPr>
        <w:pStyle w:val="Antrats"/>
        <w:tabs>
          <w:tab w:val="clear" w:pos="4153"/>
          <w:tab w:val="clear" w:pos="8306"/>
        </w:tabs>
        <w:ind w:firstLine="720"/>
        <w:rPr>
          <w:b/>
          <w:bCs/>
        </w:rPr>
      </w:pPr>
    </w:p>
    <w:p w:rsidR="00DD30A0" w:rsidRDefault="00DD30A0" w:rsidP="000217CA">
      <w:pPr>
        <w:pStyle w:val="Antrats"/>
        <w:tabs>
          <w:tab w:val="clear" w:pos="4153"/>
          <w:tab w:val="clear" w:pos="8306"/>
        </w:tabs>
        <w:ind w:firstLine="720"/>
        <w:rPr>
          <w:b/>
          <w:bCs/>
        </w:rPr>
      </w:pPr>
    </w:p>
    <w:p w:rsidR="00DD30A0" w:rsidRDefault="00DD30A0" w:rsidP="000217CA">
      <w:pPr>
        <w:pStyle w:val="Antrats"/>
        <w:tabs>
          <w:tab w:val="clear" w:pos="4153"/>
          <w:tab w:val="clear" w:pos="8306"/>
        </w:tabs>
        <w:ind w:firstLine="720"/>
        <w:rPr>
          <w:b/>
          <w:bCs/>
        </w:rPr>
      </w:pPr>
    </w:p>
    <w:p w:rsidR="00CC77CF" w:rsidRDefault="00CC77CF" w:rsidP="000217CA">
      <w:pPr>
        <w:pStyle w:val="Antrats"/>
        <w:tabs>
          <w:tab w:val="clear" w:pos="4153"/>
          <w:tab w:val="clear" w:pos="8306"/>
        </w:tabs>
        <w:ind w:firstLine="720"/>
      </w:pPr>
      <w:r>
        <w:rPr>
          <w:b/>
          <w:bCs/>
        </w:rPr>
        <w:lastRenderedPageBreak/>
        <w:t xml:space="preserve">NUTARTA. </w:t>
      </w:r>
      <w:r>
        <w:rPr>
          <w:bCs/>
        </w:rPr>
        <w:t xml:space="preserve">Priimti </w:t>
      </w:r>
      <w:r w:rsidRPr="007E7E6E">
        <w:rPr>
          <w:bCs/>
        </w:rPr>
        <w:t>Seimo nutarim</w:t>
      </w:r>
      <w:r>
        <w:rPr>
          <w:bCs/>
        </w:rPr>
        <w:t>ą</w:t>
      </w:r>
      <w:r w:rsidRPr="007E7E6E">
        <w:rPr>
          <w:bCs/>
        </w:rPr>
        <w:t xml:space="preserve"> „Dėl Lietuvos Respublikos Seimo 2024 m. lapkričio 19 d. nutarimo Nr. XV-15 „Dėl Lietuvos Respublikos Seimo komitetų sudėties pa</w:t>
      </w:r>
      <w:r>
        <w:rPr>
          <w:bCs/>
        </w:rPr>
        <w:t>tvirtinimo“ pakeitimo“</w:t>
      </w:r>
      <w:r>
        <w:t xml:space="preserve">. </w:t>
      </w:r>
      <w:r>
        <w:rPr>
          <w:i/>
          <w:iCs/>
        </w:rPr>
        <w:t xml:space="preserve">Balsavimo rezultatai: už </w:t>
      </w:r>
      <w:r>
        <w:t>–</w:t>
      </w:r>
      <w:r>
        <w:rPr>
          <w:i/>
          <w:iCs/>
        </w:rPr>
        <w:t xml:space="preserve"> </w:t>
      </w:r>
      <w:r w:rsidR="006B607F">
        <w:rPr>
          <w:i/>
          <w:iCs/>
        </w:rPr>
        <w:t>62</w:t>
      </w:r>
      <w:r>
        <w:rPr>
          <w:i/>
          <w:iCs/>
        </w:rPr>
        <w:t xml:space="preserve">, prieš </w:t>
      </w:r>
      <w:r>
        <w:t>–</w:t>
      </w:r>
      <w:r>
        <w:rPr>
          <w:i/>
          <w:iCs/>
        </w:rPr>
        <w:t xml:space="preserve"> </w:t>
      </w:r>
      <w:r w:rsidR="006B607F">
        <w:rPr>
          <w:i/>
          <w:iCs/>
        </w:rPr>
        <w:t>0</w:t>
      </w:r>
      <w:r>
        <w:rPr>
          <w:i/>
          <w:iCs/>
        </w:rPr>
        <w:t xml:space="preserve">, susilaikė </w:t>
      </w:r>
      <w:r w:rsidR="006B607F">
        <w:rPr>
          <w:i/>
          <w:iCs/>
        </w:rPr>
        <w:t>0</w:t>
      </w:r>
      <w:r>
        <w:t xml:space="preserve">. </w:t>
      </w:r>
      <w:r w:rsidR="006B607F">
        <w:rPr>
          <w:i/>
          <w:iCs/>
        </w:rPr>
        <w:t>Užsiregistravo 63</w:t>
      </w:r>
      <w:r>
        <w:rPr>
          <w:i/>
          <w:iCs/>
        </w:rPr>
        <w:t xml:space="preserve"> Seimo nariai (1</w:t>
      </w:r>
      <w:r w:rsidR="006B607F">
        <w:rPr>
          <w:i/>
          <w:iCs/>
        </w:rPr>
        <w:t>6.35</w:t>
      </w:r>
      <w:r>
        <w:rPr>
          <w:i/>
          <w:iCs/>
        </w:rPr>
        <w:t xml:space="preserve"> val.).</w:t>
      </w:r>
    </w:p>
    <w:p w:rsidR="00132C72" w:rsidRPr="006F7731" w:rsidRDefault="00132C72">
      <w:pPr>
        <w:rPr>
          <w:sz w:val="20"/>
        </w:rPr>
      </w:pPr>
    </w:p>
    <w:p w:rsidR="00132C72" w:rsidRPr="00322603" w:rsidRDefault="00132C72">
      <w:pPr>
        <w:rPr>
          <w:sz w:val="16"/>
          <w:szCs w:val="16"/>
        </w:rPr>
      </w:pPr>
    </w:p>
    <w:p w:rsidR="00CC77CF" w:rsidRDefault="00CC77CF" w:rsidP="000217CA">
      <w:pPr>
        <w:ind w:firstLine="709"/>
        <w:rPr>
          <w:i/>
        </w:rPr>
      </w:pPr>
      <w:r>
        <w:rPr>
          <w:i/>
        </w:rPr>
        <w:t>16.35 val.</w:t>
      </w:r>
    </w:p>
    <w:p w:rsidR="00CC77CF" w:rsidRDefault="00CC77CF" w:rsidP="000217CA">
      <w:pPr>
        <w:ind w:firstLine="709"/>
      </w:pPr>
      <w:r>
        <w:rPr>
          <w:b/>
        </w:rPr>
        <w:t>SVARSTYTA</w:t>
      </w:r>
      <w:r>
        <w:t xml:space="preserve">. </w:t>
      </w:r>
      <w:r w:rsidRPr="00243EF4">
        <w:t>Seimo nutarimo „Dėl Lietuvos Respublikos Seimo 2025 m. sausio 14 d. nutarimo Nr. XV-115 „Dėl Lietuvos Respublikos Seimo komitetų narių pavaduotojų patvirtinimo“ pakeitimo“ projektas</w:t>
      </w:r>
      <w:r>
        <w:t xml:space="preserve"> </w:t>
      </w:r>
      <w:r w:rsidRPr="00243EF4">
        <w:rPr>
          <w:bCs/>
          <w:iCs/>
          <w:snapToGrid w:val="0"/>
          <w:color w:val="000000"/>
        </w:rPr>
        <w:t>Nr. XVP-</w:t>
      </w:r>
      <w:r>
        <w:rPr>
          <w:bCs/>
          <w:iCs/>
          <w:snapToGrid w:val="0"/>
          <w:color w:val="000000"/>
        </w:rPr>
        <w:t>1602</w:t>
      </w:r>
      <w:r>
        <w:t xml:space="preserve"> </w:t>
      </w:r>
      <w:r w:rsidRPr="00966385">
        <w:rPr>
          <w:i/>
          <w:snapToGrid w:val="0"/>
          <w:color w:val="000000"/>
          <w:szCs w:val="24"/>
        </w:rPr>
        <w:t>(teikėja</w:t>
      </w:r>
      <w:r>
        <w:rPr>
          <w:i/>
          <w:snapToGrid w:val="0"/>
          <w:color w:val="000000"/>
          <w:szCs w:val="24"/>
        </w:rPr>
        <w:t>s</w:t>
      </w:r>
      <w:r w:rsidRPr="00966385">
        <w:rPr>
          <w:i/>
          <w:snapToGrid w:val="0"/>
          <w:color w:val="000000"/>
          <w:szCs w:val="24"/>
        </w:rPr>
        <w:t xml:space="preserve"> –</w:t>
      </w:r>
      <w:r>
        <w:rPr>
          <w:i/>
          <w:snapToGrid w:val="0"/>
          <w:color w:val="000000"/>
          <w:szCs w:val="24"/>
        </w:rPr>
        <w:t xml:space="preserve"> </w:t>
      </w:r>
      <w:r w:rsidRPr="007E7E6E">
        <w:rPr>
          <w:i/>
          <w:snapToGrid w:val="0"/>
          <w:color w:val="000000"/>
          <w:szCs w:val="24"/>
        </w:rPr>
        <w:t>Seimo Pirmininkas J. Olekas</w:t>
      </w:r>
      <w:r w:rsidRPr="00966385">
        <w:rPr>
          <w:i/>
          <w:snapToGrid w:val="0"/>
          <w:color w:val="000000"/>
          <w:szCs w:val="24"/>
        </w:rPr>
        <w:t>)</w:t>
      </w:r>
      <w:r>
        <w:rPr>
          <w:b/>
          <w:i/>
        </w:rPr>
        <w:t xml:space="preserve"> (pateikimas, svarstymas ir priėmimas)</w:t>
      </w:r>
      <w:r>
        <w:t>.</w:t>
      </w:r>
    </w:p>
    <w:p w:rsidR="00CC77CF" w:rsidRDefault="00CC77CF" w:rsidP="000217CA">
      <w:pPr>
        <w:ind w:firstLine="709"/>
      </w:pPr>
      <w:r>
        <w:t xml:space="preserve">Pranešėjas – </w:t>
      </w:r>
      <w:r w:rsidRPr="000D23CE">
        <w:rPr>
          <w:szCs w:val="24"/>
        </w:rPr>
        <w:t>Seimo Pirminink</w:t>
      </w:r>
      <w:r>
        <w:rPr>
          <w:szCs w:val="24"/>
        </w:rPr>
        <w:t>as J. Olekas</w:t>
      </w:r>
      <w:r>
        <w:t>.</w:t>
      </w:r>
    </w:p>
    <w:p w:rsidR="00CC77CF" w:rsidRPr="006F7731" w:rsidRDefault="00CC77CF" w:rsidP="000217CA">
      <w:pPr>
        <w:rPr>
          <w:sz w:val="20"/>
        </w:rPr>
      </w:pPr>
    </w:p>
    <w:p w:rsidR="00CC77CF" w:rsidRDefault="00CC77CF" w:rsidP="000217CA">
      <w:pPr>
        <w:ind w:firstLine="720"/>
        <w:rPr>
          <w:bCs/>
          <w:i/>
          <w:iCs/>
        </w:rPr>
      </w:pPr>
      <w:r>
        <w:t xml:space="preserve">NUTARTA. </w:t>
      </w:r>
      <w:r>
        <w:rPr>
          <w:bCs/>
        </w:rPr>
        <w:t xml:space="preserve">Pritarti šiam projektui po pateikimo. </w:t>
      </w:r>
      <w:r>
        <w:rPr>
          <w:bCs/>
          <w:i/>
          <w:iCs/>
        </w:rPr>
        <w:t>Pritarta bendru sutarimu.</w:t>
      </w:r>
    </w:p>
    <w:p w:rsidR="00CC77CF" w:rsidRPr="00DA045B" w:rsidRDefault="00CC77CF" w:rsidP="000217CA">
      <w:pPr>
        <w:ind w:firstLine="720"/>
        <w:rPr>
          <w:sz w:val="20"/>
        </w:rPr>
      </w:pPr>
    </w:p>
    <w:p w:rsidR="00CC77CF" w:rsidRDefault="00CC77CF" w:rsidP="000217CA">
      <w:pPr>
        <w:ind w:firstLine="720"/>
        <w:rPr>
          <w:i/>
          <w:iCs/>
        </w:rPr>
      </w:pPr>
      <w:r>
        <w:t xml:space="preserve">NUTARTA. </w:t>
      </w:r>
      <w:r>
        <w:rPr>
          <w:bCs/>
        </w:rPr>
        <w:t xml:space="preserve">Pritarti šiam projektui po svarstymo Seimo posėdyje. </w:t>
      </w:r>
      <w:r>
        <w:rPr>
          <w:i/>
          <w:iCs/>
        </w:rPr>
        <w:t>Pritarta bendru sutarimu.</w:t>
      </w:r>
    </w:p>
    <w:p w:rsidR="006B607F" w:rsidRPr="00DA045B" w:rsidRDefault="006B607F" w:rsidP="000217CA">
      <w:pPr>
        <w:ind w:firstLine="720"/>
        <w:rPr>
          <w:iCs/>
          <w:sz w:val="16"/>
          <w:szCs w:val="16"/>
        </w:rPr>
      </w:pPr>
    </w:p>
    <w:p w:rsidR="00CC77CF" w:rsidRPr="00615A12" w:rsidRDefault="00CC77CF" w:rsidP="000217CA">
      <w:pPr>
        <w:ind w:firstLine="720"/>
        <w:rPr>
          <w:snapToGrid w:val="0"/>
          <w:color w:val="000000"/>
        </w:rPr>
      </w:pPr>
      <w:r>
        <w:rPr>
          <w:snapToGrid w:val="0"/>
          <w:color w:val="000000"/>
        </w:rPr>
        <w:t>1</w:t>
      </w:r>
      <w:r w:rsidRPr="00966DBC">
        <w:rPr>
          <w:snapToGrid w:val="0"/>
          <w:color w:val="000000"/>
        </w:rPr>
        <w:t>–</w:t>
      </w:r>
      <w:r>
        <w:rPr>
          <w:snapToGrid w:val="0"/>
          <w:color w:val="000000"/>
        </w:rPr>
        <w:t xml:space="preserve">9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CC77CF" w:rsidRDefault="00CC77CF" w:rsidP="000217CA"/>
    <w:p w:rsidR="00CC77CF" w:rsidRDefault="00CC77CF" w:rsidP="000217CA">
      <w:pPr>
        <w:pStyle w:val="Antrats"/>
        <w:tabs>
          <w:tab w:val="clear" w:pos="4153"/>
          <w:tab w:val="clear" w:pos="8306"/>
        </w:tabs>
        <w:ind w:firstLine="720"/>
      </w:pPr>
      <w:r>
        <w:rPr>
          <w:b/>
          <w:bCs/>
        </w:rPr>
        <w:t xml:space="preserve">NUTARTA. </w:t>
      </w:r>
      <w:r>
        <w:rPr>
          <w:bCs/>
        </w:rPr>
        <w:t xml:space="preserve">Priimti </w:t>
      </w:r>
      <w:r w:rsidRPr="007E7E6E">
        <w:rPr>
          <w:bCs/>
        </w:rPr>
        <w:t>Seimo nutarim</w:t>
      </w:r>
      <w:r>
        <w:rPr>
          <w:bCs/>
        </w:rPr>
        <w:t>ą</w:t>
      </w:r>
      <w:r w:rsidRPr="007E7E6E">
        <w:rPr>
          <w:bCs/>
        </w:rPr>
        <w:t xml:space="preserve"> „Dėl Lietuvos Respublikos Seimo 2025 m. sausio 14 d. nutarimo Nr. XV-115 „Dėl Lietuvos Respublikos Seimo komitetų narių pavaduotojų patvirt</w:t>
      </w:r>
      <w:r w:rsidR="00322603">
        <w:rPr>
          <w:bCs/>
        </w:rPr>
        <w:t>inimo“ pakeitimo“</w:t>
      </w:r>
      <w:r>
        <w:t xml:space="preserve">. </w:t>
      </w:r>
      <w:r>
        <w:rPr>
          <w:i/>
          <w:iCs/>
        </w:rPr>
        <w:t xml:space="preserve">Balsavimo rezultatai: už </w:t>
      </w:r>
      <w:r>
        <w:t>–</w:t>
      </w:r>
      <w:r>
        <w:rPr>
          <w:i/>
          <w:iCs/>
        </w:rPr>
        <w:t xml:space="preserve"> </w:t>
      </w:r>
      <w:r w:rsidR="006B607F">
        <w:rPr>
          <w:i/>
          <w:iCs/>
        </w:rPr>
        <w:t>61</w:t>
      </w:r>
      <w:r>
        <w:rPr>
          <w:i/>
          <w:iCs/>
        </w:rPr>
        <w:t xml:space="preserve">, prieš </w:t>
      </w:r>
      <w:r>
        <w:t>–</w:t>
      </w:r>
      <w:r>
        <w:rPr>
          <w:i/>
          <w:iCs/>
        </w:rPr>
        <w:t xml:space="preserve"> </w:t>
      </w:r>
      <w:r w:rsidR="006B607F">
        <w:rPr>
          <w:i/>
          <w:iCs/>
        </w:rPr>
        <w:t>0</w:t>
      </w:r>
      <w:r>
        <w:rPr>
          <w:i/>
          <w:iCs/>
        </w:rPr>
        <w:t xml:space="preserve">, susilaikė </w:t>
      </w:r>
      <w:r w:rsidR="006B607F">
        <w:rPr>
          <w:i/>
          <w:iCs/>
        </w:rPr>
        <w:t>0</w:t>
      </w:r>
      <w:r>
        <w:t xml:space="preserve">. </w:t>
      </w:r>
      <w:r w:rsidR="006B607F">
        <w:rPr>
          <w:i/>
          <w:iCs/>
        </w:rPr>
        <w:t>Užsiregistravo 61</w:t>
      </w:r>
      <w:r>
        <w:rPr>
          <w:i/>
          <w:iCs/>
        </w:rPr>
        <w:t xml:space="preserve"> Seimo nar</w:t>
      </w:r>
      <w:r w:rsidR="006B607F">
        <w:rPr>
          <w:i/>
          <w:iCs/>
        </w:rPr>
        <w:t>ys</w:t>
      </w:r>
      <w:r>
        <w:rPr>
          <w:i/>
          <w:iCs/>
        </w:rPr>
        <w:t xml:space="preserve"> (1</w:t>
      </w:r>
      <w:r w:rsidR="006B607F">
        <w:rPr>
          <w:i/>
          <w:iCs/>
        </w:rPr>
        <w:t>6.37</w:t>
      </w:r>
      <w:r>
        <w:rPr>
          <w:i/>
          <w:iCs/>
        </w:rPr>
        <w:t xml:space="preserve"> val.).</w:t>
      </w:r>
    </w:p>
    <w:p w:rsidR="00CC77CF" w:rsidRPr="006F7731" w:rsidRDefault="00CC77CF">
      <w:pPr>
        <w:rPr>
          <w:sz w:val="16"/>
          <w:szCs w:val="16"/>
        </w:rPr>
      </w:pPr>
    </w:p>
    <w:p w:rsidR="006F7731" w:rsidRDefault="006F7731"/>
    <w:p w:rsidR="00CC77CF" w:rsidRDefault="00CC77CF" w:rsidP="007E7E6E">
      <w:pPr>
        <w:ind w:firstLine="709"/>
        <w:rPr>
          <w:i/>
        </w:rPr>
      </w:pPr>
      <w:r>
        <w:rPr>
          <w:i/>
        </w:rPr>
        <w:t>1</w:t>
      </w:r>
      <w:r w:rsidR="006B607F">
        <w:rPr>
          <w:i/>
        </w:rPr>
        <w:t>6.38</w:t>
      </w:r>
      <w:r>
        <w:rPr>
          <w:i/>
        </w:rPr>
        <w:t xml:space="preserve"> val.</w:t>
      </w:r>
    </w:p>
    <w:p w:rsidR="00CC77CF" w:rsidRDefault="00CC77CF" w:rsidP="007E7E6E">
      <w:pPr>
        <w:ind w:firstLine="709"/>
      </w:pPr>
      <w:r>
        <w:rPr>
          <w:b/>
        </w:rPr>
        <w:t>SVARSTYTA</w:t>
      </w:r>
      <w:r>
        <w:t xml:space="preserve">. </w:t>
      </w:r>
      <w:r w:rsidRPr="00243EF4">
        <w:t>Seimo nutarimo „Dėl Lietuvos Respublikos Seimo 2024 m. gruodžio 3 d. nutarimo Nr. XV-25 „Dėl Lietuvos Respublikos Seimo komisijų sudarymo“ pakeitimo“ projektas</w:t>
      </w:r>
      <w:r>
        <w:t xml:space="preserve"> </w:t>
      </w:r>
      <w:r w:rsidRPr="00243EF4">
        <w:rPr>
          <w:bCs/>
          <w:iCs/>
          <w:snapToGrid w:val="0"/>
          <w:color w:val="000000"/>
        </w:rPr>
        <w:t>Nr. XVP-</w:t>
      </w:r>
      <w:r>
        <w:rPr>
          <w:bCs/>
          <w:iCs/>
          <w:snapToGrid w:val="0"/>
          <w:color w:val="000000"/>
        </w:rPr>
        <w:t>1598</w:t>
      </w:r>
      <w:r>
        <w:t xml:space="preserve"> </w:t>
      </w:r>
      <w:r w:rsidRPr="00966385">
        <w:rPr>
          <w:i/>
          <w:snapToGrid w:val="0"/>
          <w:color w:val="000000"/>
          <w:szCs w:val="24"/>
        </w:rPr>
        <w:t>(teikėja</w:t>
      </w:r>
      <w:r>
        <w:rPr>
          <w:i/>
          <w:snapToGrid w:val="0"/>
          <w:color w:val="000000"/>
          <w:szCs w:val="24"/>
        </w:rPr>
        <w:t>s</w:t>
      </w:r>
      <w:r w:rsidRPr="00966385">
        <w:rPr>
          <w:i/>
          <w:snapToGrid w:val="0"/>
          <w:color w:val="000000"/>
          <w:szCs w:val="24"/>
        </w:rPr>
        <w:t xml:space="preserve"> –</w:t>
      </w:r>
      <w:r>
        <w:rPr>
          <w:i/>
          <w:snapToGrid w:val="0"/>
          <w:color w:val="000000"/>
          <w:szCs w:val="24"/>
        </w:rPr>
        <w:t xml:space="preserve"> </w:t>
      </w:r>
      <w:r w:rsidRPr="007E7E6E">
        <w:rPr>
          <w:i/>
          <w:snapToGrid w:val="0"/>
          <w:color w:val="000000"/>
          <w:szCs w:val="24"/>
        </w:rPr>
        <w:t>Seimo Pirmininkas J. Olekas</w:t>
      </w:r>
      <w:r w:rsidRPr="00966385">
        <w:rPr>
          <w:i/>
          <w:snapToGrid w:val="0"/>
          <w:color w:val="000000"/>
          <w:szCs w:val="24"/>
        </w:rPr>
        <w:t>)</w:t>
      </w:r>
      <w:r>
        <w:rPr>
          <w:b/>
          <w:i/>
        </w:rPr>
        <w:t xml:space="preserve"> (pateikimas, svarstymas ir priėmimas)</w:t>
      </w:r>
      <w:r>
        <w:t>.</w:t>
      </w:r>
    </w:p>
    <w:p w:rsidR="00CC77CF" w:rsidRDefault="00CC77CF" w:rsidP="007E7E6E">
      <w:pPr>
        <w:ind w:firstLine="709"/>
      </w:pPr>
      <w:r>
        <w:t xml:space="preserve">Pranešėjas – </w:t>
      </w:r>
      <w:r w:rsidRPr="000D23CE">
        <w:rPr>
          <w:szCs w:val="24"/>
        </w:rPr>
        <w:t>Seimo Pirminink</w:t>
      </w:r>
      <w:r>
        <w:rPr>
          <w:szCs w:val="24"/>
        </w:rPr>
        <w:t>as J. Olekas</w:t>
      </w:r>
      <w:r>
        <w:t>.</w:t>
      </w:r>
    </w:p>
    <w:p w:rsidR="00CC77CF" w:rsidRDefault="00CC77CF" w:rsidP="007E7E6E"/>
    <w:p w:rsidR="00CC77CF" w:rsidRDefault="00CC77CF" w:rsidP="007E7E6E">
      <w:pPr>
        <w:ind w:firstLine="720"/>
        <w:rPr>
          <w:bCs/>
          <w:i/>
          <w:iCs/>
        </w:rPr>
      </w:pPr>
      <w:r>
        <w:t xml:space="preserve">NUTARTA. </w:t>
      </w:r>
      <w:r>
        <w:rPr>
          <w:bCs/>
        </w:rPr>
        <w:t xml:space="preserve">Pritarti šiam projektui po pateikimo. </w:t>
      </w:r>
      <w:r>
        <w:rPr>
          <w:bCs/>
          <w:i/>
          <w:iCs/>
        </w:rPr>
        <w:t>Pritarta bendru sutarimu.</w:t>
      </w:r>
    </w:p>
    <w:p w:rsidR="00CC77CF" w:rsidRPr="00DA045B" w:rsidRDefault="00CC77CF" w:rsidP="007E7E6E">
      <w:pPr>
        <w:ind w:firstLine="720"/>
        <w:rPr>
          <w:sz w:val="20"/>
        </w:rPr>
      </w:pPr>
    </w:p>
    <w:p w:rsidR="00CC77CF" w:rsidRDefault="00CC77CF" w:rsidP="007E7E6E">
      <w:pPr>
        <w:ind w:firstLine="720"/>
        <w:rPr>
          <w:i/>
          <w:iCs/>
        </w:rPr>
      </w:pPr>
      <w:r>
        <w:t xml:space="preserve">NUTARTA. </w:t>
      </w:r>
      <w:r>
        <w:rPr>
          <w:bCs/>
        </w:rPr>
        <w:t xml:space="preserve">Pritarti šiam projektui po svarstymo Seimo posėdyje. </w:t>
      </w:r>
      <w:r>
        <w:rPr>
          <w:i/>
          <w:iCs/>
        </w:rPr>
        <w:t>Pritarta bendru sutarimu.</w:t>
      </w:r>
    </w:p>
    <w:p w:rsidR="00CC77CF" w:rsidRPr="00DA045B" w:rsidRDefault="00CC77CF" w:rsidP="007E7E6E">
      <w:pPr>
        <w:ind w:firstLine="720"/>
        <w:rPr>
          <w:sz w:val="16"/>
          <w:szCs w:val="16"/>
        </w:rPr>
      </w:pPr>
    </w:p>
    <w:p w:rsidR="00CC77CF" w:rsidRPr="00A740F9" w:rsidRDefault="00CC77CF" w:rsidP="000217CA">
      <w:pPr>
        <w:ind w:firstLine="709"/>
        <w:rPr>
          <w:iCs/>
        </w:rPr>
      </w:pPr>
      <w:r>
        <w:rPr>
          <w:snapToGrid w:val="0"/>
          <w:color w:val="000000"/>
        </w:rPr>
        <w:t>1</w:t>
      </w:r>
      <w:r w:rsidRPr="00615A12">
        <w:rPr>
          <w:snapToGrid w:val="0"/>
          <w:color w:val="000000"/>
        </w:rPr>
        <w:t xml:space="preserve"> straipsnis </w:t>
      </w:r>
      <w:r>
        <w:rPr>
          <w:snapToGrid w:val="0"/>
          <w:color w:val="000000"/>
        </w:rPr>
        <w:t>(su</w:t>
      </w:r>
      <w:r>
        <w:rPr>
          <w:iCs/>
          <w:snapToGrid w:val="0"/>
          <w:color w:val="000000"/>
        </w:rPr>
        <w:t xml:space="preserve"> </w:t>
      </w:r>
      <w:r w:rsidRPr="003E22CA">
        <w:rPr>
          <w:iCs/>
          <w:snapToGrid w:val="0"/>
          <w:color w:val="000000"/>
        </w:rPr>
        <w:t>Teisės departamento</w:t>
      </w:r>
      <w:r>
        <w:rPr>
          <w:iCs/>
          <w:snapToGrid w:val="0"/>
          <w:color w:val="000000"/>
        </w:rPr>
        <w:t xml:space="preserve"> pastaba) </w:t>
      </w:r>
      <w:r w:rsidRPr="00615A12">
        <w:rPr>
          <w:snapToGrid w:val="0"/>
          <w:color w:val="000000"/>
        </w:rPr>
        <w:t>priimtas bendru sutarimu.</w:t>
      </w:r>
    </w:p>
    <w:p w:rsidR="00CC77CF" w:rsidRPr="00615A12" w:rsidRDefault="00CC77CF" w:rsidP="000217CA">
      <w:pPr>
        <w:ind w:firstLine="720"/>
        <w:rPr>
          <w:snapToGrid w:val="0"/>
          <w:color w:val="000000"/>
        </w:rPr>
      </w:pPr>
      <w:r>
        <w:rPr>
          <w:snapToGrid w:val="0"/>
          <w:color w:val="000000"/>
        </w:rPr>
        <w:t>2</w:t>
      </w:r>
      <w:r w:rsidRPr="00615A12">
        <w:rPr>
          <w:snapToGrid w:val="0"/>
          <w:color w:val="000000"/>
        </w:rPr>
        <w:t xml:space="preserve"> straipsnis priimtas bendru sutarimu.</w:t>
      </w:r>
    </w:p>
    <w:p w:rsidR="00CC77CF" w:rsidRDefault="00CC77CF" w:rsidP="007E7E6E">
      <w:pPr>
        <w:ind w:firstLine="720"/>
      </w:pPr>
    </w:p>
    <w:p w:rsidR="00CC77CF" w:rsidRDefault="00CC77CF" w:rsidP="007E7E6E">
      <w:pPr>
        <w:pStyle w:val="Antrats"/>
        <w:tabs>
          <w:tab w:val="clear" w:pos="4153"/>
          <w:tab w:val="clear" w:pos="8306"/>
        </w:tabs>
        <w:ind w:firstLine="720"/>
      </w:pPr>
      <w:r>
        <w:rPr>
          <w:b/>
          <w:bCs/>
        </w:rPr>
        <w:t xml:space="preserve">NUTARTA. </w:t>
      </w:r>
      <w:r>
        <w:rPr>
          <w:bCs/>
        </w:rPr>
        <w:t>Priimti Seimo nutarimą</w:t>
      </w:r>
      <w:r w:rsidRPr="007E7E6E">
        <w:rPr>
          <w:bCs/>
        </w:rPr>
        <w:t xml:space="preserve"> „Dėl Lietuvos Respublikos Seimo 2024 m. gruodžio 3 d. nutarimo Nr. XV-25 „Dėl Lietuvos Respublikos Seimo komisij</w:t>
      </w:r>
      <w:r>
        <w:rPr>
          <w:bCs/>
        </w:rPr>
        <w:t>ų sudarymo“ pakeitimo“</w:t>
      </w:r>
      <w:r>
        <w:t xml:space="preserve">. </w:t>
      </w:r>
      <w:r>
        <w:rPr>
          <w:i/>
          <w:iCs/>
        </w:rPr>
        <w:t xml:space="preserve">Balsavimo rezultatai: už </w:t>
      </w:r>
      <w:r>
        <w:t>–</w:t>
      </w:r>
      <w:r>
        <w:rPr>
          <w:i/>
          <w:iCs/>
        </w:rPr>
        <w:t xml:space="preserve"> </w:t>
      </w:r>
      <w:r w:rsidR="006B607F">
        <w:rPr>
          <w:i/>
          <w:iCs/>
        </w:rPr>
        <w:t>64</w:t>
      </w:r>
      <w:r>
        <w:rPr>
          <w:i/>
          <w:iCs/>
        </w:rPr>
        <w:t xml:space="preserve">, prieš </w:t>
      </w:r>
      <w:r>
        <w:t>–</w:t>
      </w:r>
      <w:r>
        <w:rPr>
          <w:i/>
          <w:iCs/>
        </w:rPr>
        <w:t xml:space="preserve"> </w:t>
      </w:r>
      <w:r w:rsidR="006B607F">
        <w:rPr>
          <w:i/>
          <w:iCs/>
        </w:rPr>
        <w:t>0</w:t>
      </w:r>
      <w:r>
        <w:rPr>
          <w:i/>
          <w:iCs/>
        </w:rPr>
        <w:t xml:space="preserve">, susilaikė </w:t>
      </w:r>
      <w:r w:rsidR="006B607F">
        <w:rPr>
          <w:i/>
          <w:iCs/>
        </w:rPr>
        <w:t>0</w:t>
      </w:r>
      <w:r>
        <w:t xml:space="preserve">. </w:t>
      </w:r>
      <w:r w:rsidR="006B607F">
        <w:rPr>
          <w:i/>
          <w:iCs/>
        </w:rPr>
        <w:t>Užsiregistravo 64</w:t>
      </w:r>
      <w:r>
        <w:rPr>
          <w:i/>
          <w:iCs/>
        </w:rPr>
        <w:t xml:space="preserve"> Seimo nariai (1</w:t>
      </w:r>
      <w:r w:rsidR="006B607F">
        <w:rPr>
          <w:i/>
          <w:iCs/>
        </w:rPr>
        <w:t>6.39</w:t>
      </w:r>
      <w:r>
        <w:rPr>
          <w:i/>
          <w:iCs/>
        </w:rPr>
        <w:t xml:space="preserve"> val.).</w:t>
      </w:r>
    </w:p>
    <w:p w:rsidR="00CC77CF" w:rsidRDefault="00CC77CF"/>
    <w:p w:rsidR="00207FD7" w:rsidRDefault="00207FD7" w:rsidP="007E7E6E">
      <w:pPr>
        <w:ind w:firstLine="709"/>
        <w:rPr>
          <w:i/>
        </w:rPr>
      </w:pPr>
    </w:p>
    <w:p w:rsidR="00CC77CF" w:rsidRDefault="00CC77CF" w:rsidP="007E7E6E">
      <w:pPr>
        <w:ind w:firstLine="709"/>
        <w:rPr>
          <w:i/>
        </w:rPr>
      </w:pPr>
      <w:r>
        <w:rPr>
          <w:i/>
        </w:rPr>
        <w:t>1</w:t>
      </w:r>
      <w:r w:rsidR="006B607F">
        <w:rPr>
          <w:i/>
        </w:rPr>
        <w:t>6.40</w:t>
      </w:r>
      <w:r>
        <w:rPr>
          <w:i/>
        </w:rPr>
        <w:t xml:space="preserve"> val.</w:t>
      </w:r>
    </w:p>
    <w:p w:rsidR="00CC77CF" w:rsidRDefault="00CC77CF" w:rsidP="007E7E6E">
      <w:pPr>
        <w:ind w:firstLine="709"/>
      </w:pPr>
      <w:r>
        <w:rPr>
          <w:b/>
        </w:rPr>
        <w:t>SVARSTYTA</w:t>
      </w:r>
      <w:r>
        <w:t xml:space="preserve">. </w:t>
      </w:r>
      <w:r w:rsidRPr="00243EF4">
        <w:t>Seimo nutarimo „Dėl Lietuvos Respubl</w:t>
      </w:r>
      <w:r w:rsidR="00207FD7">
        <w:t>ikos Seimo 2025 m. balandžio 10 </w:t>
      </w:r>
      <w:r w:rsidRPr="00243EF4">
        <w:t>d. nutarimo Nr. XV-162 „Dėl Lietuvos Respublikos Seimo nuolatinių komisijų narių pavaduotojų patvirtinimo“ pakeitimo“ projektas</w:t>
      </w:r>
      <w:r>
        <w:t xml:space="preserve"> </w:t>
      </w:r>
      <w:r w:rsidRPr="00243EF4">
        <w:rPr>
          <w:bCs/>
          <w:iCs/>
          <w:snapToGrid w:val="0"/>
          <w:color w:val="000000"/>
        </w:rPr>
        <w:t>Nr. XVP-</w:t>
      </w:r>
      <w:r>
        <w:rPr>
          <w:bCs/>
          <w:iCs/>
          <w:snapToGrid w:val="0"/>
          <w:color w:val="000000"/>
        </w:rPr>
        <w:t>1603</w:t>
      </w:r>
      <w:r>
        <w:t xml:space="preserve"> </w:t>
      </w:r>
      <w:r w:rsidRPr="00966385">
        <w:rPr>
          <w:i/>
          <w:snapToGrid w:val="0"/>
          <w:color w:val="000000"/>
          <w:szCs w:val="24"/>
        </w:rPr>
        <w:t>(teikėja</w:t>
      </w:r>
      <w:r>
        <w:rPr>
          <w:i/>
          <w:snapToGrid w:val="0"/>
          <w:color w:val="000000"/>
          <w:szCs w:val="24"/>
        </w:rPr>
        <w:t>s</w:t>
      </w:r>
      <w:r w:rsidRPr="00966385">
        <w:rPr>
          <w:i/>
          <w:snapToGrid w:val="0"/>
          <w:color w:val="000000"/>
          <w:szCs w:val="24"/>
        </w:rPr>
        <w:t xml:space="preserve"> –</w:t>
      </w:r>
      <w:r>
        <w:rPr>
          <w:i/>
          <w:snapToGrid w:val="0"/>
          <w:color w:val="000000"/>
          <w:szCs w:val="24"/>
        </w:rPr>
        <w:t xml:space="preserve"> </w:t>
      </w:r>
      <w:r w:rsidRPr="007E7E6E">
        <w:rPr>
          <w:i/>
          <w:snapToGrid w:val="0"/>
          <w:color w:val="000000"/>
          <w:szCs w:val="24"/>
        </w:rPr>
        <w:t>Seimo Pirmininkas J. Olekas</w:t>
      </w:r>
      <w:r w:rsidRPr="00966385">
        <w:rPr>
          <w:i/>
          <w:snapToGrid w:val="0"/>
          <w:color w:val="000000"/>
          <w:szCs w:val="24"/>
        </w:rPr>
        <w:t>)</w:t>
      </w:r>
      <w:r>
        <w:rPr>
          <w:b/>
          <w:i/>
        </w:rPr>
        <w:t xml:space="preserve"> (pateikimas, svarstymas ir priėmimas)</w:t>
      </w:r>
      <w:r>
        <w:t>.</w:t>
      </w:r>
    </w:p>
    <w:p w:rsidR="00CC77CF" w:rsidRDefault="00CC77CF" w:rsidP="007E7E6E">
      <w:pPr>
        <w:ind w:firstLine="709"/>
      </w:pPr>
      <w:r>
        <w:t xml:space="preserve">Pranešėjas – </w:t>
      </w:r>
      <w:r w:rsidRPr="000D23CE">
        <w:rPr>
          <w:szCs w:val="24"/>
        </w:rPr>
        <w:t>Seimo Pirminink</w:t>
      </w:r>
      <w:r>
        <w:rPr>
          <w:szCs w:val="24"/>
        </w:rPr>
        <w:t>as J. Olekas</w:t>
      </w:r>
      <w:r>
        <w:t>.</w:t>
      </w:r>
    </w:p>
    <w:p w:rsidR="00CC77CF" w:rsidRPr="006F7731" w:rsidRDefault="00CC77CF" w:rsidP="007E7E6E">
      <w:pPr>
        <w:rPr>
          <w:sz w:val="20"/>
        </w:rPr>
      </w:pPr>
    </w:p>
    <w:p w:rsidR="00CC77CF" w:rsidRDefault="00CC77CF" w:rsidP="007E7E6E">
      <w:pPr>
        <w:ind w:firstLine="720"/>
        <w:rPr>
          <w:bCs/>
          <w:i/>
          <w:iCs/>
        </w:rPr>
      </w:pPr>
      <w:r>
        <w:lastRenderedPageBreak/>
        <w:t xml:space="preserve">NUTARTA. </w:t>
      </w:r>
      <w:r>
        <w:rPr>
          <w:bCs/>
        </w:rPr>
        <w:t xml:space="preserve">Pritarti šiam projektui po pateikimo. </w:t>
      </w:r>
      <w:r>
        <w:rPr>
          <w:bCs/>
          <w:i/>
          <w:iCs/>
        </w:rPr>
        <w:t>Pritarta bendru sutarimu.</w:t>
      </w:r>
    </w:p>
    <w:p w:rsidR="00CC77CF" w:rsidRDefault="00CC77CF" w:rsidP="007E7E6E">
      <w:pPr>
        <w:ind w:firstLine="720"/>
      </w:pPr>
    </w:p>
    <w:p w:rsidR="00CC77CF" w:rsidRDefault="00CC77CF" w:rsidP="007E7E6E">
      <w:pPr>
        <w:ind w:firstLine="720"/>
        <w:rPr>
          <w:i/>
          <w:iCs/>
        </w:rPr>
      </w:pPr>
      <w:r>
        <w:t xml:space="preserve">NUTARTA. </w:t>
      </w:r>
      <w:r>
        <w:rPr>
          <w:bCs/>
        </w:rPr>
        <w:t xml:space="preserve">Pritarti šiam projektui po svarstymo Seimo posėdyje. </w:t>
      </w:r>
      <w:r>
        <w:rPr>
          <w:i/>
          <w:iCs/>
        </w:rPr>
        <w:t>Pritarta bendru sutarimu.</w:t>
      </w:r>
    </w:p>
    <w:p w:rsidR="00CC77CF" w:rsidRPr="00DA045B" w:rsidRDefault="00CC77CF" w:rsidP="007E7E6E">
      <w:pPr>
        <w:ind w:firstLine="720"/>
        <w:rPr>
          <w:i/>
          <w:iCs/>
          <w:sz w:val="16"/>
          <w:szCs w:val="16"/>
        </w:rPr>
      </w:pPr>
    </w:p>
    <w:p w:rsidR="00CC77CF" w:rsidRDefault="00CC77CF" w:rsidP="007E7E6E">
      <w:pPr>
        <w:ind w:firstLine="720"/>
      </w:pPr>
      <w:r>
        <w:t>1, 2 straipsniai priimti bendru sutarimu.</w:t>
      </w:r>
    </w:p>
    <w:p w:rsidR="00CC77CF" w:rsidRDefault="00CC77CF" w:rsidP="007E7E6E"/>
    <w:p w:rsidR="00CC77CF" w:rsidRDefault="00CC77CF" w:rsidP="007E7E6E">
      <w:pPr>
        <w:pStyle w:val="Antrats"/>
        <w:tabs>
          <w:tab w:val="clear" w:pos="4153"/>
          <w:tab w:val="clear" w:pos="8306"/>
        </w:tabs>
        <w:ind w:firstLine="720"/>
      </w:pPr>
      <w:r>
        <w:rPr>
          <w:b/>
          <w:bCs/>
        </w:rPr>
        <w:t xml:space="preserve">NUTARTA. </w:t>
      </w:r>
      <w:r>
        <w:rPr>
          <w:bCs/>
        </w:rPr>
        <w:t>Priimti Seimo nutarimą</w:t>
      </w:r>
      <w:r w:rsidRPr="007E7E6E">
        <w:rPr>
          <w:bCs/>
        </w:rPr>
        <w:t xml:space="preserve"> „Dėl Lietuvos Respublikos Seimo 2025 m. balandžio 10 d. nutarimo Nr. XV-162 „Dėl Lietuvos Respublikos Seimo nuolatinių komisijų narių pavaduotojų pa</w:t>
      </w:r>
      <w:r>
        <w:rPr>
          <w:bCs/>
        </w:rPr>
        <w:t>tvirtinimo“ pakeitimo“</w:t>
      </w:r>
      <w:r>
        <w:t xml:space="preserve">. </w:t>
      </w:r>
      <w:r>
        <w:rPr>
          <w:i/>
          <w:iCs/>
        </w:rPr>
        <w:t xml:space="preserve">Balsavimo rezultatai: už </w:t>
      </w:r>
      <w:r>
        <w:t>–</w:t>
      </w:r>
      <w:r>
        <w:rPr>
          <w:i/>
          <w:iCs/>
        </w:rPr>
        <w:t xml:space="preserve"> 65, prieš </w:t>
      </w:r>
      <w:r>
        <w:t>–</w:t>
      </w:r>
      <w:r>
        <w:rPr>
          <w:i/>
          <w:iCs/>
        </w:rPr>
        <w:t xml:space="preserve"> 0, susilaikė 0</w:t>
      </w:r>
      <w:r>
        <w:t xml:space="preserve">. </w:t>
      </w:r>
      <w:r>
        <w:rPr>
          <w:i/>
          <w:iCs/>
        </w:rPr>
        <w:t>Užsiregistravo 65 Seimo nariai (16.40 val.).</w:t>
      </w:r>
    </w:p>
    <w:p w:rsidR="00CC77CF" w:rsidRDefault="00CC77CF"/>
    <w:p w:rsidR="00CC77CF" w:rsidRDefault="00CC77CF"/>
    <w:p w:rsidR="00CC77CF" w:rsidRDefault="00CC77CF" w:rsidP="007E7E6E">
      <w:pPr>
        <w:ind w:firstLine="709"/>
        <w:rPr>
          <w:i/>
        </w:rPr>
      </w:pPr>
      <w:r>
        <w:rPr>
          <w:i/>
        </w:rPr>
        <w:t>16.40 val.</w:t>
      </w:r>
    </w:p>
    <w:p w:rsidR="00CC77CF" w:rsidRDefault="00CC77CF" w:rsidP="007E7E6E">
      <w:pPr>
        <w:ind w:firstLine="709"/>
      </w:pPr>
      <w:r>
        <w:rPr>
          <w:b/>
        </w:rPr>
        <w:t>SVARSTYTA</w:t>
      </w:r>
      <w:r>
        <w:t xml:space="preserve">. </w:t>
      </w:r>
      <w:r w:rsidRPr="00243EF4">
        <w:t>Seimo nutarimo „Dėl Lietuvos Respublikos Seimo 2024 m. gruodžio 3 d. nutarimo Nr. XV-26 „Dėl Lietuvos Respublikos Seimo delegacijų sudarymo</w:t>
      </w:r>
      <w:r>
        <w:rPr>
          <w:bCs/>
        </w:rPr>
        <w:t>“</w:t>
      </w:r>
      <w:r w:rsidRPr="00243EF4">
        <w:t xml:space="preserve"> pakeitimo</w:t>
      </w:r>
      <w:r>
        <w:rPr>
          <w:bCs/>
        </w:rPr>
        <w:t>“</w:t>
      </w:r>
      <w:r w:rsidRPr="00243EF4">
        <w:t xml:space="preserve"> projektas</w:t>
      </w:r>
      <w:r>
        <w:t xml:space="preserve"> </w:t>
      </w:r>
      <w:r w:rsidRPr="00243EF4">
        <w:rPr>
          <w:bCs/>
          <w:iCs/>
          <w:snapToGrid w:val="0"/>
          <w:color w:val="000000"/>
        </w:rPr>
        <w:t>Nr. XVP-</w:t>
      </w:r>
      <w:r w:rsidR="00E71EFE">
        <w:rPr>
          <w:bCs/>
          <w:iCs/>
          <w:snapToGrid w:val="0"/>
          <w:color w:val="000000"/>
        </w:rPr>
        <w:t>1599</w:t>
      </w:r>
      <w:r>
        <w:t xml:space="preserve"> </w:t>
      </w:r>
      <w:r w:rsidRPr="00966385">
        <w:rPr>
          <w:i/>
          <w:snapToGrid w:val="0"/>
          <w:color w:val="000000"/>
          <w:szCs w:val="24"/>
        </w:rPr>
        <w:t>(teikėja</w:t>
      </w:r>
      <w:r>
        <w:rPr>
          <w:i/>
          <w:snapToGrid w:val="0"/>
          <w:color w:val="000000"/>
          <w:szCs w:val="24"/>
        </w:rPr>
        <w:t>s</w:t>
      </w:r>
      <w:r w:rsidRPr="00966385">
        <w:rPr>
          <w:i/>
          <w:snapToGrid w:val="0"/>
          <w:color w:val="000000"/>
          <w:szCs w:val="24"/>
        </w:rPr>
        <w:t xml:space="preserve"> –</w:t>
      </w:r>
      <w:r>
        <w:rPr>
          <w:i/>
          <w:snapToGrid w:val="0"/>
          <w:color w:val="000000"/>
          <w:szCs w:val="24"/>
        </w:rPr>
        <w:t xml:space="preserve"> </w:t>
      </w:r>
      <w:r w:rsidRPr="007E7E6E">
        <w:rPr>
          <w:i/>
          <w:snapToGrid w:val="0"/>
          <w:color w:val="000000"/>
          <w:szCs w:val="24"/>
        </w:rPr>
        <w:t>Seimo Pirmininkas J. Olekas</w:t>
      </w:r>
      <w:r w:rsidRPr="00966385">
        <w:rPr>
          <w:i/>
          <w:snapToGrid w:val="0"/>
          <w:color w:val="000000"/>
          <w:szCs w:val="24"/>
        </w:rPr>
        <w:t>)</w:t>
      </w:r>
      <w:r>
        <w:rPr>
          <w:b/>
          <w:i/>
        </w:rPr>
        <w:t xml:space="preserve"> (pateikimas, svarstymas ir priėmimas)</w:t>
      </w:r>
      <w:r>
        <w:t>.</w:t>
      </w:r>
    </w:p>
    <w:p w:rsidR="00CC77CF" w:rsidRDefault="00CC77CF" w:rsidP="007E7E6E">
      <w:pPr>
        <w:ind w:firstLine="709"/>
      </w:pPr>
      <w:r>
        <w:t xml:space="preserve">Pranešėjas – </w:t>
      </w:r>
      <w:r w:rsidRPr="000D23CE">
        <w:rPr>
          <w:szCs w:val="24"/>
        </w:rPr>
        <w:t>Seimo Pirminink</w:t>
      </w:r>
      <w:r>
        <w:rPr>
          <w:szCs w:val="24"/>
        </w:rPr>
        <w:t>as J. Olekas</w:t>
      </w:r>
      <w:r>
        <w:t>.</w:t>
      </w:r>
    </w:p>
    <w:p w:rsidR="00CC77CF" w:rsidRDefault="00CC77CF" w:rsidP="007E7E6E"/>
    <w:p w:rsidR="00CC77CF" w:rsidRDefault="00CC77CF" w:rsidP="007E7E6E">
      <w:pPr>
        <w:ind w:firstLine="720"/>
        <w:rPr>
          <w:bCs/>
          <w:i/>
          <w:iCs/>
        </w:rPr>
      </w:pPr>
      <w:r>
        <w:t xml:space="preserve">NUTARTA. </w:t>
      </w:r>
      <w:r>
        <w:rPr>
          <w:bCs/>
        </w:rPr>
        <w:t xml:space="preserve">Pritarti šiam projektui po pateikimo. </w:t>
      </w:r>
      <w:r>
        <w:rPr>
          <w:bCs/>
          <w:i/>
          <w:iCs/>
        </w:rPr>
        <w:t>Pritarta bendru sutarimu.</w:t>
      </w:r>
    </w:p>
    <w:p w:rsidR="00CC77CF" w:rsidRDefault="00CC77CF" w:rsidP="007E7E6E">
      <w:pPr>
        <w:ind w:firstLine="720"/>
      </w:pPr>
    </w:p>
    <w:p w:rsidR="00CC77CF" w:rsidRDefault="00CC77CF" w:rsidP="007E7E6E">
      <w:pPr>
        <w:ind w:firstLine="720"/>
        <w:rPr>
          <w:i/>
          <w:iCs/>
        </w:rPr>
      </w:pPr>
      <w:r>
        <w:t xml:space="preserve">NUTARTA. </w:t>
      </w:r>
      <w:r>
        <w:rPr>
          <w:bCs/>
        </w:rPr>
        <w:t xml:space="preserve">Pritarti šiam projektui po svarstymo Seimo posėdyje. </w:t>
      </w:r>
      <w:r>
        <w:rPr>
          <w:i/>
          <w:iCs/>
        </w:rPr>
        <w:t>Pritarta bendru sutarimu.</w:t>
      </w:r>
    </w:p>
    <w:p w:rsidR="006B607F" w:rsidRPr="00DA045B" w:rsidRDefault="006B607F" w:rsidP="007E7E6E">
      <w:pPr>
        <w:ind w:firstLine="720"/>
        <w:rPr>
          <w:i/>
          <w:iCs/>
          <w:sz w:val="16"/>
          <w:szCs w:val="16"/>
        </w:rPr>
      </w:pPr>
    </w:p>
    <w:p w:rsidR="00CC77CF" w:rsidRDefault="00CC77CF" w:rsidP="007E7E6E">
      <w:pPr>
        <w:ind w:firstLine="720"/>
      </w:pPr>
      <w:r>
        <w:t>1, 2 straipsniai priimti bendru sutarimu.</w:t>
      </w:r>
    </w:p>
    <w:p w:rsidR="00CC77CF" w:rsidRDefault="00CC77CF" w:rsidP="007E7E6E"/>
    <w:p w:rsidR="00CC77CF" w:rsidRDefault="00CC77CF" w:rsidP="007E7E6E">
      <w:pPr>
        <w:pStyle w:val="Antrats"/>
        <w:tabs>
          <w:tab w:val="clear" w:pos="4153"/>
          <w:tab w:val="clear" w:pos="8306"/>
        </w:tabs>
        <w:ind w:firstLine="720"/>
      </w:pPr>
      <w:r>
        <w:rPr>
          <w:b/>
          <w:bCs/>
        </w:rPr>
        <w:t xml:space="preserve">NUTARTA. </w:t>
      </w:r>
      <w:r>
        <w:rPr>
          <w:bCs/>
        </w:rPr>
        <w:t>Priimti Seimo nutarimą</w:t>
      </w:r>
      <w:r w:rsidRPr="007E7E6E">
        <w:rPr>
          <w:bCs/>
        </w:rPr>
        <w:t xml:space="preserve"> „Dėl Lietuvos Respublikos Seimo 2024 m. gruodžio 3 d. nutarimo Nr. XV-26 „Dėl Lietuvos Respublikos Seimo delegacijų sudarymo“ pakeitimo“</w:t>
      </w:r>
      <w:r>
        <w:t xml:space="preserve">. </w:t>
      </w:r>
      <w:r>
        <w:rPr>
          <w:i/>
          <w:iCs/>
        </w:rPr>
        <w:t xml:space="preserve">Balsavimo rezultatai: už </w:t>
      </w:r>
      <w:r>
        <w:t>–</w:t>
      </w:r>
      <w:r>
        <w:rPr>
          <w:i/>
          <w:iCs/>
        </w:rPr>
        <w:t xml:space="preserve"> 64, prieš </w:t>
      </w:r>
      <w:r>
        <w:t>–</w:t>
      </w:r>
      <w:r>
        <w:rPr>
          <w:i/>
          <w:iCs/>
        </w:rPr>
        <w:t xml:space="preserve"> 0, susilaikė 0</w:t>
      </w:r>
      <w:r>
        <w:t xml:space="preserve">. </w:t>
      </w:r>
      <w:r>
        <w:rPr>
          <w:i/>
          <w:iCs/>
        </w:rPr>
        <w:t>Užsiregistravo 64 Seimo nariai (16.41 val.).</w:t>
      </w:r>
    </w:p>
    <w:p w:rsidR="00CC77CF" w:rsidRDefault="00CC77CF"/>
    <w:p w:rsidR="00CC77CF" w:rsidRDefault="00CC77CF" w:rsidP="00CC77CF"/>
    <w:p w:rsidR="00CC77CF" w:rsidRDefault="00CC77CF" w:rsidP="00CC77CF">
      <w:pPr>
        <w:ind w:firstLine="720"/>
        <w:rPr>
          <w:i/>
          <w:iCs/>
        </w:rPr>
      </w:pPr>
      <w:r>
        <w:rPr>
          <w:i/>
          <w:iCs/>
        </w:rPr>
        <w:t>16.41 val.</w:t>
      </w:r>
    </w:p>
    <w:p w:rsidR="00CC77CF" w:rsidRDefault="00CC77CF" w:rsidP="00CC77CF">
      <w:pPr>
        <w:ind w:firstLine="720"/>
      </w:pPr>
      <w:r>
        <w:rPr>
          <w:b/>
          <w:bCs/>
        </w:rPr>
        <w:t xml:space="preserve">SVARSTYTA. </w:t>
      </w:r>
      <w:r>
        <w:t xml:space="preserve">Seimo savaitės (2026-06-08–2026-06-12) – 2026 m. birželio 9 </w:t>
      </w:r>
      <w:r w:rsidRPr="0035272D">
        <w:t>d</w:t>
      </w:r>
      <w:r>
        <w:t xml:space="preserve">. (antradienio) ir 11 </w:t>
      </w:r>
      <w:r w:rsidRPr="0035272D">
        <w:t>d</w:t>
      </w:r>
      <w:r>
        <w:t>. (ketvirtadienio) posėdžių darbotvarkė.</w:t>
      </w:r>
    </w:p>
    <w:p w:rsidR="00CC77CF" w:rsidRDefault="00CC77CF" w:rsidP="00CC77CF">
      <w:pPr>
        <w:ind w:firstLine="720"/>
      </w:pPr>
      <w:r>
        <w:t xml:space="preserve">Pranešėjas – </w:t>
      </w:r>
      <w:r w:rsidRPr="000D23CE">
        <w:rPr>
          <w:szCs w:val="24"/>
        </w:rPr>
        <w:t>Seimo Pirminink</w:t>
      </w:r>
      <w:r>
        <w:rPr>
          <w:szCs w:val="24"/>
        </w:rPr>
        <w:t>as J. Olekas</w:t>
      </w:r>
      <w:r>
        <w:t xml:space="preserve">. </w:t>
      </w:r>
    </w:p>
    <w:p w:rsidR="00CC77CF" w:rsidRDefault="00CC77CF" w:rsidP="00CC77CF"/>
    <w:p w:rsidR="00CC77CF" w:rsidRDefault="00CC77CF" w:rsidP="00CC77CF">
      <w:pPr>
        <w:ind w:firstLine="720"/>
      </w:pPr>
      <w:r>
        <w:t xml:space="preserve">Kalbėjo </w:t>
      </w:r>
      <w:r w:rsidRPr="00893654">
        <w:t>Se</w:t>
      </w:r>
      <w:r>
        <w:t xml:space="preserve">imo nariai: V. Gailius, </w:t>
      </w:r>
      <w:r w:rsidR="006B607F">
        <w:t>J. Sejonienė, S. Kairys.</w:t>
      </w:r>
    </w:p>
    <w:p w:rsidR="00CC77CF" w:rsidRPr="00F15D63" w:rsidRDefault="00CC77CF" w:rsidP="00CC77CF"/>
    <w:p w:rsidR="00CC77CF" w:rsidRDefault="00CC77CF" w:rsidP="00CC77CF">
      <w:pPr>
        <w:ind w:firstLine="720"/>
      </w:pPr>
      <w:r>
        <w:rPr>
          <w:b/>
          <w:bCs/>
        </w:rPr>
        <w:t>NUTARTA.</w:t>
      </w:r>
      <w:r>
        <w:rPr>
          <w:b/>
        </w:rPr>
        <w:t xml:space="preserve"> </w:t>
      </w:r>
      <w:r>
        <w:rPr>
          <w:bCs/>
        </w:rPr>
        <w:tab/>
        <w:t xml:space="preserve">Patvirtinti </w:t>
      </w:r>
      <w:r>
        <w:t>Seimo savaitės (2026-06-08–2</w:t>
      </w:r>
      <w:r w:rsidR="006B607F">
        <w:t>026-06-12) – 2026 m. birželio 9 </w:t>
      </w:r>
      <w:r w:rsidRPr="0035272D">
        <w:t>d</w:t>
      </w:r>
      <w:r>
        <w:t xml:space="preserve">. (antradienio) ir 11 </w:t>
      </w:r>
      <w:r w:rsidRPr="0035272D">
        <w:t>d</w:t>
      </w:r>
      <w:r>
        <w:t xml:space="preserve">. (ketvirtadienio) posėdžių darbotvarkę. </w:t>
      </w:r>
      <w:r>
        <w:rPr>
          <w:i/>
          <w:iCs/>
        </w:rPr>
        <w:t>Pritarta bendru sutarimu.</w:t>
      </w:r>
    </w:p>
    <w:p w:rsidR="00CC77CF" w:rsidRDefault="00CC77CF"/>
    <w:p w:rsidR="00E24278" w:rsidRPr="000B7132" w:rsidRDefault="00E24278" w:rsidP="00774822">
      <w:pPr>
        <w:ind w:firstLine="709"/>
      </w:pPr>
    </w:p>
    <w:p w:rsidR="00F14490" w:rsidRDefault="00F14490" w:rsidP="00774822">
      <w:pPr>
        <w:ind w:firstLine="709"/>
        <w:rPr>
          <w:i/>
        </w:rPr>
      </w:pPr>
      <w:r>
        <w:rPr>
          <w:i/>
        </w:rPr>
        <w:t>1</w:t>
      </w:r>
      <w:r w:rsidR="006B607F">
        <w:rPr>
          <w:i/>
        </w:rPr>
        <w:t>6.50</w:t>
      </w:r>
      <w:r>
        <w:rPr>
          <w:i/>
        </w:rPr>
        <w:t xml:space="preserve"> val.</w:t>
      </w:r>
    </w:p>
    <w:p w:rsidR="00F14490" w:rsidRDefault="00F14490" w:rsidP="00774822">
      <w:pPr>
        <w:ind w:firstLine="709"/>
      </w:pPr>
      <w:r>
        <w:rPr>
          <w:b/>
        </w:rPr>
        <w:t>SVARSTYTA:</w:t>
      </w:r>
      <w:r>
        <w:t> </w:t>
      </w:r>
    </w:p>
    <w:p w:rsidR="00F14490" w:rsidRDefault="00F14490" w:rsidP="00774822">
      <w:pPr>
        <w:ind w:firstLine="709"/>
      </w:pPr>
      <w:r>
        <w:t xml:space="preserve">1. </w:t>
      </w:r>
      <w:r w:rsidRPr="00974CB4">
        <w:t>Baudžiamojo kodekso 13, 60, 95, 149, 150, 151, 152, 152</w:t>
      </w:r>
      <w:r w:rsidRPr="00024778">
        <w:rPr>
          <w:vertAlign w:val="superscript"/>
        </w:rPr>
        <w:t>1</w:t>
      </w:r>
      <w:r w:rsidRPr="00974CB4">
        <w:t>, 153</w:t>
      </w:r>
      <w:r w:rsidRPr="00024778">
        <w:rPr>
          <w:vertAlign w:val="superscript"/>
        </w:rPr>
        <w:t>1</w:t>
      </w:r>
      <w:r w:rsidRPr="00974CB4">
        <w:t>, 153</w:t>
      </w:r>
      <w:r w:rsidRPr="00024778">
        <w:rPr>
          <w:vertAlign w:val="superscript"/>
        </w:rPr>
        <w:t>2</w:t>
      </w:r>
      <w:r w:rsidRPr="00974CB4">
        <w:t xml:space="preserve"> straipsnių pakeitimo ir 151</w:t>
      </w:r>
      <w:r w:rsidRPr="00024778">
        <w:rPr>
          <w:vertAlign w:val="superscript"/>
        </w:rPr>
        <w:t>1</w:t>
      </w:r>
      <w:r w:rsidRPr="00974CB4">
        <w:t xml:space="preserve"> straipsnio panaikinimo įstatymo projektas</w:t>
      </w:r>
      <w:r>
        <w:t xml:space="preserve"> </w:t>
      </w:r>
      <w:r w:rsidRPr="00024778">
        <w:rPr>
          <w:bCs/>
          <w:iCs/>
          <w:snapToGrid w:val="0"/>
          <w:color w:val="000000"/>
        </w:rPr>
        <w:t>Nr. XVP-</w:t>
      </w:r>
      <w:r>
        <w:t>1497.</w:t>
      </w:r>
    </w:p>
    <w:p w:rsidR="00F14490" w:rsidRDefault="00F14490" w:rsidP="00774822">
      <w:pPr>
        <w:ind w:firstLine="709"/>
      </w:pPr>
      <w:r>
        <w:t xml:space="preserve">2. </w:t>
      </w:r>
      <w:r w:rsidRPr="00974CB4">
        <w:t>Administracinių nusižengimų kodekso 589, 590 straipsnių pakeitimo ir Kodekso papildymo 489</w:t>
      </w:r>
      <w:r w:rsidRPr="00024778">
        <w:rPr>
          <w:vertAlign w:val="superscript"/>
        </w:rPr>
        <w:t>1</w:t>
      </w:r>
      <w:r w:rsidRPr="00974CB4">
        <w:t xml:space="preserve"> straipsniu įstatymo projektas</w:t>
      </w:r>
      <w:r>
        <w:t xml:space="preserve"> </w:t>
      </w:r>
      <w:r w:rsidRPr="00024778">
        <w:rPr>
          <w:bCs/>
          <w:iCs/>
          <w:snapToGrid w:val="0"/>
          <w:color w:val="000000"/>
        </w:rPr>
        <w:t>Nr. XVP-</w:t>
      </w:r>
      <w:r>
        <w:t>1498.</w:t>
      </w:r>
    </w:p>
    <w:p w:rsidR="00F14490" w:rsidRDefault="00F14490" w:rsidP="00774822">
      <w:pPr>
        <w:ind w:firstLine="709"/>
      </w:pPr>
      <w:r>
        <w:t xml:space="preserve">3. </w:t>
      </w:r>
      <w:r w:rsidRPr="00974CB4">
        <w:t>Baudžiamojo proceso kodekso 167 ir 225 straipsnių pakeitimo įstatymo projektas</w:t>
      </w:r>
      <w:r>
        <w:t xml:space="preserve"> </w:t>
      </w:r>
      <w:r w:rsidRPr="00024778">
        <w:rPr>
          <w:bCs/>
          <w:iCs/>
          <w:snapToGrid w:val="0"/>
          <w:color w:val="000000"/>
        </w:rPr>
        <w:t>Nr. XVP-</w:t>
      </w:r>
      <w:r>
        <w:t>1499.</w:t>
      </w:r>
    </w:p>
    <w:p w:rsidR="00F14490" w:rsidRPr="002648BC" w:rsidRDefault="00F14490" w:rsidP="00F14490">
      <w:pPr>
        <w:ind w:firstLine="709"/>
        <w:rPr>
          <w:bCs/>
        </w:rPr>
      </w:pPr>
      <w:r>
        <w:lastRenderedPageBreak/>
        <w:t xml:space="preserve">4. </w:t>
      </w:r>
      <w:r w:rsidRPr="00974CB4">
        <w:t>Kriminalinės žvalgybos įstatymo Nr. XI-2234 8 straipsnio pakeitimo įstatymo projektas</w:t>
      </w:r>
      <w:r>
        <w:t xml:space="preserve"> </w:t>
      </w:r>
      <w:r w:rsidRPr="00024778">
        <w:rPr>
          <w:bCs/>
          <w:iCs/>
          <w:snapToGrid w:val="0"/>
          <w:color w:val="000000"/>
        </w:rPr>
        <w:t>Nr. XVP-</w:t>
      </w:r>
      <w:r>
        <w:t xml:space="preserve">1500 </w:t>
      </w:r>
      <w:r w:rsidRPr="002648BC">
        <w:rPr>
          <w:i/>
        </w:rPr>
        <w:t>(teikėjai –</w:t>
      </w:r>
      <w:r>
        <w:rPr>
          <w:i/>
        </w:rPr>
        <w:t xml:space="preserve"> A.</w:t>
      </w:r>
      <w:r>
        <w:t> </w:t>
      </w:r>
      <w:r w:rsidRPr="001261C4">
        <w:rPr>
          <w:i/>
        </w:rPr>
        <w:t xml:space="preserve">Bilotaitė </w:t>
      </w:r>
      <w:r w:rsidRPr="001261C4">
        <w:rPr>
          <w:i/>
          <w:snapToGrid w:val="0"/>
        </w:rPr>
        <w:t>ir</w:t>
      </w:r>
      <w:r>
        <w:rPr>
          <w:i/>
          <w:snapToGrid w:val="0"/>
        </w:rPr>
        <w:t xml:space="preserve"> kt.</w:t>
      </w:r>
      <w:r w:rsidRPr="002648BC">
        <w:rPr>
          <w:i/>
        </w:rPr>
        <w:t>)</w:t>
      </w:r>
      <w:r w:rsidRPr="002648BC">
        <w:t xml:space="preserve"> </w:t>
      </w:r>
      <w:r w:rsidRPr="002648BC">
        <w:rPr>
          <w:b/>
          <w:bCs/>
          <w:i/>
        </w:rPr>
        <w:t>(pateikimas)</w:t>
      </w:r>
      <w:r w:rsidRPr="002648BC">
        <w:rPr>
          <w:bCs/>
        </w:rPr>
        <w:t>.</w:t>
      </w:r>
    </w:p>
    <w:p w:rsidR="00F14490" w:rsidRPr="002648BC" w:rsidRDefault="00F14490" w:rsidP="00774822">
      <w:pPr>
        <w:ind w:firstLine="720"/>
      </w:pPr>
      <w:r w:rsidRPr="002648BC">
        <w:t xml:space="preserve">Pranešėja – </w:t>
      </w:r>
      <w:r>
        <w:t xml:space="preserve">Seimo narė A. Bilotaitė. </w:t>
      </w:r>
    </w:p>
    <w:p w:rsidR="00F14490" w:rsidRPr="002648BC" w:rsidRDefault="00F14490" w:rsidP="00774822"/>
    <w:p w:rsidR="00F14490" w:rsidRPr="002648BC" w:rsidRDefault="00F14490" w:rsidP="00774822">
      <w:pPr>
        <w:ind w:firstLine="720"/>
      </w:pPr>
      <w:r w:rsidRPr="002648BC">
        <w:t xml:space="preserve">Klausė Seimo nariai: </w:t>
      </w:r>
      <w:r w:rsidR="00207FD7">
        <w:t xml:space="preserve">O. Leiputė, </w:t>
      </w:r>
      <w:r w:rsidR="00E24278">
        <w:t xml:space="preserve">V. Sinica, I. Vėgėlė, L. Urmanavičius, </w:t>
      </w:r>
      <w:r w:rsidR="00E24278">
        <w:rPr>
          <w:bCs/>
          <w:iCs/>
        </w:rPr>
        <w:t>V. Šeršniovas</w:t>
      </w:r>
      <w:r w:rsidR="00B07AA5">
        <w:t xml:space="preserve">, A. Pocius, </w:t>
      </w:r>
      <w:r w:rsidR="00B07AA5">
        <w:rPr>
          <w:rFonts w:eastAsia="Calibri"/>
          <w:bCs/>
          <w:iCs/>
          <w:snapToGrid w:val="0"/>
          <w:color w:val="000000"/>
          <w:szCs w:val="24"/>
          <w:lang w:eastAsia="lt-LT"/>
        </w:rPr>
        <w:t>V. Targamadzė</w:t>
      </w:r>
      <w:r w:rsidR="00B07AA5">
        <w:t>.</w:t>
      </w:r>
    </w:p>
    <w:p w:rsidR="00F14490" w:rsidRDefault="00F14490" w:rsidP="00774822">
      <w:pPr>
        <w:ind w:firstLine="720"/>
      </w:pPr>
      <w:r w:rsidRPr="002648BC">
        <w:t xml:space="preserve">Dėl balsavimo motyvų kalbėjo Seimo nariai: </w:t>
      </w:r>
      <w:r w:rsidR="00E15875">
        <w:rPr>
          <w:szCs w:val="24"/>
        </w:rPr>
        <w:t>B. Vėsaitė</w:t>
      </w:r>
      <w:r w:rsidR="00E15875">
        <w:t>, V. Sinica.</w:t>
      </w:r>
    </w:p>
    <w:p w:rsidR="00E15875" w:rsidRDefault="00E15875" w:rsidP="00774822">
      <w:pPr>
        <w:ind w:firstLine="720"/>
      </w:pPr>
    </w:p>
    <w:p w:rsidR="00F14490" w:rsidRDefault="00F14490" w:rsidP="00774822">
      <w:pPr>
        <w:ind w:firstLine="709"/>
        <w:rPr>
          <w:b/>
          <w:bCs/>
          <w:iCs/>
        </w:rPr>
      </w:pPr>
      <w:r>
        <w:rPr>
          <w:b/>
          <w:bCs/>
          <w:iCs/>
        </w:rPr>
        <w:t>NUTARTA:</w:t>
      </w:r>
    </w:p>
    <w:p w:rsidR="00F14490" w:rsidRDefault="00F14490" w:rsidP="00774822">
      <w:pPr>
        <w:ind w:firstLine="709"/>
        <w:rPr>
          <w:i/>
          <w:iCs/>
        </w:rPr>
      </w:pPr>
      <w:r>
        <w:t xml:space="preserve">1. Pritarti šiems projektams po pateikimo ir pradėti jų svarstymo procedūrą. </w:t>
      </w:r>
      <w:r w:rsidR="00E15875">
        <w:rPr>
          <w:i/>
          <w:iCs/>
        </w:rPr>
        <w:t xml:space="preserve">Balsavimo rezultatai: už </w:t>
      </w:r>
      <w:r w:rsidR="00E15875">
        <w:t>–</w:t>
      </w:r>
      <w:r w:rsidR="00E15875">
        <w:rPr>
          <w:i/>
          <w:iCs/>
        </w:rPr>
        <w:t xml:space="preserve"> 55, prieš </w:t>
      </w:r>
      <w:r w:rsidR="00E15875">
        <w:t>–</w:t>
      </w:r>
      <w:r w:rsidR="00E15875">
        <w:rPr>
          <w:i/>
          <w:iCs/>
        </w:rPr>
        <w:t xml:space="preserve"> 4, susilaikė 13</w:t>
      </w:r>
      <w:r w:rsidR="00E15875">
        <w:t xml:space="preserve">. </w:t>
      </w:r>
      <w:r w:rsidR="00E15875">
        <w:rPr>
          <w:i/>
          <w:iCs/>
        </w:rPr>
        <w:t>Užsiregistravo 72 Seimo nariai (17.16 val.)</w:t>
      </w:r>
      <w:r w:rsidR="00E15875">
        <w:t>.</w:t>
      </w:r>
    </w:p>
    <w:p w:rsidR="00F14490" w:rsidRDefault="00F14490" w:rsidP="00774822">
      <w:pPr>
        <w:ind w:firstLine="709"/>
      </w:pPr>
      <w:r>
        <w:t xml:space="preserve">2. Paskirti Teisės ir teisėtvarkos komitetą pagrindiniu komitetu šiems projektams svarstyti. </w:t>
      </w:r>
      <w:r>
        <w:rPr>
          <w:i/>
          <w:iCs/>
        </w:rPr>
        <w:t xml:space="preserve">Pritarta bendru sutarimu. </w:t>
      </w:r>
    </w:p>
    <w:p w:rsidR="00F14490" w:rsidRDefault="00F14490" w:rsidP="00774822">
      <w:pPr>
        <w:ind w:firstLine="709"/>
      </w:pPr>
      <w:r>
        <w:t xml:space="preserve">3. Paskirti </w:t>
      </w:r>
      <w:r w:rsidRPr="00FC2B5C">
        <w:t>Žmogaus teisių</w:t>
      </w:r>
      <w:r>
        <w:t xml:space="preserve"> komitetą papildomu komitetu šiems projektams svarstyti. </w:t>
      </w:r>
      <w:r>
        <w:rPr>
          <w:i/>
          <w:iCs/>
        </w:rPr>
        <w:t xml:space="preserve">Pritarta bendru sutarimu. </w:t>
      </w:r>
    </w:p>
    <w:p w:rsidR="001261C4" w:rsidRPr="00B6584D" w:rsidRDefault="001261C4" w:rsidP="00BF7616">
      <w:pPr>
        <w:ind w:firstLine="709"/>
      </w:pPr>
      <w:r w:rsidRPr="00B6584D">
        <w:t>4. Paskirti ši</w:t>
      </w:r>
      <w:r>
        <w:t>ų</w:t>
      </w:r>
      <w:r w:rsidRPr="00B6584D">
        <w:t xml:space="preserve"> proj</w:t>
      </w:r>
      <w:r>
        <w:t>ektų svarstymą Seimo posėdyje 2026 m. V</w:t>
      </w:r>
      <w:r w:rsidRPr="00B6584D">
        <w:t xml:space="preserve"> (rudens) sesijoje. </w:t>
      </w:r>
      <w:r>
        <w:rPr>
          <w:i/>
          <w:iCs/>
        </w:rPr>
        <w:t>P</w:t>
      </w:r>
      <w:r w:rsidRPr="00B6584D">
        <w:rPr>
          <w:i/>
          <w:iCs/>
        </w:rPr>
        <w:t>ritarta bendru sutarimu.</w:t>
      </w:r>
    </w:p>
    <w:p w:rsidR="00F14490" w:rsidRDefault="00F14490"/>
    <w:p w:rsidR="00E15875" w:rsidRPr="002648BC" w:rsidRDefault="00E15875" w:rsidP="000217CA">
      <w:pPr>
        <w:ind w:firstLine="720"/>
      </w:pPr>
      <w:r w:rsidRPr="00C04AA1">
        <w:rPr>
          <w:rFonts w:eastAsia="Calibri"/>
        </w:rPr>
        <w:t>Replikavo Seimo nar</w:t>
      </w:r>
      <w:r w:rsidR="000217CA">
        <w:rPr>
          <w:rFonts w:eastAsia="Calibri"/>
        </w:rPr>
        <w:t>ys</w:t>
      </w:r>
      <w:r w:rsidRPr="00C04AA1">
        <w:rPr>
          <w:rFonts w:eastAsia="Calibri"/>
        </w:rPr>
        <w:t xml:space="preserve"> </w:t>
      </w:r>
      <w:r w:rsidRPr="00E15875">
        <w:rPr>
          <w:rFonts w:eastAsia="Calibri"/>
        </w:rPr>
        <w:t>I. Vėgėlė</w:t>
      </w:r>
      <w:r w:rsidR="000217CA">
        <w:rPr>
          <w:rFonts w:eastAsia="Calibri"/>
        </w:rPr>
        <w:t>.</w:t>
      </w:r>
    </w:p>
    <w:p w:rsidR="00E15875" w:rsidRDefault="00E15875"/>
    <w:p w:rsidR="00F14490" w:rsidRDefault="00F14490"/>
    <w:p w:rsidR="001261C4" w:rsidRDefault="001261C4" w:rsidP="00774822">
      <w:pPr>
        <w:ind w:firstLine="709"/>
        <w:rPr>
          <w:i/>
        </w:rPr>
      </w:pPr>
      <w:r>
        <w:rPr>
          <w:i/>
        </w:rPr>
        <w:t>1</w:t>
      </w:r>
      <w:r w:rsidR="000217CA">
        <w:rPr>
          <w:i/>
        </w:rPr>
        <w:t>7.18</w:t>
      </w:r>
      <w:r>
        <w:rPr>
          <w:i/>
        </w:rPr>
        <w:t xml:space="preserve"> val.</w:t>
      </w:r>
    </w:p>
    <w:p w:rsidR="001261C4" w:rsidRDefault="001261C4" w:rsidP="00774822">
      <w:pPr>
        <w:ind w:firstLine="709"/>
      </w:pPr>
      <w:r>
        <w:rPr>
          <w:b/>
        </w:rPr>
        <w:t>SVARSTYTA:</w:t>
      </w:r>
      <w:r>
        <w:t> </w:t>
      </w:r>
    </w:p>
    <w:p w:rsidR="001261C4" w:rsidRDefault="001261C4" w:rsidP="00774822">
      <w:pPr>
        <w:ind w:firstLine="709"/>
      </w:pPr>
      <w:r>
        <w:t xml:space="preserve">1. </w:t>
      </w:r>
      <w:r w:rsidRPr="002F527C">
        <w:t>Baudžiamojo proceso kodekso 21, 22, 28, 58, 61, 80, 181, 217, 237, 243, 305 straipsnių pakeitimo ir Kodekso papildymo III</w:t>
      </w:r>
      <w:r w:rsidRPr="004138C8">
        <w:rPr>
          <w:vertAlign w:val="superscript"/>
        </w:rPr>
        <w:t>1</w:t>
      </w:r>
      <w:r w:rsidRPr="002F527C">
        <w:t xml:space="preserve"> skyriumi įstatymo projektas</w:t>
      </w:r>
      <w:r>
        <w:t xml:space="preserve"> </w:t>
      </w:r>
      <w:r w:rsidRPr="004138C8">
        <w:rPr>
          <w:bCs/>
          <w:iCs/>
          <w:snapToGrid w:val="0"/>
          <w:color w:val="000000"/>
        </w:rPr>
        <w:t>Nr. XVP-</w:t>
      </w:r>
      <w:r>
        <w:t>1560.</w:t>
      </w:r>
    </w:p>
    <w:p w:rsidR="001261C4" w:rsidRDefault="001261C4" w:rsidP="00774822">
      <w:pPr>
        <w:ind w:firstLine="709"/>
        <w:rPr>
          <w:bCs/>
          <w:iCs/>
          <w:snapToGrid w:val="0"/>
          <w:color w:val="000000"/>
        </w:rPr>
      </w:pPr>
      <w:r>
        <w:t xml:space="preserve">2. </w:t>
      </w:r>
      <w:r w:rsidRPr="002F527C">
        <w:t xml:space="preserve">Mediacijos įstatymo Nr. X-1702 1, 2, 4 straipsnių pakeitimo ir Įstatymo </w:t>
      </w:r>
      <w:r>
        <w:t>papildymo VII</w:t>
      </w:r>
      <w:r w:rsidRPr="004138C8">
        <w:rPr>
          <w:vertAlign w:val="superscript"/>
        </w:rPr>
        <w:t>1</w:t>
      </w:r>
      <w:r w:rsidRPr="002F527C">
        <w:t xml:space="preserve"> skyriumi įstatymo projektas</w:t>
      </w:r>
      <w:r>
        <w:t xml:space="preserve"> </w:t>
      </w:r>
      <w:r w:rsidRPr="004138C8">
        <w:rPr>
          <w:bCs/>
          <w:iCs/>
          <w:snapToGrid w:val="0"/>
          <w:color w:val="000000"/>
        </w:rPr>
        <w:t>Nr. XVP-</w:t>
      </w:r>
      <w:r>
        <w:rPr>
          <w:bCs/>
          <w:iCs/>
          <w:snapToGrid w:val="0"/>
          <w:color w:val="000000"/>
        </w:rPr>
        <w:t>1561.</w:t>
      </w:r>
    </w:p>
    <w:p w:rsidR="001261C4" w:rsidRPr="002648BC" w:rsidRDefault="001261C4" w:rsidP="001261C4">
      <w:pPr>
        <w:ind w:firstLine="709"/>
        <w:rPr>
          <w:bCs/>
        </w:rPr>
      </w:pPr>
      <w:r>
        <w:rPr>
          <w:bCs/>
          <w:iCs/>
          <w:snapToGrid w:val="0"/>
          <w:color w:val="000000"/>
        </w:rPr>
        <w:t xml:space="preserve">3. </w:t>
      </w:r>
      <w:r w:rsidRPr="001261C4">
        <w:rPr>
          <w:bCs/>
          <w:iCs/>
          <w:snapToGrid w:val="0"/>
          <w:color w:val="000000"/>
        </w:rPr>
        <w:t>Baudžiamojo kodekso 38 ir 93 straipsnių pakeitimo įstatymo projektas Nr. XVP-1562</w:t>
      </w:r>
      <w:r>
        <w:rPr>
          <w:bCs/>
          <w:iCs/>
          <w:snapToGrid w:val="0"/>
          <w:color w:val="000000"/>
        </w:rPr>
        <w:t xml:space="preserve"> </w:t>
      </w:r>
      <w:r w:rsidRPr="002648BC">
        <w:rPr>
          <w:i/>
        </w:rPr>
        <w:t>(teikėja</w:t>
      </w:r>
      <w:r>
        <w:rPr>
          <w:i/>
        </w:rPr>
        <w:t>s</w:t>
      </w:r>
      <w:r w:rsidRPr="002648BC">
        <w:rPr>
          <w:i/>
        </w:rPr>
        <w:t xml:space="preserve"> –</w:t>
      </w:r>
      <w:r>
        <w:rPr>
          <w:i/>
        </w:rPr>
        <w:t xml:space="preserve"> </w:t>
      </w:r>
      <w:r w:rsidRPr="001261C4">
        <w:rPr>
          <w:i/>
        </w:rPr>
        <w:t>Respublikos Prezidentas</w:t>
      </w:r>
      <w:r w:rsidRPr="002648BC">
        <w:rPr>
          <w:i/>
        </w:rPr>
        <w:t>)</w:t>
      </w:r>
      <w:r w:rsidRPr="002648BC">
        <w:t xml:space="preserve"> </w:t>
      </w:r>
      <w:r w:rsidRPr="002648BC">
        <w:rPr>
          <w:b/>
          <w:bCs/>
          <w:i/>
        </w:rPr>
        <w:t>(pateikimas)</w:t>
      </w:r>
      <w:r w:rsidRPr="002648BC">
        <w:rPr>
          <w:bCs/>
        </w:rPr>
        <w:t>.</w:t>
      </w:r>
    </w:p>
    <w:p w:rsidR="001261C4" w:rsidRPr="002648BC" w:rsidRDefault="001261C4" w:rsidP="00774822">
      <w:pPr>
        <w:ind w:firstLine="720"/>
      </w:pPr>
      <w:r w:rsidRPr="002648BC">
        <w:t xml:space="preserve">Pranešėjas – </w:t>
      </w:r>
      <w:r>
        <w:t xml:space="preserve">Respublikos Prezidento patarėjas </w:t>
      </w:r>
      <w:r w:rsidR="000217CA">
        <w:t>S. Mikšys</w:t>
      </w:r>
      <w:r>
        <w:t>.</w:t>
      </w:r>
    </w:p>
    <w:p w:rsidR="001261C4" w:rsidRPr="002648BC" w:rsidRDefault="001261C4" w:rsidP="00774822"/>
    <w:p w:rsidR="001261C4" w:rsidRPr="002648BC" w:rsidRDefault="000217CA" w:rsidP="00774822">
      <w:pPr>
        <w:ind w:firstLine="720"/>
      </w:pPr>
      <w:r>
        <w:t>Klausė Seimo nar</w:t>
      </w:r>
      <w:r w:rsidR="008E0DC0">
        <w:t xml:space="preserve">iai: I. Vėgėlė, G. Balčytytė, </w:t>
      </w:r>
      <w:r w:rsidR="000226E1">
        <w:t>S. Kairys.</w:t>
      </w:r>
    </w:p>
    <w:p w:rsidR="001261C4" w:rsidRPr="002648BC" w:rsidRDefault="001261C4" w:rsidP="00774822">
      <w:pPr>
        <w:ind w:firstLine="720"/>
      </w:pPr>
      <w:r w:rsidRPr="002648BC">
        <w:t>Dėl balsavimo motyvų kalbėjo Seimo nar</w:t>
      </w:r>
      <w:r w:rsidR="000226E1">
        <w:t>ys</w:t>
      </w:r>
      <w:r w:rsidRPr="002648BC">
        <w:t xml:space="preserve"> </w:t>
      </w:r>
      <w:r w:rsidR="000226E1">
        <w:rPr>
          <w:iCs/>
        </w:rPr>
        <w:t>T. Tomilinas</w:t>
      </w:r>
      <w:r w:rsidR="000226E1">
        <w:t>.</w:t>
      </w:r>
    </w:p>
    <w:p w:rsidR="001261C4" w:rsidRDefault="001261C4" w:rsidP="00774822">
      <w:pPr>
        <w:ind w:firstLine="720"/>
      </w:pPr>
    </w:p>
    <w:p w:rsidR="001261C4" w:rsidRDefault="001261C4" w:rsidP="00774822">
      <w:pPr>
        <w:ind w:firstLine="709"/>
        <w:rPr>
          <w:b/>
          <w:bCs/>
          <w:iCs/>
        </w:rPr>
      </w:pPr>
      <w:r>
        <w:rPr>
          <w:b/>
          <w:bCs/>
          <w:iCs/>
        </w:rPr>
        <w:t>NUTARTA:</w:t>
      </w:r>
    </w:p>
    <w:p w:rsidR="000226E1" w:rsidRDefault="001261C4" w:rsidP="00774822">
      <w:pPr>
        <w:ind w:firstLine="709"/>
      </w:pPr>
      <w:r>
        <w:t xml:space="preserve">1. Pritarti šiems projektams po pateikimo ir pradėti jų svarstymo procedūrą. </w:t>
      </w:r>
      <w:r w:rsidR="000226E1">
        <w:rPr>
          <w:i/>
          <w:iCs/>
        </w:rPr>
        <w:t>P</w:t>
      </w:r>
      <w:r w:rsidR="000226E1" w:rsidRPr="003C3670">
        <w:rPr>
          <w:i/>
          <w:iCs/>
        </w:rPr>
        <w:t xml:space="preserve">ritarta bendru sutarimu. </w:t>
      </w:r>
    </w:p>
    <w:p w:rsidR="001261C4" w:rsidRDefault="001261C4" w:rsidP="00774822">
      <w:pPr>
        <w:ind w:firstLine="709"/>
      </w:pPr>
      <w:r>
        <w:t xml:space="preserve">2. Paskirti Teisės ir teisėtvarkos komitetą pagrindiniu komitetu šiems projektams svarstyti. </w:t>
      </w:r>
      <w:r>
        <w:rPr>
          <w:i/>
          <w:iCs/>
        </w:rPr>
        <w:t xml:space="preserve">Pritarta bendru sutarimu. </w:t>
      </w:r>
    </w:p>
    <w:p w:rsidR="001261C4" w:rsidRDefault="001261C4" w:rsidP="00774822">
      <w:pPr>
        <w:ind w:firstLine="709"/>
      </w:pPr>
      <w:r>
        <w:t xml:space="preserve">3. Paskirti </w:t>
      </w:r>
      <w:r w:rsidRPr="00FC2B5C">
        <w:t>Žmogaus teisių</w:t>
      </w:r>
      <w:r>
        <w:t xml:space="preserve"> komitetą papildomu komitetu šiems projektams svarstyti. </w:t>
      </w:r>
      <w:r>
        <w:rPr>
          <w:i/>
          <w:iCs/>
        </w:rPr>
        <w:t xml:space="preserve">Pritarta bendru sutarimu. </w:t>
      </w:r>
    </w:p>
    <w:p w:rsidR="00193C31" w:rsidRPr="00B6584D" w:rsidRDefault="00193C31" w:rsidP="006012DD">
      <w:pPr>
        <w:ind w:firstLine="709"/>
      </w:pPr>
      <w:r w:rsidRPr="00B6584D">
        <w:t>4. Paskirti ši</w:t>
      </w:r>
      <w:r>
        <w:t>ų</w:t>
      </w:r>
      <w:r w:rsidRPr="00B6584D">
        <w:t xml:space="preserve"> proj</w:t>
      </w:r>
      <w:r>
        <w:t>ektų svarstymą Seimo posėdyje 2026 m. V</w:t>
      </w:r>
      <w:r w:rsidRPr="00B6584D">
        <w:t xml:space="preserve"> (rudens) sesijoje. </w:t>
      </w:r>
      <w:r>
        <w:rPr>
          <w:i/>
          <w:iCs/>
        </w:rPr>
        <w:t>P</w:t>
      </w:r>
      <w:r w:rsidRPr="00B6584D">
        <w:rPr>
          <w:i/>
          <w:iCs/>
        </w:rPr>
        <w:t>ritarta bendru sutarimu.</w:t>
      </w:r>
    </w:p>
    <w:p w:rsidR="001261C4" w:rsidRDefault="001261C4"/>
    <w:p w:rsidR="001261C4" w:rsidRDefault="001261C4"/>
    <w:p w:rsidR="00193C31" w:rsidRDefault="000226E1" w:rsidP="00884EF7">
      <w:pPr>
        <w:ind w:firstLine="709"/>
        <w:rPr>
          <w:i/>
        </w:rPr>
      </w:pPr>
      <w:r>
        <w:rPr>
          <w:i/>
        </w:rPr>
        <w:t>17.32</w:t>
      </w:r>
      <w:r w:rsidR="00193C31">
        <w:rPr>
          <w:i/>
        </w:rPr>
        <w:t xml:space="preserve"> val.</w:t>
      </w:r>
    </w:p>
    <w:p w:rsidR="00193C31" w:rsidRDefault="00193C31" w:rsidP="00884EF7">
      <w:pPr>
        <w:ind w:firstLine="709"/>
      </w:pPr>
      <w:r>
        <w:rPr>
          <w:b/>
        </w:rPr>
        <w:t>SVARSTYTA:</w:t>
      </w:r>
      <w:r>
        <w:t> </w:t>
      </w:r>
    </w:p>
    <w:p w:rsidR="00193C31" w:rsidRDefault="00193C31" w:rsidP="00884EF7">
      <w:pPr>
        <w:ind w:firstLine="709"/>
      </w:pPr>
      <w:r>
        <w:t xml:space="preserve">1. </w:t>
      </w:r>
      <w:r w:rsidRPr="00243EF4">
        <w:t>Ligos ir motinystės socialinio draudimo įstatymo Nr. IX-110 17, 18, 22, 25, 26 ir 28 straipsnių pakeitimo įstatymo projektas</w:t>
      </w:r>
      <w:r>
        <w:t xml:space="preserve"> </w:t>
      </w:r>
      <w:r w:rsidRPr="00243EF4">
        <w:rPr>
          <w:bCs/>
          <w:iCs/>
          <w:snapToGrid w:val="0"/>
          <w:color w:val="000000"/>
        </w:rPr>
        <w:t>Nr. XVP-</w:t>
      </w:r>
      <w:r>
        <w:t>1574.</w:t>
      </w:r>
    </w:p>
    <w:p w:rsidR="00193C31" w:rsidRDefault="00193C31" w:rsidP="00884EF7">
      <w:pPr>
        <w:ind w:firstLine="709"/>
      </w:pPr>
      <w:r>
        <w:t xml:space="preserve">2. </w:t>
      </w:r>
      <w:r w:rsidRPr="00243EF4">
        <w:t>Darbo kodekso 132 straipsnio pakeitimo įstatymo projektas</w:t>
      </w:r>
      <w:r>
        <w:t xml:space="preserve"> </w:t>
      </w:r>
      <w:r w:rsidRPr="00243EF4">
        <w:rPr>
          <w:bCs/>
          <w:iCs/>
          <w:snapToGrid w:val="0"/>
          <w:color w:val="000000"/>
        </w:rPr>
        <w:t>Nr. XVP-</w:t>
      </w:r>
      <w:r>
        <w:t>1575.</w:t>
      </w:r>
    </w:p>
    <w:p w:rsidR="00193C31" w:rsidRPr="002648BC" w:rsidRDefault="00193C31" w:rsidP="00193C31">
      <w:pPr>
        <w:ind w:firstLine="709"/>
        <w:rPr>
          <w:bCs/>
        </w:rPr>
      </w:pPr>
      <w:r>
        <w:lastRenderedPageBreak/>
        <w:t xml:space="preserve">3. </w:t>
      </w:r>
      <w:r w:rsidRPr="00243EF4">
        <w:t>Valstybinio socialinio draudimo įstatymo Nr. I-1336 34 straipsnio pakeitimo įstatymo projektas</w:t>
      </w:r>
      <w:r>
        <w:t xml:space="preserve"> </w:t>
      </w:r>
      <w:r w:rsidRPr="00243EF4">
        <w:rPr>
          <w:bCs/>
          <w:iCs/>
          <w:snapToGrid w:val="0"/>
          <w:color w:val="000000"/>
        </w:rPr>
        <w:t>Nr. XVP-</w:t>
      </w:r>
      <w:r>
        <w:t xml:space="preserve">1576 </w:t>
      </w:r>
      <w:r w:rsidRPr="002648BC">
        <w:rPr>
          <w:i/>
        </w:rPr>
        <w:t>(teikėjai –</w:t>
      </w:r>
      <w:r>
        <w:rPr>
          <w:i/>
        </w:rPr>
        <w:t xml:space="preserve"> </w:t>
      </w:r>
      <w:r w:rsidRPr="00193C31">
        <w:rPr>
          <w:i/>
        </w:rPr>
        <w:t>Vyriausybė </w:t>
      </w:r>
      <w:r w:rsidRPr="00193C31">
        <w:rPr>
          <w:i/>
          <w:snapToGrid w:val="0"/>
        </w:rPr>
        <w:t>/ </w:t>
      </w:r>
      <w:r w:rsidRPr="00193C31">
        <w:rPr>
          <w:i/>
        </w:rPr>
        <w:t>socialinės apsaugos ir darbo ministrė J. Zailskienė</w:t>
      </w:r>
      <w:r w:rsidRPr="002648BC">
        <w:rPr>
          <w:i/>
        </w:rPr>
        <w:t>)</w:t>
      </w:r>
      <w:r w:rsidRPr="002648BC">
        <w:t xml:space="preserve"> </w:t>
      </w:r>
      <w:r w:rsidRPr="002648BC">
        <w:rPr>
          <w:b/>
          <w:bCs/>
          <w:i/>
        </w:rPr>
        <w:t>(pateikimas)</w:t>
      </w:r>
      <w:r w:rsidRPr="002648BC">
        <w:rPr>
          <w:bCs/>
        </w:rPr>
        <w:t>.</w:t>
      </w:r>
    </w:p>
    <w:p w:rsidR="00193C31" w:rsidRPr="002648BC" w:rsidRDefault="00193C31" w:rsidP="00884EF7">
      <w:pPr>
        <w:ind w:firstLine="720"/>
      </w:pPr>
      <w:r w:rsidRPr="002648BC">
        <w:t>Pranešėja</w:t>
      </w:r>
      <w:r w:rsidR="000226E1">
        <w:t>s</w:t>
      </w:r>
      <w:r w:rsidRPr="002648BC">
        <w:t xml:space="preserve"> – </w:t>
      </w:r>
      <w:r>
        <w:t xml:space="preserve">socialinės apsaugos ir darbo </w:t>
      </w:r>
      <w:r w:rsidR="000226E1">
        <w:t>vice</w:t>
      </w:r>
      <w:r>
        <w:t>ministr</w:t>
      </w:r>
      <w:r w:rsidR="000226E1">
        <w:t>as S. Davainis</w:t>
      </w:r>
      <w:r>
        <w:t>.</w:t>
      </w:r>
    </w:p>
    <w:p w:rsidR="00193C31" w:rsidRPr="00DA045B" w:rsidRDefault="00193C31" w:rsidP="00884EF7">
      <w:pPr>
        <w:rPr>
          <w:sz w:val="20"/>
        </w:rPr>
      </w:pPr>
    </w:p>
    <w:p w:rsidR="00193C31" w:rsidRPr="002648BC" w:rsidRDefault="000226E1" w:rsidP="00884EF7">
      <w:pPr>
        <w:ind w:firstLine="720"/>
      </w:pPr>
      <w:r>
        <w:t>Klausė Seimo narys A. Skardžius.</w:t>
      </w:r>
    </w:p>
    <w:p w:rsidR="00193C31" w:rsidRPr="00DA045B" w:rsidRDefault="00193C31" w:rsidP="00884EF7">
      <w:pPr>
        <w:ind w:firstLine="720"/>
        <w:rPr>
          <w:sz w:val="20"/>
        </w:rPr>
      </w:pPr>
    </w:p>
    <w:p w:rsidR="00193C31" w:rsidRDefault="00193C31" w:rsidP="00884EF7">
      <w:pPr>
        <w:ind w:firstLine="709"/>
        <w:rPr>
          <w:b/>
          <w:bCs/>
          <w:iCs/>
        </w:rPr>
      </w:pPr>
      <w:r>
        <w:rPr>
          <w:b/>
          <w:bCs/>
          <w:iCs/>
        </w:rPr>
        <w:t>NUTARTA:</w:t>
      </w:r>
    </w:p>
    <w:p w:rsidR="00193C31" w:rsidRDefault="00193C31" w:rsidP="00884EF7">
      <w:pPr>
        <w:ind w:firstLine="709"/>
        <w:rPr>
          <w:i/>
          <w:iCs/>
        </w:rPr>
      </w:pPr>
      <w:r>
        <w:t xml:space="preserve">1. Pritarti šiems projektams po pateikimo ir pradėti jų svarstymo procedūrą. </w:t>
      </w:r>
      <w:r>
        <w:rPr>
          <w:i/>
          <w:iCs/>
        </w:rPr>
        <w:t xml:space="preserve">Pritarta bendru sutarimu. </w:t>
      </w:r>
    </w:p>
    <w:p w:rsidR="00193C31" w:rsidRDefault="00193C31" w:rsidP="00884EF7">
      <w:pPr>
        <w:ind w:firstLine="709"/>
      </w:pPr>
      <w:r>
        <w:t xml:space="preserve">2. Paskirti </w:t>
      </w:r>
      <w:r w:rsidRPr="00FC2B5C">
        <w:t>Socialinių reikalų ir darbo</w:t>
      </w:r>
      <w:r>
        <w:t xml:space="preserve"> komitetą pagrindiniu komitetu šiems projektams svarstyti. </w:t>
      </w:r>
      <w:r>
        <w:rPr>
          <w:i/>
          <w:iCs/>
        </w:rPr>
        <w:t xml:space="preserve">Pritarta bendru sutarimu. </w:t>
      </w:r>
    </w:p>
    <w:p w:rsidR="00193C31" w:rsidRPr="00B6584D" w:rsidRDefault="00193C31" w:rsidP="006012DD">
      <w:pPr>
        <w:ind w:firstLine="709"/>
      </w:pPr>
      <w:r>
        <w:t xml:space="preserve">3. </w:t>
      </w:r>
      <w:r w:rsidRPr="00B6584D">
        <w:t>Paskirti ši</w:t>
      </w:r>
      <w:r>
        <w:t>ų</w:t>
      </w:r>
      <w:r w:rsidRPr="00B6584D">
        <w:t xml:space="preserve"> proj</w:t>
      </w:r>
      <w:r>
        <w:t>ektų svarstymą Seimo posėdyje 2026 m. V</w:t>
      </w:r>
      <w:r w:rsidRPr="00B6584D">
        <w:t xml:space="preserve"> (rudens) sesijoje. </w:t>
      </w:r>
      <w:r>
        <w:rPr>
          <w:i/>
          <w:iCs/>
        </w:rPr>
        <w:t>P</w:t>
      </w:r>
      <w:r w:rsidRPr="00B6584D">
        <w:rPr>
          <w:i/>
          <w:iCs/>
        </w:rPr>
        <w:t>ritarta bendru sutarimu.</w:t>
      </w:r>
    </w:p>
    <w:p w:rsidR="00193C31" w:rsidRDefault="00193C31"/>
    <w:p w:rsidR="00193C31" w:rsidRDefault="00193C31"/>
    <w:p w:rsidR="00193C31" w:rsidRDefault="00193C31" w:rsidP="00884EF7">
      <w:pPr>
        <w:ind w:firstLine="709"/>
        <w:rPr>
          <w:i/>
        </w:rPr>
      </w:pPr>
      <w:r>
        <w:rPr>
          <w:i/>
        </w:rPr>
        <w:t>1</w:t>
      </w:r>
      <w:r w:rsidR="00901068">
        <w:rPr>
          <w:i/>
        </w:rPr>
        <w:t>7.37</w:t>
      </w:r>
      <w:r>
        <w:rPr>
          <w:i/>
        </w:rPr>
        <w:t xml:space="preserve"> val.</w:t>
      </w:r>
    </w:p>
    <w:p w:rsidR="00193C31" w:rsidRDefault="00193C31" w:rsidP="00884EF7">
      <w:pPr>
        <w:ind w:firstLine="709"/>
      </w:pPr>
      <w:r>
        <w:rPr>
          <w:b/>
        </w:rPr>
        <w:t>SVARSTYTA:</w:t>
      </w:r>
      <w:r>
        <w:t> </w:t>
      </w:r>
    </w:p>
    <w:p w:rsidR="00193C31" w:rsidRDefault="00193C31" w:rsidP="00884EF7">
      <w:pPr>
        <w:ind w:firstLine="709"/>
      </w:pPr>
      <w:r>
        <w:t xml:space="preserve">1. </w:t>
      </w:r>
      <w:r w:rsidRPr="00243EF4">
        <w:t>Kelių priežiūros ir plėtros programos finansavimo įstatymo Nr. VIII-2032 2, 6, 9 straipsnių ir 2, 5 priedų pakeitimo ir Įstatymo papildymo 6</w:t>
      </w:r>
      <w:r w:rsidRPr="00243EF4">
        <w:rPr>
          <w:vertAlign w:val="superscript"/>
        </w:rPr>
        <w:t>1</w:t>
      </w:r>
      <w:r w:rsidRPr="00243EF4">
        <w:t xml:space="preserve"> straipsniu įstatymo Nr. XIII-3420 2 straipsnio pakeitimo įstatymo projektas</w:t>
      </w:r>
      <w:r>
        <w:t xml:space="preserve"> </w:t>
      </w:r>
      <w:r w:rsidRPr="00243EF4">
        <w:rPr>
          <w:bCs/>
          <w:iCs/>
          <w:snapToGrid w:val="0"/>
          <w:color w:val="000000"/>
        </w:rPr>
        <w:t>Nr. XVP-</w:t>
      </w:r>
      <w:r>
        <w:t>1570.</w:t>
      </w:r>
    </w:p>
    <w:p w:rsidR="00193C31" w:rsidRDefault="00193C31" w:rsidP="00884EF7">
      <w:pPr>
        <w:ind w:firstLine="709"/>
      </w:pPr>
      <w:r>
        <w:t xml:space="preserve">2. </w:t>
      </w:r>
      <w:r w:rsidRPr="00243EF4">
        <w:t>Kelių priežiūros ir plėtros programos finansavimo įstatymo Nr. VIII-2032 6, 8 ir 9 straipsnių pakeitimo įstatymo projektas</w:t>
      </w:r>
      <w:r>
        <w:t xml:space="preserve"> </w:t>
      </w:r>
      <w:r w:rsidRPr="00243EF4">
        <w:rPr>
          <w:bCs/>
          <w:iCs/>
          <w:snapToGrid w:val="0"/>
          <w:color w:val="000000"/>
        </w:rPr>
        <w:t>Nr. XVP-</w:t>
      </w:r>
      <w:r>
        <w:t>1571.</w:t>
      </w:r>
    </w:p>
    <w:p w:rsidR="00193C31" w:rsidRDefault="00193C31" w:rsidP="00884EF7">
      <w:pPr>
        <w:ind w:firstLine="709"/>
      </w:pPr>
      <w:r>
        <w:t xml:space="preserve">3. </w:t>
      </w:r>
      <w:r w:rsidRPr="00243EF4">
        <w:t>Kelių įstatymo Nr. I-891 20 straipsnio pakeitimo įstatymo projektas</w:t>
      </w:r>
      <w:r>
        <w:t xml:space="preserve"> </w:t>
      </w:r>
      <w:r w:rsidRPr="00243EF4">
        <w:rPr>
          <w:bCs/>
          <w:iCs/>
          <w:snapToGrid w:val="0"/>
          <w:color w:val="000000"/>
        </w:rPr>
        <w:t>Nr. XVP-</w:t>
      </w:r>
      <w:r>
        <w:t>1572.</w:t>
      </w:r>
    </w:p>
    <w:p w:rsidR="00193C31" w:rsidRPr="002648BC" w:rsidRDefault="00193C31" w:rsidP="00193C31">
      <w:pPr>
        <w:ind w:firstLine="709"/>
        <w:rPr>
          <w:bCs/>
        </w:rPr>
      </w:pPr>
      <w:r>
        <w:t xml:space="preserve">4. </w:t>
      </w:r>
      <w:r w:rsidRPr="00243EF4">
        <w:t>Valstybinio kelių fondo įstatymo Nr. XV-372 4  straipsnio pakeitimo įstatymo projektas</w:t>
      </w:r>
      <w:r>
        <w:t xml:space="preserve"> </w:t>
      </w:r>
      <w:r w:rsidRPr="00243EF4">
        <w:rPr>
          <w:bCs/>
          <w:iCs/>
          <w:snapToGrid w:val="0"/>
          <w:color w:val="000000"/>
        </w:rPr>
        <w:t>Nr. XVP-</w:t>
      </w:r>
      <w:r>
        <w:t xml:space="preserve">1573 </w:t>
      </w:r>
      <w:r w:rsidRPr="002648BC">
        <w:rPr>
          <w:i/>
        </w:rPr>
        <w:t>(teikėjai –</w:t>
      </w:r>
      <w:r>
        <w:rPr>
          <w:i/>
        </w:rPr>
        <w:t xml:space="preserve"> </w:t>
      </w:r>
      <w:r w:rsidRPr="00193C31">
        <w:rPr>
          <w:i/>
        </w:rPr>
        <w:t>Vyriausybė </w:t>
      </w:r>
      <w:r w:rsidRPr="00193C31">
        <w:rPr>
          <w:i/>
          <w:snapToGrid w:val="0"/>
        </w:rPr>
        <w:t>/ </w:t>
      </w:r>
      <w:r w:rsidRPr="00193C31">
        <w:rPr>
          <w:i/>
        </w:rPr>
        <w:t>susisiekimo ministras J. Taminskas</w:t>
      </w:r>
      <w:r w:rsidRPr="002648BC">
        <w:rPr>
          <w:i/>
        </w:rPr>
        <w:t>)</w:t>
      </w:r>
      <w:r w:rsidRPr="002648BC">
        <w:t xml:space="preserve"> </w:t>
      </w:r>
      <w:r w:rsidRPr="002648BC">
        <w:rPr>
          <w:b/>
          <w:bCs/>
          <w:i/>
        </w:rPr>
        <w:t>(pateikimas)</w:t>
      </w:r>
      <w:r w:rsidRPr="002648BC">
        <w:rPr>
          <w:bCs/>
        </w:rPr>
        <w:t>.</w:t>
      </w:r>
    </w:p>
    <w:p w:rsidR="00193C31" w:rsidRPr="002648BC" w:rsidRDefault="00193C31" w:rsidP="00884EF7">
      <w:pPr>
        <w:ind w:firstLine="720"/>
      </w:pPr>
      <w:r w:rsidRPr="002648BC">
        <w:t xml:space="preserve">Pranešėja – </w:t>
      </w:r>
      <w:r>
        <w:t xml:space="preserve">susisiekimo </w:t>
      </w:r>
      <w:r w:rsidR="00901068">
        <w:t>vice</w:t>
      </w:r>
      <w:r>
        <w:t>ministr</w:t>
      </w:r>
      <w:r w:rsidR="00901068">
        <w:t>ė D. Sujetaitė</w:t>
      </w:r>
      <w:r>
        <w:t>.</w:t>
      </w:r>
    </w:p>
    <w:p w:rsidR="00193C31" w:rsidRPr="00DA045B" w:rsidRDefault="00193C31" w:rsidP="00884EF7">
      <w:pPr>
        <w:rPr>
          <w:sz w:val="20"/>
        </w:rPr>
      </w:pPr>
    </w:p>
    <w:p w:rsidR="00193C31" w:rsidRPr="002648BC" w:rsidRDefault="00193C31" w:rsidP="00884EF7">
      <w:pPr>
        <w:ind w:firstLine="720"/>
      </w:pPr>
      <w:r w:rsidRPr="002648BC">
        <w:t xml:space="preserve">Klausė Seimo nariai: </w:t>
      </w:r>
      <w:r w:rsidR="00901068">
        <w:t xml:space="preserve">L. Urmanavičius, </w:t>
      </w:r>
      <w:r w:rsidR="000C3141">
        <w:t xml:space="preserve">V. Ąžuolas, V. Fiodorovas, </w:t>
      </w:r>
      <w:r w:rsidR="000C3141">
        <w:rPr>
          <w:bCs/>
          <w:iCs/>
        </w:rPr>
        <w:t>V. Šeršniovas</w:t>
      </w:r>
      <w:r w:rsidR="000C3141">
        <w:t>, A. Skardžius, A. Zuokas.</w:t>
      </w:r>
    </w:p>
    <w:p w:rsidR="00193C31" w:rsidRPr="00DA045B" w:rsidRDefault="00193C31" w:rsidP="00884EF7">
      <w:pPr>
        <w:ind w:firstLine="720"/>
        <w:rPr>
          <w:sz w:val="20"/>
        </w:rPr>
      </w:pPr>
    </w:p>
    <w:p w:rsidR="00193C31" w:rsidRDefault="00193C31" w:rsidP="00884EF7">
      <w:pPr>
        <w:ind w:firstLine="709"/>
        <w:rPr>
          <w:b/>
          <w:bCs/>
          <w:iCs/>
        </w:rPr>
      </w:pPr>
      <w:r>
        <w:rPr>
          <w:b/>
          <w:bCs/>
          <w:iCs/>
        </w:rPr>
        <w:t>NUTARTA:</w:t>
      </w:r>
    </w:p>
    <w:p w:rsidR="000C3141" w:rsidRPr="00C607C7" w:rsidRDefault="00193C31" w:rsidP="000C3141">
      <w:pPr>
        <w:ind w:firstLine="709"/>
      </w:pPr>
      <w:r>
        <w:t xml:space="preserve">1. Pritarti šiems projektams po pateikimo ir pradėti jų svarstymo procedūrą. </w:t>
      </w:r>
      <w:r w:rsidR="000C3141" w:rsidRPr="00C607C7">
        <w:rPr>
          <w:i/>
          <w:iCs/>
        </w:rPr>
        <w:t xml:space="preserve">Balsavimo rezultatai: už </w:t>
      </w:r>
      <w:r w:rsidR="000C3141" w:rsidRPr="00C607C7">
        <w:t>–</w:t>
      </w:r>
      <w:r w:rsidR="000C3141" w:rsidRPr="00C607C7">
        <w:rPr>
          <w:i/>
          <w:iCs/>
        </w:rPr>
        <w:t xml:space="preserve"> </w:t>
      </w:r>
      <w:r w:rsidR="000C3141">
        <w:rPr>
          <w:i/>
          <w:iCs/>
        </w:rPr>
        <w:t>59</w:t>
      </w:r>
      <w:r w:rsidR="000C3141" w:rsidRPr="00C607C7">
        <w:rPr>
          <w:i/>
          <w:iCs/>
        </w:rPr>
        <w:t xml:space="preserve">, prieš </w:t>
      </w:r>
      <w:r w:rsidR="000C3141" w:rsidRPr="00C607C7">
        <w:t>–</w:t>
      </w:r>
      <w:r w:rsidR="000C3141" w:rsidRPr="00C607C7">
        <w:rPr>
          <w:i/>
          <w:iCs/>
        </w:rPr>
        <w:t xml:space="preserve"> </w:t>
      </w:r>
      <w:r w:rsidR="000C3141">
        <w:rPr>
          <w:i/>
          <w:iCs/>
        </w:rPr>
        <w:t>0</w:t>
      </w:r>
      <w:r w:rsidR="000C3141" w:rsidRPr="00C607C7">
        <w:rPr>
          <w:i/>
          <w:iCs/>
        </w:rPr>
        <w:t xml:space="preserve">, susilaikė </w:t>
      </w:r>
      <w:r w:rsidR="000C3141">
        <w:rPr>
          <w:i/>
          <w:iCs/>
        </w:rPr>
        <w:t>0</w:t>
      </w:r>
      <w:r w:rsidR="000C3141" w:rsidRPr="00C607C7">
        <w:t xml:space="preserve">. </w:t>
      </w:r>
      <w:r w:rsidR="000C3141">
        <w:rPr>
          <w:i/>
          <w:iCs/>
        </w:rPr>
        <w:t>(Užsiregistravo 59</w:t>
      </w:r>
      <w:r w:rsidR="000C3141" w:rsidRPr="00C607C7">
        <w:rPr>
          <w:i/>
          <w:iCs/>
        </w:rPr>
        <w:t xml:space="preserve"> Seimo nariai (1</w:t>
      </w:r>
      <w:r w:rsidR="000C3141">
        <w:rPr>
          <w:i/>
          <w:iCs/>
        </w:rPr>
        <w:t>7.55</w:t>
      </w:r>
      <w:r w:rsidR="000C3141" w:rsidRPr="00C607C7">
        <w:rPr>
          <w:i/>
          <w:iCs/>
        </w:rPr>
        <w:t xml:space="preserve"> val.)</w:t>
      </w:r>
    </w:p>
    <w:p w:rsidR="00193C31" w:rsidRDefault="00193C31" w:rsidP="00884EF7">
      <w:pPr>
        <w:ind w:firstLine="709"/>
      </w:pPr>
      <w:r>
        <w:t xml:space="preserve">2. Paskirti </w:t>
      </w:r>
      <w:r w:rsidRPr="00FC2B5C">
        <w:t>Biudžeto ir finansų</w:t>
      </w:r>
      <w:r>
        <w:t xml:space="preserve"> komitetą pagrindiniu komitetu šiems projektams svarstyti. </w:t>
      </w:r>
      <w:r>
        <w:rPr>
          <w:i/>
          <w:iCs/>
        </w:rPr>
        <w:t xml:space="preserve">Pritarta bendru sutarimu. </w:t>
      </w:r>
    </w:p>
    <w:p w:rsidR="00193C31" w:rsidRDefault="00193C31" w:rsidP="00884EF7">
      <w:pPr>
        <w:ind w:firstLine="709"/>
      </w:pPr>
      <w:r>
        <w:t xml:space="preserve">3. Paskirti šių projektų preliminarią svarstymo Seimo posėdyje datą – 2026-06-23. </w:t>
      </w:r>
      <w:r>
        <w:rPr>
          <w:i/>
          <w:iCs/>
        </w:rPr>
        <w:t xml:space="preserve">Pritarta bendru sutarimu. </w:t>
      </w:r>
    </w:p>
    <w:p w:rsidR="00193C31" w:rsidRDefault="00193C31"/>
    <w:p w:rsidR="000C3141" w:rsidRPr="000C0371" w:rsidRDefault="000C3141" w:rsidP="00774822">
      <w:pPr>
        <w:ind w:firstLine="709"/>
      </w:pPr>
    </w:p>
    <w:p w:rsidR="00F14490" w:rsidRDefault="00F14490" w:rsidP="00774822">
      <w:pPr>
        <w:ind w:firstLine="709"/>
        <w:rPr>
          <w:i/>
        </w:rPr>
      </w:pPr>
      <w:r>
        <w:rPr>
          <w:i/>
        </w:rPr>
        <w:t>1</w:t>
      </w:r>
      <w:r w:rsidR="000C3141">
        <w:rPr>
          <w:i/>
        </w:rPr>
        <w:t>7.56</w:t>
      </w:r>
      <w:r>
        <w:rPr>
          <w:i/>
        </w:rPr>
        <w:t xml:space="preserve"> val.</w:t>
      </w:r>
    </w:p>
    <w:p w:rsidR="00F14490" w:rsidRDefault="00F14490" w:rsidP="00774822">
      <w:pPr>
        <w:ind w:firstLine="709"/>
      </w:pPr>
      <w:r>
        <w:rPr>
          <w:b/>
        </w:rPr>
        <w:t>SVARSTYTA:</w:t>
      </w:r>
      <w:r>
        <w:t> </w:t>
      </w:r>
    </w:p>
    <w:p w:rsidR="00F14490" w:rsidRDefault="00F14490" w:rsidP="00774822">
      <w:pPr>
        <w:ind w:firstLine="709"/>
      </w:pPr>
      <w:r>
        <w:t xml:space="preserve">1. </w:t>
      </w:r>
      <w:r w:rsidRPr="00974CB4">
        <w:t>Statybos įstatymo Nr. I-1240 2, 11</w:t>
      </w:r>
      <w:r w:rsidRPr="00024778">
        <w:rPr>
          <w:vertAlign w:val="superscript"/>
        </w:rPr>
        <w:t>1</w:t>
      </w:r>
      <w:r w:rsidRPr="00974CB4">
        <w:t>, 12, 14, 18, 22, 24, 27, 27</w:t>
      </w:r>
      <w:r w:rsidRPr="00024778">
        <w:rPr>
          <w:vertAlign w:val="superscript"/>
        </w:rPr>
        <w:t>1</w:t>
      </w:r>
      <w:r>
        <w:t>, 27</w:t>
      </w:r>
      <w:r w:rsidRPr="00024778">
        <w:rPr>
          <w:vertAlign w:val="superscript"/>
        </w:rPr>
        <w:t>2</w:t>
      </w:r>
      <w:r w:rsidRPr="00974CB4">
        <w:t>, 28, 31, 32, 38, 39, 47, 49, 54, 55, 56, 57, 63, 64, 67 straipsnių, 1 priedo pakeitimo įstatymo projektas</w:t>
      </w:r>
      <w:r>
        <w:t xml:space="preserve"> </w:t>
      </w:r>
      <w:r w:rsidRPr="00024778">
        <w:rPr>
          <w:bCs/>
          <w:iCs/>
          <w:snapToGrid w:val="0"/>
          <w:color w:val="000000"/>
        </w:rPr>
        <w:t>Nr. XVP-</w:t>
      </w:r>
      <w:r>
        <w:t>1531</w:t>
      </w:r>
      <w:r w:rsidR="00BF7616">
        <w:t>.</w:t>
      </w:r>
    </w:p>
    <w:p w:rsidR="00F14490" w:rsidRDefault="00F14490" w:rsidP="00774822">
      <w:pPr>
        <w:ind w:firstLine="709"/>
      </w:pPr>
      <w:r>
        <w:t xml:space="preserve">2. </w:t>
      </w:r>
      <w:r w:rsidRPr="00974CB4">
        <w:t>Teritorijų planavimo, statybos ir žemės naudojimo valstybinės priežiūros įstatymo Nr. XII-459 4, 7, 9, 10, 10</w:t>
      </w:r>
      <w:r w:rsidRPr="00024778">
        <w:rPr>
          <w:vertAlign w:val="superscript"/>
        </w:rPr>
        <w:t>1</w:t>
      </w:r>
      <w:r w:rsidRPr="00974CB4">
        <w:t>, 11, 13, 14, 22, 24, 27, 28, 30, 33</w:t>
      </w:r>
      <w:r w:rsidRPr="00024778">
        <w:rPr>
          <w:vertAlign w:val="superscript"/>
        </w:rPr>
        <w:t>1</w:t>
      </w:r>
      <w:r w:rsidRPr="00974CB4">
        <w:t>, 34 straipsnių pakeitimo, Įstatymo papildymo 33</w:t>
      </w:r>
      <w:r w:rsidRPr="00024778">
        <w:rPr>
          <w:vertAlign w:val="superscript"/>
        </w:rPr>
        <w:t>1</w:t>
      </w:r>
      <w:r w:rsidRPr="00974CB4">
        <w:t xml:space="preserve"> straipsniu ir 12, 19, 25 straipsnių pripažinimo netekusiais galios įstatymo projektas</w:t>
      </w:r>
      <w:r>
        <w:t xml:space="preserve"> </w:t>
      </w:r>
      <w:r w:rsidRPr="00024778">
        <w:rPr>
          <w:bCs/>
          <w:iCs/>
          <w:snapToGrid w:val="0"/>
          <w:color w:val="000000"/>
        </w:rPr>
        <w:t>Nr. XVP-</w:t>
      </w:r>
      <w:r>
        <w:t>1532.</w:t>
      </w:r>
    </w:p>
    <w:p w:rsidR="00F14490" w:rsidRDefault="00F14490" w:rsidP="00774822">
      <w:pPr>
        <w:ind w:firstLine="709"/>
      </w:pPr>
      <w:r>
        <w:t xml:space="preserve">3. </w:t>
      </w:r>
      <w:r w:rsidRPr="00974CB4">
        <w:t>Savivaldybių infrastruktūros plėtros įstatymo Nr. XIII-2895 2, 8, 10 ir 13 straipsnių pakeitimo įstatymo projektas</w:t>
      </w:r>
      <w:r>
        <w:t xml:space="preserve"> </w:t>
      </w:r>
      <w:r w:rsidRPr="00024778">
        <w:rPr>
          <w:bCs/>
          <w:iCs/>
          <w:snapToGrid w:val="0"/>
          <w:color w:val="000000"/>
        </w:rPr>
        <w:t>Nr. XVP-</w:t>
      </w:r>
      <w:r>
        <w:t>1533.</w:t>
      </w:r>
    </w:p>
    <w:p w:rsidR="00F14490" w:rsidRDefault="00F14490" w:rsidP="00774822">
      <w:pPr>
        <w:ind w:firstLine="709"/>
        <w:rPr>
          <w:bCs/>
          <w:iCs/>
          <w:snapToGrid w:val="0"/>
          <w:color w:val="000000"/>
        </w:rPr>
      </w:pPr>
      <w:r>
        <w:lastRenderedPageBreak/>
        <w:t xml:space="preserve">4. </w:t>
      </w:r>
      <w:r w:rsidRPr="00974CB4">
        <w:t>Teritorijų planavimo įstatymo Nr. I-1120 2, 6, 15, 18, 20, 25, 27, 28, 30, 31, 33, 34, 35, 42</w:t>
      </w:r>
      <w:r w:rsidRPr="00024778">
        <w:rPr>
          <w:vertAlign w:val="superscript"/>
        </w:rPr>
        <w:t>1</w:t>
      </w:r>
      <w:r w:rsidRPr="00974CB4">
        <w:t xml:space="preserve"> ir 47 straipsnių pakeitimo įstatymo projektas</w:t>
      </w:r>
      <w:r>
        <w:t xml:space="preserve"> </w:t>
      </w:r>
      <w:r w:rsidRPr="00024778">
        <w:rPr>
          <w:bCs/>
          <w:iCs/>
          <w:snapToGrid w:val="0"/>
          <w:color w:val="000000"/>
        </w:rPr>
        <w:t>Nr. XVP-</w:t>
      </w:r>
      <w:r>
        <w:rPr>
          <w:bCs/>
          <w:iCs/>
          <w:snapToGrid w:val="0"/>
          <w:color w:val="000000"/>
        </w:rPr>
        <w:t>1534.</w:t>
      </w:r>
    </w:p>
    <w:p w:rsidR="00F14490" w:rsidRDefault="00F14490" w:rsidP="00774822">
      <w:pPr>
        <w:ind w:firstLine="709"/>
        <w:rPr>
          <w:bCs/>
          <w:iCs/>
          <w:snapToGrid w:val="0"/>
          <w:color w:val="000000"/>
        </w:rPr>
      </w:pPr>
      <w:r>
        <w:rPr>
          <w:bCs/>
          <w:iCs/>
          <w:snapToGrid w:val="0"/>
          <w:color w:val="000000"/>
        </w:rPr>
        <w:t xml:space="preserve">5. </w:t>
      </w:r>
      <w:r w:rsidRPr="00F14490">
        <w:rPr>
          <w:bCs/>
          <w:iCs/>
          <w:snapToGrid w:val="0"/>
          <w:color w:val="000000"/>
        </w:rPr>
        <w:t>Administracinių nusižengimų kodekso 352, 356, 357, 358, 362, 363, 364, 589 straipsnių pakeitimo ir Kodekso papildymo 349-1 straipsniu įstatymo projektas Nr. XVP-1535</w:t>
      </w:r>
      <w:r>
        <w:rPr>
          <w:bCs/>
          <w:iCs/>
          <w:snapToGrid w:val="0"/>
          <w:color w:val="000000"/>
        </w:rPr>
        <w:t>.</w:t>
      </w:r>
    </w:p>
    <w:p w:rsidR="00F14490" w:rsidRPr="002648BC" w:rsidRDefault="00F14490" w:rsidP="00F14490">
      <w:pPr>
        <w:ind w:firstLine="709"/>
        <w:rPr>
          <w:bCs/>
        </w:rPr>
      </w:pPr>
      <w:r>
        <w:rPr>
          <w:bCs/>
          <w:iCs/>
          <w:snapToGrid w:val="0"/>
          <w:color w:val="000000"/>
        </w:rPr>
        <w:t xml:space="preserve">6. </w:t>
      </w:r>
      <w:r w:rsidRPr="00F14490">
        <w:rPr>
          <w:bCs/>
          <w:iCs/>
          <w:snapToGrid w:val="0"/>
          <w:color w:val="000000"/>
        </w:rPr>
        <w:t>Standartizacijos įstatymo Nr. VIII-1618 6 ir 7 straipsnių pakeitimo įstatymo projektas Nr. XVP-1536</w:t>
      </w:r>
      <w:r>
        <w:rPr>
          <w:bCs/>
          <w:iCs/>
          <w:snapToGrid w:val="0"/>
          <w:color w:val="000000"/>
        </w:rPr>
        <w:t xml:space="preserve"> </w:t>
      </w:r>
      <w:r w:rsidRPr="002648BC">
        <w:rPr>
          <w:i/>
        </w:rPr>
        <w:t>(teikėjai –</w:t>
      </w:r>
      <w:r>
        <w:rPr>
          <w:i/>
        </w:rPr>
        <w:t xml:space="preserve"> </w:t>
      </w:r>
      <w:r w:rsidRPr="00F14490">
        <w:rPr>
          <w:i/>
        </w:rPr>
        <w:t>Vyriausybė </w:t>
      </w:r>
      <w:r w:rsidRPr="00F14490">
        <w:rPr>
          <w:i/>
          <w:snapToGrid w:val="0"/>
        </w:rPr>
        <w:t>/ </w:t>
      </w:r>
      <w:r w:rsidRPr="00F14490">
        <w:rPr>
          <w:i/>
        </w:rPr>
        <w:t>aplinkos ministras K. Žuromskas</w:t>
      </w:r>
      <w:r w:rsidRPr="002648BC">
        <w:rPr>
          <w:i/>
        </w:rPr>
        <w:t>)</w:t>
      </w:r>
      <w:r w:rsidRPr="002648BC">
        <w:t xml:space="preserve"> </w:t>
      </w:r>
      <w:r w:rsidRPr="002648BC">
        <w:rPr>
          <w:b/>
          <w:bCs/>
          <w:i/>
        </w:rPr>
        <w:t>(pateikimas)</w:t>
      </w:r>
      <w:r w:rsidRPr="002648BC">
        <w:rPr>
          <w:bCs/>
        </w:rPr>
        <w:t>.</w:t>
      </w:r>
    </w:p>
    <w:p w:rsidR="00F14490" w:rsidRPr="002648BC" w:rsidRDefault="00F14490" w:rsidP="00774822">
      <w:pPr>
        <w:ind w:firstLine="720"/>
      </w:pPr>
      <w:r w:rsidRPr="002648BC">
        <w:t xml:space="preserve">Pranešėja – </w:t>
      </w:r>
      <w:r w:rsidRPr="00D329C8">
        <w:t xml:space="preserve">aplinkos </w:t>
      </w:r>
      <w:r w:rsidR="000C3141">
        <w:t>vice</w:t>
      </w:r>
      <w:r w:rsidRPr="00D329C8">
        <w:t>ministr</w:t>
      </w:r>
      <w:r w:rsidR="000C3141">
        <w:t>ė</w:t>
      </w:r>
      <w:r w:rsidRPr="00D329C8">
        <w:t xml:space="preserve"> </w:t>
      </w:r>
      <w:r w:rsidR="000C3141">
        <w:t>Č. Lisovska</w:t>
      </w:r>
      <w:r>
        <w:t>.</w:t>
      </w:r>
    </w:p>
    <w:p w:rsidR="00F14490" w:rsidRPr="00DA045B" w:rsidRDefault="00F14490" w:rsidP="00774822">
      <w:pPr>
        <w:rPr>
          <w:sz w:val="20"/>
        </w:rPr>
      </w:pPr>
    </w:p>
    <w:p w:rsidR="00F14490" w:rsidRPr="002648BC" w:rsidRDefault="00F14490" w:rsidP="00774822">
      <w:pPr>
        <w:ind w:firstLine="720"/>
      </w:pPr>
      <w:r w:rsidRPr="002648BC">
        <w:t xml:space="preserve">Klausė Seimo nariai: </w:t>
      </w:r>
      <w:r w:rsidR="0055537A">
        <w:t>G. Skaistė, A. Zuokas.</w:t>
      </w:r>
    </w:p>
    <w:p w:rsidR="00F14490" w:rsidRPr="002648BC" w:rsidRDefault="00F14490" w:rsidP="00774822">
      <w:pPr>
        <w:ind w:firstLine="720"/>
      </w:pPr>
      <w:r w:rsidRPr="002648BC">
        <w:t>Dėl balsavimo motyvų kalbėjo Seimo nar</w:t>
      </w:r>
      <w:r w:rsidR="0055537A">
        <w:t>ė</w:t>
      </w:r>
      <w:r w:rsidRPr="002648BC">
        <w:t xml:space="preserve"> </w:t>
      </w:r>
      <w:r w:rsidR="0055537A">
        <w:t>G. Skaistė.</w:t>
      </w:r>
    </w:p>
    <w:p w:rsidR="00F14490" w:rsidRPr="00DA045B" w:rsidRDefault="00F14490" w:rsidP="00774822">
      <w:pPr>
        <w:ind w:firstLine="720"/>
        <w:rPr>
          <w:sz w:val="20"/>
        </w:rPr>
      </w:pPr>
    </w:p>
    <w:p w:rsidR="00F14490" w:rsidRDefault="00F14490" w:rsidP="00774822">
      <w:pPr>
        <w:ind w:firstLine="709"/>
        <w:rPr>
          <w:b/>
          <w:bCs/>
          <w:iCs/>
        </w:rPr>
      </w:pPr>
      <w:r>
        <w:rPr>
          <w:b/>
          <w:bCs/>
          <w:iCs/>
        </w:rPr>
        <w:t>NUTARTA:</w:t>
      </w:r>
    </w:p>
    <w:p w:rsidR="00F14490" w:rsidRDefault="00F14490" w:rsidP="00774822">
      <w:pPr>
        <w:ind w:firstLine="709"/>
        <w:rPr>
          <w:i/>
          <w:iCs/>
        </w:rPr>
      </w:pPr>
      <w:r>
        <w:t xml:space="preserve">1. Pritarti šiems projektams po pateikimo ir pradėti jų svarstymo procedūrą. </w:t>
      </w:r>
      <w:r w:rsidR="0055537A">
        <w:rPr>
          <w:i/>
          <w:iCs/>
        </w:rPr>
        <w:t xml:space="preserve">Balsavimo rezultatai: už </w:t>
      </w:r>
      <w:r w:rsidR="0055537A">
        <w:t>–</w:t>
      </w:r>
      <w:r w:rsidR="0055537A">
        <w:rPr>
          <w:i/>
          <w:iCs/>
        </w:rPr>
        <w:t xml:space="preserve"> 61, prieš </w:t>
      </w:r>
      <w:r w:rsidR="0055537A">
        <w:t>–</w:t>
      </w:r>
      <w:r w:rsidR="0055537A">
        <w:rPr>
          <w:i/>
          <w:iCs/>
        </w:rPr>
        <w:t xml:space="preserve"> 0, susilaikė 1</w:t>
      </w:r>
      <w:r w:rsidR="0055537A">
        <w:t xml:space="preserve">. </w:t>
      </w:r>
      <w:r w:rsidR="0055537A">
        <w:rPr>
          <w:i/>
          <w:iCs/>
        </w:rPr>
        <w:t>Užsiregistravo 62 Seimo nariai (18.04 val.)</w:t>
      </w:r>
      <w:r w:rsidR="0055537A">
        <w:t>.</w:t>
      </w:r>
    </w:p>
    <w:p w:rsidR="00F14490" w:rsidRDefault="00F14490" w:rsidP="00774822">
      <w:pPr>
        <w:ind w:firstLine="709"/>
      </w:pPr>
      <w:r>
        <w:t xml:space="preserve">2. Paskirti </w:t>
      </w:r>
      <w:r w:rsidR="006012DD" w:rsidRPr="00FC2B5C">
        <w:t>Aplinkos apsaugos</w:t>
      </w:r>
      <w:r w:rsidR="006012DD">
        <w:t xml:space="preserve"> </w:t>
      </w:r>
      <w:r>
        <w:t>komitetą pagrindiniu komitetu projektams</w:t>
      </w:r>
      <w:r w:rsidR="0055537A">
        <w:t xml:space="preserve"> </w:t>
      </w:r>
      <w:r w:rsidR="0055537A" w:rsidRPr="005C77A2">
        <w:rPr>
          <w:bCs/>
          <w:iCs/>
          <w:snapToGrid w:val="0"/>
          <w:color w:val="000000"/>
          <w:szCs w:val="24"/>
        </w:rPr>
        <w:t>Nr. XVP-</w:t>
      </w:r>
      <w:r w:rsidR="0055537A">
        <w:t xml:space="preserve">1531, </w:t>
      </w:r>
      <w:r w:rsidR="0055537A" w:rsidRPr="005C77A2">
        <w:rPr>
          <w:bCs/>
          <w:iCs/>
          <w:snapToGrid w:val="0"/>
          <w:color w:val="000000"/>
          <w:szCs w:val="24"/>
        </w:rPr>
        <w:t>Nr. XVP-</w:t>
      </w:r>
      <w:r w:rsidR="0055537A">
        <w:t xml:space="preserve">1532, </w:t>
      </w:r>
      <w:r w:rsidR="0055537A" w:rsidRPr="005C77A2">
        <w:rPr>
          <w:bCs/>
          <w:iCs/>
          <w:snapToGrid w:val="0"/>
          <w:color w:val="000000"/>
          <w:szCs w:val="24"/>
        </w:rPr>
        <w:t>Nr. XVP-</w:t>
      </w:r>
      <w:r w:rsidR="0055537A">
        <w:t xml:space="preserve">1533, </w:t>
      </w:r>
      <w:r w:rsidR="0055537A" w:rsidRPr="005C77A2">
        <w:rPr>
          <w:bCs/>
          <w:iCs/>
          <w:snapToGrid w:val="0"/>
          <w:color w:val="000000"/>
          <w:szCs w:val="24"/>
        </w:rPr>
        <w:t>Nr. XVP-</w:t>
      </w:r>
      <w:r w:rsidR="0055537A">
        <w:t xml:space="preserve">1534 ir </w:t>
      </w:r>
      <w:r w:rsidR="0055537A" w:rsidRPr="005C77A2">
        <w:rPr>
          <w:bCs/>
          <w:iCs/>
          <w:snapToGrid w:val="0"/>
          <w:color w:val="000000"/>
          <w:szCs w:val="24"/>
        </w:rPr>
        <w:t>Nr. XVP-</w:t>
      </w:r>
      <w:r w:rsidR="0055537A">
        <w:t xml:space="preserve">1536 </w:t>
      </w:r>
      <w:r>
        <w:t xml:space="preserve">svarstyti. </w:t>
      </w:r>
      <w:r>
        <w:rPr>
          <w:i/>
          <w:iCs/>
        </w:rPr>
        <w:t xml:space="preserve">Pritarta bendru sutarimu. </w:t>
      </w:r>
    </w:p>
    <w:p w:rsidR="00F14490" w:rsidRDefault="00F14490" w:rsidP="00774822">
      <w:pPr>
        <w:ind w:firstLine="709"/>
      </w:pPr>
      <w:r>
        <w:t xml:space="preserve">3. Paskirti </w:t>
      </w:r>
      <w:r w:rsidR="0055537A">
        <w:t xml:space="preserve">Teisės ir teisėtvarkos </w:t>
      </w:r>
      <w:r>
        <w:t>komitetą pa</w:t>
      </w:r>
      <w:r w:rsidR="0055537A">
        <w:t>grindiniu</w:t>
      </w:r>
      <w:r>
        <w:t xml:space="preserve"> komitetu projekt</w:t>
      </w:r>
      <w:r w:rsidR="0055537A">
        <w:t xml:space="preserve">ui </w:t>
      </w:r>
      <w:r w:rsidR="0055537A" w:rsidRPr="005C77A2">
        <w:rPr>
          <w:bCs/>
          <w:iCs/>
          <w:snapToGrid w:val="0"/>
          <w:color w:val="000000"/>
          <w:szCs w:val="24"/>
        </w:rPr>
        <w:t>Nr. XVP-</w:t>
      </w:r>
      <w:r w:rsidR="0055537A">
        <w:t xml:space="preserve">1535 </w:t>
      </w:r>
      <w:r>
        <w:t xml:space="preserve"> svarstyti. </w:t>
      </w:r>
      <w:r>
        <w:rPr>
          <w:i/>
          <w:iCs/>
        </w:rPr>
        <w:t xml:space="preserve">Pritarta bendru sutarimu. </w:t>
      </w:r>
    </w:p>
    <w:p w:rsidR="00F14490" w:rsidRDefault="00F14490" w:rsidP="00774822">
      <w:pPr>
        <w:ind w:firstLine="709"/>
      </w:pPr>
      <w:r>
        <w:t>4. Paskirti šių projektų preliminarią svarstymo Seimo posėdyje datą – 2026-0</w:t>
      </w:r>
      <w:r w:rsidR="006012DD">
        <w:t>6</w:t>
      </w:r>
      <w:r>
        <w:t>-</w:t>
      </w:r>
      <w:r w:rsidR="006012DD">
        <w:t>18</w:t>
      </w:r>
      <w:r>
        <w:t xml:space="preserve">. </w:t>
      </w:r>
      <w:r>
        <w:rPr>
          <w:i/>
          <w:iCs/>
        </w:rPr>
        <w:t xml:space="preserve">Pritarta bendru sutarimu. </w:t>
      </w:r>
    </w:p>
    <w:p w:rsidR="00F14490" w:rsidRDefault="00F14490"/>
    <w:p w:rsidR="00F14490" w:rsidRDefault="00F14490"/>
    <w:p w:rsidR="00BF7616" w:rsidRDefault="00BF7616" w:rsidP="00774822">
      <w:pPr>
        <w:ind w:firstLine="709"/>
        <w:rPr>
          <w:i/>
        </w:rPr>
      </w:pPr>
      <w:r>
        <w:rPr>
          <w:i/>
        </w:rPr>
        <w:t>1</w:t>
      </w:r>
      <w:r w:rsidR="0055537A">
        <w:rPr>
          <w:i/>
        </w:rPr>
        <w:t>8.05</w:t>
      </w:r>
      <w:r>
        <w:rPr>
          <w:i/>
        </w:rPr>
        <w:t xml:space="preserve"> val.</w:t>
      </w:r>
    </w:p>
    <w:p w:rsidR="00BF7616" w:rsidRPr="00F838CD" w:rsidRDefault="00BF7616" w:rsidP="00774822">
      <w:pPr>
        <w:ind w:firstLine="709"/>
        <w:rPr>
          <w:i/>
        </w:rPr>
      </w:pPr>
      <w:r>
        <w:rPr>
          <w:b/>
        </w:rPr>
        <w:t>SVARSTYTA</w:t>
      </w:r>
      <w:r>
        <w:t xml:space="preserve">. </w:t>
      </w:r>
      <w:r w:rsidRPr="002C0022">
        <w:rPr>
          <w:szCs w:val="24"/>
        </w:rPr>
        <w:t>Žemės gelmių įstatymo Nr. I-1034 papildymo nauju 14</w:t>
      </w:r>
      <w:r w:rsidRPr="002C0022">
        <w:rPr>
          <w:szCs w:val="24"/>
          <w:vertAlign w:val="superscript"/>
        </w:rPr>
        <w:t>1</w:t>
      </w:r>
      <w:r w:rsidRPr="002C0022">
        <w:rPr>
          <w:szCs w:val="24"/>
        </w:rPr>
        <w:t xml:space="preserve"> straipsniu įstatymo projektas</w:t>
      </w:r>
      <w:r>
        <w:rPr>
          <w:szCs w:val="24"/>
        </w:rPr>
        <w:t xml:space="preserve"> </w:t>
      </w:r>
      <w:r w:rsidRPr="002C0022">
        <w:rPr>
          <w:bCs/>
          <w:iCs/>
          <w:snapToGrid w:val="0"/>
          <w:color w:val="000000"/>
          <w:szCs w:val="24"/>
        </w:rPr>
        <w:t>Nr. XVP-</w:t>
      </w:r>
      <w:r>
        <w:rPr>
          <w:szCs w:val="24"/>
        </w:rPr>
        <w:t>1059</w:t>
      </w:r>
      <w:r>
        <w:t xml:space="preserve"> </w:t>
      </w:r>
      <w:r w:rsidRPr="002648BC">
        <w:rPr>
          <w:i/>
        </w:rPr>
        <w:t xml:space="preserve">(teikėjai – </w:t>
      </w:r>
      <w:r w:rsidRPr="00BF7616">
        <w:rPr>
          <w:i/>
        </w:rPr>
        <w:t>A. Radvilavičius</w:t>
      </w:r>
      <w:r>
        <w:rPr>
          <w:i/>
        </w:rPr>
        <w:t xml:space="preserve"> </w:t>
      </w:r>
      <w:r w:rsidRPr="00BF7616">
        <w:rPr>
          <w:i/>
          <w:snapToGrid w:val="0"/>
        </w:rPr>
        <w:t>ir kt.</w:t>
      </w:r>
      <w:r w:rsidRPr="002648BC">
        <w:rPr>
          <w:i/>
        </w:rPr>
        <w:t>)</w:t>
      </w:r>
      <w:r w:rsidRPr="002648BC">
        <w:t xml:space="preserve"> </w:t>
      </w:r>
      <w:r w:rsidRPr="002648BC">
        <w:rPr>
          <w:b/>
          <w:bCs/>
          <w:i/>
        </w:rPr>
        <w:t>(pateikimas)</w:t>
      </w:r>
      <w:r w:rsidRPr="002648BC">
        <w:rPr>
          <w:bCs/>
        </w:rPr>
        <w:t>.</w:t>
      </w:r>
    </w:p>
    <w:p w:rsidR="00BF7616" w:rsidRPr="002648BC" w:rsidRDefault="00BF7616" w:rsidP="00774822">
      <w:pPr>
        <w:ind w:firstLine="709"/>
      </w:pPr>
      <w:r w:rsidRPr="002648BC">
        <w:t xml:space="preserve">Pranešėjas – </w:t>
      </w:r>
      <w:r>
        <w:t>Seimo narys A. Radvilavičius.</w:t>
      </w:r>
      <w:r w:rsidRPr="002648BC">
        <w:t xml:space="preserve"> </w:t>
      </w:r>
    </w:p>
    <w:p w:rsidR="00BF7616" w:rsidRPr="002648BC" w:rsidRDefault="00BF7616" w:rsidP="00774822"/>
    <w:p w:rsidR="00BF7616" w:rsidRPr="002648BC" w:rsidRDefault="00BF7616" w:rsidP="00774822">
      <w:pPr>
        <w:ind w:firstLine="720"/>
      </w:pPr>
      <w:r w:rsidRPr="002648BC">
        <w:t xml:space="preserve">Klausė Seimo nariai: </w:t>
      </w:r>
      <w:r w:rsidR="000C0371">
        <w:t xml:space="preserve">V. Ąžuolas, K. Neimantas, </w:t>
      </w:r>
      <w:r w:rsidR="000C0371">
        <w:rPr>
          <w:rFonts w:eastAsia="Calibri"/>
          <w:bCs/>
          <w:iCs/>
          <w:snapToGrid w:val="0"/>
          <w:color w:val="000000"/>
          <w:szCs w:val="24"/>
          <w:lang w:eastAsia="lt-LT"/>
        </w:rPr>
        <w:t>V. Targamadzė.</w:t>
      </w:r>
    </w:p>
    <w:p w:rsidR="00BF7616" w:rsidRDefault="00BF7616" w:rsidP="00774822">
      <w:pPr>
        <w:ind w:firstLine="720"/>
      </w:pPr>
    </w:p>
    <w:p w:rsidR="00BF7616" w:rsidRPr="003C3670" w:rsidRDefault="00BF7616" w:rsidP="00774822">
      <w:pPr>
        <w:ind w:firstLine="720"/>
        <w:rPr>
          <w:b/>
          <w:bCs/>
        </w:rPr>
      </w:pPr>
      <w:r w:rsidRPr="003C3670">
        <w:rPr>
          <w:b/>
          <w:bCs/>
        </w:rPr>
        <w:t>NUTARTA:</w:t>
      </w:r>
    </w:p>
    <w:p w:rsidR="000C0371" w:rsidRDefault="00BF7616" w:rsidP="00774822">
      <w:pPr>
        <w:ind w:firstLine="720"/>
      </w:pPr>
      <w:r w:rsidRPr="003C3670">
        <w:t>1. Pritarti šiam projektui po pateikimo ir pradėti jo svarstymo procedūrą.</w:t>
      </w:r>
      <w:r w:rsidR="000C0371">
        <w:t xml:space="preserve"> </w:t>
      </w:r>
      <w:r w:rsidR="000C0371">
        <w:rPr>
          <w:i/>
          <w:iCs/>
        </w:rPr>
        <w:t xml:space="preserve">Balsavimo rezultatai: už </w:t>
      </w:r>
      <w:r w:rsidR="000C0371">
        <w:t>–</w:t>
      </w:r>
      <w:r w:rsidR="000C0371">
        <w:rPr>
          <w:i/>
          <w:iCs/>
        </w:rPr>
        <w:t xml:space="preserve"> 38, prieš </w:t>
      </w:r>
      <w:r w:rsidR="000C0371">
        <w:t>–</w:t>
      </w:r>
      <w:r w:rsidR="000C0371">
        <w:rPr>
          <w:i/>
          <w:iCs/>
        </w:rPr>
        <w:t xml:space="preserve"> 0, susilaikė 17</w:t>
      </w:r>
      <w:r w:rsidR="000C0371">
        <w:t xml:space="preserve">. </w:t>
      </w:r>
      <w:r w:rsidR="000C0371">
        <w:rPr>
          <w:i/>
          <w:iCs/>
        </w:rPr>
        <w:t>Užsiregistravo 55 Seimo nariai (18.13 val.)</w:t>
      </w:r>
      <w:r w:rsidR="000C0371">
        <w:t>.</w:t>
      </w:r>
      <w:r w:rsidRPr="003C3670">
        <w:t xml:space="preserve"> </w:t>
      </w:r>
    </w:p>
    <w:p w:rsidR="00BF7616" w:rsidRDefault="00BF7616" w:rsidP="00774822">
      <w:pPr>
        <w:ind w:firstLine="720"/>
        <w:rPr>
          <w:i/>
          <w:iCs/>
        </w:rPr>
      </w:pPr>
      <w:r w:rsidRPr="003C3670">
        <w:t xml:space="preserve">2. Paskirti </w:t>
      </w:r>
      <w:r w:rsidR="006012DD" w:rsidRPr="00FC2B5C">
        <w:t>Aplinkos apsaugos</w:t>
      </w:r>
      <w:r w:rsidR="006012DD">
        <w:t xml:space="preserve"> </w:t>
      </w:r>
      <w:r w:rsidRPr="003C3670">
        <w:t>komitetą pagrindiniu komitetu šiam projektui svarstyti.</w:t>
      </w:r>
      <w:r>
        <w:t xml:space="preserve"> </w:t>
      </w:r>
      <w:r>
        <w:rPr>
          <w:i/>
          <w:iCs/>
        </w:rPr>
        <w:t xml:space="preserve">Pritarta bendru sutarimu. </w:t>
      </w:r>
    </w:p>
    <w:p w:rsidR="006012DD" w:rsidRPr="00B6584D" w:rsidRDefault="00BF7616" w:rsidP="00884EF7">
      <w:pPr>
        <w:ind w:firstLine="720"/>
      </w:pPr>
      <w:r w:rsidRPr="003C3670">
        <w:t xml:space="preserve">3. </w:t>
      </w:r>
      <w:r w:rsidR="006012DD" w:rsidRPr="00B6584D">
        <w:t>Paskirti ši</w:t>
      </w:r>
      <w:r w:rsidR="006012DD">
        <w:t>o</w:t>
      </w:r>
      <w:r w:rsidR="006012DD" w:rsidRPr="00B6584D">
        <w:t xml:space="preserve"> proj</w:t>
      </w:r>
      <w:r w:rsidR="006012DD">
        <w:t>ekto svarstymą Seimo posėdyje 2026 m. V</w:t>
      </w:r>
      <w:r w:rsidR="006012DD" w:rsidRPr="00B6584D">
        <w:t xml:space="preserve"> (rudens) sesijoje. </w:t>
      </w:r>
      <w:r w:rsidR="006012DD">
        <w:rPr>
          <w:i/>
          <w:iCs/>
        </w:rPr>
        <w:t>P</w:t>
      </w:r>
      <w:r w:rsidR="006012DD" w:rsidRPr="00B6584D">
        <w:rPr>
          <w:i/>
          <w:iCs/>
        </w:rPr>
        <w:t>ritarta bendru sutarimu.</w:t>
      </w:r>
    </w:p>
    <w:p w:rsidR="00FD5690" w:rsidRPr="00CA6A1C" w:rsidRDefault="000C0371" w:rsidP="00CA6A1C">
      <w:pPr>
        <w:ind w:firstLine="720"/>
      </w:pPr>
      <w:r>
        <w:t>4</w:t>
      </w:r>
      <w:r w:rsidR="00FD5690" w:rsidRPr="00CA6A1C">
        <w:t xml:space="preserve">. Prašyti Vyriausybės išvados dėl šio projekto. </w:t>
      </w:r>
      <w:r w:rsidR="00FD5690">
        <w:rPr>
          <w:i/>
          <w:iCs/>
        </w:rPr>
        <w:t>P</w:t>
      </w:r>
      <w:r w:rsidR="00FD5690" w:rsidRPr="00CA6A1C">
        <w:rPr>
          <w:i/>
          <w:iCs/>
        </w:rPr>
        <w:t>ritarta bendru sutarimu.</w:t>
      </w:r>
    </w:p>
    <w:p w:rsidR="00BF7616" w:rsidRDefault="00BF7616"/>
    <w:p w:rsidR="00BF7616" w:rsidRDefault="00BF7616"/>
    <w:p w:rsidR="00BF7616" w:rsidRDefault="00BF7616" w:rsidP="00774822">
      <w:pPr>
        <w:ind w:firstLine="709"/>
        <w:rPr>
          <w:i/>
        </w:rPr>
      </w:pPr>
      <w:r>
        <w:rPr>
          <w:i/>
        </w:rPr>
        <w:t>1</w:t>
      </w:r>
      <w:r w:rsidR="000C0371">
        <w:rPr>
          <w:i/>
        </w:rPr>
        <w:t>8.14</w:t>
      </w:r>
      <w:r>
        <w:rPr>
          <w:i/>
        </w:rPr>
        <w:t xml:space="preserve"> val.</w:t>
      </w:r>
    </w:p>
    <w:p w:rsidR="00BF7616" w:rsidRPr="00F838CD" w:rsidRDefault="00BF7616" w:rsidP="00774822">
      <w:pPr>
        <w:ind w:firstLine="709"/>
        <w:rPr>
          <w:i/>
        </w:rPr>
      </w:pPr>
      <w:r>
        <w:rPr>
          <w:b/>
        </w:rPr>
        <w:t>SVARSTYTA</w:t>
      </w:r>
      <w:r>
        <w:t xml:space="preserve">. </w:t>
      </w:r>
      <w:r w:rsidRPr="002F527C">
        <w:t xml:space="preserve">Specialiųjų žemės naudojimo sąlygų </w:t>
      </w:r>
      <w:r w:rsidR="006F7731">
        <w:t xml:space="preserve">įstatymo </w:t>
      </w:r>
      <w:r w:rsidRPr="002F527C">
        <w:t>Nr. XIII-2166 104 straipsnio pakeitimo įstatymo projektas</w:t>
      </w:r>
      <w:r>
        <w:t xml:space="preserve"> </w:t>
      </w:r>
      <w:r w:rsidRPr="004138C8">
        <w:rPr>
          <w:bCs/>
          <w:iCs/>
          <w:snapToGrid w:val="0"/>
          <w:color w:val="000000"/>
        </w:rPr>
        <w:t>Nr. XVP-</w:t>
      </w:r>
      <w:r>
        <w:t xml:space="preserve">1448 </w:t>
      </w:r>
      <w:r w:rsidRPr="002648BC">
        <w:rPr>
          <w:i/>
        </w:rPr>
        <w:t xml:space="preserve">(teikėjai – </w:t>
      </w:r>
      <w:r w:rsidRPr="00BF7616">
        <w:rPr>
          <w:i/>
        </w:rPr>
        <w:t>A. Radvilavičius</w:t>
      </w:r>
      <w:r>
        <w:rPr>
          <w:i/>
        </w:rPr>
        <w:t xml:space="preserve"> </w:t>
      </w:r>
      <w:r w:rsidRPr="00BF7616">
        <w:rPr>
          <w:i/>
          <w:snapToGrid w:val="0"/>
        </w:rPr>
        <w:t>ir kt.</w:t>
      </w:r>
      <w:r w:rsidRPr="002648BC">
        <w:rPr>
          <w:i/>
        </w:rPr>
        <w:t>)</w:t>
      </w:r>
      <w:r w:rsidRPr="002648BC">
        <w:t xml:space="preserve"> </w:t>
      </w:r>
      <w:r w:rsidRPr="002648BC">
        <w:rPr>
          <w:b/>
          <w:bCs/>
          <w:i/>
        </w:rPr>
        <w:t>(pateikimas)</w:t>
      </w:r>
      <w:r w:rsidRPr="002648BC">
        <w:rPr>
          <w:bCs/>
        </w:rPr>
        <w:t>.</w:t>
      </w:r>
    </w:p>
    <w:p w:rsidR="00BF7616" w:rsidRPr="002648BC" w:rsidRDefault="00BF7616" w:rsidP="00774822">
      <w:pPr>
        <w:ind w:firstLine="709"/>
      </w:pPr>
      <w:r>
        <w:t>Pranešėjas – Seimo narys A. Radvilavičius.</w:t>
      </w:r>
    </w:p>
    <w:p w:rsidR="000C0371" w:rsidRDefault="000C0371" w:rsidP="00774822">
      <w:pPr>
        <w:ind w:firstLine="720"/>
        <w:rPr>
          <w:b/>
          <w:bCs/>
        </w:rPr>
      </w:pPr>
    </w:p>
    <w:p w:rsidR="00BF7616" w:rsidRPr="003C3670" w:rsidRDefault="00BF7616" w:rsidP="00774822">
      <w:pPr>
        <w:ind w:firstLine="720"/>
        <w:rPr>
          <w:b/>
          <w:bCs/>
        </w:rPr>
      </w:pPr>
      <w:r w:rsidRPr="003C3670">
        <w:rPr>
          <w:b/>
          <w:bCs/>
        </w:rPr>
        <w:t>NUTARTA:</w:t>
      </w:r>
    </w:p>
    <w:p w:rsidR="00BF7616" w:rsidRPr="003C3670" w:rsidRDefault="00BF7616" w:rsidP="00774822">
      <w:pPr>
        <w:ind w:firstLine="720"/>
      </w:pPr>
      <w:r w:rsidRPr="003C3670">
        <w:t xml:space="preserve">1. Pritarti šiam projektui po pateikimo ir pradėti jo svarstymo procedūrą. </w:t>
      </w:r>
      <w:r w:rsidR="00FD5690">
        <w:rPr>
          <w:i/>
          <w:iCs/>
        </w:rPr>
        <w:t xml:space="preserve">Balsavimo rezultatai: už </w:t>
      </w:r>
      <w:r w:rsidR="00FD5690">
        <w:t>–</w:t>
      </w:r>
      <w:r w:rsidR="00FD5690">
        <w:rPr>
          <w:i/>
          <w:iCs/>
        </w:rPr>
        <w:t xml:space="preserve"> </w:t>
      </w:r>
      <w:r w:rsidR="000C0371">
        <w:rPr>
          <w:i/>
          <w:iCs/>
        </w:rPr>
        <w:t>40</w:t>
      </w:r>
      <w:r w:rsidR="00FD5690">
        <w:rPr>
          <w:i/>
          <w:iCs/>
        </w:rPr>
        <w:t xml:space="preserve">, prieš </w:t>
      </w:r>
      <w:r w:rsidR="00FD5690">
        <w:t>–</w:t>
      </w:r>
      <w:r w:rsidR="00FD5690">
        <w:rPr>
          <w:i/>
          <w:iCs/>
        </w:rPr>
        <w:t xml:space="preserve"> </w:t>
      </w:r>
      <w:r w:rsidR="000C0371">
        <w:rPr>
          <w:i/>
          <w:iCs/>
        </w:rPr>
        <w:t>0</w:t>
      </w:r>
      <w:r w:rsidR="00FD5690">
        <w:rPr>
          <w:i/>
          <w:iCs/>
        </w:rPr>
        <w:t xml:space="preserve">, susilaikė </w:t>
      </w:r>
      <w:r w:rsidR="000C0371">
        <w:rPr>
          <w:i/>
          <w:iCs/>
        </w:rPr>
        <w:t>13</w:t>
      </w:r>
      <w:r w:rsidR="00FD5690">
        <w:t xml:space="preserve">. </w:t>
      </w:r>
      <w:r w:rsidR="000C0371">
        <w:rPr>
          <w:i/>
          <w:iCs/>
        </w:rPr>
        <w:t>Užsiregistravo 53</w:t>
      </w:r>
      <w:r w:rsidR="00FD5690">
        <w:rPr>
          <w:i/>
          <w:iCs/>
        </w:rPr>
        <w:t xml:space="preserve"> Seimo nariai (1</w:t>
      </w:r>
      <w:r w:rsidR="000C0371">
        <w:rPr>
          <w:i/>
          <w:iCs/>
        </w:rPr>
        <w:t>8.15</w:t>
      </w:r>
      <w:r w:rsidR="00FD5690">
        <w:rPr>
          <w:i/>
          <w:iCs/>
        </w:rPr>
        <w:t xml:space="preserve"> val.)</w:t>
      </w:r>
      <w:r w:rsidR="00FD5690">
        <w:t>.</w:t>
      </w:r>
    </w:p>
    <w:p w:rsidR="00BF7616" w:rsidRDefault="00BF7616" w:rsidP="00774822">
      <w:pPr>
        <w:ind w:firstLine="720"/>
        <w:rPr>
          <w:i/>
          <w:iCs/>
        </w:rPr>
      </w:pPr>
      <w:r w:rsidRPr="003C3670">
        <w:t xml:space="preserve">2. Paskirti </w:t>
      </w:r>
      <w:r w:rsidR="006012DD" w:rsidRPr="00FC2B5C">
        <w:t>Aplinkos apsaugos</w:t>
      </w:r>
      <w:r w:rsidR="006012DD">
        <w:t xml:space="preserve"> </w:t>
      </w:r>
      <w:r w:rsidRPr="003C3670">
        <w:t>komitetą pagrindiniu komitetu šiam projektui svarstyti.</w:t>
      </w:r>
      <w:r>
        <w:t xml:space="preserve"> </w:t>
      </w:r>
      <w:r>
        <w:rPr>
          <w:i/>
          <w:iCs/>
        </w:rPr>
        <w:t xml:space="preserve">Pritarta bendru sutarimu. </w:t>
      </w:r>
    </w:p>
    <w:p w:rsidR="006012DD" w:rsidRPr="00B6584D" w:rsidRDefault="00BF7616" w:rsidP="00884EF7">
      <w:pPr>
        <w:ind w:firstLine="720"/>
      </w:pPr>
      <w:r w:rsidRPr="003C3670">
        <w:t xml:space="preserve">3. </w:t>
      </w:r>
      <w:r w:rsidR="006012DD" w:rsidRPr="00B6584D">
        <w:t>Paskirti ši</w:t>
      </w:r>
      <w:r w:rsidR="006012DD">
        <w:t>o</w:t>
      </w:r>
      <w:r w:rsidR="006012DD" w:rsidRPr="00B6584D">
        <w:t xml:space="preserve"> proj</w:t>
      </w:r>
      <w:r w:rsidR="006012DD">
        <w:t>ekto svarstymą Seimo posėdyje 2026 m. V</w:t>
      </w:r>
      <w:r w:rsidR="006012DD" w:rsidRPr="00B6584D">
        <w:t xml:space="preserve"> (rudens) sesijoje. </w:t>
      </w:r>
      <w:r w:rsidR="006012DD">
        <w:rPr>
          <w:i/>
          <w:iCs/>
        </w:rPr>
        <w:t>P</w:t>
      </w:r>
      <w:r w:rsidR="006012DD" w:rsidRPr="00B6584D">
        <w:rPr>
          <w:i/>
          <w:iCs/>
        </w:rPr>
        <w:t>ritarta bendru sutarimu.</w:t>
      </w:r>
    </w:p>
    <w:p w:rsidR="00BF7616" w:rsidRPr="000C0371" w:rsidRDefault="00BF7616">
      <w:pPr>
        <w:rPr>
          <w:sz w:val="16"/>
          <w:szCs w:val="16"/>
        </w:rPr>
      </w:pPr>
    </w:p>
    <w:p w:rsidR="00BF7616" w:rsidRDefault="00BF7616"/>
    <w:p w:rsidR="00F14490" w:rsidRDefault="00F14490" w:rsidP="00774822">
      <w:pPr>
        <w:ind w:firstLine="709"/>
        <w:rPr>
          <w:i/>
        </w:rPr>
      </w:pPr>
      <w:r>
        <w:rPr>
          <w:i/>
        </w:rPr>
        <w:t>1</w:t>
      </w:r>
      <w:r w:rsidR="00FD5690">
        <w:rPr>
          <w:i/>
        </w:rPr>
        <w:t>8.16</w:t>
      </w:r>
      <w:r>
        <w:rPr>
          <w:i/>
        </w:rPr>
        <w:t xml:space="preserve"> val.</w:t>
      </w:r>
    </w:p>
    <w:p w:rsidR="00F14490" w:rsidRPr="00F838CD" w:rsidRDefault="00F14490" w:rsidP="00774822">
      <w:pPr>
        <w:ind w:firstLine="709"/>
        <w:rPr>
          <w:i/>
        </w:rPr>
      </w:pPr>
      <w:r>
        <w:rPr>
          <w:b/>
        </w:rPr>
        <w:t>SVARSTYTA</w:t>
      </w:r>
      <w:r>
        <w:t xml:space="preserve">. </w:t>
      </w:r>
      <w:r w:rsidRPr="00974CB4">
        <w:t>Seimo statuto „Dėl Lietuvos Respublikos Seimo statuto Nr. I-399 58</w:t>
      </w:r>
      <w:r w:rsidRPr="004E2F3A">
        <w:rPr>
          <w:vertAlign w:val="superscript"/>
        </w:rPr>
        <w:t>1</w:t>
      </w:r>
      <w:r w:rsidRPr="00974CB4">
        <w:t xml:space="preserve"> straipsnio pakeitimo“ projektas</w:t>
      </w:r>
      <w:r>
        <w:t xml:space="preserve"> </w:t>
      </w:r>
      <w:r w:rsidRPr="004E2F3A">
        <w:rPr>
          <w:bCs/>
          <w:iCs/>
          <w:snapToGrid w:val="0"/>
          <w:color w:val="000000"/>
        </w:rPr>
        <w:t>Nr. XVP-</w:t>
      </w:r>
      <w:r>
        <w:t xml:space="preserve">1528 </w:t>
      </w:r>
      <w:r w:rsidRPr="002648BC">
        <w:rPr>
          <w:i/>
        </w:rPr>
        <w:t xml:space="preserve">(teikėjai – </w:t>
      </w:r>
      <w:r>
        <w:rPr>
          <w:i/>
        </w:rPr>
        <w:t xml:space="preserve">V. Grubliauskas </w:t>
      </w:r>
      <w:r w:rsidRPr="00F14490">
        <w:rPr>
          <w:i/>
          <w:snapToGrid w:val="0"/>
        </w:rPr>
        <w:t>ir kt.</w:t>
      </w:r>
      <w:r w:rsidRPr="002648BC">
        <w:rPr>
          <w:i/>
        </w:rPr>
        <w:t>)</w:t>
      </w:r>
      <w:r w:rsidRPr="002648BC">
        <w:t xml:space="preserve"> </w:t>
      </w:r>
      <w:r w:rsidRPr="002648BC">
        <w:rPr>
          <w:b/>
          <w:bCs/>
          <w:i/>
        </w:rPr>
        <w:t>(pateikimas)</w:t>
      </w:r>
      <w:r w:rsidRPr="002648BC">
        <w:rPr>
          <w:bCs/>
        </w:rPr>
        <w:t>.</w:t>
      </w:r>
    </w:p>
    <w:p w:rsidR="00F14490" w:rsidRPr="002648BC" w:rsidRDefault="00F14490" w:rsidP="00774822">
      <w:pPr>
        <w:ind w:firstLine="709"/>
      </w:pPr>
      <w:r w:rsidRPr="002648BC">
        <w:t xml:space="preserve">Pranešėjas – </w:t>
      </w:r>
      <w:r w:rsidR="0038787D">
        <w:t xml:space="preserve">Seimo narys V. Grubliauskas. </w:t>
      </w:r>
      <w:r w:rsidRPr="002648BC">
        <w:t xml:space="preserve"> </w:t>
      </w:r>
    </w:p>
    <w:p w:rsidR="00F14490" w:rsidRPr="000C0371" w:rsidRDefault="00F14490" w:rsidP="00774822">
      <w:pPr>
        <w:rPr>
          <w:sz w:val="18"/>
          <w:szCs w:val="18"/>
        </w:rPr>
      </w:pPr>
    </w:p>
    <w:p w:rsidR="00F14490" w:rsidRPr="003C3670" w:rsidRDefault="00F14490" w:rsidP="00774822">
      <w:pPr>
        <w:ind w:firstLine="720"/>
        <w:rPr>
          <w:b/>
          <w:bCs/>
        </w:rPr>
      </w:pPr>
      <w:r w:rsidRPr="003C3670">
        <w:rPr>
          <w:b/>
          <w:bCs/>
        </w:rPr>
        <w:t>NUTARTA:</w:t>
      </w:r>
    </w:p>
    <w:p w:rsidR="00F14490" w:rsidRPr="003C3670" w:rsidRDefault="00F14490" w:rsidP="00774822">
      <w:pPr>
        <w:ind w:firstLine="720"/>
      </w:pPr>
      <w:r w:rsidRPr="003C3670">
        <w:t xml:space="preserve">1. Pritarti šiam projektui po pateikimo ir pradėti jo svarstymo procedūrą. </w:t>
      </w:r>
      <w:r w:rsidR="000C0371">
        <w:rPr>
          <w:i/>
          <w:iCs/>
        </w:rPr>
        <w:t xml:space="preserve">Balsavimo rezultatai: už </w:t>
      </w:r>
      <w:r w:rsidR="000C0371">
        <w:t>–</w:t>
      </w:r>
      <w:r w:rsidR="000C0371">
        <w:rPr>
          <w:i/>
          <w:iCs/>
        </w:rPr>
        <w:t xml:space="preserve"> 5</w:t>
      </w:r>
      <w:r w:rsidR="006F7731">
        <w:rPr>
          <w:i/>
          <w:iCs/>
        </w:rPr>
        <w:t>5</w:t>
      </w:r>
      <w:r w:rsidR="000C0371">
        <w:rPr>
          <w:i/>
          <w:iCs/>
        </w:rPr>
        <w:t xml:space="preserve">, prieš </w:t>
      </w:r>
      <w:r w:rsidR="000C0371">
        <w:t>–</w:t>
      </w:r>
      <w:r w:rsidR="000C0371">
        <w:rPr>
          <w:i/>
          <w:iCs/>
        </w:rPr>
        <w:t xml:space="preserve"> 0, susilaikė 2</w:t>
      </w:r>
      <w:r w:rsidR="000C0371">
        <w:t xml:space="preserve">. </w:t>
      </w:r>
      <w:r w:rsidR="000C0371">
        <w:rPr>
          <w:i/>
          <w:iCs/>
        </w:rPr>
        <w:t>Užsiregistravo 57 Seimo nariai (18.17 val.)</w:t>
      </w:r>
      <w:r w:rsidR="000C0371">
        <w:t>.</w:t>
      </w:r>
    </w:p>
    <w:p w:rsidR="00F14490" w:rsidRDefault="00F14490" w:rsidP="00774822">
      <w:pPr>
        <w:ind w:firstLine="720"/>
        <w:rPr>
          <w:i/>
          <w:iCs/>
        </w:rPr>
      </w:pPr>
      <w:r w:rsidRPr="003C3670">
        <w:t xml:space="preserve">2. Paskirti </w:t>
      </w:r>
      <w:r w:rsidR="0038787D">
        <w:t xml:space="preserve">Teisės ir teisėtvarkos </w:t>
      </w:r>
      <w:r w:rsidRPr="003C3670">
        <w:t>komitetą pagrindiniu komitetu šiam projektui svarstyti.</w:t>
      </w:r>
      <w:r>
        <w:t xml:space="preserve"> </w:t>
      </w:r>
      <w:r>
        <w:rPr>
          <w:i/>
          <w:iCs/>
        </w:rPr>
        <w:t xml:space="preserve">Pritarta bendru sutarimu. </w:t>
      </w:r>
    </w:p>
    <w:p w:rsidR="00BF7616" w:rsidRPr="00B6584D" w:rsidRDefault="00F14490" w:rsidP="00774822">
      <w:pPr>
        <w:ind w:firstLine="720"/>
      </w:pPr>
      <w:r w:rsidRPr="003C3670">
        <w:t xml:space="preserve">3. </w:t>
      </w:r>
      <w:r w:rsidR="00BF7616" w:rsidRPr="00B6584D">
        <w:t>Paskirti ši</w:t>
      </w:r>
      <w:r w:rsidR="00BF7616">
        <w:t>o</w:t>
      </w:r>
      <w:r w:rsidR="00BF7616" w:rsidRPr="00B6584D">
        <w:t xml:space="preserve"> proj</w:t>
      </w:r>
      <w:r w:rsidR="00BF7616">
        <w:t>ekto svarstymą Seimo posėdyje 2026 m. V</w:t>
      </w:r>
      <w:r w:rsidR="00BF7616" w:rsidRPr="00B6584D">
        <w:t xml:space="preserve"> (rudens) sesijoje. </w:t>
      </w:r>
      <w:r w:rsidR="00BF7616">
        <w:rPr>
          <w:i/>
          <w:iCs/>
        </w:rPr>
        <w:t>P</w:t>
      </w:r>
      <w:r w:rsidR="00BF7616" w:rsidRPr="00B6584D">
        <w:rPr>
          <w:i/>
          <w:iCs/>
        </w:rPr>
        <w:t>ritarta bendru sutarimu.</w:t>
      </w:r>
    </w:p>
    <w:p w:rsidR="00F14490" w:rsidRPr="000C0371" w:rsidRDefault="00F14490">
      <w:pPr>
        <w:rPr>
          <w:sz w:val="32"/>
          <w:szCs w:val="32"/>
        </w:rPr>
      </w:pPr>
    </w:p>
    <w:p w:rsidR="006012DD" w:rsidRDefault="006012DD" w:rsidP="00884EF7">
      <w:pPr>
        <w:ind w:firstLine="709"/>
        <w:rPr>
          <w:i/>
        </w:rPr>
      </w:pPr>
      <w:r>
        <w:rPr>
          <w:i/>
        </w:rPr>
        <w:t>1</w:t>
      </w:r>
      <w:r w:rsidR="00FD5690">
        <w:rPr>
          <w:i/>
        </w:rPr>
        <w:t>8.17</w:t>
      </w:r>
      <w:r>
        <w:rPr>
          <w:i/>
        </w:rPr>
        <w:t xml:space="preserve"> val.</w:t>
      </w:r>
    </w:p>
    <w:p w:rsidR="006012DD" w:rsidRDefault="006012DD" w:rsidP="00884EF7">
      <w:pPr>
        <w:ind w:firstLine="709"/>
      </w:pPr>
      <w:r>
        <w:rPr>
          <w:b/>
        </w:rPr>
        <w:t>SVARSTYTA:</w:t>
      </w:r>
      <w:r>
        <w:t> </w:t>
      </w:r>
    </w:p>
    <w:p w:rsidR="006012DD" w:rsidRDefault="006012DD" w:rsidP="00884EF7">
      <w:pPr>
        <w:ind w:firstLine="709"/>
      </w:pPr>
      <w:r>
        <w:t xml:space="preserve">1. </w:t>
      </w:r>
      <w:r w:rsidRPr="00243EF4">
        <w:t>Darbo kodekso 134 straipsnio pakeitimo įstatymo projektas</w:t>
      </w:r>
      <w:r>
        <w:t xml:space="preserve"> </w:t>
      </w:r>
      <w:r w:rsidRPr="00243EF4">
        <w:rPr>
          <w:bCs/>
          <w:iCs/>
          <w:snapToGrid w:val="0"/>
          <w:color w:val="000000"/>
        </w:rPr>
        <w:t>Nr. XVP-</w:t>
      </w:r>
      <w:r>
        <w:t>1552.</w:t>
      </w:r>
    </w:p>
    <w:p w:rsidR="006012DD" w:rsidRPr="002648BC" w:rsidRDefault="006012DD" w:rsidP="006012DD">
      <w:pPr>
        <w:ind w:firstLine="709"/>
        <w:rPr>
          <w:bCs/>
        </w:rPr>
      </w:pPr>
      <w:r>
        <w:t xml:space="preserve">2. </w:t>
      </w:r>
      <w:r w:rsidRPr="00243EF4">
        <w:t>Ligos ir motinystės socialinio draudimo įstatymo Nr. IX-110 17, 23 ir 24 straipsnių pakeitimo įstatymo projektas</w:t>
      </w:r>
      <w:r>
        <w:t xml:space="preserve"> </w:t>
      </w:r>
      <w:r w:rsidRPr="00243EF4">
        <w:rPr>
          <w:bCs/>
          <w:iCs/>
          <w:snapToGrid w:val="0"/>
          <w:color w:val="000000"/>
        </w:rPr>
        <w:t>Nr. XVP-</w:t>
      </w:r>
      <w:r>
        <w:t xml:space="preserve">1553 </w:t>
      </w:r>
      <w:r w:rsidRPr="002648BC">
        <w:rPr>
          <w:i/>
        </w:rPr>
        <w:t>(teikėjai –</w:t>
      </w:r>
      <w:r>
        <w:rPr>
          <w:i/>
        </w:rPr>
        <w:t xml:space="preserve"> </w:t>
      </w:r>
      <w:r w:rsidRPr="006012DD">
        <w:rPr>
          <w:i/>
        </w:rPr>
        <w:t>P. Kuzmickienė</w:t>
      </w:r>
      <w:r>
        <w:rPr>
          <w:i/>
        </w:rPr>
        <w:t xml:space="preserve"> </w:t>
      </w:r>
      <w:r w:rsidRPr="006012DD">
        <w:rPr>
          <w:i/>
          <w:snapToGrid w:val="0"/>
        </w:rPr>
        <w:t>ir kt.</w:t>
      </w:r>
      <w:r w:rsidRPr="002648BC">
        <w:rPr>
          <w:i/>
        </w:rPr>
        <w:t>)</w:t>
      </w:r>
      <w:r w:rsidRPr="002648BC">
        <w:t xml:space="preserve"> </w:t>
      </w:r>
      <w:r w:rsidRPr="002648BC">
        <w:rPr>
          <w:b/>
          <w:bCs/>
          <w:i/>
        </w:rPr>
        <w:t>(pateikimas)</w:t>
      </w:r>
      <w:r w:rsidRPr="002648BC">
        <w:rPr>
          <w:bCs/>
        </w:rPr>
        <w:t>.</w:t>
      </w:r>
    </w:p>
    <w:p w:rsidR="006012DD" w:rsidRPr="002648BC" w:rsidRDefault="006012DD" w:rsidP="00884EF7">
      <w:pPr>
        <w:ind w:firstLine="720"/>
      </w:pPr>
      <w:r w:rsidRPr="002648BC">
        <w:t xml:space="preserve">Pranešėja – </w:t>
      </w:r>
      <w:r>
        <w:t>Seimo narė P. Kuzmickienė.</w:t>
      </w:r>
    </w:p>
    <w:p w:rsidR="006012DD" w:rsidRPr="000C0371" w:rsidRDefault="006012DD" w:rsidP="00884EF7">
      <w:pPr>
        <w:ind w:firstLine="720"/>
        <w:rPr>
          <w:sz w:val="18"/>
          <w:szCs w:val="18"/>
        </w:rPr>
      </w:pPr>
    </w:p>
    <w:p w:rsidR="006012DD" w:rsidRDefault="006012DD" w:rsidP="00884EF7">
      <w:pPr>
        <w:ind w:firstLine="709"/>
        <w:rPr>
          <w:b/>
          <w:bCs/>
          <w:iCs/>
        </w:rPr>
      </w:pPr>
      <w:r>
        <w:rPr>
          <w:b/>
          <w:bCs/>
          <w:iCs/>
        </w:rPr>
        <w:t>NUTARTA:</w:t>
      </w:r>
    </w:p>
    <w:p w:rsidR="006012DD" w:rsidRDefault="006012DD" w:rsidP="00884EF7">
      <w:pPr>
        <w:ind w:firstLine="709"/>
        <w:rPr>
          <w:i/>
          <w:iCs/>
        </w:rPr>
      </w:pPr>
      <w:r>
        <w:t xml:space="preserve">1. Pritarti šiems projektams po pateikimo ir pradėti jų svarstymo procedūrą. </w:t>
      </w:r>
      <w:r w:rsidR="00FD5690">
        <w:rPr>
          <w:i/>
          <w:iCs/>
        </w:rPr>
        <w:t xml:space="preserve">Balsavimo rezultatai: už </w:t>
      </w:r>
      <w:r w:rsidR="00FD5690">
        <w:t>–</w:t>
      </w:r>
      <w:r w:rsidR="00FD5690">
        <w:rPr>
          <w:i/>
          <w:iCs/>
        </w:rPr>
        <w:t xml:space="preserve"> 56, prieš </w:t>
      </w:r>
      <w:r w:rsidR="00FD5690">
        <w:t>–</w:t>
      </w:r>
      <w:r w:rsidR="00FD5690">
        <w:rPr>
          <w:i/>
          <w:iCs/>
        </w:rPr>
        <w:t xml:space="preserve"> 0, susilaikė 0</w:t>
      </w:r>
      <w:r w:rsidR="00FD5690">
        <w:t xml:space="preserve">. </w:t>
      </w:r>
      <w:r w:rsidR="00FD5690">
        <w:rPr>
          <w:i/>
          <w:iCs/>
        </w:rPr>
        <w:t>Užsiregistravo 57 Seimo nariai (18.19 val.)</w:t>
      </w:r>
      <w:r w:rsidR="00FD5690">
        <w:t>.</w:t>
      </w:r>
    </w:p>
    <w:p w:rsidR="006012DD" w:rsidRDefault="006012DD" w:rsidP="00884EF7">
      <w:pPr>
        <w:ind w:firstLine="709"/>
      </w:pPr>
      <w:r>
        <w:t xml:space="preserve">2. Paskirti </w:t>
      </w:r>
      <w:r w:rsidR="00FD5690" w:rsidRPr="00FC2B5C">
        <w:t>Socialinių reikalų ir darbo</w:t>
      </w:r>
      <w:r w:rsidR="00FD5690">
        <w:t xml:space="preserve"> </w:t>
      </w:r>
      <w:r>
        <w:t xml:space="preserve">komitetą pagrindiniu komitetu šiems projektams svarstyti. </w:t>
      </w:r>
      <w:r>
        <w:rPr>
          <w:i/>
          <w:iCs/>
        </w:rPr>
        <w:t xml:space="preserve">Pritarta bendru sutarimu. </w:t>
      </w:r>
    </w:p>
    <w:p w:rsidR="00FD5690" w:rsidRPr="00B6584D" w:rsidRDefault="006012DD" w:rsidP="006012DD">
      <w:pPr>
        <w:ind w:firstLine="709"/>
      </w:pPr>
      <w:r>
        <w:t xml:space="preserve">3. </w:t>
      </w:r>
      <w:r w:rsidR="00FD5690" w:rsidRPr="00B6584D">
        <w:t>Paskirti ši</w:t>
      </w:r>
      <w:r w:rsidR="00FD5690">
        <w:t>ų</w:t>
      </w:r>
      <w:r w:rsidR="00FD5690" w:rsidRPr="00B6584D">
        <w:t xml:space="preserve"> proj</w:t>
      </w:r>
      <w:r w:rsidR="00FD5690">
        <w:t>ektų svarstymą Seimo posėdyje 2026 m. V</w:t>
      </w:r>
      <w:r w:rsidR="00FD5690" w:rsidRPr="00B6584D">
        <w:t xml:space="preserve"> (rudens) sesijoje. </w:t>
      </w:r>
      <w:r w:rsidR="00FD5690">
        <w:rPr>
          <w:i/>
          <w:iCs/>
        </w:rPr>
        <w:t>P</w:t>
      </w:r>
      <w:r w:rsidR="00FD5690" w:rsidRPr="00B6584D">
        <w:rPr>
          <w:i/>
          <w:iCs/>
        </w:rPr>
        <w:t>ritarta bendru sutarimu.</w:t>
      </w:r>
    </w:p>
    <w:p w:rsidR="00EA5D51" w:rsidRDefault="00EA5D51" w:rsidP="00EA5D51"/>
    <w:p w:rsidR="00EA5D51" w:rsidRDefault="00EA5D51" w:rsidP="00EA5D51">
      <w:pPr>
        <w:jc w:val="center"/>
      </w:pPr>
      <w:r>
        <w:t>Posėdis baigtas</w:t>
      </w:r>
    </w:p>
    <w:p w:rsidR="00EA5D51" w:rsidRDefault="00EA5D51" w:rsidP="00EA5D51">
      <w:pPr>
        <w:jc w:val="center"/>
        <w:rPr>
          <w:i/>
          <w:iCs/>
        </w:rPr>
      </w:pPr>
      <w:r>
        <w:t xml:space="preserve"> </w:t>
      </w:r>
      <w:r>
        <w:rPr>
          <w:i/>
          <w:iCs/>
        </w:rPr>
        <w:t>(1</w:t>
      </w:r>
      <w:r w:rsidR="00FD5690">
        <w:rPr>
          <w:i/>
          <w:iCs/>
        </w:rPr>
        <w:t>8.20</w:t>
      </w:r>
      <w:r>
        <w:rPr>
          <w:i/>
          <w:iCs/>
        </w:rPr>
        <w:t xml:space="preserve"> val.)</w:t>
      </w:r>
    </w:p>
    <w:p w:rsidR="00EA5D51" w:rsidRDefault="00EA5D51" w:rsidP="00EA5D51"/>
    <w:p w:rsidR="00C227D1" w:rsidRDefault="00C227D1" w:rsidP="00C227D1">
      <w:pPr>
        <w:tabs>
          <w:tab w:val="left" w:pos="6804"/>
        </w:tabs>
      </w:pPr>
    </w:p>
    <w:p w:rsidR="00DA045B" w:rsidRDefault="00DA045B" w:rsidP="00C227D1">
      <w:pPr>
        <w:tabs>
          <w:tab w:val="left" w:pos="6804"/>
        </w:tabs>
      </w:pPr>
    </w:p>
    <w:p w:rsidR="00C227D1" w:rsidRDefault="00C227D1" w:rsidP="00C227D1">
      <w:pPr>
        <w:tabs>
          <w:tab w:val="left" w:pos="6804"/>
        </w:tabs>
      </w:pPr>
      <w:r>
        <w:t xml:space="preserve">Seimo Pirmininko pavaduotoja                                                    Radvilė Morkūnaitė-Mikulėnienė </w:t>
      </w:r>
    </w:p>
    <w:p w:rsidR="001212EF" w:rsidRDefault="001212EF" w:rsidP="001212EF">
      <w:pPr>
        <w:tabs>
          <w:tab w:val="left" w:pos="6804"/>
        </w:tabs>
      </w:pPr>
    </w:p>
    <w:p w:rsidR="000C0371" w:rsidRDefault="000C0371" w:rsidP="001212EF">
      <w:pPr>
        <w:tabs>
          <w:tab w:val="left" w:pos="6804"/>
        </w:tabs>
      </w:pPr>
    </w:p>
    <w:p w:rsidR="00DA045B" w:rsidRDefault="00DA045B" w:rsidP="001212EF">
      <w:pPr>
        <w:tabs>
          <w:tab w:val="left" w:pos="6804"/>
        </w:tabs>
      </w:pPr>
    </w:p>
    <w:p w:rsidR="009B1270" w:rsidRDefault="009B1270" w:rsidP="000C0371">
      <w:pPr>
        <w:tabs>
          <w:tab w:val="left" w:pos="6237"/>
          <w:tab w:val="left" w:pos="6804"/>
        </w:tabs>
      </w:pPr>
      <w:r>
        <w:t>Seimo Pirmininko pavaduotoja</w:t>
      </w:r>
      <w:r>
        <w:tab/>
        <w:t xml:space="preserve">Aušrinė Norkienė </w:t>
      </w:r>
    </w:p>
    <w:p w:rsidR="009B1270" w:rsidRDefault="009B1270" w:rsidP="000C0371">
      <w:pPr>
        <w:tabs>
          <w:tab w:val="left" w:pos="6237"/>
        </w:tabs>
      </w:pPr>
    </w:p>
    <w:p w:rsidR="000C0371" w:rsidRDefault="000C0371" w:rsidP="00EA5D51"/>
    <w:p w:rsidR="000C0371" w:rsidRDefault="000C0371" w:rsidP="00EA5D51"/>
    <w:p w:rsidR="00DA045B" w:rsidRDefault="00DA045B" w:rsidP="00EA5D51"/>
    <w:p w:rsidR="00DA045B" w:rsidRDefault="00DA045B" w:rsidP="00EA5D51"/>
    <w:p w:rsidR="00A06C62" w:rsidRPr="00697ED6" w:rsidRDefault="00A06C62" w:rsidP="00A06C62">
      <w:pPr>
        <w:tabs>
          <w:tab w:val="right" w:pos="8730"/>
        </w:tabs>
        <w:rPr>
          <w:rStyle w:val="Pareigos"/>
          <w:rFonts w:ascii="Times New Roman" w:hAnsi="Times New Roman"/>
          <w:caps w:val="0"/>
          <w:szCs w:val="24"/>
        </w:rPr>
      </w:pP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Protokolą rašė</w:t>
      </w: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Dokumentų departamento</w:t>
      </w: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Stenogramų skyriaus</w:t>
      </w:r>
    </w:p>
    <w:p w:rsidR="00827880" w:rsidRPr="00697ED6" w:rsidRDefault="00A06C62" w:rsidP="000C0371">
      <w:pPr>
        <w:tabs>
          <w:tab w:val="left" w:pos="6237"/>
          <w:tab w:val="right" w:pos="8730"/>
        </w:tabs>
      </w:pPr>
      <w:r w:rsidRPr="00697ED6">
        <w:rPr>
          <w:rStyle w:val="Pareigos"/>
          <w:rFonts w:ascii="Times New Roman" w:hAnsi="Times New Roman"/>
          <w:caps w:val="0"/>
          <w:szCs w:val="24"/>
        </w:rPr>
        <w:t>vyriausioji specialistė</w:t>
      </w:r>
      <w:r w:rsidRPr="00697ED6">
        <w:rPr>
          <w:rStyle w:val="Pareigos"/>
          <w:rFonts w:ascii="Times New Roman" w:hAnsi="Times New Roman"/>
          <w:caps w:val="0"/>
          <w:szCs w:val="24"/>
        </w:rPr>
        <w:tab/>
        <w:t>Tatjana Juršėnienė</w:t>
      </w:r>
    </w:p>
    <w:sectPr w:rsidR="00827880" w:rsidRPr="00697ED6" w:rsidSect="00EF3D13">
      <w:headerReference w:type="even" r:id="rId9"/>
      <w:headerReference w:type="default" r:id="rId10"/>
      <w:footerReference w:type="even" r:id="rId11"/>
      <w:footerReference w:type="default" r:id="rId12"/>
      <w:type w:val="continuous"/>
      <w:pgSz w:w="11909" w:h="16834" w:code="9"/>
      <w:pgMar w:top="1134" w:right="851" w:bottom="1134" w:left="1701" w:header="289" w:footer="431" w:gutter="0"/>
      <w:cols w:space="1296"/>
      <w:formProt w:val="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537A" w:rsidRDefault="0055537A">
      <w:r>
        <w:separator/>
      </w:r>
    </w:p>
  </w:endnote>
  <w:endnote w:type="continuationSeparator" w:id="0">
    <w:p w:rsidR="0055537A" w:rsidRDefault="005553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537A" w:rsidRDefault="0055537A">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55537A" w:rsidRDefault="0055537A">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537A" w:rsidRDefault="0055537A">
    <w:pPr>
      <w:pStyle w:val="Porat"/>
      <w:framePr w:wrap="around" w:vAnchor="text" w:hAnchor="margin" w:xAlign="center" w:y="1"/>
      <w:rPr>
        <w:rStyle w:val="Puslapionumeris"/>
      </w:rPr>
    </w:pPr>
  </w:p>
  <w:p w:rsidR="0055537A" w:rsidRDefault="0055537A">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537A" w:rsidRDefault="0055537A">
      <w:r>
        <w:separator/>
      </w:r>
    </w:p>
  </w:footnote>
  <w:footnote w:type="continuationSeparator" w:id="0">
    <w:p w:rsidR="0055537A" w:rsidRDefault="005553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537A" w:rsidRDefault="0055537A">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55537A" w:rsidRDefault="0055537A">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537A" w:rsidRDefault="0055537A">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C827FE">
      <w:rPr>
        <w:rStyle w:val="Puslapionumeris"/>
        <w:noProof/>
      </w:rPr>
      <w:t>15</w:t>
    </w:r>
    <w:r>
      <w:rPr>
        <w:rStyle w:val="Puslapionumeris"/>
      </w:rPr>
      <w:fldChar w:fldCharType="end"/>
    </w:r>
  </w:p>
  <w:p w:rsidR="0055537A" w:rsidRDefault="0055537A">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D70D41A"/>
    <w:lvl w:ilvl="0">
      <w:start w:val="1"/>
      <w:numFmt w:val="decimal"/>
      <w:lvlText w:val="%1."/>
      <w:lvlJc w:val="left"/>
      <w:pPr>
        <w:tabs>
          <w:tab w:val="num" w:pos="1492"/>
        </w:tabs>
        <w:ind w:left="1492" w:hanging="360"/>
      </w:pPr>
    </w:lvl>
  </w:abstractNum>
  <w:abstractNum w:abstractNumId="1">
    <w:nsid w:val="FFFFFF7D"/>
    <w:multiLevelType w:val="singleLevel"/>
    <w:tmpl w:val="3C2E190E"/>
    <w:lvl w:ilvl="0">
      <w:start w:val="1"/>
      <w:numFmt w:val="decimal"/>
      <w:lvlText w:val="%1."/>
      <w:lvlJc w:val="left"/>
      <w:pPr>
        <w:tabs>
          <w:tab w:val="num" w:pos="1209"/>
        </w:tabs>
        <w:ind w:left="1209" w:hanging="360"/>
      </w:pPr>
    </w:lvl>
  </w:abstractNum>
  <w:abstractNum w:abstractNumId="2">
    <w:nsid w:val="FFFFFF7E"/>
    <w:multiLevelType w:val="singleLevel"/>
    <w:tmpl w:val="80EEC716"/>
    <w:lvl w:ilvl="0">
      <w:start w:val="1"/>
      <w:numFmt w:val="decimal"/>
      <w:lvlText w:val="%1."/>
      <w:lvlJc w:val="left"/>
      <w:pPr>
        <w:tabs>
          <w:tab w:val="num" w:pos="926"/>
        </w:tabs>
        <w:ind w:left="926" w:hanging="360"/>
      </w:pPr>
    </w:lvl>
  </w:abstractNum>
  <w:abstractNum w:abstractNumId="3">
    <w:nsid w:val="FFFFFF7F"/>
    <w:multiLevelType w:val="singleLevel"/>
    <w:tmpl w:val="76147D4C"/>
    <w:lvl w:ilvl="0">
      <w:start w:val="1"/>
      <w:numFmt w:val="decimal"/>
      <w:lvlText w:val="%1."/>
      <w:lvlJc w:val="left"/>
      <w:pPr>
        <w:tabs>
          <w:tab w:val="num" w:pos="643"/>
        </w:tabs>
        <w:ind w:left="643" w:hanging="360"/>
      </w:pPr>
    </w:lvl>
  </w:abstractNum>
  <w:abstractNum w:abstractNumId="4">
    <w:nsid w:val="FFFFFF80"/>
    <w:multiLevelType w:val="singleLevel"/>
    <w:tmpl w:val="849CE44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236890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DFE6D0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E50574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5EE2A06"/>
    <w:lvl w:ilvl="0">
      <w:start w:val="1"/>
      <w:numFmt w:val="decimal"/>
      <w:lvlText w:val="%1."/>
      <w:lvlJc w:val="left"/>
      <w:pPr>
        <w:tabs>
          <w:tab w:val="num" w:pos="360"/>
        </w:tabs>
        <w:ind w:left="360" w:hanging="360"/>
      </w:pPr>
    </w:lvl>
  </w:abstractNum>
  <w:abstractNum w:abstractNumId="9">
    <w:nsid w:val="FFFFFF89"/>
    <w:multiLevelType w:val="singleLevel"/>
    <w:tmpl w:val="AF8407BC"/>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attachedTemplate r:id="rId1"/>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3E48"/>
    <w:rsid w:val="00005135"/>
    <w:rsid w:val="00006993"/>
    <w:rsid w:val="000119DA"/>
    <w:rsid w:val="000163FC"/>
    <w:rsid w:val="000217CA"/>
    <w:rsid w:val="000226E1"/>
    <w:rsid w:val="00027DA5"/>
    <w:rsid w:val="00040169"/>
    <w:rsid w:val="00041E6B"/>
    <w:rsid w:val="000531A1"/>
    <w:rsid w:val="00086281"/>
    <w:rsid w:val="000974FF"/>
    <w:rsid w:val="000B23EC"/>
    <w:rsid w:val="000B7132"/>
    <w:rsid w:val="000C0371"/>
    <w:rsid w:val="000C3141"/>
    <w:rsid w:val="00104BAA"/>
    <w:rsid w:val="00120E27"/>
    <w:rsid w:val="001212EF"/>
    <w:rsid w:val="00123DEA"/>
    <w:rsid w:val="001261C4"/>
    <w:rsid w:val="00132C72"/>
    <w:rsid w:val="00136C76"/>
    <w:rsid w:val="00141703"/>
    <w:rsid w:val="0017172A"/>
    <w:rsid w:val="00180C48"/>
    <w:rsid w:val="0019016F"/>
    <w:rsid w:val="00191755"/>
    <w:rsid w:val="00193C31"/>
    <w:rsid w:val="00197B05"/>
    <w:rsid w:val="001A2A26"/>
    <w:rsid w:val="001B4B81"/>
    <w:rsid w:val="001C4009"/>
    <w:rsid w:val="001D69F1"/>
    <w:rsid w:val="001F3164"/>
    <w:rsid w:val="001F3ACE"/>
    <w:rsid w:val="0020175B"/>
    <w:rsid w:val="0020311B"/>
    <w:rsid w:val="00207FD7"/>
    <w:rsid w:val="002130A7"/>
    <w:rsid w:val="00230BBC"/>
    <w:rsid w:val="002334AB"/>
    <w:rsid w:val="00241586"/>
    <w:rsid w:val="002824A8"/>
    <w:rsid w:val="00286188"/>
    <w:rsid w:val="002A7EAF"/>
    <w:rsid w:val="002E3CD7"/>
    <w:rsid w:val="002F65D9"/>
    <w:rsid w:val="00322603"/>
    <w:rsid w:val="0032576B"/>
    <w:rsid w:val="00350B48"/>
    <w:rsid w:val="0035272D"/>
    <w:rsid w:val="0038712B"/>
    <w:rsid w:val="0038787D"/>
    <w:rsid w:val="00395369"/>
    <w:rsid w:val="003956DB"/>
    <w:rsid w:val="00396D1B"/>
    <w:rsid w:val="003B149A"/>
    <w:rsid w:val="003D3403"/>
    <w:rsid w:val="003E0E75"/>
    <w:rsid w:val="003E402D"/>
    <w:rsid w:val="003F4B00"/>
    <w:rsid w:val="00427DC9"/>
    <w:rsid w:val="00441DF8"/>
    <w:rsid w:val="004443B2"/>
    <w:rsid w:val="00460B66"/>
    <w:rsid w:val="00461DD2"/>
    <w:rsid w:val="0048127A"/>
    <w:rsid w:val="004A4E86"/>
    <w:rsid w:val="004C0B9E"/>
    <w:rsid w:val="004C0E52"/>
    <w:rsid w:val="004D0AC2"/>
    <w:rsid w:val="004E50C3"/>
    <w:rsid w:val="005025F8"/>
    <w:rsid w:val="005041BC"/>
    <w:rsid w:val="00505499"/>
    <w:rsid w:val="00520E84"/>
    <w:rsid w:val="00531050"/>
    <w:rsid w:val="00536950"/>
    <w:rsid w:val="005371EE"/>
    <w:rsid w:val="0055537A"/>
    <w:rsid w:val="0057673C"/>
    <w:rsid w:val="00577144"/>
    <w:rsid w:val="005947C6"/>
    <w:rsid w:val="005A4030"/>
    <w:rsid w:val="005A4CD0"/>
    <w:rsid w:val="005B3008"/>
    <w:rsid w:val="005C692D"/>
    <w:rsid w:val="005D11C3"/>
    <w:rsid w:val="005D4C77"/>
    <w:rsid w:val="005E35C7"/>
    <w:rsid w:val="005E47F3"/>
    <w:rsid w:val="006012DD"/>
    <w:rsid w:val="00640918"/>
    <w:rsid w:val="0064226C"/>
    <w:rsid w:val="00642C5C"/>
    <w:rsid w:val="00657598"/>
    <w:rsid w:val="00671289"/>
    <w:rsid w:val="006862E4"/>
    <w:rsid w:val="00686A2F"/>
    <w:rsid w:val="006969D0"/>
    <w:rsid w:val="00697ED6"/>
    <w:rsid w:val="006B607F"/>
    <w:rsid w:val="006C0983"/>
    <w:rsid w:val="006E01C2"/>
    <w:rsid w:val="006F16D2"/>
    <w:rsid w:val="006F7731"/>
    <w:rsid w:val="00727CC7"/>
    <w:rsid w:val="007412C2"/>
    <w:rsid w:val="0074765D"/>
    <w:rsid w:val="007544DC"/>
    <w:rsid w:val="0076446E"/>
    <w:rsid w:val="00774822"/>
    <w:rsid w:val="00790211"/>
    <w:rsid w:val="00793C07"/>
    <w:rsid w:val="007C42F8"/>
    <w:rsid w:val="007D4A19"/>
    <w:rsid w:val="007E7E6E"/>
    <w:rsid w:val="00813945"/>
    <w:rsid w:val="008210B7"/>
    <w:rsid w:val="00827880"/>
    <w:rsid w:val="0083258D"/>
    <w:rsid w:val="00837B37"/>
    <w:rsid w:val="008633A7"/>
    <w:rsid w:val="00884EF7"/>
    <w:rsid w:val="008A76C1"/>
    <w:rsid w:val="008B3E48"/>
    <w:rsid w:val="008D2C7A"/>
    <w:rsid w:val="008E0116"/>
    <w:rsid w:val="008E0DC0"/>
    <w:rsid w:val="008E4002"/>
    <w:rsid w:val="00901068"/>
    <w:rsid w:val="00901B85"/>
    <w:rsid w:val="009023AD"/>
    <w:rsid w:val="00917FDD"/>
    <w:rsid w:val="00931F8C"/>
    <w:rsid w:val="00932C23"/>
    <w:rsid w:val="0097044B"/>
    <w:rsid w:val="00970CA4"/>
    <w:rsid w:val="0097516A"/>
    <w:rsid w:val="00980607"/>
    <w:rsid w:val="009A053C"/>
    <w:rsid w:val="009A35D2"/>
    <w:rsid w:val="009A3D52"/>
    <w:rsid w:val="009B0CBC"/>
    <w:rsid w:val="009B1270"/>
    <w:rsid w:val="009B1B1B"/>
    <w:rsid w:val="009C1842"/>
    <w:rsid w:val="009C2C0D"/>
    <w:rsid w:val="00A0062C"/>
    <w:rsid w:val="00A05C33"/>
    <w:rsid w:val="00A06C62"/>
    <w:rsid w:val="00A214EB"/>
    <w:rsid w:val="00A32A68"/>
    <w:rsid w:val="00A42825"/>
    <w:rsid w:val="00A67313"/>
    <w:rsid w:val="00A768DA"/>
    <w:rsid w:val="00A8292C"/>
    <w:rsid w:val="00A85588"/>
    <w:rsid w:val="00AC36E7"/>
    <w:rsid w:val="00AD2582"/>
    <w:rsid w:val="00B04EBF"/>
    <w:rsid w:val="00B07AA5"/>
    <w:rsid w:val="00B338E2"/>
    <w:rsid w:val="00B3471E"/>
    <w:rsid w:val="00B3620E"/>
    <w:rsid w:val="00B739DD"/>
    <w:rsid w:val="00BA74BF"/>
    <w:rsid w:val="00BB247D"/>
    <w:rsid w:val="00BC5437"/>
    <w:rsid w:val="00BD49DD"/>
    <w:rsid w:val="00BF007A"/>
    <w:rsid w:val="00BF07ED"/>
    <w:rsid w:val="00BF7616"/>
    <w:rsid w:val="00C00188"/>
    <w:rsid w:val="00C227D1"/>
    <w:rsid w:val="00C23CEA"/>
    <w:rsid w:val="00C24918"/>
    <w:rsid w:val="00C349B9"/>
    <w:rsid w:val="00C572B1"/>
    <w:rsid w:val="00C827FE"/>
    <w:rsid w:val="00C85703"/>
    <w:rsid w:val="00C86DD7"/>
    <w:rsid w:val="00CC77CF"/>
    <w:rsid w:val="00CD2C9B"/>
    <w:rsid w:val="00CD33B3"/>
    <w:rsid w:val="00CD611E"/>
    <w:rsid w:val="00CF142C"/>
    <w:rsid w:val="00CF3463"/>
    <w:rsid w:val="00CF5EFD"/>
    <w:rsid w:val="00D05B3A"/>
    <w:rsid w:val="00D2071F"/>
    <w:rsid w:val="00D20F80"/>
    <w:rsid w:val="00D23DEC"/>
    <w:rsid w:val="00D70191"/>
    <w:rsid w:val="00D96AAC"/>
    <w:rsid w:val="00DA045B"/>
    <w:rsid w:val="00DC462E"/>
    <w:rsid w:val="00DD30A0"/>
    <w:rsid w:val="00DD676B"/>
    <w:rsid w:val="00E030B1"/>
    <w:rsid w:val="00E10094"/>
    <w:rsid w:val="00E15875"/>
    <w:rsid w:val="00E2058D"/>
    <w:rsid w:val="00E24278"/>
    <w:rsid w:val="00E442F5"/>
    <w:rsid w:val="00E61042"/>
    <w:rsid w:val="00E71EFE"/>
    <w:rsid w:val="00E757B0"/>
    <w:rsid w:val="00E83B9E"/>
    <w:rsid w:val="00E94872"/>
    <w:rsid w:val="00EA015B"/>
    <w:rsid w:val="00EA5D51"/>
    <w:rsid w:val="00EF3643"/>
    <w:rsid w:val="00EF3D13"/>
    <w:rsid w:val="00F14490"/>
    <w:rsid w:val="00F15D63"/>
    <w:rsid w:val="00F24FB3"/>
    <w:rsid w:val="00F53435"/>
    <w:rsid w:val="00F64C66"/>
    <w:rsid w:val="00F7575A"/>
    <w:rsid w:val="00F776BF"/>
    <w:rsid w:val="00FC751E"/>
    <w:rsid w:val="00FD5124"/>
    <w:rsid w:val="00FD56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0B23EC"/>
    <w:pPr>
      <w:jc w:val="both"/>
    </w:pPr>
    <w:rPr>
      <w:sz w:val="24"/>
      <w:lang w:eastAsia="en-US"/>
    </w:rPr>
  </w:style>
  <w:style w:type="paragraph" w:styleId="Antrat1">
    <w:name w:val="heading 1"/>
    <w:basedOn w:val="prastasis"/>
    <w:next w:val="prastasis"/>
    <w:qFormat/>
    <w:pPr>
      <w:keepNext/>
      <w:jc w:val="center"/>
      <w:outlineLvl w:val="0"/>
    </w:pPr>
    <w:rPr>
      <w:rFonts w:ascii="Arial" w:hAnsi="Arial"/>
      <w:b/>
      <w:u w:val="single"/>
    </w:rPr>
  </w:style>
  <w:style w:type="paragraph" w:styleId="Antrat2">
    <w:name w:val="heading 2"/>
    <w:basedOn w:val="prastasis"/>
    <w:next w:val="prastasis"/>
    <w:link w:val="Antrat2Diagrama"/>
    <w:qFormat/>
    <w:pPr>
      <w:keepNext/>
      <w:jc w:val="center"/>
      <w:outlineLvl w:val="1"/>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Ástatymo pavad."/>
    <w:basedOn w:val="prastasis"/>
    <w:pPr>
      <w:spacing w:line="360" w:lineRule="auto"/>
      <w:ind w:firstLine="720"/>
      <w:jc w:val="center"/>
    </w:pPr>
    <w:rPr>
      <w:rFonts w:ascii="TimesLT" w:hAnsi="TimesLT"/>
      <w:caps/>
    </w:rPr>
  </w:style>
  <w:style w:type="paragraph" w:styleId="Antrats">
    <w:name w:val="header"/>
    <w:basedOn w:val="prastasis"/>
    <w:link w:val="AntratsDiagrama"/>
    <w:pPr>
      <w:tabs>
        <w:tab w:val="center" w:pos="4153"/>
        <w:tab w:val="right" w:pos="8306"/>
      </w:tabs>
    </w:p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styleId="Pagrindinistekstas2">
    <w:name w:val="Body Text 2"/>
    <w:basedOn w:val="prastasis"/>
    <w:link w:val="Pagrindinistekstas2Diagrama"/>
    <w:semiHidden/>
    <w:rPr>
      <w:rFonts w:ascii="Arial" w:hAnsi="Arial"/>
      <w:i/>
      <w:iCs/>
    </w:rPr>
  </w:style>
  <w:style w:type="paragraph" w:styleId="Pagrindiniotekstotrauka">
    <w:name w:val="Body Text Indent"/>
    <w:basedOn w:val="prastasis"/>
    <w:link w:val="PagrindiniotekstotraukaDiagrama"/>
    <w:semiHidden/>
    <w:pPr>
      <w:ind w:firstLine="720"/>
    </w:pPr>
    <w:rPr>
      <w:rFonts w:ascii="Arial" w:hAnsi="Arial"/>
    </w:rPr>
  </w:style>
  <w:style w:type="paragraph" w:styleId="Pagrindiniotekstotrauka2">
    <w:name w:val="Body Text Indent 2"/>
    <w:basedOn w:val="prastasis"/>
    <w:semiHidden/>
    <w:pPr>
      <w:ind w:firstLine="709"/>
      <w:jc w:val="left"/>
    </w:pPr>
  </w:style>
  <w:style w:type="character" w:customStyle="1" w:styleId="AntratsDiagrama">
    <w:name w:val="Antraštės Diagrama"/>
    <w:link w:val="Antrats"/>
    <w:rsid w:val="005B3008"/>
    <w:rPr>
      <w:sz w:val="24"/>
      <w:lang w:eastAsia="en-US"/>
    </w:rPr>
  </w:style>
  <w:style w:type="character" w:customStyle="1" w:styleId="Pareigos">
    <w:name w:val="Pareigos"/>
    <w:rsid w:val="00A05C33"/>
    <w:rPr>
      <w:rFonts w:ascii="TimesLT" w:hAnsi="TimesLT" w:hint="default"/>
      <w:caps/>
      <w:sz w:val="24"/>
    </w:rPr>
  </w:style>
  <w:style w:type="character" w:customStyle="1" w:styleId="Pagrindinistekstas2Diagrama">
    <w:name w:val="Pagrindinis tekstas 2 Diagrama"/>
    <w:link w:val="Pagrindinistekstas2"/>
    <w:semiHidden/>
    <w:rsid w:val="009A053C"/>
    <w:rPr>
      <w:rFonts w:ascii="Arial" w:hAnsi="Arial"/>
      <w:i/>
      <w:iCs/>
      <w:sz w:val="24"/>
      <w:lang w:eastAsia="en-US"/>
    </w:rPr>
  </w:style>
  <w:style w:type="paragraph" w:customStyle="1" w:styleId="statymopavad0">
    <w:name w:val="Įstatymo pavad."/>
    <w:basedOn w:val="prastasis"/>
    <w:rsid w:val="006C0983"/>
    <w:pPr>
      <w:spacing w:line="360" w:lineRule="auto"/>
      <w:ind w:firstLine="720"/>
      <w:jc w:val="center"/>
    </w:pPr>
    <w:rPr>
      <w:rFonts w:ascii="TimesLT" w:hAnsi="TimesLT"/>
      <w:caps/>
    </w:rPr>
  </w:style>
  <w:style w:type="character" w:customStyle="1" w:styleId="Antrat2Diagrama">
    <w:name w:val="Antraštė 2 Diagrama"/>
    <w:link w:val="Antrat2"/>
    <w:rsid w:val="00CF3463"/>
    <w:rPr>
      <w:b/>
      <w:bCs/>
      <w:sz w:val="24"/>
      <w:lang w:eastAsia="en-US"/>
    </w:rPr>
  </w:style>
  <w:style w:type="paragraph" w:styleId="Debesliotekstas">
    <w:name w:val="Balloon Text"/>
    <w:basedOn w:val="prastasis"/>
    <w:link w:val="DebesliotekstasDiagrama"/>
    <w:uiPriority w:val="99"/>
    <w:semiHidden/>
    <w:unhideWhenUsed/>
    <w:rsid w:val="00D05B3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D05B3A"/>
    <w:rPr>
      <w:rFonts w:ascii="Tahoma" w:hAnsi="Tahoma" w:cs="Tahoma"/>
      <w:sz w:val="16"/>
      <w:szCs w:val="16"/>
      <w:lang w:eastAsia="en-US"/>
    </w:rPr>
  </w:style>
  <w:style w:type="character" w:customStyle="1" w:styleId="PagrindiniotekstotraukaDiagrama">
    <w:name w:val="Pagrindinio teksto įtrauka Diagrama"/>
    <w:basedOn w:val="Numatytasispastraiposriftas"/>
    <w:link w:val="Pagrindiniotekstotrauka"/>
    <w:semiHidden/>
    <w:rsid w:val="005E47F3"/>
    <w:rPr>
      <w:rFonts w:ascii="Arial" w:hAnsi="Arial"/>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0B23EC"/>
    <w:pPr>
      <w:jc w:val="both"/>
    </w:pPr>
    <w:rPr>
      <w:sz w:val="24"/>
      <w:lang w:eastAsia="en-US"/>
    </w:rPr>
  </w:style>
  <w:style w:type="paragraph" w:styleId="Antrat1">
    <w:name w:val="heading 1"/>
    <w:basedOn w:val="prastasis"/>
    <w:next w:val="prastasis"/>
    <w:qFormat/>
    <w:pPr>
      <w:keepNext/>
      <w:jc w:val="center"/>
      <w:outlineLvl w:val="0"/>
    </w:pPr>
    <w:rPr>
      <w:rFonts w:ascii="Arial" w:hAnsi="Arial"/>
      <w:b/>
      <w:u w:val="single"/>
    </w:rPr>
  </w:style>
  <w:style w:type="paragraph" w:styleId="Antrat2">
    <w:name w:val="heading 2"/>
    <w:basedOn w:val="prastasis"/>
    <w:next w:val="prastasis"/>
    <w:link w:val="Antrat2Diagrama"/>
    <w:qFormat/>
    <w:pPr>
      <w:keepNext/>
      <w:jc w:val="center"/>
      <w:outlineLvl w:val="1"/>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Ástatymo pavad."/>
    <w:basedOn w:val="prastasis"/>
    <w:pPr>
      <w:spacing w:line="360" w:lineRule="auto"/>
      <w:ind w:firstLine="720"/>
      <w:jc w:val="center"/>
    </w:pPr>
    <w:rPr>
      <w:rFonts w:ascii="TimesLT" w:hAnsi="TimesLT"/>
      <w:caps/>
    </w:rPr>
  </w:style>
  <w:style w:type="paragraph" w:styleId="Antrats">
    <w:name w:val="header"/>
    <w:basedOn w:val="prastasis"/>
    <w:link w:val="AntratsDiagrama"/>
    <w:pPr>
      <w:tabs>
        <w:tab w:val="center" w:pos="4153"/>
        <w:tab w:val="right" w:pos="8306"/>
      </w:tabs>
    </w:p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styleId="Pagrindinistekstas2">
    <w:name w:val="Body Text 2"/>
    <w:basedOn w:val="prastasis"/>
    <w:link w:val="Pagrindinistekstas2Diagrama"/>
    <w:semiHidden/>
    <w:rPr>
      <w:rFonts w:ascii="Arial" w:hAnsi="Arial"/>
      <w:i/>
      <w:iCs/>
    </w:rPr>
  </w:style>
  <w:style w:type="paragraph" w:styleId="Pagrindiniotekstotrauka">
    <w:name w:val="Body Text Indent"/>
    <w:basedOn w:val="prastasis"/>
    <w:link w:val="PagrindiniotekstotraukaDiagrama"/>
    <w:semiHidden/>
    <w:pPr>
      <w:ind w:firstLine="720"/>
    </w:pPr>
    <w:rPr>
      <w:rFonts w:ascii="Arial" w:hAnsi="Arial"/>
    </w:rPr>
  </w:style>
  <w:style w:type="paragraph" w:styleId="Pagrindiniotekstotrauka2">
    <w:name w:val="Body Text Indent 2"/>
    <w:basedOn w:val="prastasis"/>
    <w:semiHidden/>
    <w:pPr>
      <w:ind w:firstLine="709"/>
      <w:jc w:val="left"/>
    </w:pPr>
  </w:style>
  <w:style w:type="character" w:customStyle="1" w:styleId="AntratsDiagrama">
    <w:name w:val="Antraštės Diagrama"/>
    <w:link w:val="Antrats"/>
    <w:rsid w:val="005B3008"/>
    <w:rPr>
      <w:sz w:val="24"/>
      <w:lang w:eastAsia="en-US"/>
    </w:rPr>
  </w:style>
  <w:style w:type="character" w:customStyle="1" w:styleId="Pareigos">
    <w:name w:val="Pareigos"/>
    <w:rsid w:val="00A05C33"/>
    <w:rPr>
      <w:rFonts w:ascii="TimesLT" w:hAnsi="TimesLT" w:hint="default"/>
      <w:caps/>
      <w:sz w:val="24"/>
    </w:rPr>
  </w:style>
  <w:style w:type="character" w:customStyle="1" w:styleId="Pagrindinistekstas2Diagrama">
    <w:name w:val="Pagrindinis tekstas 2 Diagrama"/>
    <w:link w:val="Pagrindinistekstas2"/>
    <w:semiHidden/>
    <w:rsid w:val="009A053C"/>
    <w:rPr>
      <w:rFonts w:ascii="Arial" w:hAnsi="Arial"/>
      <w:i/>
      <w:iCs/>
      <w:sz w:val="24"/>
      <w:lang w:eastAsia="en-US"/>
    </w:rPr>
  </w:style>
  <w:style w:type="paragraph" w:customStyle="1" w:styleId="statymopavad0">
    <w:name w:val="Įstatymo pavad."/>
    <w:basedOn w:val="prastasis"/>
    <w:rsid w:val="006C0983"/>
    <w:pPr>
      <w:spacing w:line="360" w:lineRule="auto"/>
      <w:ind w:firstLine="720"/>
      <w:jc w:val="center"/>
    </w:pPr>
    <w:rPr>
      <w:rFonts w:ascii="TimesLT" w:hAnsi="TimesLT"/>
      <w:caps/>
    </w:rPr>
  </w:style>
  <w:style w:type="character" w:customStyle="1" w:styleId="Antrat2Diagrama">
    <w:name w:val="Antraštė 2 Diagrama"/>
    <w:link w:val="Antrat2"/>
    <w:rsid w:val="00CF3463"/>
    <w:rPr>
      <w:b/>
      <w:bCs/>
      <w:sz w:val="24"/>
      <w:lang w:eastAsia="en-US"/>
    </w:rPr>
  </w:style>
  <w:style w:type="paragraph" w:styleId="Debesliotekstas">
    <w:name w:val="Balloon Text"/>
    <w:basedOn w:val="prastasis"/>
    <w:link w:val="DebesliotekstasDiagrama"/>
    <w:uiPriority w:val="99"/>
    <w:semiHidden/>
    <w:unhideWhenUsed/>
    <w:rsid w:val="00D05B3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D05B3A"/>
    <w:rPr>
      <w:rFonts w:ascii="Tahoma" w:hAnsi="Tahoma" w:cs="Tahoma"/>
      <w:sz w:val="16"/>
      <w:szCs w:val="16"/>
      <w:lang w:eastAsia="en-US"/>
    </w:rPr>
  </w:style>
  <w:style w:type="character" w:customStyle="1" w:styleId="PagrindiniotekstotraukaDiagrama">
    <w:name w:val="Pagrindinio teksto įtrauka Diagrama"/>
    <w:basedOn w:val="Numatytasispastraiposriftas"/>
    <w:link w:val="Pagrindiniotekstotrauka"/>
    <w:semiHidden/>
    <w:rsid w:val="005E47F3"/>
    <w:rPr>
      <w:rFonts w:ascii="Arial" w:hAnsi="Arial"/>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248736">
      <w:bodyDiv w:val="1"/>
      <w:marLeft w:val="0"/>
      <w:marRight w:val="0"/>
      <w:marTop w:val="0"/>
      <w:marBottom w:val="0"/>
      <w:divBdr>
        <w:top w:val="none" w:sz="0" w:space="0" w:color="auto"/>
        <w:left w:val="none" w:sz="0" w:space="0" w:color="auto"/>
        <w:bottom w:val="none" w:sz="0" w:space="0" w:color="auto"/>
        <w:right w:val="none" w:sz="0" w:space="0" w:color="auto"/>
      </w:divBdr>
    </w:div>
    <w:div w:id="759376617">
      <w:bodyDiv w:val="1"/>
      <w:marLeft w:val="0"/>
      <w:marRight w:val="0"/>
      <w:marTop w:val="0"/>
      <w:marBottom w:val="0"/>
      <w:divBdr>
        <w:top w:val="none" w:sz="0" w:space="0" w:color="auto"/>
        <w:left w:val="none" w:sz="0" w:space="0" w:color="auto"/>
        <w:bottom w:val="none" w:sz="0" w:space="0" w:color="auto"/>
        <w:right w:val="none" w:sz="0" w:space="0" w:color="auto"/>
      </w:divBdr>
    </w:div>
    <w:div w:id="1126387854">
      <w:bodyDiv w:val="1"/>
      <w:marLeft w:val="0"/>
      <w:marRight w:val="0"/>
      <w:marTop w:val="0"/>
      <w:marBottom w:val="0"/>
      <w:divBdr>
        <w:top w:val="none" w:sz="0" w:space="0" w:color="auto"/>
        <w:left w:val="none" w:sz="0" w:space="0" w:color="auto"/>
        <w:bottom w:val="none" w:sz="0" w:space="0" w:color="auto"/>
        <w:right w:val="none" w:sz="0" w:space="0" w:color="auto"/>
      </w:divBdr>
    </w:div>
    <w:div w:id="1363743954">
      <w:bodyDiv w:val="1"/>
      <w:marLeft w:val="0"/>
      <w:marRight w:val="0"/>
      <w:marTop w:val="0"/>
      <w:marBottom w:val="0"/>
      <w:divBdr>
        <w:top w:val="none" w:sz="0" w:space="0" w:color="auto"/>
        <w:left w:val="none" w:sz="0" w:space="0" w:color="auto"/>
        <w:bottom w:val="none" w:sz="0" w:space="0" w:color="auto"/>
        <w:right w:val="none" w:sz="0" w:space="0" w:color="auto"/>
      </w:divBdr>
    </w:div>
    <w:div w:id="1495564013">
      <w:bodyDiv w:val="1"/>
      <w:marLeft w:val="0"/>
      <w:marRight w:val="0"/>
      <w:marTop w:val="0"/>
      <w:marBottom w:val="0"/>
      <w:divBdr>
        <w:top w:val="none" w:sz="0" w:space="0" w:color="auto"/>
        <w:left w:val="none" w:sz="0" w:space="0" w:color="auto"/>
        <w:bottom w:val="none" w:sz="0" w:space="0" w:color="auto"/>
        <w:right w:val="none" w:sz="0" w:space="0" w:color="auto"/>
      </w:divBdr>
    </w:div>
    <w:div w:id="1619995448">
      <w:bodyDiv w:val="1"/>
      <w:marLeft w:val="0"/>
      <w:marRight w:val="0"/>
      <w:marTop w:val="0"/>
      <w:marBottom w:val="0"/>
      <w:divBdr>
        <w:top w:val="none" w:sz="0" w:space="0" w:color="auto"/>
        <w:left w:val="none" w:sz="0" w:space="0" w:color="auto"/>
        <w:bottom w:val="none" w:sz="0" w:space="0" w:color="auto"/>
        <w:right w:val="none" w:sz="0" w:space="0" w:color="auto"/>
      </w:divBdr>
    </w:div>
    <w:div w:id="1638339203">
      <w:bodyDiv w:val="1"/>
      <w:marLeft w:val="0"/>
      <w:marRight w:val="0"/>
      <w:marTop w:val="0"/>
      <w:marBottom w:val="0"/>
      <w:divBdr>
        <w:top w:val="none" w:sz="0" w:space="0" w:color="auto"/>
        <w:left w:val="none" w:sz="0" w:space="0" w:color="auto"/>
        <w:bottom w:val="none" w:sz="0" w:space="0" w:color="auto"/>
        <w:right w:val="none" w:sz="0" w:space="0" w:color="auto"/>
      </w:divBdr>
    </w:div>
    <w:div w:id="1682929188">
      <w:bodyDiv w:val="1"/>
      <w:marLeft w:val="0"/>
      <w:marRight w:val="0"/>
      <w:marTop w:val="0"/>
      <w:marBottom w:val="0"/>
      <w:divBdr>
        <w:top w:val="none" w:sz="0" w:space="0" w:color="auto"/>
        <w:left w:val="none" w:sz="0" w:space="0" w:color="auto"/>
        <w:bottom w:val="none" w:sz="0" w:space="0" w:color="auto"/>
        <w:right w:val="none" w:sz="0" w:space="0" w:color="auto"/>
      </w:divBdr>
    </w:div>
    <w:div w:id="1994483890">
      <w:bodyDiv w:val="1"/>
      <w:marLeft w:val="0"/>
      <w:marRight w:val="0"/>
      <w:marTop w:val="0"/>
      <w:marBottom w:val="0"/>
      <w:divBdr>
        <w:top w:val="none" w:sz="0" w:space="0" w:color="auto"/>
        <w:left w:val="none" w:sz="0" w:space="0" w:color="auto"/>
        <w:bottom w:val="none" w:sz="0" w:space="0" w:color="auto"/>
        <w:right w:val="none" w:sz="0" w:space="0" w:color="auto"/>
      </w:divBdr>
    </w:div>
    <w:div w:id="214330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PROTOKOL.DO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PROTOKOL</Template>
  <TotalTime>398</TotalTime>
  <Pages>15</Pages>
  <Words>4416</Words>
  <Characters>29764</Characters>
  <Application>Microsoft Office Word</Application>
  <DocSecurity>0</DocSecurity>
  <Lines>248</Lines>
  <Paragraphs>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LRS</Company>
  <LinksUpToDate>false</LinksUpToDate>
  <CharactersWithSpaces>34112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Tatjana Juršėnienė</dc:creator>
  <cp:lastModifiedBy>JURŠĖNIENĖ Tatjana</cp:lastModifiedBy>
  <cp:revision>64</cp:revision>
  <cp:lastPrinted>2026-06-04T14:09:00Z</cp:lastPrinted>
  <dcterms:created xsi:type="dcterms:W3CDTF">2026-05-21T15:19:00Z</dcterms:created>
  <dcterms:modified xsi:type="dcterms:W3CDTF">2026-06-04T18:08:00Z</dcterms:modified>
</cp:coreProperties>
</file>