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6935" w:rsidRPr="002864F4" w:rsidRDefault="001B6935" w:rsidP="001B6935">
      <w:pPr>
        <w:spacing w:line="240" w:lineRule="auto"/>
        <w:ind w:left="5760" w:right="282"/>
        <w:rPr>
          <w:sz w:val="24"/>
          <w:szCs w:val="24"/>
        </w:rPr>
      </w:pPr>
      <w:r w:rsidRPr="002864F4">
        <w:rPr>
          <w:sz w:val="24"/>
          <w:szCs w:val="24"/>
        </w:rPr>
        <w:t>PATVIRTINTA</w:t>
      </w:r>
    </w:p>
    <w:p w:rsidR="001B6935" w:rsidRPr="002864F4" w:rsidRDefault="001B6935" w:rsidP="001B6935">
      <w:pPr>
        <w:ind w:left="5760" w:right="282"/>
        <w:jc w:val="both"/>
        <w:rPr>
          <w:sz w:val="24"/>
          <w:szCs w:val="24"/>
        </w:rPr>
      </w:pPr>
      <w:r w:rsidRPr="002864F4">
        <w:rPr>
          <w:sz w:val="24"/>
          <w:szCs w:val="24"/>
        </w:rPr>
        <w:t>Lietuvos Respublikos Seimo</w:t>
      </w:r>
    </w:p>
    <w:p w:rsidR="001B6935" w:rsidRPr="002864F4" w:rsidRDefault="001B6935" w:rsidP="001B6935">
      <w:pPr>
        <w:spacing w:line="240" w:lineRule="auto"/>
        <w:ind w:left="5760" w:right="282"/>
        <w:rPr>
          <w:sz w:val="24"/>
          <w:szCs w:val="24"/>
        </w:rPr>
      </w:pPr>
      <w:r w:rsidRPr="002864F4">
        <w:rPr>
          <w:sz w:val="24"/>
          <w:szCs w:val="24"/>
        </w:rPr>
        <w:t>202</w:t>
      </w:r>
      <w:r>
        <w:rPr>
          <w:sz w:val="24"/>
          <w:szCs w:val="24"/>
        </w:rPr>
        <w:t>3</w:t>
      </w:r>
      <w:r w:rsidRPr="002864F4">
        <w:rPr>
          <w:sz w:val="24"/>
          <w:szCs w:val="24"/>
        </w:rPr>
        <w:t xml:space="preserve"> m. </w:t>
      </w:r>
      <w:r>
        <w:rPr>
          <w:sz w:val="24"/>
          <w:szCs w:val="24"/>
        </w:rPr>
        <w:t xml:space="preserve">vasario 9 </w:t>
      </w:r>
      <w:r w:rsidRPr="002864F4">
        <w:rPr>
          <w:sz w:val="24"/>
          <w:szCs w:val="24"/>
        </w:rPr>
        <w:t>d. posėdyje</w:t>
      </w:r>
    </w:p>
    <w:p w:rsidR="009A1859" w:rsidRDefault="009A1859" w:rsidP="009A1859">
      <w:pPr>
        <w:spacing w:line="240" w:lineRule="auto"/>
        <w:ind w:left="5760" w:right="282"/>
        <w:contextualSpacing/>
        <w:rPr>
          <w:sz w:val="24"/>
          <w:szCs w:val="24"/>
        </w:rPr>
      </w:pPr>
      <w:bookmarkStart w:id="0" w:name="_GoBack"/>
      <w:bookmarkEnd w:id="0"/>
    </w:p>
    <w:p w:rsidR="004831F2" w:rsidRPr="00A7798A" w:rsidRDefault="004831F2" w:rsidP="004831F2">
      <w:pPr>
        <w:ind w:right="282"/>
        <w:jc w:val="center"/>
        <w:rPr>
          <w:b/>
          <w:color w:val="000000"/>
          <w:sz w:val="28"/>
          <w:szCs w:val="28"/>
          <w:lang w:eastAsia="en-US"/>
        </w:rPr>
      </w:pPr>
      <w:r w:rsidRPr="00A7798A">
        <w:rPr>
          <w:b/>
          <w:color w:val="000000"/>
          <w:sz w:val="28"/>
          <w:szCs w:val="28"/>
          <w:lang w:eastAsia="en-US"/>
        </w:rPr>
        <w:t>Lietuvos Respublikos Seimo</w:t>
      </w:r>
    </w:p>
    <w:p w:rsidR="004831F2" w:rsidRPr="00D652BE" w:rsidRDefault="004831F2" w:rsidP="004831F2">
      <w:pPr>
        <w:ind w:right="282"/>
        <w:jc w:val="center"/>
        <w:rPr>
          <w:b/>
          <w:snapToGrid w:val="0"/>
          <w:sz w:val="28"/>
          <w:szCs w:val="28"/>
          <w:lang w:eastAsia="en-US"/>
        </w:rPr>
      </w:pPr>
      <w:r w:rsidRPr="00D652BE">
        <w:rPr>
          <w:b/>
          <w:sz w:val="28"/>
          <w:szCs w:val="28"/>
          <w:lang w:eastAsia="en-US"/>
        </w:rPr>
        <w:t>202</w:t>
      </w:r>
      <w:r w:rsidR="00B4009A">
        <w:rPr>
          <w:b/>
          <w:sz w:val="28"/>
          <w:szCs w:val="28"/>
          <w:lang w:eastAsia="en-US"/>
        </w:rPr>
        <w:t>3</w:t>
      </w:r>
      <w:r w:rsidRPr="00D652BE">
        <w:rPr>
          <w:b/>
          <w:sz w:val="28"/>
          <w:szCs w:val="28"/>
          <w:lang w:eastAsia="en-US"/>
        </w:rPr>
        <w:t xml:space="preserve"> m. </w:t>
      </w:r>
      <w:r w:rsidR="00B4009A">
        <w:rPr>
          <w:b/>
          <w:sz w:val="28"/>
          <w:szCs w:val="28"/>
          <w:lang w:eastAsia="en-US"/>
        </w:rPr>
        <w:t xml:space="preserve">vasario </w:t>
      </w:r>
      <w:r w:rsidR="00553938">
        <w:rPr>
          <w:b/>
          <w:sz w:val="28"/>
          <w:szCs w:val="28"/>
          <w:lang w:eastAsia="en-US"/>
        </w:rPr>
        <w:t>9</w:t>
      </w:r>
      <w:r w:rsidRPr="00D652BE">
        <w:rPr>
          <w:b/>
          <w:sz w:val="28"/>
          <w:szCs w:val="28"/>
          <w:lang w:eastAsia="en-US"/>
        </w:rPr>
        <w:t xml:space="preserve"> d. (</w:t>
      </w:r>
      <w:r w:rsidR="00553938">
        <w:rPr>
          <w:b/>
          <w:sz w:val="28"/>
          <w:szCs w:val="28"/>
          <w:lang w:eastAsia="en-US"/>
        </w:rPr>
        <w:t>ketvirtadienio</w:t>
      </w:r>
      <w:r w:rsidRPr="00D652BE">
        <w:rPr>
          <w:b/>
          <w:sz w:val="28"/>
          <w:szCs w:val="28"/>
          <w:lang w:eastAsia="en-US"/>
        </w:rPr>
        <w:t>) posėdž</w:t>
      </w:r>
      <w:r w:rsidRPr="00553938">
        <w:rPr>
          <w:b/>
          <w:sz w:val="28"/>
          <w:szCs w:val="28"/>
          <w:lang w:eastAsia="en-US"/>
        </w:rPr>
        <w:t>i</w:t>
      </w:r>
      <w:r w:rsidR="00FA35A1" w:rsidRPr="00553938">
        <w:rPr>
          <w:b/>
          <w:sz w:val="28"/>
          <w:szCs w:val="28"/>
          <w:lang w:eastAsia="en-US"/>
        </w:rPr>
        <w:t>o</w:t>
      </w:r>
    </w:p>
    <w:p w:rsidR="004831F2" w:rsidRDefault="007B6F62" w:rsidP="004831F2">
      <w:pPr>
        <w:ind w:right="282"/>
        <w:jc w:val="center"/>
        <w:rPr>
          <w:b/>
          <w:color w:val="000000"/>
          <w:sz w:val="28"/>
          <w:szCs w:val="28"/>
          <w:lang w:eastAsia="en-US"/>
        </w:rPr>
      </w:pPr>
      <w:r>
        <w:rPr>
          <w:b/>
          <w:color w:val="000000"/>
          <w:sz w:val="28"/>
          <w:szCs w:val="28"/>
          <w:lang w:eastAsia="en-US"/>
        </w:rPr>
        <w:t>d</w:t>
      </w:r>
      <w:r w:rsidR="004831F2" w:rsidRPr="00A7798A">
        <w:rPr>
          <w:b/>
          <w:color w:val="000000"/>
          <w:sz w:val="28"/>
          <w:szCs w:val="28"/>
          <w:lang w:eastAsia="en-US"/>
        </w:rPr>
        <w:t>arbotvarkė</w:t>
      </w:r>
    </w:p>
    <w:p w:rsidR="007B6F62" w:rsidRDefault="007B6F62" w:rsidP="004831F2">
      <w:pPr>
        <w:ind w:right="282"/>
        <w:jc w:val="center"/>
        <w:rPr>
          <w:b/>
          <w:color w:val="000000"/>
          <w:sz w:val="28"/>
          <w:szCs w:val="28"/>
          <w:lang w:eastAsia="en-US"/>
        </w:rPr>
      </w:pPr>
    </w:p>
    <w:p w:rsidR="007B6F62" w:rsidRPr="00A633D1" w:rsidRDefault="007B6F62" w:rsidP="004831F2">
      <w:pPr>
        <w:ind w:right="282"/>
        <w:jc w:val="center"/>
        <w:rPr>
          <w:b/>
          <w:color w:val="000000"/>
          <w:lang w:eastAsia="en-US"/>
        </w:rPr>
      </w:pPr>
      <w:r w:rsidRPr="00A633D1">
        <w:rPr>
          <w:b/>
          <w:color w:val="000000"/>
          <w:lang w:eastAsia="en-US"/>
        </w:rPr>
        <w:t>HIMNAS</w:t>
      </w:r>
    </w:p>
    <w:tbl>
      <w:tblPr>
        <w:tblW w:w="10174" w:type="dxa"/>
        <w:tblInd w:w="-63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57" w:type="dxa"/>
          <w:right w:w="57" w:type="dxa"/>
        </w:tblCellMar>
        <w:tblLook w:val="0080" w:firstRow="0" w:lastRow="0" w:firstColumn="1" w:lastColumn="0" w:noHBand="0" w:noVBand="0"/>
      </w:tblPr>
      <w:tblGrid>
        <w:gridCol w:w="1111"/>
        <w:gridCol w:w="1395"/>
        <w:gridCol w:w="801"/>
        <w:gridCol w:w="2110"/>
        <w:gridCol w:w="10"/>
        <w:gridCol w:w="1526"/>
        <w:gridCol w:w="742"/>
        <w:gridCol w:w="2109"/>
        <w:gridCol w:w="7"/>
        <w:gridCol w:w="363"/>
      </w:tblGrid>
      <w:tr w:rsidR="00146618" w:rsidRPr="00792EA4" w:rsidTr="00CE1B23">
        <w:trPr>
          <w:gridAfter w:val="2"/>
          <w:wAfter w:w="370" w:type="dxa"/>
          <w:cantSplit/>
        </w:trPr>
        <w:tc>
          <w:tcPr>
            <w:tcW w:w="1111" w:type="dxa"/>
            <w:tcBorders>
              <w:top w:val="double" w:sz="4" w:space="0" w:color="auto"/>
              <w:bottom w:val="double" w:sz="6" w:space="0" w:color="auto"/>
            </w:tcBorders>
            <w:shd w:val="clear" w:color="auto" w:fill="FFFFFF"/>
          </w:tcPr>
          <w:p w:rsidR="00146618" w:rsidRPr="00A7798A" w:rsidRDefault="00146618" w:rsidP="00146618">
            <w:pPr>
              <w:jc w:val="center"/>
              <w:rPr>
                <w:lang w:eastAsia="en-US"/>
              </w:rPr>
            </w:pPr>
            <w:r w:rsidRPr="00A7798A">
              <w:rPr>
                <w:lang w:eastAsia="en-US"/>
              </w:rPr>
              <w:t>1-</w:t>
            </w:r>
            <w:r>
              <w:rPr>
                <w:lang w:eastAsia="en-US"/>
              </w:rPr>
              <w:t>1</w:t>
            </w:r>
            <w:r w:rsidRPr="00A7798A">
              <w:rPr>
                <w:lang w:eastAsia="en-US"/>
              </w:rPr>
              <w:t>.</w:t>
            </w:r>
          </w:p>
        </w:tc>
        <w:tc>
          <w:tcPr>
            <w:tcW w:w="4316" w:type="dxa"/>
            <w:gridSpan w:val="4"/>
            <w:tcBorders>
              <w:top w:val="double" w:sz="4" w:space="0" w:color="auto"/>
              <w:bottom w:val="double" w:sz="6" w:space="0" w:color="auto"/>
            </w:tcBorders>
            <w:shd w:val="clear" w:color="auto" w:fill="FFFFFF"/>
          </w:tcPr>
          <w:p w:rsidR="00146618" w:rsidRPr="00A7798A" w:rsidRDefault="00146618" w:rsidP="00146618">
            <w:pPr>
              <w:rPr>
                <w:snapToGrid w:val="0"/>
                <w:color w:val="000000"/>
                <w:lang w:eastAsia="en-US"/>
              </w:rPr>
            </w:pPr>
            <w:r w:rsidRPr="00A7798A">
              <w:rPr>
                <w:snapToGrid w:val="0"/>
                <w:color w:val="000000"/>
                <w:lang w:eastAsia="en-US"/>
              </w:rPr>
              <w:t>Darbotvarkės tvirtinimas</w:t>
            </w:r>
          </w:p>
        </w:tc>
        <w:tc>
          <w:tcPr>
            <w:tcW w:w="2268" w:type="dxa"/>
            <w:gridSpan w:val="2"/>
            <w:tcBorders>
              <w:top w:val="double" w:sz="4" w:space="0" w:color="auto"/>
              <w:bottom w:val="double" w:sz="6" w:space="0" w:color="auto"/>
            </w:tcBorders>
            <w:shd w:val="clear" w:color="auto" w:fill="FFFFFF"/>
          </w:tcPr>
          <w:p w:rsidR="00146618" w:rsidRPr="00C87C3D" w:rsidRDefault="00146618" w:rsidP="00366D48">
            <w:pPr>
              <w:rPr>
                <w:b/>
                <w:bCs/>
                <w:snapToGrid w:val="0"/>
                <w:lang w:eastAsia="en-US"/>
              </w:rPr>
            </w:pPr>
            <w:r w:rsidRPr="00C87C3D">
              <w:rPr>
                <w:b/>
                <w:bCs/>
                <w:snapToGrid w:val="0"/>
                <w:lang w:eastAsia="en-US"/>
              </w:rPr>
              <w:t>1</w:t>
            </w:r>
            <w:r w:rsidR="00366D48">
              <w:rPr>
                <w:b/>
                <w:bCs/>
                <w:snapToGrid w:val="0"/>
                <w:lang w:eastAsia="en-US"/>
              </w:rPr>
              <w:t>2</w:t>
            </w:r>
            <w:r w:rsidRPr="00C87C3D">
              <w:rPr>
                <w:b/>
                <w:bCs/>
                <w:snapToGrid w:val="0"/>
                <w:lang w:eastAsia="en-US"/>
              </w:rPr>
              <w:t>.</w:t>
            </w:r>
            <w:r>
              <w:rPr>
                <w:b/>
                <w:bCs/>
                <w:snapToGrid w:val="0"/>
                <w:lang w:eastAsia="en-US"/>
              </w:rPr>
              <w:t>0</w:t>
            </w:r>
            <w:r w:rsidRPr="00C87C3D">
              <w:rPr>
                <w:b/>
                <w:bCs/>
                <w:snapToGrid w:val="0"/>
                <w:lang w:eastAsia="en-US"/>
              </w:rPr>
              <w:t>0–1</w:t>
            </w:r>
            <w:r w:rsidR="00366D48">
              <w:rPr>
                <w:b/>
                <w:bCs/>
                <w:snapToGrid w:val="0"/>
                <w:lang w:eastAsia="en-US"/>
              </w:rPr>
              <w:t>2</w:t>
            </w:r>
            <w:r w:rsidRPr="00C87C3D">
              <w:rPr>
                <w:b/>
                <w:bCs/>
                <w:snapToGrid w:val="0"/>
                <w:lang w:eastAsia="en-US"/>
              </w:rPr>
              <w:t>.</w:t>
            </w:r>
            <w:r w:rsidR="0033050B">
              <w:rPr>
                <w:b/>
                <w:bCs/>
                <w:snapToGrid w:val="0"/>
                <w:lang w:eastAsia="en-US"/>
              </w:rPr>
              <w:t>05</w:t>
            </w:r>
          </w:p>
        </w:tc>
        <w:tc>
          <w:tcPr>
            <w:tcW w:w="2109" w:type="dxa"/>
            <w:tcBorders>
              <w:top w:val="double" w:sz="4" w:space="0" w:color="auto"/>
              <w:bottom w:val="double" w:sz="6" w:space="0" w:color="auto"/>
            </w:tcBorders>
            <w:shd w:val="clear" w:color="auto" w:fill="FFFFFF"/>
          </w:tcPr>
          <w:p w:rsidR="00146618" w:rsidRPr="00D5451F" w:rsidRDefault="00146618" w:rsidP="00146618">
            <w:pPr>
              <w:spacing w:line="240" w:lineRule="auto"/>
              <w:contextualSpacing/>
              <w:rPr>
                <w:rFonts w:eastAsia="Arial Unicode MS"/>
              </w:rPr>
            </w:pPr>
          </w:p>
        </w:tc>
      </w:tr>
      <w:tr w:rsidR="00CE1B23" w:rsidRPr="00792EA4" w:rsidTr="00CE1B23">
        <w:trPr>
          <w:gridAfter w:val="2"/>
          <w:wAfter w:w="370" w:type="dxa"/>
          <w:cantSplit/>
        </w:trPr>
        <w:tc>
          <w:tcPr>
            <w:tcW w:w="1111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CE1B23" w:rsidRDefault="00CE1B23" w:rsidP="00CE1B23">
            <w:pPr>
              <w:jc w:val="center"/>
            </w:pPr>
            <w:r>
              <w:t>1-2.</w:t>
            </w:r>
          </w:p>
        </w:tc>
        <w:tc>
          <w:tcPr>
            <w:tcW w:w="1395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CE1B23" w:rsidRPr="00CE1B23" w:rsidRDefault="001B6935" w:rsidP="00CE1B23">
            <w:pPr>
              <w:spacing w:line="240" w:lineRule="auto"/>
              <w:jc w:val="center"/>
            </w:pPr>
            <w:hyperlink r:id="rId8" w:history="1">
              <w:r w:rsidR="00CE1B23" w:rsidRPr="00CE1B23">
                <w:rPr>
                  <w:rStyle w:val="Hipersaitas"/>
                </w:rPr>
                <w:t>XIVP-2417</w:t>
              </w:r>
            </w:hyperlink>
          </w:p>
        </w:tc>
        <w:tc>
          <w:tcPr>
            <w:tcW w:w="2921" w:type="dxa"/>
            <w:gridSpan w:val="3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CE1B23" w:rsidRPr="00CE1B23" w:rsidRDefault="00CE1B23" w:rsidP="00CE1B23">
            <w:r w:rsidRPr="00CE1B23">
              <w:t>Seimo nutarimo „Dėl Lietuvos Respublikos Seimo neeilinės sesijos darbų programos patvirtinimo“ projektas</w:t>
            </w:r>
          </w:p>
        </w:tc>
        <w:tc>
          <w:tcPr>
            <w:tcW w:w="2268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CE1B23" w:rsidRDefault="00CE1B23" w:rsidP="00CE1B23">
            <w:pPr>
              <w:rPr>
                <w:color w:val="000000"/>
              </w:rPr>
            </w:pPr>
            <w:r>
              <w:rPr>
                <w:color w:val="000000"/>
              </w:rPr>
              <w:t xml:space="preserve">pranešėjas – </w:t>
            </w:r>
            <w:r w:rsidRPr="00C34762">
              <w:rPr>
                <w:color w:val="000000"/>
              </w:rPr>
              <w:t>Julius Sabatauskas</w:t>
            </w:r>
            <w:r>
              <w:rPr>
                <w:color w:val="000000"/>
              </w:rPr>
              <w:t xml:space="preserve"> (</w:t>
            </w:r>
            <w:r w:rsidRPr="00CE1B23">
              <w:rPr>
                <w:color w:val="000000"/>
              </w:rPr>
              <w:t xml:space="preserve">Viktorija Čmilytė – </w:t>
            </w:r>
            <w:proofErr w:type="spellStart"/>
            <w:r w:rsidRPr="00CE1B23">
              <w:rPr>
                <w:color w:val="000000"/>
              </w:rPr>
              <w:t>Nielsen</w:t>
            </w:r>
            <w:proofErr w:type="spellEnd"/>
            <w:r w:rsidRPr="00CE1B23">
              <w:rPr>
                <w:color w:val="000000"/>
              </w:rPr>
              <w:t xml:space="preserve"> (Seimo Pirmininkė)</w:t>
            </w:r>
          </w:p>
          <w:p w:rsidR="00CE1B23" w:rsidRDefault="00CE1B23" w:rsidP="00CE1B23">
            <w:r>
              <w:rPr>
                <w:b/>
                <w:bCs/>
              </w:rPr>
              <w:t>12.05–12.15</w:t>
            </w:r>
          </w:p>
          <w:p w:rsidR="00CE1B23" w:rsidRDefault="00CE1B23" w:rsidP="00CE1B23">
            <w:pPr>
              <w:spacing w:line="253" w:lineRule="atLeast"/>
              <w:rPr>
                <w:color w:val="000000"/>
                <w:u w:val="single"/>
              </w:rPr>
            </w:pPr>
            <w:r>
              <w:rPr>
                <w:color w:val="000000"/>
              </w:rPr>
              <w:t>pateikimas, svarstymas ir </w:t>
            </w:r>
            <w:r>
              <w:rPr>
                <w:color w:val="000000"/>
                <w:u w:val="single"/>
              </w:rPr>
              <w:t>priėmimas*</w:t>
            </w:r>
          </w:p>
          <w:p w:rsidR="00CE1B23" w:rsidRDefault="00CE1B23" w:rsidP="00CE1B23">
            <w:pPr>
              <w:spacing w:line="253" w:lineRule="atLeast"/>
              <w:rPr>
                <w:color w:val="000000"/>
                <w:u w:val="single"/>
              </w:rPr>
            </w:pPr>
          </w:p>
          <w:p w:rsidR="00CE1B23" w:rsidRPr="00DE0C50" w:rsidRDefault="00CE1B23" w:rsidP="00CE1B23">
            <w:pPr>
              <w:spacing w:line="253" w:lineRule="atLeast"/>
              <w:rPr>
                <w:i/>
                <w:sz w:val="20"/>
                <w:szCs w:val="20"/>
              </w:rPr>
            </w:pPr>
            <w:r w:rsidRPr="00DE0C50">
              <w:rPr>
                <w:i/>
                <w:sz w:val="20"/>
                <w:szCs w:val="20"/>
              </w:rPr>
              <w:t>* balsavimas vyks iš karto (ne balsavimo laikotarpiu)</w:t>
            </w:r>
          </w:p>
        </w:tc>
        <w:tc>
          <w:tcPr>
            <w:tcW w:w="2109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CE1B23" w:rsidRDefault="00CE1B23" w:rsidP="00CE1B23">
            <w:r>
              <w:t>registracijos data</w:t>
            </w:r>
          </w:p>
          <w:p w:rsidR="00CE1B23" w:rsidRDefault="00CE1B23" w:rsidP="00CE1B23">
            <w:r>
              <w:t>2023-02-07</w:t>
            </w:r>
          </w:p>
          <w:p w:rsidR="00CE1B23" w:rsidRDefault="00CE1B23" w:rsidP="00CE1B23">
            <w:r>
              <w:t xml:space="preserve">TD </w:t>
            </w:r>
            <w:r w:rsidR="00175719">
              <w:t>2023-02-07</w:t>
            </w:r>
          </w:p>
          <w:p w:rsidR="00CE1B23" w:rsidRDefault="00CE1B23" w:rsidP="00CE1B23"/>
          <w:p w:rsidR="00CE1B23" w:rsidRDefault="00CE1B23" w:rsidP="00CE1B23"/>
        </w:tc>
      </w:tr>
      <w:tr w:rsidR="00553938" w:rsidRPr="00D652BE" w:rsidTr="00CE1B23">
        <w:trPr>
          <w:gridAfter w:val="2"/>
          <w:wAfter w:w="370" w:type="dxa"/>
          <w:cantSplit/>
        </w:trPr>
        <w:tc>
          <w:tcPr>
            <w:tcW w:w="1111" w:type="dxa"/>
            <w:tcBorders>
              <w:top w:val="double" w:sz="6" w:space="0" w:color="auto"/>
              <w:bottom w:val="double" w:sz="6" w:space="0" w:color="auto"/>
            </w:tcBorders>
            <w:shd w:val="clear" w:color="auto" w:fill="FFFFFF"/>
          </w:tcPr>
          <w:p w:rsidR="00553938" w:rsidRPr="00D652BE" w:rsidRDefault="00553938" w:rsidP="00CB1B36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 w:rsidRPr="00D652BE">
              <w:rPr>
                <w:rFonts w:eastAsia="Calibri"/>
              </w:rPr>
              <w:t>1-3.</w:t>
            </w:r>
          </w:p>
        </w:tc>
        <w:tc>
          <w:tcPr>
            <w:tcW w:w="4316" w:type="dxa"/>
            <w:gridSpan w:val="4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53938" w:rsidRPr="00CB1B36" w:rsidRDefault="00553938" w:rsidP="00296CC9">
            <w:r w:rsidRPr="006B6D5E">
              <w:rPr>
                <w:szCs w:val="24"/>
              </w:rPr>
              <w:t xml:space="preserve">Seimo Pirmininkės </w:t>
            </w:r>
            <w:r>
              <w:rPr>
                <w:szCs w:val="24"/>
              </w:rPr>
              <w:t xml:space="preserve">Viktorijos </w:t>
            </w:r>
            <w:r w:rsidRPr="006B6D5E">
              <w:rPr>
                <w:szCs w:val="24"/>
              </w:rPr>
              <w:t>Čmilytės</w:t>
            </w:r>
            <w:r w:rsidR="00020B49">
              <w:rPr>
                <w:szCs w:val="24"/>
              </w:rPr>
              <w:t>-</w:t>
            </w:r>
            <w:proofErr w:type="spellStart"/>
            <w:r w:rsidRPr="006B6D5E">
              <w:rPr>
                <w:szCs w:val="24"/>
              </w:rPr>
              <w:t>Nielsen</w:t>
            </w:r>
            <w:proofErr w:type="spellEnd"/>
            <w:r w:rsidRPr="006B6D5E">
              <w:rPr>
                <w:szCs w:val="24"/>
              </w:rPr>
              <w:t xml:space="preserve"> atsakymai į Seimo narių iš anksto raštu pateiktus klausimus</w:t>
            </w:r>
            <w:r w:rsidR="00B84389">
              <w:rPr>
                <w:szCs w:val="24"/>
              </w:rPr>
              <w:t xml:space="preserve"> </w:t>
            </w:r>
            <w:hyperlink r:id="rId9" w:history="1">
              <w:r w:rsidR="00B84389" w:rsidRPr="00B84389">
                <w:rPr>
                  <w:rStyle w:val="Hipersaitas"/>
                  <w:szCs w:val="24"/>
                </w:rPr>
                <w:t>KLA-18</w:t>
              </w:r>
            </w:hyperlink>
          </w:p>
        </w:tc>
        <w:tc>
          <w:tcPr>
            <w:tcW w:w="2268" w:type="dxa"/>
            <w:gridSpan w:val="2"/>
            <w:tcBorders>
              <w:top w:val="double" w:sz="6" w:space="0" w:color="auto"/>
              <w:bottom w:val="double" w:sz="6" w:space="0" w:color="auto"/>
            </w:tcBorders>
            <w:shd w:val="clear" w:color="auto" w:fill="FFFFFF"/>
          </w:tcPr>
          <w:p w:rsidR="00366D48" w:rsidRPr="0075407D" w:rsidRDefault="00366D48" w:rsidP="00366D48">
            <w:pPr>
              <w:contextualSpacing/>
              <w:rPr>
                <w:rFonts w:eastAsia="Arial Unicode MS"/>
                <w:bCs/>
                <w:iCs/>
                <w:snapToGrid w:val="0"/>
              </w:rPr>
            </w:pPr>
            <w:r w:rsidRPr="0075407D">
              <w:rPr>
                <w:rFonts w:eastAsia="Arial Unicode MS"/>
                <w:bCs/>
                <w:iCs/>
                <w:snapToGrid w:val="0"/>
              </w:rPr>
              <w:t xml:space="preserve">pranešėja – Viktorija Čmilytė – </w:t>
            </w:r>
            <w:proofErr w:type="spellStart"/>
            <w:r w:rsidRPr="0075407D">
              <w:rPr>
                <w:rFonts w:eastAsia="Arial Unicode MS"/>
                <w:bCs/>
                <w:iCs/>
                <w:snapToGrid w:val="0"/>
              </w:rPr>
              <w:t>Nielsen</w:t>
            </w:r>
            <w:proofErr w:type="spellEnd"/>
            <w:r w:rsidRPr="0075407D">
              <w:rPr>
                <w:rFonts w:eastAsia="Arial Unicode MS"/>
                <w:bCs/>
                <w:iCs/>
                <w:snapToGrid w:val="0"/>
              </w:rPr>
              <w:t xml:space="preserve"> (Seimo Pirmininkė)</w:t>
            </w:r>
          </w:p>
          <w:p w:rsidR="00553938" w:rsidRPr="0075407D" w:rsidRDefault="00366D48" w:rsidP="0075407D">
            <w:pPr>
              <w:contextualSpacing/>
              <w:rPr>
                <w:rFonts w:eastAsia="Arial Unicode MS"/>
                <w:b/>
                <w:bCs/>
                <w:iCs/>
                <w:snapToGrid w:val="0"/>
              </w:rPr>
            </w:pPr>
            <w:r w:rsidRPr="0075407D">
              <w:rPr>
                <w:rFonts w:eastAsia="Arial Unicode MS"/>
                <w:b/>
                <w:bCs/>
                <w:iCs/>
                <w:snapToGrid w:val="0"/>
              </w:rPr>
              <w:t>12.15–12.</w:t>
            </w:r>
            <w:r w:rsidR="0075407D">
              <w:rPr>
                <w:rFonts w:eastAsia="Arial Unicode MS"/>
                <w:b/>
                <w:bCs/>
                <w:iCs/>
                <w:snapToGrid w:val="0"/>
              </w:rPr>
              <w:t>4</w:t>
            </w:r>
            <w:r w:rsidRPr="0075407D">
              <w:rPr>
                <w:rFonts w:eastAsia="Arial Unicode MS"/>
                <w:b/>
                <w:bCs/>
                <w:iCs/>
                <w:snapToGrid w:val="0"/>
              </w:rPr>
              <w:t>5</w:t>
            </w:r>
          </w:p>
        </w:tc>
        <w:tc>
          <w:tcPr>
            <w:tcW w:w="2109" w:type="dxa"/>
            <w:tcBorders>
              <w:top w:val="double" w:sz="6" w:space="0" w:color="auto"/>
              <w:bottom w:val="double" w:sz="6" w:space="0" w:color="auto"/>
            </w:tcBorders>
            <w:shd w:val="clear" w:color="auto" w:fill="FFFFFF"/>
          </w:tcPr>
          <w:p w:rsidR="00553938" w:rsidRPr="00D652BE" w:rsidRDefault="00553938" w:rsidP="00CB1B36">
            <w:pPr>
              <w:spacing w:line="240" w:lineRule="auto"/>
              <w:rPr>
                <w:rFonts w:eastAsia="Arial Unicode MS"/>
                <w:b/>
              </w:rPr>
            </w:pPr>
          </w:p>
        </w:tc>
      </w:tr>
      <w:tr w:rsidR="00553938" w:rsidRPr="00D652BE" w:rsidTr="00366D48">
        <w:trPr>
          <w:gridAfter w:val="2"/>
          <w:wAfter w:w="370" w:type="dxa"/>
          <w:cantSplit/>
        </w:trPr>
        <w:tc>
          <w:tcPr>
            <w:tcW w:w="1111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553938" w:rsidRPr="00D652BE" w:rsidRDefault="006341D8" w:rsidP="00CB1B36">
            <w:pPr>
              <w:contextualSpacing/>
              <w:jc w:val="center"/>
            </w:pPr>
            <w:r>
              <w:t>1-4.</w:t>
            </w:r>
          </w:p>
        </w:tc>
        <w:tc>
          <w:tcPr>
            <w:tcW w:w="4316" w:type="dxa"/>
            <w:gridSpan w:val="4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 w:themeFill="background1"/>
          </w:tcPr>
          <w:p w:rsidR="00366D48" w:rsidRPr="00CB1B36" w:rsidRDefault="00553938" w:rsidP="00296CC9">
            <w:r w:rsidRPr="006B6D5E">
              <w:rPr>
                <w:szCs w:val="24"/>
              </w:rPr>
              <w:t xml:space="preserve">Generalinės prokurorės Nidos </w:t>
            </w:r>
            <w:proofErr w:type="spellStart"/>
            <w:r w:rsidRPr="006B6D5E">
              <w:rPr>
                <w:szCs w:val="24"/>
              </w:rPr>
              <w:t>Grunskienės</w:t>
            </w:r>
            <w:proofErr w:type="spellEnd"/>
            <w:r w:rsidRPr="006B6D5E">
              <w:rPr>
                <w:szCs w:val="24"/>
              </w:rPr>
              <w:t xml:space="preserve"> atsakymai į Seimo narių iš anksto raštu pateiktus klausimus </w:t>
            </w:r>
            <w:hyperlink r:id="rId10" w:history="1">
              <w:r w:rsidR="00B84389" w:rsidRPr="00B84389">
                <w:rPr>
                  <w:rStyle w:val="Hipersaitas"/>
                  <w:szCs w:val="24"/>
                </w:rPr>
                <w:t>KL</w:t>
              </w:r>
              <w:r w:rsidR="00B84389" w:rsidRPr="00B84389">
                <w:rPr>
                  <w:rStyle w:val="Hipersaitas"/>
                  <w:szCs w:val="24"/>
                </w:rPr>
                <w:t>A</w:t>
              </w:r>
              <w:r w:rsidR="00B84389" w:rsidRPr="00B84389">
                <w:rPr>
                  <w:rStyle w:val="Hipersaitas"/>
                  <w:szCs w:val="24"/>
                </w:rPr>
                <w:t>-17</w:t>
              </w:r>
            </w:hyperlink>
            <w:r w:rsidRPr="006B6D5E">
              <w:rPr>
                <w:szCs w:val="24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366D48" w:rsidRPr="0075407D" w:rsidRDefault="00366D48" w:rsidP="00366D48">
            <w:pPr>
              <w:contextualSpacing/>
              <w:rPr>
                <w:rFonts w:eastAsia="Arial Unicode MS"/>
                <w:bCs/>
                <w:iCs/>
                <w:snapToGrid w:val="0"/>
              </w:rPr>
            </w:pPr>
            <w:r w:rsidRPr="0075407D">
              <w:rPr>
                <w:rFonts w:eastAsia="Arial Unicode MS"/>
                <w:bCs/>
                <w:iCs/>
                <w:snapToGrid w:val="0"/>
              </w:rPr>
              <w:t xml:space="preserve">pranešėja – Nida </w:t>
            </w:r>
            <w:proofErr w:type="spellStart"/>
            <w:r w:rsidRPr="0075407D">
              <w:rPr>
                <w:rFonts w:eastAsia="Arial Unicode MS"/>
                <w:bCs/>
                <w:iCs/>
                <w:snapToGrid w:val="0"/>
              </w:rPr>
              <w:t>Grunskienė</w:t>
            </w:r>
            <w:proofErr w:type="spellEnd"/>
            <w:r w:rsidRPr="0075407D">
              <w:rPr>
                <w:rFonts w:eastAsia="Arial Unicode MS"/>
                <w:bCs/>
                <w:iCs/>
                <w:snapToGrid w:val="0"/>
              </w:rPr>
              <w:t xml:space="preserve"> (Generalinė prokurorė)</w:t>
            </w:r>
          </w:p>
          <w:p w:rsidR="00553938" w:rsidRPr="0075407D" w:rsidRDefault="00366D48" w:rsidP="0075407D">
            <w:pPr>
              <w:contextualSpacing/>
              <w:rPr>
                <w:rFonts w:eastAsia="Arial Unicode MS"/>
                <w:b/>
                <w:bCs/>
                <w:iCs/>
                <w:snapToGrid w:val="0"/>
              </w:rPr>
            </w:pPr>
            <w:r w:rsidRPr="0075407D">
              <w:rPr>
                <w:rFonts w:eastAsia="Arial Unicode MS"/>
                <w:b/>
                <w:bCs/>
                <w:iCs/>
                <w:snapToGrid w:val="0"/>
              </w:rPr>
              <w:t>12.</w:t>
            </w:r>
            <w:r w:rsidR="0075407D">
              <w:rPr>
                <w:rFonts w:eastAsia="Arial Unicode MS"/>
                <w:b/>
                <w:bCs/>
                <w:iCs/>
                <w:snapToGrid w:val="0"/>
              </w:rPr>
              <w:t>45</w:t>
            </w:r>
            <w:r w:rsidRPr="0075407D">
              <w:rPr>
                <w:rFonts w:eastAsia="Arial Unicode MS"/>
                <w:b/>
                <w:bCs/>
                <w:iCs/>
                <w:snapToGrid w:val="0"/>
              </w:rPr>
              <w:t>–1</w:t>
            </w:r>
            <w:r w:rsidR="0075407D">
              <w:rPr>
                <w:rFonts w:eastAsia="Arial Unicode MS"/>
                <w:b/>
                <w:bCs/>
                <w:iCs/>
                <w:snapToGrid w:val="0"/>
              </w:rPr>
              <w:t>3</w:t>
            </w:r>
            <w:r w:rsidRPr="0075407D">
              <w:rPr>
                <w:rFonts w:eastAsia="Arial Unicode MS"/>
                <w:b/>
                <w:bCs/>
                <w:iCs/>
                <w:snapToGrid w:val="0"/>
              </w:rPr>
              <w:t>.</w:t>
            </w:r>
            <w:r w:rsidR="0075407D">
              <w:rPr>
                <w:rFonts w:eastAsia="Arial Unicode MS"/>
                <w:b/>
                <w:bCs/>
                <w:iCs/>
                <w:snapToGrid w:val="0"/>
              </w:rPr>
              <w:t>1</w:t>
            </w:r>
            <w:r w:rsidRPr="0075407D">
              <w:rPr>
                <w:rFonts w:eastAsia="Arial Unicode MS"/>
                <w:b/>
                <w:bCs/>
                <w:iCs/>
                <w:snapToGrid w:val="0"/>
              </w:rPr>
              <w:t>5</w:t>
            </w:r>
          </w:p>
        </w:tc>
        <w:tc>
          <w:tcPr>
            <w:tcW w:w="2109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</w:tcBorders>
            <w:shd w:val="clear" w:color="auto" w:fill="FFFFFF"/>
          </w:tcPr>
          <w:p w:rsidR="00553938" w:rsidRPr="00D652BE" w:rsidRDefault="00553938" w:rsidP="00CB1B36">
            <w:pPr>
              <w:spacing w:line="240" w:lineRule="auto"/>
              <w:rPr>
                <w:rFonts w:eastAsia="Arial Unicode MS"/>
                <w:b/>
              </w:rPr>
            </w:pPr>
          </w:p>
        </w:tc>
      </w:tr>
      <w:tr w:rsidR="00D81E47" w:rsidRPr="00553938" w:rsidTr="00D81E47">
        <w:trPr>
          <w:gridAfter w:val="2"/>
          <w:wAfter w:w="370" w:type="dxa"/>
          <w:cantSplit/>
        </w:trPr>
        <w:tc>
          <w:tcPr>
            <w:tcW w:w="1111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D81E47" w:rsidRPr="00553938" w:rsidRDefault="00D81E47" w:rsidP="00D81E47">
            <w:pPr>
              <w:contextualSpacing/>
              <w:jc w:val="center"/>
            </w:pPr>
            <w:r>
              <w:t>1-5.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81E47" w:rsidRPr="00D81E47" w:rsidRDefault="001B6935" w:rsidP="00D81E47">
            <w:pPr>
              <w:spacing w:line="240" w:lineRule="auto"/>
              <w:jc w:val="center"/>
            </w:pPr>
            <w:hyperlink r:id="rId11" w:history="1">
              <w:r w:rsidR="00D81E47" w:rsidRPr="00D81E47">
                <w:rPr>
                  <w:rStyle w:val="Hipersaitas"/>
                </w:rPr>
                <w:t>XIVP-2415</w:t>
              </w:r>
            </w:hyperlink>
          </w:p>
        </w:tc>
        <w:tc>
          <w:tcPr>
            <w:tcW w:w="29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81E47" w:rsidRPr="00D81E47" w:rsidRDefault="00D81E47" w:rsidP="00D81E47">
            <w:pPr>
              <w:contextualSpacing/>
            </w:pPr>
            <w:r w:rsidRPr="00D81E47">
              <w:t>Seimo nutarimo „Dėl Lietuvos Respublikos Seimo laikinosios tyrimo komisijos dėl galimo informacijos nutekinimo apie Kristijono Bartoševičiaus atžvilgiu teisėsaugos atliekamą ikiteisminį tyrimą aplinkybių nustatymo sudarymo" projektas</w:t>
            </w:r>
          </w:p>
        </w:tc>
        <w:tc>
          <w:tcPr>
            <w:tcW w:w="2268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D81E47" w:rsidRPr="00553938" w:rsidRDefault="00D81E47" w:rsidP="00D81E47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553938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pranešėjas – </w:t>
            </w:r>
            <w:r w:rsidRPr="00D81E47">
              <w:rPr>
                <w:bCs/>
                <w:iCs/>
                <w:snapToGrid w:val="0"/>
                <w:color w:val="000000"/>
              </w:rPr>
              <w:t xml:space="preserve">Saulius </w:t>
            </w:r>
            <w:proofErr w:type="spellStart"/>
            <w:r w:rsidRPr="00D81E47">
              <w:rPr>
                <w:bCs/>
                <w:iCs/>
                <w:snapToGrid w:val="0"/>
                <w:color w:val="000000"/>
              </w:rPr>
              <w:t>Skvernelis</w:t>
            </w:r>
            <w:proofErr w:type="spellEnd"/>
            <w:r>
              <w:rPr>
                <w:rFonts w:eastAsia="Arial Unicode MS"/>
                <w:bCs/>
                <w:iCs/>
                <w:snapToGrid w:val="0"/>
                <w:color w:val="000000"/>
              </w:rPr>
              <w:t>/ 56 SN</w:t>
            </w:r>
          </w:p>
          <w:p w:rsidR="00D81E47" w:rsidRPr="00553938" w:rsidRDefault="00D81E47" w:rsidP="00D81E47">
            <w:pPr>
              <w:contextualSpacing/>
              <w:rPr>
                <w:b/>
                <w:bCs/>
                <w:snapToGrid w:val="0"/>
                <w:lang w:eastAsia="en-US"/>
              </w:rPr>
            </w:pPr>
            <w:r w:rsidRPr="00553938">
              <w:rPr>
                <w:b/>
                <w:bCs/>
                <w:snapToGrid w:val="0"/>
                <w:lang w:eastAsia="en-US"/>
              </w:rPr>
              <w:t>1</w:t>
            </w:r>
            <w:r>
              <w:rPr>
                <w:b/>
                <w:bCs/>
                <w:snapToGrid w:val="0"/>
                <w:lang w:eastAsia="en-US"/>
              </w:rPr>
              <w:t>3</w:t>
            </w:r>
            <w:r w:rsidRPr="00553938">
              <w:rPr>
                <w:b/>
                <w:bCs/>
                <w:snapToGrid w:val="0"/>
                <w:lang w:eastAsia="en-US"/>
              </w:rPr>
              <w:t>.</w:t>
            </w:r>
            <w:r>
              <w:rPr>
                <w:b/>
                <w:bCs/>
                <w:snapToGrid w:val="0"/>
                <w:lang w:eastAsia="en-US"/>
              </w:rPr>
              <w:t>15</w:t>
            </w:r>
            <w:r w:rsidRPr="00553938">
              <w:rPr>
                <w:b/>
                <w:bCs/>
                <w:snapToGrid w:val="0"/>
                <w:lang w:eastAsia="en-US"/>
              </w:rPr>
              <w:t>–1</w:t>
            </w:r>
            <w:r>
              <w:rPr>
                <w:b/>
                <w:bCs/>
                <w:snapToGrid w:val="0"/>
                <w:lang w:eastAsia="en-US"/>
              </w:rPr>
              <w:t>3</w:t>
            </w:r>
            <w:r w:rsidRPr="00553938">
              <w:rPr>
                <w:b/>
                <w:bCs/>
                <w:snapToGrid w:val="0"/>
                <w:lang w:eastAsia="en-US"/>
              </w:rPr>
              <w:t>.</w:t>
            </w:r>
            <w:r>
              <w:rPr>
                <w:b/>
                <w:bCs/>
                <w:snapToGrid w:val="0"/>
                <w:lang w:eastAsia="en-US"/>
              </w:rPr>
              <w:t>50</w:t>
            </w:r>
          </w:p>
          <w:p w:rsidR="00D81E47" w:rsidRPr="00553938" w:rsidRDefault="00D81E47" w:rsidP="00D81E47">
            <w:pPr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553938">
              <w:rPr>
                <w:bCs/>
                <w:snapToGrid w:val="0"/>
                <w:color w:val="000000"/>
              </w:rPr>
              <w:t xml:space="preserve">pateikimas, svarstymas ir </w:t>
            </w:r>
            <w:r w:rsidRPr="00553938">
              <w:rPr>
                <w:rFonts w:eastAsia="Arial Unicode MS"/>
                <w:bCs/>
                <w:iCs/>
                <w:snapToGrid w:val="0"/>
                <w:color w:val="000000"/>
                <w:u w:val="single"/>
              </w:rPr>
              <w:t>priėmimas</w:t>
            </w:r>
          </w:p>
        </w:tc>
        <w:tc>
          <w:tcPr>
            <w:tcW w:w="2109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D81E47" w:rsidRDefault="00D81E47" w:rsidP="00D81E47">
            <w:pPr>
              <w:spacing w:line="240" w:lineRule="auto"/>
              <w:rPr>
                <w:rFonts w:eastAsia="Arial Unicode MS"/>
                <w:lang w:val="en-US"/>
              </w:rPr>
            </w:pPr>
            <w:proofErr w:type="spellStart"/>
            <w:r w:rsidRPr="00553938">
              <w:rPr>
                <w:rFonts w:eastAsia="Arial Unicode MS"/>
                <w:lang w:val="en-US"/>
              </w:rPr>
              <w:t>registracijos</w:t>
            </w:r>
            <w:proofErr w:type="spellEnd"/>
            <w:r w:rsidRPr="00553938">
              <w:rPr>
                <w:rFonts w:eastAsia="Arial Unicode MS"/>
                <w:lang w:val="en-US"/>
              </w:rPr>
              <w:t xml:space="preserve"> data</w:t>
            </w:r>
          </w:p>
          <w:p w:rsidR="00D81E47" w:rsidRPr="00553938" w:rsidRDefault="00D81E47" w:rsidP="00D81E47">
            <w:pPr>
              <w:spacing w:line="240" w:lineRule="auto"/>
              <w:rPr>
                <w:rFonts w:eastAsia="Arial Unicode MS"/>
                <w:lang w:val="en-US"/>
              </w:rPr>
            </w:pPr>
            <w:r w:rsidRPr="00553938">
              <w:rPr>
                <w:rFonts w:eastAsia="Arial Unicode MS"/>
                <w:lang w:val="en-US"/>
              </w:rPr>
              <w:t xml:space="preserve"> </w:t>
            </w:r>
            <w:r>
              <w:rPr>
                <w:rFonts w:eastAsia="Arial Unicode MS"/>
                <w:lang w:val="en-US"/>
              </w:rPr>
              <w:t>2023-02-07</w:t>
            </w:r>
          </w:p>
          <w:p w:rsidR="00D81E47" w:rsidRPr="00553938" w:rsidRDefault="00D81E47" w:rsidP="00D81E47">
            <w:pPr>
              <w:spacing w:line="240" w:lineRule="auto"/>
            </w:pPr>
            <w:r w:rsidRPr="00553938">
              <w:rPr>
                <w:rFonts w:eastAsia="Arial Unicode MS"/>
                <w:lang w:val="en-US"/>
              </w:rPr>
              <w:t xml:space="preserve">TD </w:t>
            </w:r>
            <w:r w:rsidR="00BC1AC9">
              <w:rPr>
                <w:rFonts w:eastAsia="Arial Unicode MS"/>
                <w:lang w:val="en-US"/>
              </w:rPr>
              <w:t>2023-02-08</w:t>
            </w:r>
          </w:p>
        </w:tc>
      </w:tr>
      <w:tr w:rsidR="00553938" w:rsidRPr="00792EA4" w:rsidTr="0075407D">
        <w:trPr>
          <w:gridAfter w:val="2"/>
          <w:wAfter w:w="370" w:type="dxa"/>
          <w:cantSplit/>
        </w:trPr>
        <w:tc>
          <w:tcPr>
            <w:tcW w:w="1111" w:type="dxa"/>
            <w:tcBorders>
              <w:top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53938" w:rsidRDefault="00056E38" w:rsidP="00553938">
            <w:pPr>
              <w:contextualSpacing/>
              <w:jc w:val="center"/>
            </w:pPr>
            <w:r>
              <w:t>1-6.1.</w:t>
            </w:r>
          </w:p>
        </w:tc>
        <w:tc>
          <w:tcPr>
            <w:tcW w:w="139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6E38" w:rsidRPr="006B6D5E" w:rsidRDefault="001B6935" w:rsidP="0075407D">
            <w:pPr>
              <w:contextualSpacing/>
              <w:jc w:val="center"/>
              <w:rPr>
                <w:szCs w:val="24"/>
              </w:rPr>
            </w:pPr>
            <w:hyperlink r:id="rId12" w:history="1">
              <w:r w:rsidR="00056E38" w:rsidRPr="00056E38">
                <w:rPr>
                  <w:rStyle w:val="Hipersaitas"/>
                  <w:szCs w:val="24"/>
                </w:rPr>
                <w:t>XIVP-2413</w:t>
              </w:r>
            </w:hyperlink>
          </w:p>
        </w:tc>
        <w:tc>
          <w:tcPr>
            <w:tcW w:w="2921" w:type="dxa"/>
            <w:gridSpan w:val="3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53938" w:rsidRPr="00553938" w:rsidRDefault="00553938" w:rsidP="00553938">
            <w:pPr>
              <w:contextualSpacing/>
            </w:pPr>
            <w:r>
              <w:t>V</w:t>
            </w:r>
            <w:r w:rsidRPr="00553938">
              <w:t>aiko teisių apsaugos pagrindų įstatymo Nr. I-1234 2, 29 ir 49 straipsnių pakeitimo ir įstatymo papildymo 36</w:t>
            </w:r>
            <w:r w:rsidRPr="00553938">
              <w:rPr>
                <w:vertAlign w:val="superscript"/>
              </w:rPr>
              <w:t>6</w:t>
            </w:r>
            <w:r w:rsidRPr="00553938">
              <w:t xml:space="preserve"> straipsniu įstatymo projektas</w:t>
            </w:r>
          </w:p>
          <w:p w:rsidR="00553938" w:rsidRPr="00553938" w:rsidRDefault="00553938" w:rsidP="00553938">
            <w:pPr>
              <w:contextualSpacing/>
            </w:pPr>
          </w:p>
        </w:tc>
        <w:tc>
          <w:tcPr>
            <w:tcW w:w="2268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53938" w:rsidRDefault="00553938" w:rsidP="00553938">
            <w:pPr>
              <w:tabs>
                <w:tab w:val="left" w:pos="567"/>
              </w:tabs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55393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pranešėjas –</w:t>
            </w:r>
            <w:r w:rsidR="0075407D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 xml:space="preserve"> </w:t>
            </w:r>
            <w:r w:rsidR="0075407D" w:rsidRPr="0075407D">
              <w:rPr>
                <w:bCs/>
                <w:iCs/>
                <w:snapToGrid w:val="0"/>
                <w:color w:val="000000"/>
                <w:lang w:val="lv-LV"/>
              </w:rPr>
              <w:t>Vytautas Bakas</w:t>
            </w:r>
            <w:r w:rsidR="0075407D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/ 13 SN</w:t>
            </w:r>
          </w:p>
          <w:p w:rsidR="00553938" w:rsidRPr="00553938" w:rsidRDefault="00553938" w:rsidP="00553938">
            <w:pPr>
              <w:tabs>
                <w:tab w:val="left" w:pos="567"/>
              </w:tabs>
              <w:rPr>
                <w:b/>
                <w:bCs/>
                <w:snapToGrid w:val="0"/>
                <w:lang w:val="lv-LV" w:eastAsia="en-US"/>
              </w:rPr>
            </w:pPr>
            <w:r w:rsidRPr="00553938">
              <w:rPr>
                <w:b/>
                <w:bCs/>
                <w:snapToGrid w:val="0"/>
                <w:lang w:val="lv-LV" w:eastAsia="en-US"/>
              </w:rPr>
              <w:t>1</w:t>
            </w:r>
            <w:r w:rsidR="00366D48">
              <w:rPr>
                <w:b/>
                <w:bCs/>
                <w:snapToGrid w:val="0"/>
                <w:lang w:val="lv-LV" w:eastAsia="en-US"/>
              </w:rPr>
              <w:t>3</w:t>
            </w:r>
            <w:r w:rsidRPr="00553938">
              <w:rPr>
                <w:b/>
                <w:bCs/>
                <w:snapToGrid w:val="0"/>
                <w:lang w:val="lv-LV" w:eastAsia="en-US"/>
              </w:rPr>
              <w:t>.</w:t>
            </w:r>
            <w:r w:rsidR="0075407D">
              <w:rPr>
                <w:b/>
                <w:bCs/>
                <w:snapToGrid w:val="0"/>
                <w:lang w:val="lv-LV" w:eastAsia="en-US"/>
              </w:rPr>
              <w:t>50</w:t>
            </w:r>
            <w:r w:rsidRPr="00553938">
              <w:rPr>
                <w:b/>
                <w:bCs/>
                <w:snapToGrid w:val="0"/>
                <w:lang w:val="lv-LV" w:eastAsia="en-US"/>
              </w:rPr>
              <w:t>–1</w:t>
            </w:r>
            <w:r w:rsidR="0075407D">
              <w:rPr>
                <w:b/>
                <w:bCs/>
                <w:snapToGrid w:val="0"/>
                <w:lang w:val="lv-LV" w:eastAsia="en-US"/>
              </w:rPr>
              <w:t>4</w:t>
            </w:r>
            <w:r w:rsidRPr="00553938">
              <w:rPr>
                <w:b/>
                <w:bCs/>
                <w:snapToGrid w:val="0"/>
                <w:lang w:val="lv-LV" w:eastAsia="en-US"/>
              </w:rPr>
              <w:t>.</w:t>
            </w:r>
            <w:r w:rsidR="0075407D">
              <w:rPr>
                <w:b/>
                <w:bCs/>
                <w:snapToGrid w:val="0"/>
                <w:lang w:val="lv-LV" w:eastAsia="en-US"/>
              </w:rPr>
              <w:t>10</w:t>
            </w:r>
          </w:p>
          <w:p w:rsidR="00553938" w:rsidRPr="00553938" w:rsidRDefault="00553938" w:rsidP="00553938">
            <w:pPr>
              <w:rPr>
                <w:bCs/>
                <w:snapToGrid w:val="0"/>
                <w:color w:val="000000"/>
              </w:rPr>
            </w:pPr>
            <w:r w:rsidRPr="00553938">
              <w:rPr>
                <w:bCs/>
                <w:snapToGrid w:val="0"/>
                <w:color w:val="000000"/>
              </w:rPr>
              <w:t>pateikimas</w:t>
            </w:r>
          </w:p>
          <w:p w:rsidR="00553938" w:rsidRPr="00553938" w:rsidRDefault="00553938" w:rsidP="00553938">
            <w:pPr>
              <w:rPr>
                <w:bCs/>
                <w:snapToGrid w:val="0"/>
                <w:color w:val="000000"/>
              </w:rPr>
            </w:pP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  <w:u w:val="single"/>
              </w:rPr>
              <w:t>siūlomi komitetai:</w:t>
            </w: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pagrindinis – </w:t>
            </w:r>
            <w:r w:rsidR="00A553A2">
              <w:rPr>
                <w:bCs/>
              </w:rPr>
              <w:t>SRDK</w:t>
            </w: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papildomas – </w:t>
            </w:r>
            <w:r w:rsidR="00A553A2">
              <w:rPr>
                <w:bCs/>
              </w:rPr>
              <w:t>TTK</w:t>
            </w:r>
            <w:r w:rsidR="00245DE8">
              <w:rPr>
                <w:bCs/>
              </w:rPr>
              <w:t>, ŽTK</w:t>
            </w:r>
          </w:p>
          <w:p w:rsidR="00A553A2" w:rsidRDefault="00553938" w:rsidP="00A553A2">
            <w:pPr>
              <w:rPr>
                <w:bCs/>
                <w:u w:val="single"/>
              </w:rPr>
            </w:pPr>
            <w:r w:rsidRPr="00553938">
              <w:rPr>
                <w:bCs/>
                <w:u w:val="single"/>
              </w:rPr>
              <w:t>siūloma svarstyti</w:t>
            </w:r>
            <w:r w:rsidR="00A553A2">
              <w:rPr>
                <w:bCs/>
                <w:u w:val="single"/>
              </w:rPr>
              <w:t xml:space="preserve"> </w:t>
            </w:r>
          </w:p>
          <w:p w:rsidR="00A553A2" w:rsidRPr="00553938" w:rsidRDefault="00A553A2" w:rsidP="00A553A2">
            <w:pP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EA1960">
              <w:rPr>
                <w:bCs/>
                <w:u w:val="single"/>
              </w:rPr>
              <w:t>Seimo VI (pavasario) sesijoje</w:t>
            </w:r>
          </w:p>
        </w:tc>
        <w:tc>
          <w:tcPr>
            <w:tcW w:w="210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FFFFFF"/>
          </w:tcPr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registracijos data </w:t>
            </w:r>
          </w:p>
          <w:p w:rsidR="00553938" w:rsidRPr="00553938" w:rsidRDefault="0075407D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>
              <w:rPr>
                <w:rFonts w:eastAsia="Arial Unicode MS"/>
                <w:lang w:val="lv-LV"/>
              </w:rPr>
              <w:t>2023-02-06</w:t>
            </w:r>
          </w:p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TD </w:t>
            </w:r>
            <w:r w:rsidR="00B41A1B">
              <w:rPr>
                <w:rFonts w:eastAsia="Arial Unicode MS"/>
                <w:lang w:val="lv-LV"/>
              </w:rPr>
              <w:t>2023-02-08</w:t>
            </w:r>
          </w:p>
          <w:p w:rsidR="00553938" w:rsidRPr="00594ABD" w:rsidRDefault="00553938" w:rsidP="00553938">
            <w:pPr>
              <w:spacing w:line="240" w:lineRule="auto"/>
              <w:rPr>
                <w:rFonts w:eastAsia="Arial Unicode MS"/>
                <w:b/>
              </w:rPr>
            </w:pPr>
            <w:r w:rsidRPr="00553938">
              <w:rPr>
                <w:rFonts w:eastAsia="Arial Unicode MS"/>
                <w:lang w:val="lv-LV"/>
              </w:rPr>
              <w:t>ESTG</w:t>
            </w:r>
          </w:p>
        </w:tc>
      </w:tr>
      <w:tr w:rsidR="00553938" w:rsidRPr="00481334" w:rsidTr="00EC5AA5">
        <w:trPr>
          <w:gridAfter w:val="2"/>
          <w:wAfter w:w="370" w:type="dxa"/>
          <w:cantSplit/>
        </w:trPr>
        <w:tc>
          <w:tcPr>
            <w:tcW w:w="1111" w:type="dxa"/>
            <w:tcBorders>
              <w:top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553938" w:rsidRDefault="006341D8" w:rsidP="00056E38">
            <w:pPr>
              <w:contextualSpacing/>
              <w:jc w:val="center"/>
            </w:pPr>
            <w:r>
              <w:lastRenderedPageBreak/>
              <w:t>1-</w:t>
            </w:r>
            <w:r w:rsidR="00056E38">
              <w:t>6.2.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056E38" w:rsidRDefault="001B6935" w:rsidP="00056E38">
            <w:pPr>
              <w:spacing w:line="240" w:lineRule="auto"/>
              <w:jc w:val="center"/>
              <w:rPr>
                <w:sz w:val="20"/>
                <w:szCs w:val="20"/>
              </w:rPr>
            </w:pPr>
            <w:hyperlink r:id="rId13" w:history="1">
              <w:r w:rsidR="00056E38" w:rsidRPr="00056E38">
                <w:rPr>
                  <w:rStyle w:val="Hipersaitas"/>
                  <w:sz w:val="20"/>
                  <w:szCs w:val="20"/>
                </w:rPr>
                <w:t>XIVP-2414</w:t>
              </w:r>
            </w:hyperlink>
          </w:p>
          <w:p w:rsidR="00056E38" w:rsidRPr="006B6D5E" w:rsidRDefault="00056E38" w:rsidP="00553938">
            <w:pPr>
              <w:contextualSpacing/>
              <w:jc w:val="center"/>
              <w:rPr>
                <w:szCs w:val="24"/>
              </w:rPr>
            </w:pPr>
          </w:p>
        </w:tc>
        <w:tc>
          <w:tcPr>
            <w:tcW w:w="2921" w:type="dxa"/>
            <w:gridSpan w:val="3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553938" w:rsidRPr="00553938" w:rsidRDefault="00553938" w:rsidP="00553938">
            <w:pPr>
              <w:contextualSpacing/>
            </w:pPr>
            <w:r>
              <w:t>V</w:t>
            </w:r>
            <w:r w:rsidRPr="00553938">
              <w:t xml:space="preserve">alstybės garantuojamos teisinės pagalbos įstatymo </w:t>
            </w:r>
            <w:r>
              <w:br/>
            </w:r>
            <w:r w:rsidRPr="00553938">
              <w:t>Nr. VIII</w:t>
            </w:r>
            <w:r w:rsidRPr="00553938">
              <w:noBreakHyphen/>
              <w:t>1591 17 ir 18 straipsnių pakeitimo įstatymo projektas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553938" w:rsidRDefault="00553938" w:rsidP="00553938">
            <w:pPr>
              <w:tabs>
                <w:tab w:val="left" w:pos="567"/>
              </w:tabs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55393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pranešėjas –</w:t>
            </w:r>
            <w:r w:rsidR="0075407D">
              <w:t xml:space="preserve"> </w:t>
            </w:r>
            <w:r w:rsidR="0075407D" w:rsidRPr="0075407D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Vytautas Bakas/ 13 SN</w:t>
            </w:r>
          </w:p>
          <w:p w:rsidR="00553938" w:rsidRPr="00553938" w:rsidRDefault="00553938" w:rsidP="00553938">
            <w:pPr>
              <w:rPr>
                <w:bCs/>
                <w:snapToGrid w:val="0"/>
                <w:color w:val="000000"/>
              </w:rPr>
            </w:pPr>
            <w:r w:rsidRPr="00553938">
              <w:rPr>
                <w:bCs/>
                <w:snapToGrid w:val="0"/>
                <w:color w:val="000000"/>
              </w:rPr>
              <w:t>pateikimas</w:t>
            </w:r>
          </w:p>
          <w:p w:rsidR="00553938" w:rsidRPr="00553938" w:rsidRDefault="00553938" w:rsidP="00553938">
            <w:pPr>
              <w:rPr>
                <w:bCs/>
                <w:snapToGrid w:val="0"/>
                <w:color w:val="000000"/>
              </w:rPr>
            </w:pP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  <w:u w:val="single"/>
              </w:rPr>
              <w:t>siūlomi komitetai:</w:t>
            </w: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pagrindinis – </w:t>
            </w:r>
            <w:r w:rsidR="00A553A2">
              <w:rPr>
                <w:bCs/>
              </w:rPr>
              <w:t>TTK</w:t>
            </w:r>
          </w:p>
          <w:p w:rsidR="00245DE8" w:rsidRPr="00553938" w:rsidRDefault="00553938" w:rsidP="00245DE8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>papildomas –</w:t>
            </w:r>
            <w:r w:rsidR="00B41A1B">
              <w:rPr>
                <w:bCs/>
              </w:rPr>
              <w:t xml:space="preserve"> SRDK, </w:t>
            </w:r>
            <w:r w:rsidRPr="00553938">
              <w:rPr>
                <w:bCs/>
              </w:rPr>
              <w:t xml:space="preserve"> </w:t>
            </w:r>
            <w:r w:rsidR="00245DE8">
              <w:rPr>
                <w:bCs/>
              </w:rPr>
              <w:t>ŽTK</w:t>
            </w:r>
          </w:p>
          <w:p w:rsidR="00553938" w:rsidRDefault="00553938" w:rsidP="00553938">
            <w:pPr>
              <w:rPr>
                <w:bCs/>
                <w:u w:val="single"/>
              </w:rPr>
            </w:pPr>
            <w:r w:rsidRPr="00553938">
              <w:rPr>
                <w:bCs/>
                <w:u w:val="single"/>
              </w:rPr>
              <w:t>siūloma svarstyti</w:t>
            </w:r>
          </w:p>
          <w:p w:rsidR="00A553A2" w:rsidRPr="00553938" w:rsidRDefault="00A553A2" w:rsidP="00553938">
            <w:pP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EA1960">
              <w:rPr>
                <w:bCs/>
                <w:u w:val="single"/>
              </w:rPr>
              <w:t>Seimo VI (pavasario) sesijoje</w:t>
            </w:r>
          </w:p>
        </w:tc>
        <w:tc>
          <w:tcPr>
            <w:tcW w:w="210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registracijos data </w:t>
            </w:r>
          </w:p>
          <w:p w:rsidR="00553938" w:rsidRPr="00553938" w:rsidRDefault="0075407D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>
              <w:rPr>
                <w:rFonts w:eastAsia="Arial Unicode MS"/>
                <w:lang w:val="lv-LV"/>
              </w:rPr>
              <w:t>2023-02-06</w:t>
            </w:r>
          </w:p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TD </w:t>
            </w:r>
            <w:r w:rsidR="00B41A1B">
              <w:rPr>
                <w:rFonts w:eastAsia="Arial Unicode MS"/>
                <w:lang w:val="lv-LV"/>
              </w:rPr>
              <w:t>2023-02-08</w:t>
            </w:r>
          </w:p>
          <w:p w:rsidR="00553938" w:rsidRPr="00594ABD" w:rsidRDefault="00553938" w:rsidP="00553938">
            <w:pPr>
              <w:spacing w:line="240" w:lineRule="auto"/>
              <w:rPr>
                <w:rFonts w:eastAsia="Arial Unicode MS"/>
                <w:b/>
              </w:rPr>
            </w:pPr>
            <w:r w:rsidRPr="00553938">
              <w:rPr>
                <w:rFonts w:eastAsia="Arial Unicode MS"/>
                <w:lang w:val="lv-LV"/>
              </w:rPr>
              <w:t>ESTG</w:t>
            </w:r>
          </w:p>
        </w:tc>
      </w:tr>
      <w:tr w:rsidR="00EC5AA5" w:rsidRPr="00481334" w:rsidTr="00EC5AA5">
        <w:trPr>
          <w:gridAfter w:val="2"/>
          <w:wAfter w:w="370" w:type="dxa"/>
          <w:cantSplit/>
        </w:trPr>
        <w:tc>
          <w:tcPr>
            <w:tcW w:w="1111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EC5AA5" w:rsidRDefault="00EC5AA5" w:rsidP="00EC5AA5">
            <w:pPr>
              <w:contextualSpacing/>
              <w:jc w:val="center"/>
            </w:pPr>
            <w:r>
              <w:t>1-7.</w:t>
            </w:r>
          </w:p>
        </w:tc>
        <w:tc>
          <w:tcPr>
            <w:tcW w:w="1395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EC5AA5" w:rsidRPr="00EC5AA5" w:rsidRDefault="001B6935" w:rsidP="00EC5AA5">
            <w:pPr>
              <w:spacing w:line="240" w:lineRule="auto"/>
              <w:jc w:val="center"/>
            </w:pPr>
            <w:hyperlink r:id="rId14" w:history="1">
              <w:r w:rsidR="00EC5AA5" w:rsidRPr="00EC5AA5">
                <w:rPr>
                  <w:rStyle w:val="Hipersaitas"/>
                </w:rPr>
                <w:t>XIVP-2416</w:t>
              </w:r>
            </w:hyperlink>
          </w:p>
        </w:tc>
        <w:tc>
          <w:tcPr>
            <w:tcW w:w="2921" w:type="dxa"/>
            <w:gridSpan w:val="3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EC5AA5" w:rsidRPr="00EC5AA5" w:rsidRDefault="00EC5AA5" w:rsidP="00EC5AA5">
            <w:r w:rsidRPr="00EC5AA5">
              <w:t xml:space="preserve">Valstybės garantuojamos teisinės pagalbos įstatymo </w:t>
            </w:r>
            <w:r w:rsidR="00B94900">
              <w:br/>
            </w:r>
            <w:r w:rsidRPr="00EC5AA5">
              <w:t>Nr. VIII-1591 11, 17, 18, 19, 23 straipsnių pakeitimo įstatymo projektas</w:t>
            </w:r>
          </w:p>
        </w:tc>
        <w:tc>
          <w:tcPr>
            <w:tcW w:w="2268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EC5AA5" w:rsidRDefault="00EC5AA5" w:rsidP="00EC5AA5">
            <w:pPr>
              <w:tabs>
                <w:tab w:val="left" w:pos="567"/>
              </w:tabs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55393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pranešėja –</w:t>
            </w:r>
            <w: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 xml:space="preserve"> </w:t>
            </w:r>
            <w:r w:rsidRPr="00EC5AA5">
              <w:rPr>
                <w:bCs/>
                <w:iCs/>
                <w:snapToGrid w:val="0"/>
                <w:color w:val="000000"/>
                <w:lang w:val="lv-LV"/>
              </w:rPr>
              <w:t>Dovilė Šakalienė</w:t>
            </w:r>
            <w: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/ 8 SN</w:t>
            </w:r>
          </w:p>
          <w:p w:rsidR="00EC5AA5" w:rsidRPr="00553938" w:rsidRDefault="00EC5AA5" w:rsidP="00EC5AA5">
            <w:pPr>
              <w:tabs>
                <w:tab w:val="left" w:pos="567"/>
              </w:tabs>
              <w:rPr>
                <w:b/>
                <w:bCs/>
                <w:snapToGrid w:val="0"/>
                <w:lang w:val="lv-LV" w:eastAsia="en-US"/>
              </w:rPr>
            </w:pPr>
            <w:r w:rsidRPr="00553938">
              <w:rPr>
                <w:b/>
                <w:bCs/>
                <w:snapToGrid w:val="0"/>
                <w:lang w:val="lv-LV" w:eastAsia="en-US"/>
              </w:rPr>
              <w:t>1</w:t>
            </w:r>
            <w:r>
              <w:rPr>
                <w:b/>
                <w:bCs/>
                <w:snapToGrid w:val="0"/>
                <w:lang w:val="lv-LV" w:eastAsia="en-US"/>
              </w:rPr>
              <w:t>4</w:t>
            </w:r>
            <w:r w:rsidRPr="00553938">
              <w:rPr>
                <w:b/>
                <w:bCs/>
                <w:snapToGrid w:val="0"/>
                <w:lang w:val="lv-LV" w:eastAsia="en-US"/>
              </w:rPr>
              <w:t>.</w:t>
            </w:r>
            <w:r>
              <w:rPr>
                <w:b/>
                <w:bCs/>
                <w:snapToGrid w:val="0"/>
                <w:lang w:val="lv-LV" w:eastAsia="en-US"/>
              </w:rPr>
              <w:t>10</w:t>
            </w:r>
            <w:r w:rsidRPr="00553938">
              <w:rPr>
                <w:b/>
                <w:bCs/>
                <w:snapToGrid w:val="0"/>
                <w:lang w:val="lv-LV" w:eastAsia="en-US"/>
              </w:rPr>
              <w:t>–1</w:t>
            </w:r>
            <w:r>
              <w:rPr>
                <w:b/>
                <w:bCs/>
                <w:snapToGrid w:val="0"/>
                <w:lang w:val="lv-LV" w:eastAsia="en-US"/>
              </w:rPr>
              <w:t>4</w:t>
            </w:r>
            <w:r w:rsidRPr="00553938">
              <w:rPr>
                <w:b/>
                <w:bCs/>
                <w:snapToGrid w:val="0"/>
                <w:lang w:val="lv-LV" w:eastAsia="en-US"/>
              </w:rPr>
              <w:t>.</w:t>
            </w:r>
            <w:r>
              <w:rPr>
                <w:b/>
                <w:bCs/>
                <w:snapToGrid w:val="0"/>
                <w:lang w:val="lv-LV" w:eastAsia="en-US"/>
              </w:rPr>
              <w:t>25</w:t>
            </w:r>
          </w:p>
          <w:p w:rsidR="00EC5AA5" w:rsidRPr="00553938" w:rsidRDefault="00EC5AA5" w:rsidP="00EC5AA5">
            <w:pPr>
              <w:rPr>
                <w:bCs/>
                <w:snapToGrid w:val="0"/>
                <w:color w:val="000000"/>
              </w:rPr>
            </w:pPr>
            <w:r w:rsidRPr="00553938">
              <w:rPr>
                <w:bCs/>
                <w:snapToGrid w:val="0"/>
                <w:color w:val="000000"/>
              </w:rPr>
              <w:t>pateikimas</w:t>
            </w:r>
          </w:p>
          <w:p w:rsidR="00EC5AA5" w:rsidRPr="00553938" w:rsidRDefault="00EC5AA5" w:rsidP="00EC5AA5">
            <w:pPr>
              <w:rPr>
                <w:bCs/>
                <w:snapToGrid w:val="0"/>
                <w:color w:val="000000"/>
              </w:rPr>
            </w:pPr>
          </w:p>
          <w:p w:rsidR="00EC5AA5" w:rsidRPr="00553938" w:rsidRDefault="00EC5AA5" w:rsidP="00EC5AA5">
            <w:pPr>
              <w:pStyle w:val="Antrats"/>
              <w:rPr>
                <w:bCs/>
              </w:rPr>
            </w:pPr>
            <w:r w:rsidRPr="00553938">
              <w:rPr>
                <w:bCs/>
                <w:u w:val="single"/>
              </w:rPr>
              <w:t>siūlomi komitetai:</w:t>
            </w:r>
          </w:p>
          <w:p w:rsidR="00EC5AA5" w:rsidRPr="00553938" w:rsidRDefault="00EC5AA5" w:rsidP="00EC5AA5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pagrindinis – </w:t>
            </w:r>
            <w:r w:rsidR="00A553A2">
              <w:rPr>
                <w:bCs/>
              </w:rPr>
              <w:t>TTK</w:t>
            </w:r>
          </w:p>
          <w:p w:rsidR="00EC5AA5" w:rsidRPr="00553938" w:rsidRDefault="00EC5AA5" w:rsidP="00EC5AA5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papildomas – </w:t>
            </w:r>
            <w:r w:rsidR="00B41A1B">
              <w:rPr>
                <w:bCs/>
              </w:rPr>
              <w:t xml:space="preserve">SRDK, </w:t>
            </w:r>
            <w:r w:rsidR="00245DE8">
              <w:rPr>
                <w:bCs/>
              </w:rPr>
              <w:t>ŽTK</w:t>
            </w:r>
          </w:p>
          <w:p w:rsidR="00EC5AA5" w:rsidRDefault="00EC5AA5" w:rsidP="00EC5AA5">
            <w:pPr>
              <w:rPr>
                <w:bCs/>
                <w:u w:val="single"/>
              </w:rPr>
            </w:pPr>
            <w:r w:rsidRPr="00553938">
              <w:rPr>
                <w:bCs/>
                <w:u w:val="single"/>
              </w:rPr>
              <w:t>siūloma svarstyti</w:t>
            </w:r>
          </w:p>
          <w:p w:rsidR="00A553A2" w:rsidRPr="00553938" w:rsidRDefault="00A553A2" w:rsidP="00EC5AA5">
            <w:pP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EA1960">
              <w:rPr>
                <w:bCs/>
                <w:u w:val="single"/>
              </w:rPr>
              <w:t>Seimo VI (pavasario) sesijoje</w:t>
            </w:r>
          </w:p>
        </w:tc>
        <w:tc>
          <w:tcPr>
            <w:tcW w:w="2109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EC5AA5" w:rsidRPr="00553938" w:rsidRDefault="00EC5AA5" w:rsidP="00EC5AA5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registracijos data </w:t>
            </w:r>
          </w:p>
          <w:p w:rsidR="00EC5AA5" w:rsidRPr="00553938" w:rsidRDefault="00EC5AA5" w:rsidP="00EC5AA5">
            <w:pPr>
              <w:spacing w:line="240" w:lineRule="auto"/>
              <w:rPr>
                <w:rFonts w:eastAsia="Arial Unicode MS"/>
                <w:lang w:val="lv-LV"/>
              </w:rPr>
            </w:pPr>
            <w:r>
              <w:rPr>
                <w:rFonts w:eastAsia="Arial Unicode MS"/>
                <w:lang w:val="lv-LV"/>
              </w:rPr>
              <w:t>2023-02-07</w:t>
            </w:r>
          </w:p>
          <w:p w:rsidR="00EC5AA5" w:rsidRPr="00553938" w:rsidRDefault="00EC5AA5" w:rsidP="00EC5AA5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TD </w:t>
            </w:r>
            <w:r w:rsidR="00B41A1B" w:rsidRPr="00B41A1B">
              <w:rPr>
                <w:rFonts w:eastAsia="Arial Unicode MS"/>
                <w:lang w:val="lv-LV"/>
              </w:rPr>
              <w:t>2023-02-08</w:t>
            </w:r>
          </w:p>
          <w:p w:rsidR="00EC5AA5" w:rsidRPr="00594ABD" w:rsidRDefault="00EC5AA5" w:rsidP="00EC5AA5">
            <w:pPr>
              <w:spacing w:line="240" w:lineRule="auto"/>
              <w:rPr>
                <w:rFonts w:eastAsia="Arial Unicode MS"/>
                <w:b/>
              </w:rPr>
            </w:pPr>
            <w:r w:rsidRPr="00553938">
              <w:rPr>
                <w:rFonts w:eastAsia="Arial Unicode MS"/>
                <w:lang w:val="lv-LV"/>
              </w:rPr>
              <w:t>ESTG</w:t>
            </w:r>
          </w:p>
        </w:tc>
      </w:tr>
      <w:tr w:rsidR="005867D6" w:rsidRPr="00481334" w:rsidTr="00F92C0E">
        <w:trPr>
          <w:gridAfter w:val="2"/>
          <w:wAfter w:w="370" w:type="dxa"/>
          <w:cantSplit/>
        </w:trPr>
        <w:tc>
          <w:tcPr>
            <w:tcW w:w="1111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5867D6" w:rsidRDefault="005867D6" w:rsidP="005867D6">
            <w:pPr>
              <w:contextualSpacing/>
              <w:jc w:val="center"/>
            </w:pPr>
            <w:r>
              <w:t>1-8.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</w:tcPr>
          <w:p w:rsidR="005867D6" w:rsidRPr="005867D6" w:rsidRDefault="001B6935" w:rsidP="005867D6">
            <w:pPr>
              <w:spacing w:line="240" w:lineRule="auto"/>
              <w:jc w:val="center"/>
            </w:pPr>
            <w:hyperlink r:id="rId15" w:history="1">
              <w:r w:rsidR="005867D6" w:rsidRPr="005867D6">
                <w:rPr>
                  <w:rStyle w:val="Hipersaitas"/>
                </w:rPr>
                <w:t>XIVP-2419</w:t>
              </w:r>
            </w:hyperlink>
          </w:p>
        </w:tc>
        <w:tc>
          <w:tcPr>
            <w:tcW w:w="292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</w:tcPr>
          <w:p w:rsidR="005867D6" w:rsidRPr="005867D6" w:rsidRDefault="005867D6" w:rsidP="005867D6">
            <w:r w:rsidRPr="005867D6">
              <w:t>Baudžiamojo proceso kodekso Nr. IX-785 176, 240 straipsnių pakeitimo įstatymo projektas</w:t>
            </w:r>
          </w:p>
        </w:tc>
        <w:tc>
          <w:tcPr>
            <w:tcW w:w="2268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5867D6" w:rsidRDefault="005867D6" w:rsidP="005867D6">
            <w:pPr>
              <w:tabs>
                <w:tab w:val="left" w:pos="567"/>
              </w:tabs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55393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pranešėja –</w:t>
            </w:r>
            <w:r w:rsidRPr="005867D6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Vaida Giraitytė-Juškevičienė</w:t>
            </w:r>
            <w: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/ 4 SN</w:t>
            </w:r>
          </w:p>
          <w:p w:rsidR="005867D6" w:rsidRPr="00553938" w:rsidRDefault="005867D6" w:rsidP="005867D6">
            <w:pPr>
              <w:tabs>
                <w:tab w:val="left" w:pos="567"/>
              </w:tabs>
              <w:rPr>
                <w:b/>
                <w:bCs/>
                <w:snapToGrid w:val="0"/>
                <w:lang w:val="lv-LV" w:eastAsia="en-US"/>
              </w:rPr>
            </w:pPr>
            <w:r w:rsidRPr="00553938">
              <w:rPr>
                <w:b/>
                <w:bCs/>
                <w:snapToGrid w:val="0"/>
                <w:lang w:val="lv-LV" w:eastAsia="en-US"/>
              </w:rPr>
              <w:t>1</w:t>
            </w:r>
            <w:r>
              <w:rPr>
                <w:b/>
                <w:bCs/>
                <w:snapToGrid w:val="0"/>
                <w:lang w:val="lv-LV" w:eastAsia="en-US"/>
              </w:rPr>
              <w:t>4</w:t>
            </w:r>
            <w:r w:rsidRPr="00553938">
              <w:rPr>
                <w:b/>
                <w:bCs/>
                <w:snapToGrid w:val="0"/>
                <w:lang w:val="lv-LV" w:eastAsia="en-US"/>
              </w:rPr>
              <w:t>.</w:t>
            </w:r>
            <w:r>
              <w:rPr>
                <w:b/>
                <w:bCs/>
                <w:snapToGrid w:val="0"/>
                <w:lang w:val="lv-LV" w:eastAsia="en-US"/>
              </w:rPr>
              <w:t>25</w:t>
            </w:r>
            <w:r w:rsidRPr="00553938">
              <w:rPr>
                <w:b/>
                <w:bCs/>
                <w:snapToGrid w:val="0"/>
                <w:lang w:val="lv-LV" w:eastAsia="en-US"/>
              </w:rPr>
              <w:t>–1</w:t>
            </w:r>
            <w:r>
              <w:rPr>
                <w:b/>
                <w:bCs/>
                <w:snapToGrid w:val="0"/>
                <w:lang w:val="lv-LV" w:eastAsia="en-US"/>
              </w:rPr>
              <w:t>4</w:t>
            </w:r>
            <w:r w:rsidRPr="00553938">
              <w:rPr>
                <w:b/>
                <w:bCs/>
                <w:snapToGrid w:val="0"/>
                <w:lang w:val="lv-LV" w:eastAsia="en-US"/>
              </w:rPr>
              <w:t>.</w:t>
            </w:r>
            <w:r>
              <w:rPr>
                <w:b/>
                <w:bCs/>
                <w:snapToGrid w:val="0"/>
                <w:lang w:val="lv-LV" w:eastAsia="en-US"/>
              </w:rPr>
              <w:t>35</w:t>
            </w:r>
          </w:p>
          <w:p w:rsidR="005867D6" w:rsidRPr="00553938" w:rsidRDefault="005867D6" w:rsidP="005867D6">
            <w:pPr>
              <w:rPr>
                <w:bCs/>
                <w:snapToGrid w:val="0"/>
                <w:color w:val="000000"/>
              </w:rPr>
            </w:pPr>
            <w:r w:rsidRPr="00553938">
              <w:rPr>
                <w:bCs/>
                <w:snapToGrid w:val="0"/>
                <w:color w:val="000000"/>
              </w:rPr>
              <w:t>pateikimas</w:t>
            </w:r>
          </w:p>
          <w:p w:rsidR="005867D6" w:rsidRPr="00553938" w:rsidRDefault="005867D6" w:rsidP="005867D6">
            <w:pPr>
              <w:rPr>
                <w:bCs/>
                <w:snapToGrid w:val="0"/>
                <w:color w:val="000000"/>
              </w:rPr>
            </w:pPr>
          </w:p>
          <w:p w:rsidR="005867D6" w:rsidRPr="00553938" w:rsidRDefault="005867D6" w:rsidP="005867D6">
            <w:pPr>
              <w:pStyle w:val="Antrats"/>
              <w:rPr>
                <w:bCs/>
              </w:rPr>
            </w:pPr>
            <w:r w:rsidRPr="00553938">
              <w:rPr>
                <w:bCs/>
                <w:u w:val="single"/>
              </w:rPr>
              <w:t>siūlomi komitetai:</w:t>
            </w:r>
          </w:p>
          <w:p w:rsidR="005867D6" w:rsidRPr="00553938" w:rsidRDefault="005867D6" w:rsidP="005867D6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pagrindinis – </w:t>
            </w:r>
            <w:r>
              <w:rPr>
                <w:bCs/>
              </w:rPr>
              <w:t>TTK</w:t>
            </w:r>
          </w:p>
          <w:p w:rsidR="005867D6" w:rsidRPr="00553938" w:rsidRDefault="005867D6" w:rsidP="005867D6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papildomas – </w:t>
            </w:r>
            <w:r>
              <w:rPr>
                <w:bCs/>
              </w:rPr>
              <w:t>ŽTK</w:t>
            </w:r>
          </w:p>
          <w:p w:rsidR="005867D6" w:rsidRDefault="005867D6" w:rsidP="005867D6">
            <w:pPr>
              <w:rPr>
                <w:bCs/>
                <w:u w:val="single"/>
              </w:rPr>
            </w:pPr>
            <w:r w:rsidRPr="00553938">
              <w:rPr>
                <w:bCs/>
                <w:u w:val="single"/>
              </w:rPr>
              <w:t>siūloma svarstyti</w:t>
            </w:r>
          </w:p>
          <w:p w:rsidR="005867D6" w:rsidRPr="00553938" w:rsidRDefault="005867D6" w:rsidP="005867D6">
            <w:pP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EA1960">
              <w:rPr>
                <w:bCs/>
                <w:u w:val="single"/>
              </w:rPr>
              <w:t>Seimo VI (pavasario) sesijoje</w:t>
            </w:r>
          </w:p>
        </w:tc>
        <w:tc>
          <w:tcPr>
            <w:tcW w:w="2109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5867D6" w:rsidRPr="00553938" w:rsidRDefault="005867D6" w:rsidP="005867D6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registracijos data </w:t>
            </w:r>
          </w:p>
          <w:p w:rsidR="005867D6" w:rsidRPr="00553938" w:rsidRDefault="005867D6" w:rsidP="005867D6">
            <w:pPr>
              <w:spacing w:line="240" w:lineRule="auto"/>
              <w:rPr>
                <w:rFonts w:eastAsia="Arial Unicode MS"/>
                <w:lang w:val="lv-LV"/>
              </w:rPr>
            </w:pPr>
            <w:r>
              <w:rPr>
                <w:rFonts w:eastAsia="Arial Unicode MS"/>
                <w:lang w:val="lv-LV"/>
              </w:rPr>
              <w:t>2023-02-08</w:t>
            </w:r>
          </w:p>
          <w:p w:rsidR="005867D6" w:rsidRPr="00553938" w:rsidRDefault="005867D6" w:rsidP="005867D6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TD </w:t>
            </w:r>
            <w:r w:rsidR="002A1A3C">
              <w:rPr>
                <w:rFonts w:eastAsia="Arial Unicode MS"/>
                <w:lang w:val="lv-LV"/>
              </w:rPr>
              <w:t>2023-02-09</w:t>
            </w:r>
          </w:p>
          <w:p w:rsidR="005867D6" w:rsidRPr="00594ABD" w:rsidRDefault="005867D6" w:rsidP="005867D6">
            <w:pPr>
              <w:spacing w:line="240" w:lineRule="auto"/>
              <w:rPr>
                <w:rFonts w:eastAsia="Arial Unicode MS"/>
                <w:b/>
              </w:rPr>
            </w:pPr>
            <w:r w:rsidRPr="00553938">
              <w:rPr>
                <w:rFonts w:eastAsia="Arial Unicode MS"/>
                <w:lang w:val="lv-LV"/>
              </w:rPr>
              <w:t>ESTG</w:t>
            </w:r>
          </w:p>
        </w:tc>
      </w:tr>
      <w:tr w:rsidR="00553938" w:rsidRPr="00481334" w:rsidTr="006341D8">
        <w:trPr>
          <w:gridAfter w:val="2"/>
          <w:wAfter w:w="370" w:type="dxa"/>
          <w:cantSplit/>
        </w:trPr>
        <w:tc>
          <w:tcPr>
            <w:tcW w:w="1111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553938" w:rsidRDefault="006341D8" w:rsidP="00056E38">
            <w:pPr>
              <w:contextualSpacing/>
              <w:jc w:val="center"/>
            </w:pPr>
            <w:r>
              <w:t>1-</w:t>
            </w:r>
            <w:r w:rsidR="00056E38">
              <w:t>9</w:t>
            </w:r>
            <w:r>
              <w:t>.</w:t>
            </w:r>
          </w:p>
        </w:tc>
        <w:tc>
          <w:tcPr>
            <w:tcW w:w="1395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6D2C7B" w:rsidRPr="0075407D" w:rsidRDefault="001B6935" w:rsidP="0075407D">
            <w:pPr>
              <w:contextualSpacing/>
              <w:jc w:val="center"/>
              <w:rPr>
                <w:szCs w:val="24"/>
              </w:rPr>
            </w:pPr>
            <w:hyperlink r:id="rId16" w:history="1">
              <w:r w:rsidR="006D2C7B" w:rsidRPr="0075407D">
                <w:rPr>
                  <w:rStyle w:val="Hipersaitas"/>
                  <w:szCs w:val="24"/>
                </w:rPr>
                <w:t>XIVP-2411</w:t>
              </w:r>
            </w:hyperlink>
          </w:p>
        </w:tc>
        <w:tc>
          <w:tcPr>
            <w:tcW w:w="2921" w:type="dxa"/>
            <w:gridSpan w:val="3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553938" w:rsidRPr="00553938" w:rsidRDefault="00553938" w:rsidP="00553938">
            <w:pPr>
              <w:contextualSpacing/>
            </w:pPr>
            <w:r w:rsidRPr="00553938">
              <w:t>Baudžiamojo proceso kodekso IX-785 186 straipsnio pakeitimo įstatymo projektas</w:t>
            </w:r>
          </w:p>
        </w:tc>
        <w:tc>
          <w:tcPr>
            <w:tcW w:w="2268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553938" w:rsidRDefault="00553938" w:rsidP="00553938">
            <w:pPr>
              <w:tabs>
                <w:tab w:val="left" w:pos="567"/>
              </w:tabs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55393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pranešėja –</w:t>
            </w:r>
            <w:r w:rsidR="0075407D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 xml:space="preserve"> </w:t>
            </w:r>
            <w:r w:rsidR="0075407D" w:rsidRPr="0075407D">
              <w:rPr>
                <w:bCs/>
                <w:iCs/>
                <w:snapToGrid w:val="0"/>
                <w:color w:val="000000"/>
                <w:lang w:val="lv-LV"/>
              </w:rPr>
              <w:t>Dovilė Šakalienė</w:t>
            </w:r>
            <w:r w:rsidR="0075407D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/ 6 SN</w:t>
            </w:r>
          </w:p>
          <w:p w:rsidR="00553938" w:rsidRPr="00553938" w:rsidRDefault="00553938" w:rsidP="00553938">
            <w:pPr>
              <w:tabs>
                <w:tab w:val="left" w:pos="567"/>
              </w:tabs>
              <w:rPr>
                <w:b/>
                <w:bCs/>
                <w:snapToGrid w:val="0"/>
                <w:lang w:val="lv-LV" w:eastAsia="en-US"/>
              </w:rPr>
            </w:pPr>
            <w:r w:rsidRPr="00553938">
              <w:rPr>
                <w:b/>
                <w:bCs/>
                <w:snapToGrid w:val="0"/>
                <w:lang w:val="lv-LV" w:eastAsia="en-US"/>
              </w:rPr>
              <w:t>1</w:t>
            </w:r>
            <w:r w:rsidR="00366D48">
              <w:rPr>
                <w:b/>
                <w:bCs/>
                <w:snapToGrid w:val="0"/>
                <w:lang w:val="lv-LV" w:eastAsia="en-US"/>
              </w:rPr>
              <w:t>4</w:t>
            </w:r>
            <w:r w:rsidRPr="00553938">
              <w:rPr>
                <w:b/>
                <w:bCs/>
                <w:snapToGrid w:val="0"/>
                <w:lang w:val="lv-LV" w:eastAsia="en-US"/>
              </w:rPr>
              <w:t>.</w:t>
            </w:r>
            <w:r w:rsidR="006802FF">
              <w:rPr>
                <w:b/>
                <w:bCs/>
                <w:snapToGrid w:val="0"/>
                <w:lang w:val="lv-LV" w:eastAsia="en-US"/>
              </w:rPr>
              <w:t>35</w:t>
            </w:r>
            <w:r w:rsidRPr="00553938">
              <w:rPr>
                <w:b/>
                <w:bCs/>
                <w:snapToGrid w:val="0"/>
                <w:lang w:val="lv-LV" w:eastAsia="en-US"/>
              </w:rPr>
              <w:t>–1</w:t>
            </w:r>
            <w:r w:rsidR="00366D48">
              <w:rPr>
                <w:b/>
                <w:bCs/>
                <w:snapToGrid w:val="0"/>
                <w:lang w:val="lv-LV" w:eastAsia="en-US"/>
              </w:rPr>
              <w:t>4</w:t>
            </w:r>
            <w:r w:rsidRPr="00553938">
              <w:rPr>
                <w:b/>
                <w:bCs/>
                <w:snapToGrid w:val="0"/>
                <w:lang w:val="lv-LV" w:eastAsia="en-US"/>
              </w:rPr>
              <w:t>.</w:t>
            </w:r>
            <w:r w:rsidR="006802FF">
              <w:rPr>
                <w:b/>
                <w:bCs/>
                <w:snapToGrid w:val="0"/>
                <w:lang w:val="lv-LV" w:eastAsia="en-US"/>
              </w:rPr>
              <w:t>45</w:t>
            </w:r>
          </w:p>
          <w:p w:rsidR="00553938" w:rsidRPr="00553938" w:rsidRDefault="00553938" w:rsidP="00553938">
            <w:pPr>
              <w:rPr>
                <w:bCs/>
                <w:snapToGrid w:val="0"/>
                <w:color w:val="000000"/>
              </w:rPr>
            </w:pPr>
            <w:r w:rsidRPr="00553938">
              <w:rPr>
                <w:bCs/>
                <w:snapToGrid w:val="0"/>
                <w:color w:val="000000"/>
              </w:rPr>
              <w:t>pateikimas</w:t>
            </w:r>
          </w:p>
          <w:p w:rsidR="00553938" w:rsidRPr="00553938" w:rsidRDefault="00553938" w:rsidP="00553938">
            <w:pPr>
              <w:rPr>
                <w:bCs/>
                <w:snapToGrid w:val="0"/>
                <w:color w:val="000000"/>
              </w:rPr>
            </w:pP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  <w:u w:val="single"/>
              </w:rPr>
              <w:t>siūlomi komitetai:</w:t>
            </w: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pagrindinis – </w:t>
            </w:r>
            <w:r w:rsidR="00A553A2">
              <w:rPr>
                <w:bCs/>
              </w:rPr>
              <w:t>TTK</w:t>
            </w: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papildomas – </w:t>
            </w:r>
            <w:r w:rsidR="00F92C0E">
              <w:rPr>
                <w:bCs/>
              </w:rPr>
              <w:t xml:space="preserve">SRDK, </w:t>
            </w:r>
            <w:r w:rsidR="00245DE8">
              <w:rPr>
                <w:bCs/>
              </w:rPr>
              <w:t>ŽTK</w:t>
            </w:r>
          </w:p>
          <w:p w:rsidR="00553938" w:rsidRDefault="00553938" w:rsidP="00553938">
            <w:pPr>
              <w:rPr>
                <w:bCs/>
                <w:u w:val="single"/>
              </w:rPr>
            </w:pPr>
            <w:r w:rsidRPr="00553938">
              <w:rPr>
                <w:bCs/>
                <w:u w:val="single"/>
              </w:rPr>
              <w:t>siūloma svarstyti</w:t>
            </w:r>
          </w:p>
          <w:p w:rsidR="00A553A2" w:rsidRPr="00553938" w:rsidRDefault="00A553A2" w:rsidP="00553938">
            <w:pP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EA1960">
              <w:rPr>
                <w:bCs/>
                <w:u w:val="single"/>
              </w:rPr>
              <w:t>Seimo VI (pavasario) sesijoje</w:t>
            </w:r>
          </w:p>
        </w:tc>
        <w:tc>
          <w:tcPr>
            <w:tcW w:w="2109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registracijos data </w:t>
            </w:r>
          </w:p>
          <w:p w:rsidR="00553938" w:rsidRPr="00553938" w:rsidRDefault="0075407D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>
              <w:rPr>
                <w:rFonts w:eastAsia="Arial Unicode MS"/>
                <w:lang w:val="lv-LV"/>
              </w:rPr>
              <w:t>2023-02-06</w:t>
            </w:r>
          </w:p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TD </w:t>
            </w:r>
            <w:r w:rsidR="00B41A1B">
              <w:rPr>
                <w:rFonts w:eastAsia="Arial Unicode MS"/>
                <w:lang w:val="lv-LV"/>
              </w:rPr>
              <w:t>2023-02-08</w:t>
            </w:r>
          </w:p>
          <w:p w:rsidR="00553938" w:rsidRPr="00594ABD" w:rsidRDefault="00553938" w:rsidP="00553938">
            <w:pPr>
              <w:spacing w:line="240" w:lineRule="auto"/>
              <w:rPr>
                <w:rFonts w:eastAsia="Arial Unicode MS"/>
                <w:b/>
              </w:rPr>
            </w:pPr>
            <w:r w:rsidRPr="00553938">
              <w:rPr>
                <w:rFonts w:eastAsia="Arial Unicode MS"/>
                <w:lang w:val="lv-LV"/>
              </w:rPr>
              <w:t>ESTG</w:t>
            </w:r>
          </w:p>
        </w:tc>
      </w:tr>
      <w:tr w:rsidR="00366D48" w:rsidRPr="00481334" w:rsidTr="006341D8">
        <w:trPr>
          <w:gridAfter w:val="2"/>
          <w:wAfter w:w="370" w:type="dxa"/>
          <w:cantSplit/>
        </w:trPr>
        <w:tc>
          <w:tcPr>
            <w:tcW w:w="1111" w:type="dxa"/>
            <w:tcBorders>
              <w:top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53938" w:rsidRDefault="00056E38" w:rsidP="00056E38">
            <w:pPr>
              <w:contextualSpacing/>
              <w:jc w:val="center"/>
            </w:pPr>
            <w:r>
              <w:lastRenderedPageBreak/>
              <w:t>1-10.</w:t>
            </w:r>
            <w:r w:rsidR="006341D8">
              <w:t>1.</w:t>
            </w:r>
          </w:p>
        </w:tc>
        <w:tc>
          <w:tcPr>
            <w:tcW w:w="139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53938" w:rsidRPr="00553938" w:rsidRDefault="001B6935" w:rsidP="00553938">
            <w:pPr>
              <w:spacing w:line="240" w:lineRule="auto"/>
              <w:jc w:val="center"/>
            </w:pPr>
            <w:hyperlink r:id="rId17" w:history="1">
              <w:r w:rsidR="00553938" w:rsidRPr="006341D8">
                <w:rPr>
                  <w:rStyle w:val="Hipersaitas"/>
                </w:rPr>
                <w:t>XIVP-2405</w:t>
              </w:r>
            </w:hyperlink>
          </w:p>
        </w:tc>
        <w:tc>
          <w:tcPr>
            <w:tcW w:w="2921" w:type="dxa"/>
            <w:gridSpan w:val="3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53938" w:rsidRPr="00553938" w:rsidRDefault="00553938" w:rsidP="00553938">
            <w:r w:rsidRPr="00553938">
              <w:t>Baudžiamojo proceso kodekso 308 straipsnio pakeitimo įstatymo projektas</w:t>
            </w:r>
          </w:p>
        </w:tc>
        <w:tc>
          <w:tcPr>
            <w:tcW w:w="2268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53938" w:rsidRDefault="00553938" w:rsidP="00553938">
            <w:pPr>
              <w:tabs>
                <w:tab w:val="left" w:pos="567"/>
              </w:tabs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55393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pranešėjas –</w:t>
            </w:r>
            <w: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 xml:space="preserve"> </w:t>
            </w:r>
            <w:r w:rsidRPr="0055393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Vytautas Bakas</w:t>
            </w:r>
            <w: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/ 15 SN</w:t>
            </w:r>
          </w:p>
          <w:p w:rsidR="00553938" w:rsidRPr="00553938" w:rsidRDefault="00553938" w:rsidP="00553938">
            <w:pPr>
              <w:tabs>
                <w:tab w:val="left" w:pos="567"/>
              </w:tabs>
              <w:rPr>
                <w:b/>
                <w:bCs/>
                <w:snapToGrid w:val="0"/>
                <w:lang w:val="lv-LV" w:eastAsia="en-US"/>
              </w:rPr>
            </w:pPr>
            <w:r w:rsidRPr="00553938">
              <w:rPr>
                <w:b/>
                <w:bCs/>
                <w:snapToGrid w:val="0"/>
                <w:lang w:val="lv-LV" w:eastAsia="en-US"/>
              </w:rPr>
              <w:t>1</w:t>
            </w:r>
            <w:r w:rsidR="00366D48">
              <w:rPr>
                <w:b/>
                <w:bCs/>
                <w:snapToGrid w:val="0"/>
                <w:lang w:val="lv-LV" w:eastAsia="en-US"/>
              </w:rPr>
              <w:t>4</w:t>
            </w:r>
            <w:r w:rsidRPr="00553938">
              <w:rPr>
                <w:b/>
                <w:bCs/>
                <w:snapToGrid w:val="0"/>
                <w:lang w:val="lv-LV" w:eastAsia="en-US"/>
              </w:rPr>
              <w:t>.</w:t>
            </w:r>
            <w:r w:rsidR="006802FF">
              <w:rPr>
                <w:b/>
                <w:bCs/>
                <w:snapToGrid w:val="0"/>
                <w:lang w:val="lv-LV" w:eastAsia="en-US"/>
              </w:rPr>
              <w:t>45</w:t>
            </w:r>
            <w:r w:rsidRPr="00553938">
              <w:rPr>
                <w:b/>
                <w:bCs/>
                <w:snapToGrid w:val="0"/>
                <w:lang w:val="lv-LV" w:eastAsia="en-US"/>
              </w:rPr>
              <w:t>–1</w:t>
            </w:r>
            <w:r w:rsidR="0075407D">
              <w:rPr>
                <w:b/>
                <w:bCs/>
                <w:snapToGrid w:val="0"/>
                <w:lang w:val="lv-LV" w:eastAsia="en-US"/>
              </w:rPr>
              <w:t>5</w:t>
            </w:r>
            <w:r w:rsidRPr="00553938">
              <w:rPr>
                <w:b/>
                <w:bCs/>
                <w:snapToGrid w:val="0"/>
                <w:lang w:val="lv-LV" w:eastAsia="en-US"/>
              </w:rPr>
              <w:t>.</w:t>
            </w:r>
            <w:r w:rsidR="006802FF">
              <w:rPr>
                <w:b/>
                <w:bCs/>
                <w:snapToGrid w:val="0"/>
                <w:lang w:val="lv-LV" w:eastAsia="en-US"/>
              </w:rPr>
              <w:t>05</w:t>
            </w:r>
          </w:p>
          <w:p w:rsidR="00553938" w:rsidRPr="00553938" w:rsidRDefault="00553938" w:rsidP="00553938">
            <w:pPr>
              <w:rPr>
                <w:bCs/>
                <w:snapToGrid w:val="0"/>
                <w:color w:val="000000"/>
              </w:rPr>
            </w:pPr>
            <w:r w:rsidRPr="00553938">
              <w:rPr>
                <w:bCs/>
                <w:snapToGrid w:val="0"/>
                <w:color w:val="000000"/>
              </w:rPr>
              <w:t>pateikimas</w:t>
            </w:r>
          </w:p>
          <w:p w:rsidR="00553938" w:rsidRPr="00553938" w:rsidRDefault="00553938" w:rsidP="00553938">
            <w:pPr>
              <w:rPr>
                <w:bCs/>
                <w:snapToGrid w:val="0"/>
                <w:color w:val="000000"/>
              </w:rPr>
            </w:pP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  <w:u w:val="single"/>
              </w:rPr>
              <w:t>siūlomi komitetai:</w:t>
            </w: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pagrindinis – </w:t>
            </w:r>
            <w:r w:rsidR="00A553A2">
              <w:rPr>
                <w:bCs/>
              </w:rPr>
              <w:t>TTK</w:t>
            </w: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papildomas – </w:t>
            </w:r>
            <w:r w:rsidR="00245DE8">
              <w:rPr>
                <w:bCs/>
              </w:rPr>
              <w:t>ŽTK</w:t>
            </w:r>
          </w:p>
          <w:p w:rsidR="00553938" w:rsidRDefault="00553938" w:rsidP="00553938">
            <w:pPr>
              <w:rPr>
                <w:bCs/>
                <w:u w:val="single"/>
              </w:rPr>
            </w:pPr>
            <w:r w:rsidRPr="00553938">
              <w:rPr>
                <w:bCs/>
                <w:u w:val="single"/>
              </w:rPr>
              <w:t>siūloma svarstyti</w:t>
            </w:r>
          </w:p>
          <w:p w:rsidR="00A553A2" w:rsidRPr="00553938" w:rsidRDefault="00A553A2" w:rsidP="00553938">
            <w:pP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>
              <w:rPr>
                <w:bCs/>
                <w:u w:val="single"/>
              </w:rPr>
              <w:t>2023-03-21</w:t>
            </w:r>
          </w:p>
        </w:tc>
        <w:tc>
          <w:tcPr>
            <w:tcW w:w="210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FFFFFF"/>
          </w:tcPr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registracijos data </w:t>
            </w:r>
          </w:p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>
              <w:rPr>
                <w:rFonts w:eastAsia="Arial Unicode MS"/>
                <w:lang w:val="lv-LV"/>
              </w:rPr>
              <w:t>2023-01-30</w:t>
            </w:r>
          </w:p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TD </w:t>
            </w:r>
            <w:r>
              <w:rPr>
                <w:rFonts w:eastAsia="Arial Unicode MS"/>
                <w:lang w:val="lv-LV"/>
              </w:rPr>
              <w:t>2023-02-03</w:t>
            </w:r>
          </w:p>
          <w:p w:rsid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>ESTG</w:t>
            </w:r>
          </w:p>
          <w:p w:rsid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</w:p>
          <w:p w:rsidR="00553938" w:rsidRPr="00594ABD" w:rsidRDefault="00553938" w:rsidP="00553938">
            <w:pPr>
              <w:spacing w:line="240" w:lineRule="auto"/>
              <w:rPr>
                <w:rFonts w:eastAsia="Arial Unicode MS"/>
                <w:b/>
              </w:rPr>
            </w:pPr>
          </w:p>
        </w:tc>
      </w:tr>
      <w:tr w:rsidR="00553938" w:rsidRPr="00481334" w:rsidTr="006341D8">
        <w:trPr>
          <w:gridAfter w:val="2"/>
          <w:wAfter w:w="370" w:type="dxa"/>
          <w:cantSplit/>
        </w:trPr>
        <w:tc>
          <w:tcPr>
            <w:tcW w:w="1111" w:type="dxa"/>
            <w:tcBorders>
              <w:top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553938" w:rsidRPr="00481334" w:rsidRDefault="006341D8" w:rsidP="00056E38">
            <w:pPr>
              <w:contextualSpacing/>
              <w:jc w:val="center"/>
            </w:pPr>
            <w:r>
              <w:t>1-1</w:t>
            </w:r>
            <w:r w:rsidR="00056E38">
              <w:t>0</w:t>
            </w:r>
            <w:r>
              <w:t>.2.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553938" w:rsidRPr="00553938" w:rsidRDefault="001B6935" w:rsidP="00553938">
            <w:pPr>
              <w:spacing w:line="240" w:lineRule="auto"/>
              <w:jc w:val="center"/>
            </w:pPr>
            <w:hyperlink r:id="rId18" w:history="1">
              <w:r w:rsidR="00553938" w:rsidRPr="006341D8">
                <w:rPr>
                  <w:rStyle w:val="Hipersaitas"/>
                </w:rPr>
                <w:t>XIVP-2404</w:t>
              </w:r>
            </w:hyperlink>
          </w:p>
        </w:tc>
        <w:tc>
          <w:tcPr>
            <w:tcW w:w="2921" w:type="dxa"/>
            <w:gridSpan w:val="3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553938" w:rsidRPr="00553938" w:rsidRDefault="00553938" w:rsidP="00553938">
            <w:r w:rsidRPr="00553938">
              <w:t>Bausmių vykdymo kodekso 96 straipsnio pakeitimo įstatymo projektas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553938" w:rsidRDefault="00553938" w:rsidP="00553938">
            <w:pPr>
              <w:tabs>
                <w:tab w:val="left" w:pos="567"/>
              </w:tabs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 w:rsidRPr="0055393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pranešėjas –</w:t>
            </w:r>
            <w: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 xml:space="preserve"> </w:t>
            </w:r>
            <w:r w:rsidRPr="0055393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Vytautas Bakas</w:t>
            </w:r>
            <w: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/ 14 SN</w:t>
            </w:r>
          </w:p>
          <w:p w:rsidR="00553938" w:rsidRPr="00553938" w:rsidRDefault="00553938" w:rsidP="00553938">
            <w:pPr>
              <w:rPr>
                <w:bCs/>
                <w:snapToGrid w:val="0"/>
                <w:color w:val="000000"/>
              </w:rPr>
            </w:pPr>
            <w:r w:rsidRPr="00553938">
              <w:rPr>
                <w:bCs/>
                <w:snapToGrid w:val="0"/>
                <w:color w:val="000000"/>
              </w:rPr>
              <w:t>pateikimas</w:t>
            </w:r>
          </w:p>
          <w:p w:rsidR="00553938" w:rsidRPr="00553938" w:rsidRDefault="00553938" w:rsidP="00553938">
            <w:pPr>
              <w:rPr>
                <w:bCs/>
                <w:snapToGrid w:val="0"/>
                <w:color w:val="000000"/>
              </w:rPr>
            </w:pP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  <w:u w:val="single"/>
              </w:rPr>
              <w:t>siūlomi komitetai:</w:t>
            </w: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pagrindinis – </w:t>
            </w:r>
            <w:r w:rsidR="00A553A2">
              <w:rPr>
                <w:bCs/>
              </w:rPr>
              <w:t>TTK</w:t>
            </w:r>
          </w:p>
          <w:p w:rsidR="00553938" w:rsidRPr="00553938" w:rsidRDefault="00553938" w:rsidP="00553938">
            <w:pPr>
              <w:pStyle w:val="Antrats"/>
              <w:rPr>
                <w:bCs/>
              </w:rPr>
            </w:pPr>
            <w:r w:rsidRPr="00553938">
              <w:rPr>
                <w:bCs/>
              </w:rPr>
              <w:t xml:space="preserve">papildomas – </w:t>
            </w:r>
            <w:r w:rsidR="00245DE8">
              <w:rPr>
                <w:bCs/>
              </w:rPr>
              <w:t>ŽTK</w:t>
            </w:r>
          </w:p>
          <w:p w:rsidR="00553938" w:rsidRDefault="00553938" w:rsidP="00553938">
            <w:pPr>
              <w:rPr>
                <w:bCs/>
                <w:u w:val="single"/>
              </w:rPr>
            </w:pPr>
            <w:r w:rsidRPr="00553938">
              <w:rPr>
                <w:bCs/>
                <w:u w:val="single"/>
              </w:rPr>
              <w:t>siūloma svarstyti</w:t>
            </w:r>
          </w:p>
          <w:p w:rsidR="00A553A2" w:rsidRPr="00553938" w:rsidRDefault="00A553A2" w:rsidP="00553938">
            <w:pP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>
              <w:rPr>
                <w:bCs/>
                <w:u w:val="single"/>
              </w:rPr>
              <w:t>2023-03-21</w:t>
            </w:r>
          </w:p>
        </w:tc>
        <w:tc>
          <w:tcPr>
            <w:tcW w:w="210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registracijos data </w:t>
            </w:r>
          </w:p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>
              <w:rPr>
                <w:rFonts w:eastAsia="Arial Unicode MS"/>
                <w:lang w:val="lv-LV"/>
              </w:rPr>
              <w:t>2023-01-30</w:t>
            </w:r>
          </w:p>
          <w:p w:rsidR="00553938" w:rsidRP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 xml:space="preserve">TD </w:t>
            </w:r>
            <w:r>
              <w:rPr>
                <w:rFonts w:eastAsia="Arial Unicode MS"/>
                <w:lang w:val="lv-LV"/>
              </w:rPr>
              <w:t>2023-02-03</w:t>
            </w:r>
          </w:p>
          <w:p w:rsid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  <w:r w:rsidRPr="00553938">
              <w:rPr>
                <w:rFonts w:eastAsia="Arial Unicode MS"/>
                <w:lang w:val="lv-LV"/>
              </w:rPr>
              <w:t>ESTG</w:t>
            </w:r>
          </w:p>
          <w:p w:rsidR="00553938" w:rsidRDefault="00553938" w:rsidP="00553938">
            <w:pPr>
              <w:spacing w:line="240" w:lineRule="auto"/>
              <w:rPr>
                <w:rFonts w:eastAsia="Arial Unicode MS"/>
                <w:lang w:val="lv-LV"/>
              </w:rPr>
            </w:pPr>
          </w:p>
          <w:p w:rsidR="00553938" w:rsidRPr="00594ABD" w:rsidRDefault="00553938" w:rsidP="00553938">
            <w:pPr>
              <w:spacing w:line="240" w:lineRule="auto"/>
              <w:rPr>
                <w:rFonts w:eastAsia="Arial Unicode MS"/>
                <w:b/>
              </w:rPr>
            </w:pPr>
          </w:p>
        </w:tc>
      </w:tr>
      <w:tr w:rsidR="006341D8" w:rsidRPr="006341D8" w:rsidTr="00D15FF0">
        <w:trPr>
          <w:gridAfter w:val="1"/>
          <w:wAfter w:w="363" w:type="dxa"/>
          <w:cantSplit/>
        </w:trPr>
        <w:tc>
          <w:tcPr>
            <w:tcW w:w="111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FFFFFF"/>
          </w:tcPr>
          <w:p w:rsidR="00553938" w:rsidRPr="006341D8" w:rsidRDefault="00553938" w:rsidP="00056E38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 w:rsidRPr="006341D8">
              <w:rPr>
                <w:lang w:eastAsia="en-US"/>
              </w:rPr>
              <w:t>1-1</w:t>
            </w:r>
            <w:r w:rsidR="00056E38">
              <w:rPr>
                <w:lang w:eastAsia="en-US"/>
              </w:rPr>
              <w:t>1</w:t>
            </w:r>
            <w:r w:rsidRPr="006341D8">
              <w:rPr>
                <w:lang w:eastAsia="en-US"/>
              </w:rPr>
              <w:t>.</w:t>
            </w:r>
          </w:p>
        </w:tc>
        <w:tc>
          <w:tcPr>
            <w:tcW w:w="8700" w:type="dxa"/>
            <w:gridSpan w:val="8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53938" w:rsidRPr="006341D8" w:rsidRDefault="00553938" w:rsidP="00553938">
            <w:pPr>
              <w:contextualSpacing/>
              <w:jc w:val="center"/>
              <w:rPr>
                <w:b/>
              </w:rPr>
            </w:pPr>
            <w:r w:rsidRPr="006341D8">
              <w:rPr>
                <w:b/>
              </w:rPr>
              <w:t>Balsavimas dėl projektų</w:t>
            </w:r>
          </w:p>
          <w:p w:rsidR="00553938" w:rsidRPr="006341D8" w:rsidRDefault="00553938" w:rsidP="0032614A">
            <w:pPr>
              <w:jc w:val="center"/>
              <w:rPr>
                <w:rFonts w:eastAsia="Arial Unicode MS"/>
              </w:rPr>
            </w:pPr>
            <w:r w:rsidRPr="006341D8">
              <w:rPr>
                <w:b/>
              </w:rPr>
              <w:t>14.</w:t>
            </w:r>
            <w:r w:rsidR="0075407D">
              <w:rPr>
                <w:b/>
              </w:rPr>
              <w:t>4</w:t>
            </w:r>
            <w:r w:rsidR="006802FF">
              <w:rPr>
                <w:b/>
              </w:rPr>
              <w:t>0</w:t>
            </w:r>
            <w:r w:rsidRPr="006341D8">
              <w:rPr>
                <w:b/>
              </w:rPr>
              <w:t>–1</w:t>
            </w:r>
            <w:r w:rsidR="00366D48" w:rsidRPr="006341D8">
              <w:rPr>
                <w:b/>
              </w:rPr>
              <w:t>5</w:t>
            </w:r>
            <w:r w:rsidRPr="006341D8">
              <w:rPr>
                <w:b/>
              </w:rPr>
              <w:t>.</w:t>
            </w:r>
            <w:r w:rsidR="0032614A">
              <w:rPr>
                <w:b/>
              </w:rPr>
              <w:t>3</w:t>
            </w:r>
            <w:r w:rsidR="00366D48" w:rsidRPr="006341D8">
              <w:rPr>
                <w:b/>
              </w:rPr>
              <w:t>0</w:t>
            </w:r>
          </w:p>
        </w:tc>
      </w:tr>
      <w:tr w:rsidR="006341D8" w:rsidRPr="006341D8" w:rsidTr="00D15FF0">
        <w:trPr>
          <w:gridAfter w:val="1"/>
          <w:wAfter w:w="363" w:type="dxa"/>
          <w:cantSplit/>
        </w:trPr>
        <w:tc>
          <w:tcPr>
            <w:tcW w:w="1111" w:type="dxa"/>
            <w:tcBorders>
              <w:top w:val="doub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</w:tcPr>
          <w:p w:rsidR="00553938" w:rsidRPr="006341D8" w:rsidRDefault="00553938" w:rsidP="00056E38">
            <w:pPr>
              <w:jc w:val="center"/>
              <w:rPr>
                <w:lang w:eastAsia="en-US"/>
              </w:rPr>
            </w:pPr>
            <w:r w:rsidRPr="006341D8">
              <w:rPr>
                <w:lang w:eastAsia="en-US"/>
              </w:rPr>
              <w:t>1-1</w:t>
            </w:r>
            <w:r w:rsidR="00056E38">
              <w:rPr>
                <w:lang w:eastAsia="en-US"/>
              </w:rPr>
              <w:t>2</w:t>
            </w:r>
            <w:r w:rsidRPr="006341D8">
              <w:rPr>
                <w:lang w:eastAsia="en-US"/>
              </w:rPr>
              <w:t>.</w:t>
            </w:r>
          </w:p>
        </w:tc>
        <w:tc>
          <w:tcPr>
            <w:tcW w:w="4306" w:type="dxa"/>
            <w:gridSpan w:val="3"/>
            <w:tcBorders>
              <w:top w:val="doub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</w:tcPr>
          <w:p w:rsidR="00553938" w:rsidRPr="006341D8" w:rsidRDefault="00553938" w:rsidP="00553938">
            <w:pPr>
              <w:rPr>
                <w:snapToGrid w:val="0"/>
                <w:lang w:eastAsia="en-US"/>
              </w:rPr>
            </w:pPr>
            <w:r w:rsidRPr="006341D8">
              <w:rPr>
                <w:snapToGrid w:val="0"/>
                <w:lang w:eastAsia="en-US"/>
              </w:rPr>
              <w:t>Seimo narių pareiškimai</w:t>
            </w:r>
          </w:p>
        </w:tc>
        <w:tc>
          <w:tcPr>
            <w:tcW w:w="2278" w:type="dxa"/>
            <w:gridSpan w:val="3"/>
            <w:tcBorders>
              <w:top w:val="doub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</w:tcPr>
          <w:p w:rsidR="00553938" w:rsidRPr="006341D8" w:rsidRDefault="00553938" w:rsidP="0032614A">
            <w:pPr>
              <w:rPr>
                <w:b/>
                <w:bCs/>
                <w:snapToGrid w:val="0"/>
                <w:lang w:eastAsia="en-US"/>
              </w:rPr>
            </w:pPr>
            <w:r w:rsidRPr="006341D8">
              <w:rPr>
                <w:b/>
                <w:bCs/>
                <w:snapToGrid w:val="0"/>
                <w:lang w:eastAsia="en-US"/>
              </w:rPr>
              <w:t>1</w:t>
            </w:r>
            <w:r w:rsidR="00366D48" w:rsidRPr="006341D8">
              <w:rPr>
                <w:b/>
                <w:bCs/>
                <w:snapToGrid w:val="0"/>
                <w:lang w:eastAsia="en-US"/>
              </w:rPr>
              <w:t>5</w:t>
            </w:r>
            <w:r w:rsidRPr="006341D8">
              <w:rPr>
                <w:b/>
                <w:bCs/>
                <w:snapToGrid w:val="0"/>
                <w:lang w:eastAsia="en-US"/>
              </w:rPr>
              <w:t>.</w:t>
            </w:r>
            <w:r w:rsidR="0032614A">
              <w:rPr>
                <w:b/>
                <w:bCs/>
                <w:snapToGrid w:val="0"/>
                <w:lang w:eastAsia="en-US"/>
              </w:rPr>
              <w:t>3</w:t>
            </w:r>
            <w:r w:rsidR="00366D48" w:rsidRPr="006341D8">
              <w:rPr>
                <w:b/>
                <w:bCs/>
                <w:snapToGrid w:val="0"/>
                <w:lang w:eastAsia="en-US"/>
              </w:rPr>
              <w:t>0</w:t>
            </w:r>
            <w:r w:rsidRPr="006341D8">
              <w:rPr>
                <w:b/>
                <w:bCs/>
                <w:snapToGrid w:val="0"/>
                <w:lang w:eastAsia="en-US"/>
              </w:rPr>
              <w:t>–1</w:t>
            </w:r>
            <w:r w:rsidR="00366D48" w:rsidRPr="006341D8">
              <w:rPr>
                <w:b/>
                <w:bCs/>
                <w:snapToGrid w:val="0"/>
                <w:lang w:eastAsia="en-US"/>
              </w:rPr>
              <w:t>5</w:t>
            </w:r>
            <w:r w:rsidRPr="006341D8">
              <w:rPr>
                <w:b/>
                <w:bCs/>
                <w:snapToGrid w:val="0"/>
                <w:lang w:eastAsia="en-US"/>
              </w:rPr>
              <w:t>.</w:t>
            </w:r>
            <w:r w:rsidR="0032614A">
              <w:rPr>
                <w:b/>
                <w:bCs/>
                <w:snapToGrid w:val="0"/>
                <w:lang w:eastAsia="en-US"/>
              </w:rPr>
              <w:t>4</w:t>
            </w:r>
            <w:r w:rsidR="00366D48" w:rsidRPr="006341D8">
              <w:rPr>
                <w:b/>
                <w:bCs/>
                <w:snapToGrid w:val="0"/>
                <w:lang w:eastAsia="en-US"/>
              </w:rPr>
              <w:t>0</w:t>
            </w:r>
          </w:p>
        </w:tc>
        <w:tc>
          <w:tcPr>
            <w:tcW w:w="2116" w:type="dxa"/>
            <w:gridSpan w:val="2"/>
            <w:tcBorders>
              <w:top w:val="doub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</w:tcPr>
          <w:p w:rsidR="00553938" w:rsidRPr="006341D8" w:rsidRDefault="00553938" w:rsidP="00553938">
            <w:pPr>
              <w:rPr>
                <w:lang w:eastAsia="en-US"/>
              </w:rPr>
            </w:pPr>
          </w:p>
        </w:tc>
      </w:tr>
      <w:tr w:rsidR="006341D8" w:rsidRPr="006341D8" w:rsidTr="00D15FF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3307" w:type="dxa"/>
            <w:gridSpan w:val="3"/>
            <w:shd w:val="clear" w:color="auto" w:fill="auto"/>
          </w:tcPr>
          <w:p w:rsidR="00553938" w:rsidRPr="006341D8" w:rsidRDefault="00553938" w:rsidP="00553938">
            <w:pPr>
              <w:ind w:right="282"/>
              <w:contextualSpacing/>
            </w:pPr>
          </w:p>
          <w:p w:rsidR="00553938" w:rsidRPr="006341D8" w:rsidRDefault="00553938" w:rsidP="00553938">
            <w:pPr>
              <w:ind w:right="282"/>
              <w:contextualSpacing/>
            </w:pPr>
          </w:p>
          <w:p w:rsidR="00553938" w:rsidRPr="006341D8" w:rsidRDefault="00553938" w:rsidP="00553938">
            <w:pPr>
              <w:ind w:right="282"/>
              <w:contextualSpacing/>
            </w:pPr>
          </w:p>
          <w:p w:rsidR="00553938" w:rsidRPr="006341D8" w:rsidRDefault="00553938" w:rsidP="00553938">
            <w:pPr>
              <w:ind w:right="282"/>
              <w:contextualSpacing/>
            </w:pPr>
            <w:r w:rsidRPr="006341D8">
              <w:t>Seimo Pirmininkė</w:t>
            </w:r>
          </w:p>
        </w:tc>
        <w:tc>
          <w:tcPr>
            <w:tcW w:w="3646" w:type="dxa"/>
            <w:gridSpan w:val="3"/>
            <w:shd w:val="clear" w:color="auto" w:fill="auto"/>
          </w:tcPr>
          <w:p w:rsidR="00553938" w:rsidRPr="006341D8" w:rsidRDefault="00553938" w:rsidP="00553938">
            <w:pPr>
              <w:ind w:right="282"/>
              <w:jc w:val="center"/>
              <w:rPr>
                <w:b/>
                <w:lang w:eastAsia="en-US"/>
              </w:rPr>
            </w:pPr>
            <w:r w:rsidRPr="006341D8">
              <w:rPr>
                <w:b/>
                <w:lang w:eastAsia="en-US"/>
              </w:rPr>
              <w:t>HIMNAS</w:t>
            </w:r>
          </w:p>
          <w:p w:rsidR="00553938" w:rsidRPr="006341D8" w:rsidRDefault="00553938" w:rsidP="00553938">
            <w:pPr>
              <w:ind w:right="282"/>
              <w:contextualSpacing/>
              <w:jc w:val="center"/>
            </w:pPr>
          </w:p>
        </w:tc>
        <w:tc>
          <w:tcPr>
            <w:tcW w:w="3221" w:type="dxa"/>
            <w:gridSpan w:val="4"/>
            <w:shd w:val="clear" w:color="auto" w:fill="auto"/>
          </w:tcPr>
          <w:p w:rsidR="00553938" w:rsidRPr="006341D8" w:rsidRDefault="00553938" w:rsidP="00553938">
            <w:pPr>
              <w:ind w:right="282"/>
              <w:contextualSpacing/>
            </w:pPr>
          </w:p>
          <w:p w:rsidR="00553938" w:rsidRPr="006341D8" w:rsidRDefault="00553938" w:rsidP="00553938">
            <w:pPr>
              <w:ind w:right="282"/>
              <w:contextualSpacing/>
            </w:pPr>
          </w:p>
          <w:p w:rsidR="00553938" w:rsidRPr="006341D8" w:rsidRDefault="00553938" w:rsidP="00553938">
            <w:pPr>
              <w:ind w:right="282"/>
              <w:contextualSpacing/>
            </w:pPr>
          </w:p>
          <w:p w:rsidR="00553938" w:rsidRPr="006341D8" w:rsidRDefault="00553938" w:rsidP="00553938">
            <w:pPr>
              <w:ind w:right="178"/>
              <w:contextualSpacing/>
            </w:pPr>
            <w:r w:rsidRPr="006341D8">
              <w:rPr>
                <w:bCs/>
              </w:rPr>
              <w:t>Viktorija Čmilytė-</w:t>
            </w:r>
            <w:proofErr w:type="spellStart"/>
            <w:r w:rsidRPr="006341D8">
              <w:rPr>
                <w:bCs/>
              </w:rPr>
              <w:t>Nielsen</w:t>
            </w:r>
            <w:proofErr w:type="spellEnd"/>
          </w:p>
        </w:tc>
      </w:tr>
    </w:tbl>
    <w:p w:rsidR="004831F2" w:rsidRDefault="004831F2" w:rsidP="00223B01">
      <w:pPr>
        <w:spacing w:line="240" w:lineRule="auto"/>
        <w:ind w:left="5760" w:right="282"/>
        <w:rPr>
          <w:sz w:val="24"/>
          <w:szCs w:val="24"/>
        </w:rPr>
      </w:pPr>
    </w:p>
    <w:sectPr w:rsidR="004831F2" w:rsidSect="006802FF">
      <w:headerReference w:type="default" r:id="rId19"/>
      <w:pgSz w:w="11906" w:h="16838"/>
      <w:pgMar w:top="1134" w:right="567" w:bottom="993" w:left="1701" w:header="567" w:footer="567" w:gutter="0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52BE" w:rsidRDefault="00D652BE">
      <w:r>
        <w:separator/>
      </w:r>
    </w:p>
  </w:endnote>
  <w:endnote w:type="continuationSeparator" w:id="0">
    <w:p w:rsidR="00D652BE" w:rsidRDefault="00D652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52BE" w:rsidRDefault="00D652BE">
      <w:r>
        <w:separator/>
      </w:r>
    </w:p>
  </w:footnote>
  <w:footnote w:type="continuationSeparator" w:id="0">
    <w:p w:rsidR="00D652BE" w:rsidRDefault="00D652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52BE" w:rsidRDefault="00D652BE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 w:rsidR="001B6935">
      <w:rPr>
        <w:noProof/>
      </w:rPr>
      <w:t>3</w:t>
    </w:r>
    <w:r>
      <w:fldChar w:fldCharType="end"/>
    </w:r>
  </w:p>
  <w:p w:rsidR="00D652BE" w:rsidRDefault="00D652BE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8D6EA0"/>
    <w:multiLevelType w:val="hybridMultilevel"/>
    <w:tmpl w:val="3A74DB9C"/>
    <w:lvl w:ilvl="0" w:tplc="2DEC38E0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7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7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7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7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7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7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7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7B571E9"/>
    <w:multiLevelType w:val="hybridMultilevel"/>
    <w:tmpl w:val="DC2E70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attachedTemplate r:id="rId1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4AC4"/>
    <w:rsid w:val="00000668"/>
    <w:rsid w:val="000008C0"/>
    <w:rsid w:val="00000B1A"/>
    <w:rsid w:val="000023E8"/>
    <w:rsid w:val="000024B8"/>
    <w:rsid w:val="0000317B"/>
    <w:rsid w:val="00003CEF"/>
    <w:rsid w:val="00003D79"/>
    <w:rsid w:val="000047E5"/>
    <w:rsid w:val="000047F3"/>
    <w:rsid w:val="0000493F"/>
    <w:rsid w:val="000056AC"/>
    <w:rsid w:val="00005E28"/>
    <w:rsid w:val="000064A4"/>
    <w:rsid w:val="000067B3"/>
    <w:rsid w:val="00006929"/>
    <w:rsid w:val="0000736F"/>
    <w:rsid w:val="00007907"/>
    <w:rsid w:val="000130C1"/>
    <w:rsid w:val="000133BB"/>
    <w:rsid w:val="00013531"/>
    <w:rsid w:val="00014A82"/>
    <w:rsid w:val="00014FAE"/>
    <w:rsid w:val="000152DA"/>
    <w:rsid w:val="00015649"/>
    <w:rsid w:val="00015C9C"/>
    <w:rsid w:val="00016940"/>
    <w:rsid w:val="00016C5F"/>
    <w:rsid w:val="00016CB1"/>
    <w:rsid w:val="000178D6"/>
    <w:rsid w:val="00017966"/>
    <w:rsid w:val="00017C30"/>
    <w:rsid w:val="00020B40"/>
    <w:rsid w:val="00020B49"/>
    <w:rsid w:val="00021A2A"/>
    <w:rsid w:val="00022C74"/>
    <w:rsid w:val="00025EB2"/>
    <w:rsid w:val="000270A1"/>
    <w:rsid w:val="00027238"/>
    <w:rsid w:val="00032777"/>
    <w:rsid w:val="00033FA9"/>
    <w:rsid w:val="00034D79"/>
    <w:rsid w:val="0003585A"/>
    <w:rsid w:val="0003589E"/>
    <w:rsid w:val="000373A2"/>
    <w:rsid w:val="00040BF1"/>
    <w:rsid w:val="00041802"/>
    <w:rsid w:val="00043A3C"/>
    <w:rsid w:val="000454C6"/>
    <w:rsid w:val="000462ED"/>
    <w:rsid w:val="00046D1A"/>
    <w:rsid w:val="00047071"/>
    <w:rsid w:val="000478ED"/>
    <w:rsid w:val="00050A6E"/>
    <w:rsid w:val="00051B44"/>
    <w:rsid w:val="00051FDE"/>
    <w:rsid w:val="000522EF"/>
    <w:rsid w:val="00052EAA"/>
    <w:rsid w:val="0005355F"/>
    <w:rsid w:val="00053750"/>
    <w:rsid w:val="00054E41"/>
    <w:rsid w:val="00056E38"/>
    <w:rsid w:val="00057F9C"/>
    <w:rsid w:val="000603A2"/>
    <w:rsid w:val="000605F2"/>
    <w:rsid w:val="00060A45"/>
    <w:rsid w:val="0006166A"/>
    <w:rsid w:val="00061783"/>
    <w:rsid w:val="00062DC5"/>
    <w:rsid w:val="00062F0C"/>
    <w:rsid w:val="00063C25"/>
    <w:rsid w:val="00063E54"/>
    <w:rsid w:val="000646E0"/>
    <w:rsid w:val="00065801"/>
    <w:rsid w:val="0006618D"/>
    <w:rsid w:val="000667D6"/>
    <w:rsid w:val="0006777B"/>
    <w:rsid w:val="00070214"/>
    <w:rsid w:val="00070456"/>
    <w:rsid w:val="0007049A"/>
    <w:rsid w:val="00070E17"/>
    <w:rsid w:val="0007176E"/>
    <w:rsid w:val="000746B9"/>
    <w:rsid w:val="00075C61"/>
    <w:rsid w:val="0007662A"/>
    <w:rsid w:val="0007674D"/>
    <w:rsid w:val="0008183A"/>
    <w:rsid w:val="00083384"/>
    <w:rsid w:val="00083FEA"/>
    <w:rsid w:val="00085B46"/>
    <w:rsid w:val="00087B3B"/>
    <w:rsid w:val="000902C5"/>
    <w:rsid w:val="000907A1"/>
    <w:rsid w:val="000911BB"/>
    <w:rsid w:val="000917A1"/>
    <w:rsid w:val="00091B96"/>
    <w:rsid w:val="0009238D"/>
    <w:rsid w:val="00092DCA"/>
    <w:rsid w:val="00093610"/>
    <w:rsid w:val="000936C2"/>
    <w:rsid w:val="000946CA"/>
    <w:rsid w:val="0009537B"/>
    <w:rsid w:val="000974D4"/>
    <w:rsid w:val="0009755D"/>
    <w:rsid w:val="000A1151"/>
    <w:rsid w:val="000A228C"/>
    <w:rsid w:val="000A2A3D"/>
    <w:rsid w:val="000A31B9"/>
    <w:rsid w:val="000A4245"/>
    <w:rsid w:val="000A43DA"/>
    <w:rsid w:val="000A6CA9"/>
    <w:rsid w:val="000A72FA"/>
    <w:rsid w:val="000A7C37"/>
    <w:rsid w:val="000B1003"/>
    <w:rsid w:val="000B11CA"/>
    <w:rsid w:val="000B1795"/>
    <w:rsid w:val="000B209F"/>
    <w:rsid w:val="000B3A88"/>
    <w:rsid w:val="000B433F"/>
    <w:rsid w:val="000B551B"/>
    <w:rsid w:val="000B6852"/>
    <w:rsid w:val="000B746A"/>
    <w:rsid w:val="000B7A21"/>
    <w:rsid w:val="000C128B"/>
    <w:rsid w:val="000C1ABD"/>
    <w:rsid w:val="000C2028"/>
    <w:rsid w:val="000C3C3F"/>
    <w:rsid w:val="000C526C"/>
    <w:rsid w:val="000C6FE7"/>
    <w:rsid w:val="000C75C4"/>
    <w:rsid w:val="000D021E"/>
    <w:rsid w:val="000D0D16"/>
    <w:rsid w:val="000D1326"/>
    <w:rsid w:val="000D180E"/>
    <w:rsid w:val="000D2749"/>
    <w:rsid w:val="000D2C0C"/>
    <w:rsid w:val="000D3168"/>
    <w:rsid w:val="000D3931"/>
    <w:rsid w:val="000D3EEB"/>
    <w:rsid w:val="000D55AE"/>
    <w:rsid w:val="000D5961"/>
    <w:rsid w:val="000D5BC8"/>
    <w:rsid w:val="000D62DC"/>
    <w:rsid w:val="000D6505"/>
    <w:rsid w:val="000D681F"/>
    <w:rsid w:val="000D6EA1"/>
    <w:rsid w:val="000D76B8"/>
    <w:rsid w:val="000D7AA3"/>
    <w:rsid w:val="000E0C5E"/>
    <w:rsid w:val="000E1F67"/>
    <w:rsid w:val="000E2E5D"/>
    <w:rsid w:val="000E2EE5"/>
    <w:rsid w:val="000E6F22"/>
    <w:rsid w:val="000E7991"/>
    <w:rsid w:val="000F187A"/>
    <w:rsid w:val="000F1B63"/>
    <w:rsid w:val="000F1B9B"/>
    <w:rsid w:val="000F288D"/>
    <w:rsid w:val="000F2E34"/>
    <w:rsid w:val="000F3A82"/>
    <w:rsid w:val="000F541A"/>
    <w:rsid w:val="000F67DE"/>
    <w:rsid w:val="000F68E2"/>
    <w:rsid w:val="000F6F43"/>
    <w:rsid w:val="000F7A8D"/>
    <w:rsid w:val="000F7F1F"/>
    <w:rsid w:val="00103720"/>
    <w:rsid w:val="00103833"/>
    <w:rsid w:val="00104154"/>
    <w:rsid w:val="00104380"/>
    <w:rsid w:val="001046FC"/>
    <w:rsid w:val="00104C48"/>
    <w:rsid w:val="00104C95"/>
    <w:rsid w:val="001075BC"/>
    <w:rsid w:val="00110999"/>
    <w:rsid w:val="00110DBE"/>
    <w:rsid w:val="0011100E"/>
    <w:rsid w:val="00111AAF"/>
    <w:rsid w:val="00111FFC"/>
    <w:rsid w:val="00112F61"/>
    <w:rsid w:val="0011300E"/>
    <w:rsid w:val="00113014"/>
    <w:rsid w:val="00113C62"/>
    <w:rsid w:val="00114E28"/>
    <w:rsid w:val="00115482"/>
    <w:rsid w:val="001156F2"/>
    <w:rsid w:val="00115F33"/>
    <w:rsid w:val="00116FAE"/>
    <w:rsid w:val="00117128"/>
    <w:rsid w:val="00117AD2"/>
    <w:rsid w:val="00117B23"/>
    <w:rsid w:val="001206BC"/>
    <w:rsid w:val="00121B1C"/>
    <w:rsid w:val="00122641"/>
    <w:rsid w:val="0012295F"/>
    <w:rsid w:val="00123428"/>
    <w:rsid w:val="00123E23"/>
    <w:rsid w:val="0012637F"/>
    <w:rsid w:val="0012652E"/>
    <w:rsid w:val="00130049"/>
    <w:rsid w:val="0013095C"/>
    <w:rsid w:val="00131826"/>
    <w:rsid w:val="00132CBB"/>
    <w:rsid w:val="001332D5"/>
    <w:rsid w:val="00134D76"/>
    <w:rsid w:val="00134F65"/>
    <w:rsid w:val="001351A0"/>
    <w:rsid w:val="001375C8"/>
    <w:rsid w:val="00137ADD"/>
    <w:rsid w:val="001406FA"/>
    <w:rsid w:val="00140D9F"/>
    <w:rsid w:val="00142EAE"/>
    <w:rsid w:val="00143D54"/>
    <w:rsid w:val="0014423A"/>
    <w:rsid w:val="001444C5"/>
    <w:rsid w:val="00145CE8"/>
    <w:rsid w:val="00146618"/>
    <w:rsid w:val="00146868"/>
    <w:rsid w:val="00146EDA"/>
    <w:rsid w:val="00147020"/>
    <w:rsid w:val="00147531"/>
    <w:rsid w:val="001475CC"/>
    <w:rsid w:val="0014769E"/>
    <w:rsid w:val="001502E7"/>
    <w:rsid w:val="00150433"/>
    <w:rsid w:val="0015059B"/>
    <w:rsid w:val="00150953"/>
    <w:rsid w:val="001509E2"/>
    <w:rsid w:val="001520DD"/>
    <w:rsid w:val="00154D63"/>
    <w:rsid w:val="0015519B"/>
    <w:rsid w:val="0015595B"/>
    <w:rsid w:val="00156EE0"/>
    <w:rsid w:val="00160304"/>
    <w:rsid w:val="001609A7"/>
    <w:rsid w:val="0016106C"/>
    <w:rsid w:val="0016181B"/>
    <w:rsid w:val="001620BE"/>
    <w:rsid w:val="0016311B"/>
    <w:rsid w:val="00164B37"/>
    <w:rsid w:val="00166379"/>
    <w:rsid w:val="00166464"/>
    <w:rsid w:val="00167173"/>
    <w:rsid w:val="001672BE"/>
    <w:rsid w:val="00167317"/>
    <w:rsid w:val="00167485"/>
    <w:rsid w:val="00170E70"/>
    <w:rsid w:val="0017257F"/>
    <w:rsid w:val="00172852"/>
    <w:rsid w:val="001741F4"/>
    <w:rsid w:val="00174D17"/>
    <w:rsid w:val="001753B0"/>
    <w:rsid w:val="00175719"/>
    <w:rsid w:val="00176B08"/>
    <w:rsid w:val="00176FA5"/>
    <w:rsid w:val="00177444"/>
    <w:rsid w:val="001818D0"/>
    <w:rsid w:val="00181AC1"/>
    <w:rsid w:val="00181CBC"/>
    <w:rsid w:val="001822DB"/>
    <w:rsid w:val="00182451"/>
    <w:rsid w:val="00183D54"/>
    <w:rsid w:val="001842B3"/>
    <w:rsid w:val="001861FA"/>
    <w:rsid w:val="00186F55"/>
    <w:rsid w:val="0019002D"/>
    <w:rsid w:val="001918A1"/>
    <w:rsid w:val="00192D94"/>
    <w:rsid w:val="001940D5"/>
    <w:rsid w:val="001963B5"/>
    <w:rsid w:val="00196B22"/>
    <w:rsid w:val="001978DB"/>
    <w:rsid w:val="001A026C"/>
    <w:rsid w:val="001A0B8E"/>
    <w:rsid w:val="001A0C58"/>
    <w:rsid w:val="001A1D37"/>
    <w:rsid w:val="001A1EF7"/>
    <w:rsid w:val="001A3316"/>
    <w:rsid w:val="001A3326"/>
    <w:rsid w:val="001A3AE3"/>
    <w:rsid w:val="001A3C82"/>
    <w:rsid w:val="001A634D"/>
    <w:rsid w:val="001A6A94"/>
    <w:rsid w:val="001B0D42"/>
    <w:rsid w:val="001B1A2A"/>
    <w:rsid w:val="001B1AD8"/>
    <w:rsid w:val="001B1CD5"/>
    <w:rsid w:val="001B1FB6"/>
    <w:rsid w:val="001B232E"/>
    <w:rsid w:val="001B2387"/>
    <w:rsid w:val="001B31EB"/>
    <w:rsid w:val="001B3F00"/>
    <w:rsid w:val="001B4140"/>
    <w:rsid w:val="001B42C2"/>
    <w:rsid w:val="001B4CBB"/>
    <w:rsid w:val="001B6935"/>
    <w:rsid w:val="001B7D66"/>
    <w:rsid w:val="001C05A5"/>
    <w:rsid w:val="001C1A55"/>
    <w:rsid w:val="001C1F3F"/>
    <w:rsid w:val="001C20EC"/>
    <w:rsid w:val="001C26D0"/>
    <w:rsid w:val="001C284A"/>
    <w:rsid w:val="001C2B9C"/>
    <w:rsid w:val="001C32EE"/>
    <w:rsid w:val="001C4C76"/>
    <w:rsid w:val="001C6597"/>
    <w:rsid w:val="001C6692"/>
    <w:rsid w:val="001C796D"/>
    <w:rsid w:val="001C7B0D"/>
    <w:rsid w:val="001D1195"/>
    <w:rsid w:val="001D31DB"/>
    <w:rsid w:val="001D38A2"/>
    <w:rsid w:val="001D41C5"/>
    <w:rsid w:val="001D4610"/>
    <w:rsid w:val="001D4EE4"/>
    <w:rsid w:val="001D5B44"/>
    <w:rsid w:val="001D6197"/>
    <w:rsid w:val="001D65A7"/>
    <w:rsid w:val="001D6627"/>
    <w:rsid w:val="001D66E6"/>
    <w:rsid w:val="001D6DCE"/>
    <w:rsid w:val="001D72FF"/>
    <w:rsid w:val="001D73BC"/>
    <w:rsid w:val="001D7737"/>
    <w:rsid w:val="001E02E2"/>
    <w:rsid w:val="001E179A"/>
    <w:rsid w:val="001E21AF"/>
    <w:rsid w:val="001E273B"/>
    <w:rsid w:val="001E3663"/>
    <w:rsid w:val="001E3749"/>
    <w:rsid w:val="001E3D66"/>
    <w:rsid w:val="001E44A0"/>
    <w:rsid w:val="001E583B"/>
    <w:rsid w:val="001E5B7A"/>
    <w:rsid w:val="001E6C6A"/>
    <w:rsid w:val="001E7092"/>
    <w:rsid w:val="001E7A76"/>
    <w:rsid w:val="001F0D18"/>
    <w:rsid w:val="001F2B37"/>
    <w:rsid w:val="001F2E9F"/>
    <w:rsid w:val="001F4589"/>
    <w:rsid w:val="001F47EB"/>
    <w:rsid w:val="001F5B06"/>
    <w:rsid w:val="001F72B5"/>
    <w:rsid w:val="001F79A6"/>
    <w:rsid w:val="001F7E94"/>
    <w:rsid w:val="0020076D"/>
    <w:rsid w:val="00201DDA"/>
    <w:rsid w:val="0020383B"/>
    <w:rsid w:val="0020426D"/>
    <w:rsid w:val="00205C32"/>
    <w:rsid w:val="00206363"/>
    <w:rsid w:val="0020699D"/>
    <w:rsid w:val="00207280"/>
    <w:rsid w:val="00207D43"/>
    <w:rsid w:val="00207F23"/>
    <w:rsid w:val="00210659"/>
    <w:rsid w:val="002111E5"/>
    <w:rsid w:val="00211312"/>
    <w:rsid w:val="00212765"/>
    <w:rsid w:val="00214603"/>
    <w:rsid w:val="0021462C"/>
    <w:rsid w:val="00214AEA"/>
    <w:rsid w:val="00214D81"/>
    <w:rsid w:val="00215909"/>
    <w:rsid w:val="002159D5"/>
    <w:rsid w:val="00216585"/>
    <w:rsid w:val="00216A0C"/>
    <w:rsid w:val="00216C59"/>
    <w:rsid w:val="00217FDD"/>
    <w:rsid w:val="002207FC"/>
    <w:rsid w:val="00220DA5"/>
    <w:rsid w:val="00220EDD"/>
    <w:rsid w:val="00221657"/>
    <w:rsid w:val="00221ABF"/>
    <w:rsid w:val="00221DE1"/>
    <w:rsid w:val="00221E9C"/>
    <w:rsid w:val="002220DA"/>
    <w:rsid w:val="00222259"/>
    <w:rsid w:val="00222DB0"/>
    <w:rsid w:val="00223423"/>
    <w:rsid w:val="00223B01"/>
    <w:rsid w:val="0022464B"/>
    <w:rsid w:val="002257E4"/>
    <w:rsid w:val="00226B9B"/>
    <w:rsid w:val="00227E60"/>
    <w:rsid w:val="00230DFB"/>
    <w:rsid w:val="002322A8"/>
    <w:rsid w:val="00232F86"/>
    <w:rsid w:val="002335C7"/>
    <w:rsid w:val="0023502E"/>
    <w:rsid w:val="0023508E"/>
    <w:rsid w:val="002355E1"/>
    <w:rsid w:val="0023586D"/>
    <w:rsid w:val="002360CC"/>
    <w:rsid w:val="002362C6"/>
    <w:rsid w:val="002378F6"/>
    <w:rsid w:val="002379F2"/>
    <w:rsid w:val="00237D0A"/>
    <w:rsid w:val="002407F6"/>
    <w:rsid w:val="00241722"/>
    <w:rsid w:val="00241938"/>
    <w:rsid w:val="00241F4F"/>
    <w:rsid w:val="00242463"/>
    <w:rsid w:val="002428CE"/>
    <w:rsid w:val="0024292A"/>
    <w:rsid w:val="002429DE"/>
    <w:rsid w:val="00243BEB"/>
    <w:rsid w:val="00244419"/>
    <w:rsid w:val="00244894"/>
    <w:rsid w:val="00245D56"/>
    <w:rsid w:val="00245DE8"/>
    <w:rsid w:val="00246023"/>
    <w:rsid w:val="00246B87"/>
    <w:rsid w:val="00246EB9"/>
    <w:rsid w:val="00250BB9"/>
    <w:rsid w:val="0025111B"/>
    <w:rsid w:val="002525A4"/>
    <w:rsid w:val="00254737"/>
    <w:rsid w:val="00255055"/>
    <w:rsid w:val="00255192"/>
    <w:rsid w:val="00255C76"/>
    <w:rsid w:val="00260E64"/>
    <w:rsid w:val="00261FE3"/>
    <w:rsid w:val="002620BC"/>
    <w:rsid w:val="00263345"/>
    <w:rsid w:val="00263710"/>
    <w:rsid w:val="0026542E"/>
    <w:rsid w:val="0026586A"/>
    <w:rsid w:val="00266462"/>
    <w:rsid w:val="0026725C"/>
    <w:rsid w:val="0027063D"/>
    <w:rsid w:val="00270D82"/>
    <w:rsid w:val="002720BC"/>
    <w:rsid w:val="00272F06"/>
    <w:rsid w:val="00273428"/>
    <w:rsid w:val="00273817"/>
    <w:rsid w:val="00273E90"/>
    <w:rsid w:val="00274D53"/>
    <w:rsid w:val="00276D38"/>
    <w:rsid w:val="00276FF6"/>
    <w:rsid w:val="00277012"/>
    <w:rsid w:val="00277428"/>
    <w:rsid w:val="00280125"/>
    <w:rsid w:val="002804D0"/>
    <w:rsid w:val="00280A7B"/>
    <w:rsid w:val="00281CD0"/>
    <w:rsid w:val="00281E26"/>
    <w:rsid w:val="00282294"/>
    <w:rsid w:val="00283080"/>
    <w:rsid w:val="00291D60"/>
    <w:rsid w:val="00296708"/>
    <w:rsid w:val="00296CC9"/>
    <w:rsid w:val="002A0055"/>
    <w:rsid w:val="002A03A7"/>
    <w:rsid w:val="002A1A3C"/>
    <w:rsid w:val="002A245B"/>
    <w:rsid w:val="002A2B25"/>
    <w:rsid w:val="002A3450"/>
    <w:rsid w:val="002A3956"/>
    <w:rsid w:val="002A5024"/>
    <w:rsid w:val="002A5239"/>
    <w:rsid w:val="002A526A"/>
    <w:rsid w:val="002A544A"/>
    <w:rsid w:val="002A7B5A"/>
    <w:rsid w:val="002A7D5C"/>
    <w:rsid w:val="002B01A5"/>
    <w:rsid w:val="002B0411"/>
    <w:rsid w:val="002B0A4B"/>
    <w:rsid w:val="002B0BA7"/>
    <w:rsid w:val="002B1AF4"/>
    <w:rsid w:val="002B282B"/>
    <w:rsid w:val="002B3167"/>
    <w:rsid w:val="002B3E34"/>
    <w:rsid w:val="002B55EF"/>
    <w:rsid w:val="002B6EFE"/>
    <w:rsid w:val="002B74DB"/>
    <w:rsid w:val="002C03C4"/>
    <w:rsid w:val="002C1408"/>
    <w:rsid w:val="002C3BF8"/>
    <w:rsid w:val="002C4CF2"/>
    <w:rsid w:val="002D13E5"/>
    <w:rsid w:val="002D233B"/>
    <w:rsid w:val="002D3236"/>
    <w:rsid w:val="002D3D58"/>
    <w:rsid w:val="002D4E84"/>
    <w:rsid w:val="002D5277"/>
    <w:rsid w:val="002D5AC2"/>
    <w:rsid w:val="002D6BAE"/>
    <w:rsid w:val="002D6DAB"/>
    <w:rsid w:val="002E0110"/>
    <w:rsid w:val="002E0365"/>
    <w:rsid w:val="002E0952"/>
    <w:rsid w:val="002E0A63"/>
    <w:rsid w:val="002E1587"/>
    <w:rsid w:val="002E23A6"/>
    <w:rsid w:val="002E2A9A"/>
    <w:rsid w:val="002E44E7"/>
    <w:rsid w:val="002E45B1"/>
    <w:rsid w:val="002E49F1"/>
    <w:rsid w:val="002E5011"/>
    <w:rsid w:val="002E5847"/>
    <w:rsid w:val="002E5D66"/>
    <w:rsid w:val="002E6DDC"/>
    <w:rsid w:val="002E71FF"/>
    <w:rsid w:val="002E7335"/>
    <w:rsid w:val="002F011E"/>
    <w:rsid w:val="002F0C6A"/>
    <w:rsid w:val="002F0E1D"/>
    <w:rsid w:val="002F17B0"/>
    <w:rsid w:val="002F2328"/>
    <w:rsid w:val="002F4281"/>
    <w:rsid w:val="002F492F"/>
    <w:rsid w:val="002F4E2F"/>
    <w:rsid w:val="003010A0"/>
    <w:rsid w:val="00302824"/>
    <w:rsid w:val="00302B51"/>
    <w:rsid w:val="00304CA2"/>
    <w:rsid w:val="00305B9E"/>
    <w:rsid w:val="00306820"/>
    <w:rsid w:val="00306F60"/>
    <w:rsid w:val="003074C2"/>
    <w:rsid w:val="003100AA"/>
    <w:rsid w:val="003101C3"/>
    <w:rsid w:val="00310CA3"/>
    <w:rsid w:val="003118AC"/>
    <w:rsid w:val="003123FE"/>
    <w:rsid w:val="00312C95"/>
    <w:rsid w:val="003140E3"/>
    <w:rsid w:val="00314CA8"/>
    <w:rsid w:val="00314FFF"/>
    <w:rsid w:val="00316636"/>
    <w:rsid w:val="00316ED4"/>
    <w:rsid w:val="00317D5A"/>
    <w:rsid w:val="00320415"/>
    <w:rsid w:val="003205C1"/>
    <w:rsid w:val="00321951"/>
    <w:rsid w:val="00321A08"/>
    <w:rsid w:val="0032283F"/>
    <w:rsid w:val="00323EC5"/>
    <w:rsid w:val="00324215"/>
    <w:rsid w:val="00324753"/>
    <w:rsid w:val="003253A6"/>
    <w:rsid w:val="0032614A"/>
    <w:rsid w:val="0033025F"/>
    <w:rsid w:val="0033044E"/>
    <w:rsid w:val="0033050B"/>
    <w:rsid w:val="00330F63"/>
    <w:rsid w:val="00333D72"/>
    <w:rsid w:val="003343E9"/>
    <w:rsid w:val="00334D0E"/>
    <w:rsid w:val="003356ED"/>
    <w:rsid w:val="00335994"/>
    <w:rsid w:val="00335A36"/>
    <w:rsid w:val="00335C1C"/>
    <w:rsid w:val="00337038"/>
    <w:rsid w:val="00337828"/>
    <w:rsid w:val="00337CB9"/>
    <w:rsid w:val="00337F93"/>
    <w:rsid w:val="00340BA2"/>
    <w:rsid w:val="00340E89"/>
    <w:rsid w:val="0034143C"/>
    <w:rsid w:val="00341CE2"/>
    <w:rsid w:val="00342BA4"/>
    <w:rsid w:val="003432AC"/>
    <w:rsid w:val="003437A1"/>
    <w:rsid w:val="00350948"/>
    <w:rsid w:val="00351154"/>
    <w:rsid w:val="00351ACC"/>
    <w:rsid w:val="00351BCA"/>
    <w:rsid w:val="00352E3B"/>
    <w:rsid w:val="003531F9"/>
    <w:rsid w:val="00354496"/>
    <w:rsid w:val="00355205"/>
    <w:rsid w:val="00356084"/>
    <w:rsid w:val="003563E1"/>
    <w:rsid w:val="00356703"/>
    <w:rsid w:val="00356CC4"/>
    <w:rsid w:val="003578E0"/>
    <w:rsid w:val="00360E7D"/>
    <w:rsid w:val="00360F5F"/>
    <w:rsid w:val="00361759"/>
    <w:rsid w:val="00362760"/>
    <w:rsid w:val="00362A21"/>
    <w:rsid w:val="00362A83"/>
    <w:rsid w:val="0036454F"/>
    <w:rsid w:val="00365CB2"/>
    <w:rsid w:val="003662E3"/>
    <w:rsid w:val="00366375"/>
    <w:rsid w:val="00366D48"/>
    <w:rsid w:val="00367AC9"/>
    <w:rsid w:val="00367BA4"/>
    <w:rsid w:val="00372DCE"/>
    <w:rsid w:val="00374125"/>
    <w:rsid w:val="0037454B"/>
    <w:rsid w:val="00374E6D"/>
    <w:rsid w:val="00375344"/>
    <w:rsid w:val="00375634"/>
    <w:rsid w:val="0037565B"/>
    <w:rsid w:val="0037772C"/>
    <w:rsid w:val="003801E9"/>
    <w:rsid w:val="0038028D"/>
    <w:rsid w:val="0038085A"/>
    <w:rsid w:val="003821A1"/>
    <w:rsid w:val="0038238D"/>
    <w:rsid w:val="0038305B"/>
    <w:rsid w:val="00383146"/>
    <w:rsid w:val="00383A22"/>
    <w:rsid w:val="00384158"/>
    <w:rsid w:val="003842AA"/>
    <w:rsid w:val="003844EB"/>
    <w:rsid w:val="00385D28"/>
    <w:rsid w:val="003874D1"/>
    <w:rsid w:val="0039004C"/>
    <w:rsid w:val="003903D7"/>
    <w:rsid w:val="003923E3"/>
    <w:rsid w:val="00394A19"/>
    <w:rsid w:val="0039550B"/>
    <w:rsid w:val="0039563F"/>
    <w:rsid w:val="003960A1"/>
    <w:rsid w:val="0039776A"/>
    <w:rsid w:val="00397D67"/>
    <w:rsid w:val="003A0D76"/>
    <w:rsid w:val="003A2885"/>
    <w:rsid w:val="003A35E7"/>
    <w:rsid w:val="003A3DE5"/>
    <w:rsid w:val="003A44A5"/>
    <w:rsid w:val="003A532D"/>
    <w:rsid w:val="003A7B64"/>
    <w:rsid w:val="003B03B0"/>
    <w:rsid w:val="003B0FD7"/>
    <w:rsid w:val="003B12C3"/>
    <w:rsid w:val="003B138F"/>
    <w:rsid w:val="003B17AD"/>
    <w:rsid w:val="003B1973"/>
    <w:rsid w:val="003B1F1D"/>
    <w:rsid w:val="003B2922"/>
    <w:rsid w:val="003B3C6C"/>
    <w:rsid w:val="003B5412"/>
    <w:rsid w:val="003B5A24"/>
    <w:rsid w:val="003B6524"/>
    <w:rsid w:val="003B6FD9"/>
    <w:rsid w:val="003C005A"/>
    <w:rsid w:val="003C00F8"/>
    <w:rsid w:val="003C0427"/>
    <w:rsid w:val="003C2324"/>
    <w:rsid w:val="003C2593"/>
    <w:rsid w:val="003C2CF3"/>
    <w:rsid w:val="003C3FEC"/>
    <w:rsid w:val="003C5253"/>
    <w:rsid w:val="003C5543"/>
    <w:rsid w:val="003C59A4"/>
    <w:rsid w:val="003C6A41"/>
    <w:rsid w:val="003C7283"/>
    <w:rsid w:val="003D0D8F"/>
    <w:rsid w:val="003D2B26"/>
    <w:rsid w:val="003D35E0"/>
    <w:rsid w:val="003D3A14"/>
    <w:rsid w:val="003D43E7"/>
    <w:rsid w:val="003D4D58"/>
    <w:rsid w:val="003D4DAE"/>
    <w:rsid w:val="003D5757"/>
    <w:rsid w:val="003D5A45"/>
    <w:rsid w:val="003D65DA"/>
    <w:rsid w:val="003E0AC5"/>
    <w:rsid w:val="003E0B3F"/>
    <w:rsid w:val="003E1576"/>
    <w:rsid w:val="003E18E5"/>
    <w:rsid w:val="003E1FBF"/>
    <w:rsid w:val="003E2178"/>
    <w:rsid w:val="003E3451"/>
    <w:rsid w:val="003E609F"/>
    <w:rsid w:val="003E700A"/>
    <w:rsid w:val="003E76FE"/>
    <w:rsid w:val="003E7BDF"/>
    <w:rsid w:val="003F0976"/>
    <w:rsid w:val="003F0A07"/>
    <w:rsid w:val="003F0E2B"/>
    <w:rsid w:val="003F17D3"/>
    <w:rsid w:val="003F20E3"/>
    <w:rsid w:val="003F2F88"/>
    <w:rsid w:val="003F3131"/>
    <w:rsid w:val="003F31DB"/>
    <w:rsid w:val="003F53EB"/>
    <w:rsid w:val="003F556A"/>
    <w:rsid w:val="003F77B1"/>
    <w:rsid w:val="00400361"/>
    <w:rsid w:val="004012EE"/>
    <w:rsid w:val="00402499"/>
    <w:rsid w:val="00402D86"/>
    <w:rsid w:val="00403009"/>
    <w:rsid w:val="004030EC"/>
    <w:rsid w:val="00403D21"/>
    <w:rsid w:val="00404528"/>
    <w:rsid w:val="004055B4"/>
    <w:rsid w:val="00405CE8"/>
    <w:rsid w:val="004060BA"/>
    <w:rsid w:val="004064C0"/>
    <w:rsid w:val="0040681F"/>
    <w:rsid w:val="00406DA4"/>
    <w:rsid w:val="00406F58"/>
    <w:rsid w:val="004071BB"/>
    <w:rsid w:val="004078D9"/>
    <w:rsid w:val="00407954"/>
    <w:rsid w:val="00410967"/>
    <w:rsid w:val="00410968"/>
    <w:rsid w:val="00410D9A"/>
    <w:rsid w:val="00410F86"/>
    <w:rsid w:val="0041227F"/>
    <w:rsid w:val="0041394E"/>
    <w:rsid w:val="0041402F"/>
    <w:rsid w:val="00415A5B"/>
    <w:rsid w:val="00416951"/>
    <w:rsid w:val="00417DA7"/>
    <w:rsid w:val="0042170C"/>
    <w:rsid w:val="00422660"/>
    <w:rsid w:val="004228FC"/>
    <w:rsid w:val="00422B87"/>
    <w:rsid w:val="00423A6B"/>
    <w:rsid w:val="00423B17"/>
    <w:rsid w:val="00424499"/>
    <w:rsid w:val="0042491E"/>
    <w:rsid w:val="004265A8"/>
    <w:rsid w:val="00426902"/>
    <w:rsid w:val="00427519"/>
    <w:rsid w:val="00427C44"/>
    <w:rsid w:val="00427E01"/>
    <w:rsid w:val="004302C8"/>
    <w:rsid w:val="004302CA"/>
    <w:rsid w:val="00430560"/>
    <w:rsid w:val="004308C9"/>
    <w:rsid w:val="00430FD7"/>
    <w:rsid w:val="004324DD"/>
    <w:rsid w:val="00432E9F"/>
    <w:rsid w:val="00433197"/>
    <w:rsid w:val="00434268"/>
    <w:rsid w:val="004349E6"/>
    <w:rsid w:val="00436DD4"/>
    <w:rsid w:val="00436FE3"/>
    <w:rsid w:val="004370F6"/>
    <w:rsid w:val="00437969"/>
    <w:rsid w:val="00441E34"/>
    <w:rsid w:val="00442DBD"/>
    <w:rsid w:val="00444440"/>
    <w:rsid w:val="0044481F"/>
    <w:rsid w:val="004448F5"/>
    <w:rsid w:val="00444C6E"/>
    <w:rsid w:val="00445693"/>
    <w:rsid w:val="00446A82"/>
    <w:rsid w:val="00446CF5"/>
    <w:rsid w:val="004504AF"/>
    <w:rsid w:val="00450D20"/>
    <w:rsid w:val="004512B9"/>
    <w:rsid w:val="00451CAB"/>
    <w:rsid w:val="0045201A"/>
    <w:rsid w:val="00452C02"/>
    <w:rsid w:val="004532B3"/>
    <w:rsid w:val="00453341"/>
    <w:rsid w:val="00454CB0"/>
    <w:rsid w:val="00455578"/>
    <w:rsid w:val="004555EB"/>
    <w:rsid w:val="00455C22"/>
    <w:rsid w:val="00455E50"/>
    <w:rsid w:val="00456A3F"/>
    <w:rsid w:val="00456DD7"/>
    <w:rsid w:val="00456EBE"/>
    <w:rsid w:val="004603A2"/>
    <w:rsid w:val="00460B84"/>
    <w:rsid w:val="004618D0"/>
    <w:rsid w:val="00462006"/>
    <w:rsid w:val="00462E64"/>
    <w:rsid w:val="00462E88"/>
    <w:rsid w:val="004638ED"/>
    <w:rsid w:val="00463F40"/>
    <w:rsid w:val="00463FA4"/>
    <w:rsid w:val="00464AD1"/>
    <w:rsid w:val="00464F2C"/>
    <w:rsid w:val="0046638A"/>
    <w:rsid w:val="004670A2"/>
    <w:rsid w:val="00467692"/>
    <w:rsid w:val="004729C5"/>
    <w:rsid w:val="0047449D"/>
    <w:rsid w:val="00474FE4"/>
    <w:rsid w:val="0047506A"/>
    <w:rsid w:val="00475629"/>
    <w:rsid w:val="004762E4"/>
    <w:rsid w:val="004763BC"/>
    <w:rsid w:val="00477ED8"/>
    <w:rsid w:val="00480405"/>
    <w:rsid w:val="00480A10"/>
    <w:rsid w:val="00481334"/>
    <w:rsid w:val="004831F2"/>
    <w:rsid w:val="00483ABE"/>
    <w:rsid w:val="00484DD5"/>
    <w:rsid w:val="004861E1"/>
    <w:rsid w:val="00486441"/>
    <w:rsid w:val="0048686E"/>
    <w:rsid w:val="00487289"/>
    <w:rsid w:val="00487766"/>
    <w:rsid w:val="0049114B"/>
    <w:rsid w:val="00493E5B"/>
    <w:rsid w:val="004949B2"/>
    <w:rsid w:val="00494AC4"/>
    <w:rsid w:val="00496D80"/>
    <w:rsid w:val="00496EF1"/>
    <w:rsid w:val="00497980"/>
    <w:rsid w:val="00497A78"/>
    <w:rsid w:val="00497B1D"/>
    <w:rsid w:val="004A0D7F"/>
    <w:rsid w:val="004A211E"/>
    <w:rsid w:val="004A4D20"/>
    <w:rsid w:val="004A507C"/>
    <w:rsid w:val="004A57BE"/>
    <w:rsid w:val="004A6239"/>
    <w:rsid w:val="004A6F5E"/>
    <w:rsid w:val="004A7895"/>
    <w:rsid w:val="004B27F0"/>
    <w:rsid w:val="004B3868"/>
    <w:rsid w:val="004B3FB9"/>
    <w:rsid w:val="004B6A04"/>
    <w:rsid w:val="004B7001"/>
    <w:rsid w:val="004C026D"/>
    <w:rsid w:val="004C0C66"/>
    <w:rsid w:val="004C12D6"/>
    <w:rsid w:val="004C17DA"/>
    <w:rsid w:val="004C1CC2"/>
    <w:rsid w:val="004C2061"/>
    <w:rsid w:val="004C2195"/>
    <w:rsid w:val="004C23E7"/>
    <w:rsid w:val="004C252C"/>
    <w:rsid w:val="004C30E6"/>
    <w:rsid w:val="004C361E"/>
    <w:rsid w:val="004C3B0A"/>
    <w:rsid w:val="004C414C"/>
    <w:rsid w:val="004C4359"/>
    <w:rsid w:val="004C46F0"/>
    <w:rsid w:val="004C5760"/>
    <w:rsid w:val="004C6764"/>
    <w:rsid w:val="004D0AF8"/>
    <w:rsid w:val="004D0F85"/>
    <w:rsid w:val="004D3C4E"/>
    <w:rsid w:val="004D3E2F"/>
    <w:rsid w:val="004D4222"/>
    <w:rsid w:val="004D4332"/>
    <w:rsid w:val="004D4B1A"/>
    <w:rsid w:val="004D59C6"/>
    <w:rsid w:val="004D5B13"/>
    <w:rsid w:val="004D6C56"/>
    <w:rsid w:val="004D6E83"/>
    <w:rsid w:val="004E0823"/>
    <w:rsid w:val="004E0B1E"/>
    <w:rsid w:val="004E0F8A"/>
    <w:rsid w:val="004E12F0"/>
    <w:rsid w:val="004E16D1"/>
    <w:rsid w:val="004E20BA"/>
    <w:rsid w:val="004E251B"/>
    <w:rsid w:val="004E2A29"/>
    <w:rsid w:val="004E2D0C"/>
    <w:rsid w:val="004E3484"/>
    <w:rsid w:val="004E4ED2"/>
    <w:rsid w:val="004E6054"/>
    <w:rsid w:val="004E6913"/>
    <w:rsid w:val="004E75E2"/>
    <w:rsid w:val="004F263B"/>
    <w:rsid w:val="004F36D4"/>
    <w:rsid w:val="004F3C52"/>
    <w:rsid w:val="005014A3"/>
    <w:rsid w:val="00501A98"/>
    <w:rsid w:val="005020BA"/>
    <w:rsid w:val="005022DF"/>
    <w:rsid w:val="00502EA1"/>
    <w:rsid w:val="00503042"/>
    <w:rsid w:val="0050346D"/>
    <w:rsid w:val="00503519"/>
    <w:rsid w:val="00504397"/>
    <w:rsid w:val="00504568"/>
    <w:rsid w:val="00504C60"/>
    <w:rsid w:val="00505E90"/>
    <w:rsid w:val="005061DD"/>
    <w:rsid w:val="00506204"/>
    <w:rsid w:val="005105EF"/>
    <w:rsid w:val="005116BD"/>
    <w:rsid w:val="00511A17"/>
    <w:rsid w:val="00511E1C"/>
    <w:rsid w:val="00511EFD"/>
    <w:rsid w:val="0051425F"/>
    <w:rsid w:val="005155F9"/>
    <w:rsid w:val="005157F4"/>
    <w:rsid w:val="00515912"/>
    <w:rsid w:val="00517C03"/>
    <w:rsid w:val="0052018E"/>
    <w:rsid w:val="00520A8A"/>
    <w:rsid w:val="00520D39"/>
    <w:rsid w:val="0052141B"/>
    <w:rsid w:val="00522197"/>
    <w:rsid w:val="0052454E"/>
    <w:rsid w:val="0052482E"/>
    <w:rsid w:val="005266E9"/>
    <w:rsid w:val="00527454"/>
    <w:rsid w:val="00527785"/>
    <w:rsid w:val="00530901"/>
    <w:rsid w:val="0053116A"/>
    <w:rsid w:val="00531FAB"/>
    <w:rsid w:val="00532132"/>
    <w:rsid w:val="0053293D"/>
    <w:rsid w:val="00534AFB"/>
    <w:rsid w:val="00535EB4"/>
    <w:rsid w:val="00536441"/>
    <w:rsid w:val="00536C67"/>
    <w:rsid w:val="00537240"/>
    <w:rsid w:val="00537651"/>
    <w:rsid w:val="0053798B"/>
    <w:rsid w:val="00540582"/>
    <w:rsid w:val="00541325"/>
    <w:rsid w:val="00542525"/>
    <w:rsid w:val="00543479"/>
    <w:rsid w:val="005438B2"/>
    <w:rsid w:val="005442D4"/>
    <w:rsid w:val="005448C6"/>
    <w:rsid w:val="00544B52"/>
    <w:rsid w:val="00546690"/>
    <w:rsid w:val="00546F43"/>
    <w:rsid w:val="00550139"/>
    <w:rsid w:val="005501F4"/>
    <w:rsid w:val="0055029F"/>
    <w:rsid w:val="00550E42"/>
    <w:rsid w:val="00551359"/>
    <w:rsid w:val="00551905"/>
    <w:rsid w:val="00551F2F"/>
    <w:rsid w:val="005520BD"/>
    <w:rsid w:val="00552AD5"/>
    <w:rsid w:val="005533A5"/>
    <w:rsid w:val="005534A3"/>
    <w:rsid w:val="00553938"/>
    <w:rsid w:val="00553C02"/>
    <w:rsid w:val="0055415A"/>
    <w:rsid w:val="0055469D"/>
    <w:rsid w:val="00555B41"/>
    <w:rsid w:val="0055779A"/>
    <w:rsid w:val="0055788C"/>
    <w:rsid w:val="00557B06"/>
    <w:rsid w:val="0056101B"/>
    <w:rsid w:val="00563121"/>
    <w:rsid w:val="0056333E"/>
    <w:rsid w:val="0056410A"/>
    <w:rsid w:val="005644F6"/>
    <w:rsid w:val="00564BA6"/>
    <w:rsid w:val="005659FD"/>
    <w:rsid w:val="00565AA8"/>
    <w:rsid w:val="00566F8E"/>
    <w:rsid w:val="005678F4"/>
    <w:rsid w:val="00571716"/>
    <w:rsid w:val="0057526C"/>
    <w:rsid w:val="00576515"/>
    <w:rsid w:val="00576524"/>
    <w:rsid w:val="0057672F"/>
    <w:rsid w:val="00576D19"/>
    <w:rsid w:val="0057723A"/>
    <w:rsid w:val="0058048B"/>
    <w:rsid w:val="00580891"/>
    <w:rsid w:val="00580A8A"/>
    <w:rsid w:val="005822C6"/>
    <w:rsid w:val="00582B3B"/>
    <w:rsid w:val="00586619"/>
    <w:rsid w:val="005867D6"/>
    <w:rsid w:val="005869C8"/>
    <w:rsid w:val="00590C57"/>
    <w:rsid w:val="00590CDE"/>
    <w:rsid w:val="00590F67"/>
    <w:rsid w:val="00594E83"/>
    <w:rsid w:val="00595586"/>
    <w:rsid w:val="00596028"/>
    <w:rsid w:val="00596248"/>
    <w:rsid w:val="00596331"/>
    <w:rsid w:val="0059637D"/>
    <w:rsid w:val="00596A3F"/>
    <w:rsid w:val="00597664"/>
    <w:rsid w:val="005A04B5"/>
    <w:rsid w:val="005A084C"/>
    <w:rsid w:val="005A117F"/>
    <w:rsid w:val="005A1816"/>
    <w:rsid w:val="005A2038"/>
    <w:rsid w:val="005A3ADD"/>
    <w:rsid w:val="005A3B6E"/>
    <w:rsid w:val="005A423A"/>
    <w:rsid w:val="005A54A2"/>
    <w:rsid w:val="005A5850"/>
    <w:rsid w:val="005A650F"/>
    <w:rsid w:val="005A6E1A"/>
    <w:rsid w:val="005A7079"/>
    <w:rsid w:val="005B19C6"/>
    <w:rsid w:val="005B211D"/>
    <w:rsid w:val="005B22DD"/>
    <w:rsid w:val="005B3B45"/>
    <w:rsid w:val="005B57A3"/>
    <w:rsid w:val="005B5F4B"/>
    <w:rsid w:val="005B6E42"/>
    <w:rsid w:val="005B7517"/>
    <w:rsid w:val="005C1DB2"/>
    <w:rsid w:val="005C39C5"/>
    <w:rsid w:val="005C3A63"/>
    <w:rsid w:val="005C3C0F"/>
    <w:rsid w:val="005C4ADD"/>
    <w:rsid w:val="005C5394"/>
    <w:rsid w:val="005C540D"/>
    <w:rsid w:val="005C5864"/>
    <w:rsid w:val="005C5A77"/>
    <w:rsid w:val="005D03A8"/>
    <w:rsid w:val="005D0E0B"/>
    <w:rsid w:val="005D2730"/>
    <w:rsid w:val="005D3E14"/>
    <w:rsid w:val="005D5B40"/>
    <w:rsid w:val="005E116E"/>
    <w:rsid w:val="005E211C"/>
    <w:rsid w:val="005E21C0"/>
    <w:rsid w:val="005E2AE9"/>
    <w:rsid w:val="005E2CD2"/>
    <w:rsid w:val="005E43B9"/>
    <w:rsid w:val="005E4FC6"/>
    <w:rsid w:val="005E55AD"/>
    <w:rsid w:val="005E572F"/>
    <w:rsid w:val="005E581C"/>
    <w:rsid w:val="005E5902"/>
    <w:rsid w:val="005E63B4"/>
    <w:rsid w:val="005E656B"/>
    <w:rsid w:val="005E6758"/>
    <w:rsid w:val="005E6A16"/>
    <w:rsid w:val="005E6CBF"/>
    <w:rsid w:val="005E7FE9"/>
    <w:rsid w:val="005F00AC"/>
    <w:rsid w:val="005F0E7C"/>
    <w:rsid w:val="005F12ED"/>
    <w:rsid w:val="005F1884"/>
    <w:rsid w:val="005F1C59"/>
    <w:rsid w:val="005F2851"/>
    <w:rsid w:val="005F2ACE"/>
    <w:rsid w:val="005F392E"/>
    <w:rsid w:val="005F3CDA"/>
    <w:rsid w:val="005F52AD"/>
    <w:rsid w:val="005F566A"/>
    <w:rsid w:val="005F57D5"/>
    <w:rsid w:val="005F5CDB"/>
    <w:rsid w:val="005F6465"/>
    <w:rsid w:val="005F7306"/>
    <w:rsid w:val="00600730"/>
    <w:rsid w:val="00601D09"/>
    <w:rsid w:val="00601D70"/>
    <w:rsid w:val="00601FC8"/>
    <w:rsid w:val="00602124"/>
    <w:rsid w:val="00602343"/>
    <w:rsid w:val="006034C9"/>
    <w:rsid w:val="00604696"/>
    <w:rsid w:val="00605593"/>
    <w:rsid w:val="006073D4"/>
    <w:rsid w:val="006118E4"/>
    <w:rsid w:val="00612A1A"/>
    <w:rsid w:val="00612F04"/>
    <w:rsid w:val="00613BB2"/>
    <w:rsid w:val="006144A9"/>
    <w:rsid w:val="00614F1D"/>
    <w:rsid w:val="00615903"/>
    <w:rsid w:val="00615E47"/>
    <w:rsid w:val="006160B1"/>
    <w:rsid w:val="0061615E"/>
    <w:rsid w:val="00616706"/>
    <w:rsid w:val="00616F48"/>
    <w:rsid w:val="00616F90"/>
    <w:rsid w:val="006177E9"/>
    <w:rsid w:val="00617BC8"/>
    <w:rsid w:val="00617D85"/>
    <w:rsid w:val="0062026F"/>
    <w:rsid w:val="006205CA"/>
    <w:rsid w:val="00620A35"/>
    <w:rsid w:val="00620D98"/>
    <w:rsid w:val="006210F3"/>
    <w:rsid w:val="006223B8"/>
    <w:rsid w:val="006235A6"/>
    <w:rsid w:val="006239D2"/>
    <w:rsid w:val="006248B9"/>
    <w:rsid w:val="00625583"/>
    <w:rsid w:val="006301EF"/>
    <w:rsid w:val="00632117"/>
    <w:rsid w:val="0063241C"/>
    <w:rsid w:val="0063256F"/>
    <w:rsid w:val="0063300A"/>
    <w:rsid w:val="00633289"/>
    <w:rsid w:val="00633645"/>
    <w:rsid w:val="0063402B"/>
    <w:rsid w:val="006341D8"/>
    <w:rsid w:val="006353F1"/>
    <w:rsid w:val="00635FEA"/>
    <w:rsid w:val="00636136"/>
    <w:rsid w:val="00636538"/>
    <w:rsid w:val="00637027"/>
    <w:rsid w:val="006378DC"/>
    <w:rsid w:val="0064023C"/>
    <w:rsid w:val="006413A1"/>
    <w:rsid w:val="006413A2"/>
    <w:rsid w:val="006420CE"/>
    <w:rsid w:val="00642126"/>
    <w:rsid w:val="0064254E"/>
    <w:rsid w:val="00642664"/>
    <w:rsid w:val="006429C1"/>
    <w:rsid w:val="00642BFB"/>
    <w:rsid w:val="00643108"/>
    <w:rsid w:val="0064456D"/>
    <w:rsid w:val="00644A1C"/>
    <w:rsid w:val="00644EBB"/>
    <w:rsid w:val="00646FA8"/>
    <w:rsid w:val="00647048"/>
    <w:rsid w:val="0064704A"/>
    <w:rsid w:val="00647491"/>
    <w:rsid w:val="006511FB"/>
    <w:rsid w:val="00651645"/>
    <w:rsid w:val="00651F37"/>
    <w:rsid w:val="006528E0"/>
    <w:rsid w:val="006530DB"/>
    <w:rsid w:val="00653C9F"/>
    <w:rsid w:val="00655AF6"/>
    <w:rsid w:val="00655D01"/>
    <w:rsid w:val="00656C2F"/>
    <w:rsid w:val="006611F6"/>
    <w:rsid w:val="00661311"/>
    <w:rsid w:val="00662583"/>
    <w:rsid w:val="0066331C"/>
    <w:rsid w:val="006638BC"/>
    <w:rsid w:val="00663F37"/>
    <w:rsid w:val="00664EA4"/>
    <w:rsid w:val="00665333"/>
    <w:rsid w:val="00665D6E"/>
    <w:rsid w:val="00666ADC"/>
    <w:rsid w:val="00666B18"/>
    <w:rsid w:val="00666F6E"/>
    <w:rsid w:val="00667590"/>
    <w:rsid w:val="00667A81"/>
    <w:rsid w:val="006714C6"/>
    <w:rsid w:val="006718E4"/>
    <w:rsid w:val="00671A48"/>
    <w:rsid w:val="00671AEB"/>
    <w:rsid w:val="00672E40"/>
    <w:rsid w:val="00672E85"/>
    <w:rsid w:val="00673496"/>
    <w:rsid w:val="006735A8"/>
    <w:rsid w:val="00674661"/>
    <w:rsid w:val="00674C36"/>
    <w:rsid w:val="00674D53"/>
    <w:rsid w:val="0067545C"/>
    <w:rsid w:val="00675E7B"/>
    <w:rsid w:val="006761FC"/>
    <w:rsid w:val="00676705"/>
    <w:rsid w:val="006802FF"/>
    <w:rsid w:val="00681B0E"/>
    <w:rsid w:val="00681ED6"/>
    <w:rsid w:val="00682971"/>
    <w:rsid w:val="00682D58"/>
    <w:rsid w:val="00683BC9"/>
    <w:rsid w:val="00684185"/>
    <w:rsid w:val="00684AF8"/>
    <w:rsid w:val="0068638D"/>
    <w:rsid w:val="006869C1"/>
    <w:rsid w:val="00686B0B"/>
    <w:rsid w:val="0068741F"/>
    <w:rsid w:val="00687BE1"/>
    <w:rsid w:val="00690322"/>
    <w:rsid w:val="0069137B"/>
    <w:rsid w:val="00691C79"/>
    <w:rsid w:val="006924BC"/>
    <w:rsid w:val="00694384"/>
    <w:rsid w:val="006952B1"/>
    <w:rsid w:val="0069557E"/>
    <w:rsid w:val="00695811"/>
    <w:rsid w:val="00695ED3"/>
    <w:rsid w:val="00695F5E"/>
    <w:rsid w:val="0069673F"/>
    <w:rsid w:val="00697B5B"/>
    <w:rsid w:val="006A04C8"/>
    <w:rsid w:val="006A2504"/>
    <w:rsid w:val="006A3384"/>
    <w:rsid w:val="006A34FE"/>
    <w:rsid w:val="006A376B"/>
    <w:rsid w:val="006A40A8"/>
    <w:rsid w:val="006A4CF1"/>
    <w:rsid w:val="006A6C14"/>
    <w:rsid w:val="006A781B"/>
    <w:rsid w:val="006B00C8"/>
    <w:rsid w:val="006B0B1C"/>
    <w:rsid w:val="006B1CF7"/>
    <w:rsid w:val="006B3676"/>
    <w:rsid w:val="006B5407"/>
    <w:rsid w:val="006B56B0"/>
    <w:rsid w:val="006B587B"/>
    <w:rsid w:val="006B6C63"/>
    <w:rsid w:val="006B6D9E"/>
    <w:rsid w:val="006B7505"/>
    <w:rsid w:val="006C0B52"/>
    <w:rsid w:val="006C1EC0"/>
    <w:rsid w:val="006C3637"/>
    <w:rsid w:val="006C3706"/>
    <w:rsid w:val="006C5034"/>
    <w:rsid w:val="006C5139"/>
    <w:rsid w:val="006C603F"/>
    <w:rsid w:val="006C68F4"/>
    <w:rsid w:val="006C7CA9"/>
    <w:rsid w:val="006D0460"/>
    <w:rsid w:val="006D0A41"/>
    <w:rsid w:val="006D0AD4"/>
    <w:rsid w:val="006D10D2"/>
    <w:rsid w:val="006D2C7B"/>
    <w:rsid w:val="006D3324"/>
    <w:rsid w:val="006D39A5"/>
    <w:rsid w:val="006E0C99"/>
    <w:rsid w:val="006E2866"/>
    <w:rsid w:val="006E3127"/>
    <w:rsid w:val="006E3293"/>
    <w:rsid w:val="006E3D6C"/>
    <w:rsid w:val="006E427D"/>
    <w:rsid w:val="006E4E54"/>
    <w:rsid w:val="006E52F6"/>
    <w:rsid w:val="006E583B"/>
    <w:rsid w:val="006E6DFB"/>
    <w:rsid w:val="006F05DF"/>
    <w:rsid w:val="006F18B7"/>
    <w:rsid w:val="006F283F"/>
    <w:rsid w:val="006F2C13"/>
    <w:rsid w:val="006F31DF"/>
    <w:rsid w:val="006F4785"/>
    <w:rsid w:val="006F59D9"/>
    <w:rsid w:val="006F5A9D"/>
    <w:rsid w:val="006F5DF5"/>
    <w:rsid w:val="006F6661"/>
    <w:rsid w:val="006F6C0A"/>
    <w:rsid w:val="006F7828"/>
    <w:rsid w:val="006F7BB5"/>
    <w:rsid w:val="00700155"/>
    <w:rsid w:val="007002AB"/>
    <w:rsid w:val="00700308"/>
    <w:rsid w:val="0070034E"/>
    <w:rsid w:val="007006AE"/>
    <w:rsid w:val="007011BE"/>
    <w:rsid w:val="007024E6"/>
    <w:rsid w:val="00706880"/>
    <w:rsid w:val="007075F1"/>
    <w:rsid w:val="007077AC"/>
    <w:rsid w:val="00710852"/>
    <w:rsid w:val="0071119C"/>
    <w:rsid w:val="00711CAC"/>
    <w:rsid w:val="00712397"/>
    <w:rsid w:val="0071290C"/>
    <w:rsid w:val="0071373F"/>
    <w:rsid w:val="007139F6"/>
    <w:rsid w:val="0071443E"/>
    <w:rsid w:val="007158A0"/>
    <w:rsid w:val="00715E04"/>
    <w:rsid w:val="00716502"/>
    <w:rsid w:val="00717360"/>
    <w:rsid w:val="0072047F"/>
    <w:rsid w:val="00721066"/>
    <w:rsid w:val="00723429"/>
    <w:rsid w:val="00723FAD"/>
    <w:rsid w:val="00724AF8"/>
    <w:rsid w:val="00725257"/>
    <w:rsid w:val="00725BAC"/>
    <w:rsid w:val="00726C41"/>
    <w:rsid w:val="00726FE1"/>
    <w:rsid w:val="0073117E"/>
    <w:rsid w:val="00732C98"/>
    <w:rsid w:val="00732EDC"/>
    <w:rsid w:val="00733645"/>
    <w:rsid w:val="007407FB"/>
    <w:rsid w:val="0074126A"/>
    <w:rsid w:val="0074126E"/>
    <w:rsid w:val="0074145D"/>
    <w:rsid w:val="00741733"/>
    <w:rsid w:val="00743637"/>
    <w:rsid w:val="00743C33"/>
    <w:rsid w:val="00743C7D"/>
    <w:rsid w:val="007458E1"/>
    <w:rsid w:val="00746E0F"/>
    <w:rsid w:val="00747449"/>
    <w:rsid w:val="00750237"/>
    <w:rsid w:val="007514ED"/>
    <w:rsid w:val="00751EA2"/>
    <w:rsid w:val="007522B6"/>
    <w:rsid w:val="00753536"/>
    <w:rsid w:val="0075407D"/>
    <w:rsid w:val="0075553B"/>
    <w:rsid w:val="00756289"/>
    <w:rsid w:val="007564CB"/>
    <w:rsid w:val="007564F8"/>
    <w:rsid w:val="00756B39"/>
    <w:rsid w:val="00756C84"/>
    <w:rsid w:val="007574FA"/>
    <w:rsid w:val="00757CA4"/>
    <w:rsid w:val="00757F36"/>
    <w:rsid w:val="00760B6D"/>
    <w:rsid w:val="00760FC8"/>
    <w:rsid w:val="007622E8"/>
    <w:rsid w:val="00762832"/>
    <w:rsid w:val="00764435"/>
    <w:rsid w:val="00765B0A"/>
    <w:rsid w:val="00765F63"/>
    <w:rsid w:val="0076750B"/>
    <w:rsid w:val="00767BF5"/>
    <w:rsid w:val="00767CEB"/>
    <w:rsid w:val="00771664"/>
    <w:rsid w:val="00773D38"/>
    <w:rsid w:val="0077561C"/>
    <w:rsid w:val="0077639C"/>
    <w:rsid w:val="00777F40"/>
    <w:rsid w:val="00781CF5"/>
    <w:rsid w:val="007829C0"/>
    <w:rsid w:val="00784A15"/>
    <w:rsid w:val="00784FAF"/>
    <w:rsid w:val="007855F1"/>
    <w:rsid w:val="007869C7"/>
    <w:rsid w:val="007879CD"/>
    <w:rsid w:val="00790195"/>
    <w:rsid w:val="00791201"/>
    <w:rsid w:val="00791240"/>
    <w:rsid w:val="00791354"/>
    <w:rsid w:val="007925A7"/>
    <w:rsid w:val="007926C8"/>
    <w:rsid w:val="00792DF2"/>
    <w:rsid w:val="00792EA4"/>
    <w:rsid w:val="00793873"/>
    <w:rsid w:val="00793F2F"/>
    <w:rsid w:val="00794A9A"/>
    <w:rsid w:val="00794AB5"/>
    <w:rsid w:val="0079565A"/>
    <w:rsid w:val="0079664D"/>
    <w:rsid w:val="007967BD"/>
    <w:rsid w:val="007969DE"/>
    <w:rsid w:val="00796F8D"/>
    <w:rsid w:val="00796FE9"/>
    <w:rsid w:val="007A01A6"/>
    <w:rsid w:val="007A07D6"/>
    <w:rsid w:val="007A182F"/>
    <w:rsid w:val="007A4836"/>
    <w:rsid w:val="007A5DE5"/>
    <w:rsid w:val="007A6A6C"/>
    <w:rsid w:val="007B17D5"/>
    <w:rsid w:val="007B32F6"/>
    <w:rsid w:val="007B510C"/>
    <w:rsid w:val="007B527B"/>
    <w:rsid w:val="007B540B"/>
    <w:rsid w:val="007B64DB"/>
    <w:rsid w:val="007B6F62"/>
    <w:rsid w:val="007B727C"/>
    <w:rsid w:val="007B755F"/>
    <w:rsid w:val="007C01DB"/>
    <w:rsid w:val="007C1B80"/>
    <w:rsid w:val="007C1CF0"/>
    <w:rsid w:val="007C2A46"/>
    <w:rsid w:val="007C368B"/>
    <w:rsid w:val="007C3FE7"/>
    <w:rsid w:val="007C4589"/>
    <w:rsid w:val="007C52C1"/>
    <w:rsid w:val="007C57CF"/>
    <w:rsid w:val="007C6693"/>
    <w:rsid w:val="007C7C35"/>
    <w:rsid w:val="007C7C98"/>
    <w:rsid w:val="007D1B5B"/>
    <w:rsid w:val="007D1E5C"/>
    <w:rsid w:val="007D3370"/>
    <w:rsid w:val="007D3882"/>
    <w:rsid w:val="007D4355"/>
    <w:rsid w:val="007D4814"/>
    <w:rsid w:val="007D48EB"/>
    <w:rsid w:val="007D4C32"/>
    <w:rsid w:val="007D50C6"/>
    <w:rsid w:val="007D5EE7"/>
    <w:rsid w:val="007D6C2B"/>
    <w:rsid w:val="007D7155"/>
    <w:rsid w:val="007E00D8"/>
    <w:rsid w:val="007E1740"/>
    <w:rsid w:val="007E1AE9"/>
    <w:rsid w:val="007E1EB7"/>
    <w:rsid w:val="007E2092"/>
    <w:rsid w:val="007E2B04"/>
    <w:rsid w:val="007E3FEA"/>
    <w:rsid w:val="007E410F"/>
    <w:rsid w:val="007E62C8"/>
    <w:rsid w:val="007E63AE"/>
    <w:rsid w:val="007E7871"/>
    <w:rsid w:val="007E7F31"/>
    <w:rsid w:val="007F06EE"/>
    <w:rsid w:val="007F0D75"/>
    <w:rsid w:val="007F19A7"/>
    <w:rsid w:val="007F2373"/>
    <w:rsid w:val="007F4C8B"/>
    <w:rsid w:val="007F5617"/>
    <w:rsid w:val="007F5885"/>
    <w:rsid w:val="007F58DF"/>
    <w:rsid w:val="007F59BC"/>
    <w:rsid w:val="007F62B0"/>
    <w:rsid w:val="007F68C3"/>
    <w:rsid w:val="007F6C83"/>
    <w:rsid w:val="007F72F4"/>
    <w:rsid w:val="00801CEC"/>
    <w:rsid w:val="00802F1A"/>
    <w:rsid w:val="0080357C"/>
    <w:rsid w:val="00804699"/>
    <w:rsid w:val="0080584F"/>
    <w:rsid w:val="00805C2C"/>
    <w:rsid w:val="00810761"/>
    <w:rsid w:val="00810FDE"/>
    <w:rsid w:val="00813D00"/>
    <w:rsid w:val="00813F15"/>
    <w:rsid w:val="00814213"/>
    <w:rsid w:val="00816813"/>
    <w:rsid w:val="00817250"/>
    <w:rsid w:val="0081763E"/>
    <w:rsid w:val="0081789B"/>
    <w:rsid w:val="00820B9B"/>
    <w:rsid w:val="00821C1C"/>
    <w:rsid w:val="0082280C"/>
    <w:rsid w:val="00823960"/>
    <w:rsid w:val="008239A7"/>
    <w:rsid w:val="00824968"/>
    <w:rsid w:val="00825286"/>
    <w:rsid w:val="00825E66"/>
    <w:rsid w:val="008263C3"/>
    <w:rsid w:val="008266CE"/>
    <w:rsid w:val="008267FA"/>
    <w:rsid w:val="00826D2D"/>
    <w:rsid w:val="0082751C"/>
    <w:rsid w:val="008277D4"/>
    <w:rsid w:val="00827FEE"/>
    <w:rsid w:val="008304B1"/>
    <w:rsid w:val="00830A82"/>
    <w:rsid w:val="00830EA9"/>
    <w:rsid w:val="00831DA0"/>
    <w:rsid w:val="0083209D"/>
    <w:rsid w:val="008321F6"/>
    <w:rsid w:val="00832934"/>
    <w:rsid w:val="00832C13"/>
    <w:rsid w:val="008334A5"/>
    <w:rsid w:val="008353AD"/>
    <w:rsid w:val="008353BB"/>
    <w:rsid w:val="008357D2"/>
    <w:rsid w:val="00835820"/>
    <w:rsid w:val="008359C4"/>
    <w:rsid w:val="00836E6F"/>
    <w:rsid w:val="00837256"/>
    <w:rsid w:val="00837E99"/>
    <w:rsid w:val="00840C77"/>
    <w:rsid w:val="00841087"/>
    <w:rsid w:val="008423EB"/>
    <w:rsid w:val="00842836"/>
    <w:rsid w:val="0084368B"/>
    <w:rsid w:val="008436AD"/>
    <w:rsid w:val="008437FE"/>
    <w:rsid w:val="00843DF8"/>
    <w:rsid w:val="00843F6B"/>
    <w:rsid w:val="008440C7"/>
    <w:rsid w:val="0084443B"/>
    <w:rsid w:val="00845181"/>
    <w:rsid w:val="008456D5"/>
    <w:rsid w:val="00846F20"/>
    <w:rsid w:val="008476F0"/>
    <w:rsid w:val="00847906"/>
    <w:rsid w:val="00847C4A"/>
    <w:rsid w:val="00847E44"/>
    <w:rsid w:val="0085036E"/>
    <w:rsid w:val="00850A3E"/>
    <w:rsid w:val="008510D7"/>
    <w:rsid w:val="00852058"/>
    <w:rsid w:val="00854C64"/>
    <w:rsid w:val="00854E6D"/>
    <w:rsid w:val="00855915"/>
    <w:rsid w:val="00855AB9"/>
    <w:rsid w:val="00856099"/>
    <w:rsid w:val="008562C6"/>
    <w:rsid w:val="00856579"/>
    <w:rsid w:val="00856F42"/>
    <w:rsid w:val="008570EF"/>
    <w:rsid w:val="00857FB9"/>
    <w:rsid w:val="0086068B"/>
    <w:rsid w:val="00862BFB"/>
    <w:rsid w:val="00862CB7"/>
    <w:rsid w:val="0086574B"/>
    <w:rsid w:val="00866826"/>
    <w:rsid w:val="00866EE2"/>
    <w:rsid w:val="00866F26"/>
    <w:rsid w:val="00867150"/>
    <w:rsid w:val="008676D7"/>
    <w:rsid w:val="008678FA"/>
    <w:rsid w:val="00867E93"/>
    <w:rsid w:val="008707DC"/>
    <w:rsid w:val="00870FF9"/>
    <w:rsid w:val="008718FE"/>
    <w:rsid w:val="008727EF"/>
    <w:rsid w:val="00873C4C"/>
    <w:rsid w:val="00874774"/>
    <w:rsid w:val="00874FDC"/>
    <w:rsid w:val="00875134"/>
    <w:rsid w:val="008757BA"/>
    <w:rsid w:val="00875BC9"/>
    <w:rsid w:val="00876241"/>
    <w:rsid w:val="008763FF"/>
    <w:rsid w:val="008774FD"/>
    <w:rsid w:val="00877F23"/>
    <w:rsid w:val="0088187C"/>
    <w:rsid w:val="0088241E"/>
    <w:rsid w:val="00882691"/>
    <w:rsid w:val="0088312E"/>
    <w:rsid w:val="0088337B"/>
    <w:rsid w:val="00884862"/>
    <w:rsid w:val="0088666F"/>
    <w:rsid w:val="00886C2E"/>
    <w:rsid w:val="00891541"/>
    <w:rsid w:val="008915DC"/>
    <w:rsid w:val="0089246F"/>
    <w:rsid w:val="00892ADE"/>
    <w:rsid w:val="00892C24"/>
    <w:rsid w:val="00893B32"/>
    <w:rsid w:val="00894336"/>
    <w:rsid w:val="0089494A"/>
    <w:rsid w:val="0089524A"/>
    <w:rsid w:val="00895487"/>
    <w:rsid w:val="008961D0"/>
    <w:rsid w:val="008A02B6"/>
    <w:rsid w:val="008A0D19"/>
    <w:rsid w:val="008A0E81"/>
    <w:rsid w:val="008A1B07"/>
    <w:rsid w:val="008A1B0A"/>
    <w:rsid w:val="008A248D"/>
    <w:rsid w:val="008A2AC4"/>
    <w:rsid w:val="008A30DC"/>
    <w:rsid w:val="008A35E8"/>
    <w:rsid w:val="008A36E0"/>
    <w:rsid w:val="008A40C1"/>
    <w:rsid w:val="008A5128"/>
    <w:rsid w:val="008A5443"/>
    <w:rsid w:val="008A5C36"/>
    <w:rsid w:val="008B0170"/>
    <w:rsid w:val="008B0253"/>
    <w:rsid w:val="008B082C"/>
    <w:rsid w:val="008B0AE5"/>
    <w:rsid w:val="008B0DCE"/>
    <w:rsid w:val="008B10A5"/>
    <w:rsid w:val="008B10ED"/>
    <w:rsid w:val="008B1C0C"/>
    <w:rsid w:val="008B2A8B"/>
    <w:rsid w:val="008B3381"/>
    <w:rsid w:val="008B355C"/>
    <w:rsid w:val="008B3BC4"/>
    <w:rsid w:val="008B4086"/>
    <w:rsid w:val="008B4AE1"/>
    <w:rsid w:val="008B563D"/>
    <w:rsid w:val="008B5B2E"/>
    <w:rsid w:val="008B7E3A"/>
    <w:rsid w:val="008C0CFF"/>
    <w:rsid w:val="008C12DB"/>
    <w:rsid w:val="008C1E2A"/>
    <w:rsid w:val="008C48D3"/>
    <w:rsid w:val="008C6440"/>
    <w:rsid w:val="008C6602"/>
    <w:rsid w:val="008C69F7"/>
    <w:rsid w:val="008C7123"/>
    <w:rsid w:val="008C7A1A"/>
    <w:rsid w:val="008D0771"/>
    <w:rsid w:val="008D09A4"/>
    <w:rsid w:val="008D16E3"/>
    <w:rsid w:val="008D1C99"/>
    <w:rsid w:val="008D2C3D"/>
    <w:rsid w:val="008D380D"/>
    <w:rsid w:val="008D3B15"/>
    <w:rsid w:val="008D3F4F"/>
    <w:rsid w:val="008D480D"/>
    <w:rsid w:val="008D4C0C"/>
    <w:rsid w:val="008D517B"/>
    <w:rsid w:val="008E02BE"/>
    <w:rsid w:val="008E04E3"/>
    <w:rsid w:val="008E0899"/>
    <w:rsid w:val="008E0EF1"/>
    <w:rsid w:val="008E1054"/>
    <w:rsid w:val="008E1E22"/>
    <w:rsid w:val="008E20DA"/>
    <w:rsid w:val="008E2EF9"/>
    <w:rsid w:val="008E39F6"/>
    <w:rsid w:val="008E5FDA"/>
    <w:rsid w:val="008F0803"/>
    <w:rsid w:val="008F08F3"/>
    <w:rsid w:val="008F0EB2"/>
    <w:rsid w:val="008F1F42"/>
    <w:rsid w:val="008F2C63"/>
    <w:rsid w:val="008F2EF6"/>
    <w:rsid w:val="008F3C86"/>
    <w:rsid w:val="008F76B5"/>
    <w:rsid w:val="0090259D"/>
    <w:rsid w:val="009029C0"/>
    <w:rsid w:val="00902BCF"/>
    <w:rsid w:val="00902EB7"/>
    <w:rsid w:val="00903960"/>
    <w:rsid w:val="00903A22"/>
    <w:rsid w:val="00903D14"/>
    <w:rsid w:val="00904F72"/>
    <w:rsid w:val="00907055"/>
    <w:rsid w:val="00910A80"/>
    <w:rsid w:val="00911543"/>
    <w:rsid w:val="00914BFA"/>
    <w:rsid w:val="00915BBA"/>
    <w:rsid w:val="009164E5"/>
    <w:rsid w:val="009165FA"/>
    <w:rsid w:val="00916992"/>
    <w:rsid w:val="00916F95"/>
    <w:rsid w:val="009212CC"/>
    <w:rsid w:val="00923A9E"/>
    <w:rsid w:val="00924F9E"/>
    <w:rsid w:val="00925797"/>
    <w:rsid w:val="00925DAD"/>
    <w:rsid w:val="0092798C"/>
    <w:rsid w:val="009300D4"/>
    <w:rsid w:val="00932434"/>
    <w:rsid w:val="009334CF"/>
    <w:rsid w:val="00933E6E"/>
    <w:rsid w:val="00933F8F"/>
    <w:rsid w:val="009347AA"/>
    <w:rsid w:val="00934B22"/>
    <w:rsid w:val="009350A8"/>
    <w:rsid w:val="00936978"/>
    <w:rsid w:val="00937240"/>
    <w:rsid w:val="009405F2"/>
    <w:rsid w:val="0094122C"/>
    <w:rsid w:val="00941D58"/>
    <w:rsid w:val="00942081"/>
    <w:rsid w:val="00942EB3"/>
    <w:rsid w:val="00944844"/>
    <w:rsid w:val="00944FD7"/>
    <w:rsid w:val="009466B6"/>
    <w:rsid w:val="00946A4A"/>
    <w:rsid w:val="00947FDA"/>
    <w:rsid w:val="00950D99"/>
    <w:rsid w:val="009517B6"/>
    <w:rsid w:val="00951CAC"/>
    <w:rsid w:val="0095201E"/>
    <w:rsid w:val="0095299D"/>
    <w:rsid w:val="00953209"/>
    <w:rsid w:val="009534E2"/>
    <w:rsid w:val="009547AE"/>
    <w:rsid w:val="00954BAC"/>
    <w:rsid w:val="009565C2"/>
    <w:rsid w:val="009565DD"/>
    <w:rsid w:val="00956B7F"/>
    <w:rsid w:val="00956BE4"/>
    <w:rsid w:val="00957C7D"/>
    <w:rsid w:val="0096037D"/>
    <w:rsid w:val="00961778"/>
    <w:rsid w:val="009623F2"/>
    <w:rsid w:val="00962D17"/>
    <w:rsid w:val="0096304C"/>
    <w:rsid w:val="0096319C"/>
    <w:rsid w:val="009631CE"/>
    <w:rsid w:val="00963B68"/>
    <w:rsid w:val="009640E4"/>
    <w:rsid w:val="00964582"/>
    <w:rsid w:val="00964754"/>
    <w:rsid w:val="0096495E"/>
    <w:rsid w:val="00964BE7"/>
    <w:rsid w:val="00965AC0"/>
    <w:rsid w:val="00966043"/>
    <w:rsid w:val="00966FBA"/>
    <w:rsid w:val="00967C20"/>
    <w:rsid w:val="00970F79"/>
    <w:rsid w:val="00971CEE"/>
    <w:rsid w:val="00971DC7"/>
    <w:rsid w:val="00974148"/>
    <w:rsid w:val="00975388"/>
    <w:rsid w:val="00975651"/>
    <w:rsid w:val="00976DD7"/>
    <w:rsid w:val="0098204D"/>
    <w:rsid w:val="00982137"/>
    <w:rsid w:val="0098265B"/>
    <w:rsid w:val="00982D37"/>
    <w:rsid w:val="00982D8F"/>
    <w:rsid w:val="00983010"/>
    <w:rsid w:val="0098479A"/>
    <w:rsid w:val="00984CA3"/>
    <w:rsid w:val="00986000"/>
    <w:rsid w:val="009879B2"/>
    <w:rsid w:val="009879D6"/>
    <w:rsid w:val="00987DAD"/>
    <w:rsid w:val="009909E6"/>
    <w:rsid w:val="00990B66"/>
    <w:rsid w:val="00991668"/>
    <w:rsid w:val="00992923"/>
    <w:rsid w:val="00993329"/>
    <w:rsid w:val="0099435F"/>
    <w:rsid w:val="009969AA"/>
    <w:rsid w:val="00997EBD"/>
    <w:rsid w:val="009A0590"/>
    <w:rsid w:val="009A11D0"/>
    <w:rsid w:val="009A1859"/>
    <w:rsid w:val="009A1B54"/>
    <w:rsid w:val="009A2075"/>
    <w:rsid w:val="009A2B4F"/>
    <w:rsid w:val="009A2DC6"/>
    <w:rsid w:val="009A4496"/>
    <w:rsid w:val="009A4577"/>
    <w:rsid w:val="009A5EEF"/>
    <w:rsid w:val="009A743E"/>
    <w:rsid w:val="009B0E27"/>
    <w:rsid w:val="009B165A"/>
    <w:rsid w:val="009B2E48"/>
    <w:rsid w:val="009B65F9"/>
    <w:rsid w:val="009B66BA"/>
    <w:rsid w:val="009C0A83"/>
    <w:rsid w:val="009C2788"/>
    <w:rsid w:val="009C2C91"/>
    <w:rsid w:val="009C2D7D"/>
    <w:rsid w:val="009C444E"/>
    <w:rsid w:val="009C5524"/>
    <w:rsid w:val="009C717E"/>
    <w:rsid w:val="009C7E09"/>
    <w:rsid w:val="009D0C94"/>
    <w:rsid w:val="009D143E"/>
    <w:rsid w:val="009D1C54"/>
    <w:rsid w:val="009D26CF"/>
    <w:rsid w:val="009D295B"/>
    <w:rsid w:val="009D29CD"/>
    <w:rsid w:val="009D55F9"/>
    <w:rsid w:val="009D594F"/>
    <w:rsid w:val="009E1541"/>
    <w:rsid w:val="009E2354"/>
    <w:rsid w:val="009E2C18"/>
    <w:rsid w:val="009E3A69"/>
    <w:rsid w:val="009E669E"/>
    <w:rsid w:val="009F117E"/>
    <w:rsid w:val="009F1983"/>
    <w:rsid w:val="009F2165"/>
    <w:rsid w:val="009F3808"/>
    <w:rsid w:val="009F3CB1"/>
    <w:rsid w:val="009F3D4A"/>
    <w:rsid w:val="009F4CAC"/>
    <w:rsid w:val="009F6103"/>
    <w:rsid w:val="00A000CC"/>
    <w:rsid w:val="00A0032F"/>
    <w:rsid w:val="00A00499"/>
    <w:rsid w:val="00A016F0"/>
    <w:rsid w:val="00A017F1"/>
    <w:rsid w:val="00A01E2C"/>
    <w:rsid w:val="00A028E1"/>
    <w:rsid w:val="00A036D3"/>
    <w:rsid w:val="00A04C17"/>
    <w:rsid w:val="00A04D30"/>
    <w:rsid w:val="00A05246"/>
    <w:rsid w:val="00A06E87"/>
    <w:rsid w:val="00A0754A"/>
    <w:rsid w:val="00A075D2"/>
    <w:rsid w:val="00A07AE1"/>
    <w:rsid w:val="00A102B9"/>
    <w:rsid w:val="00A10C85"/>
    <w:rsid w:val="00A10F7B"/>
    <w:rsid w:val="00A118CA"/>
    <w:rsid w:val="00A11D88"/>
    <w:rsid w:val="00A1209E"/>
    <w:rsid w:val="00A12766"/>
    <w:rsid w:val="00A12C2E"/>
    <w:rsid w:val="00A12D98"/>
    <w:rsid w:val="00A13DA4"/>
    <w:rsid w:val="00A14DC1"/>
    <w:rsid w:val="00A16AB5"/>
    <w:rsid w:val="00A20559"/>
    <w:rsid w:val="00A21BBF"/>
    <w:rsid w:val="00A225E4"/>
    <w:rsid w:val="00A22C35"/>
    <w:rsid w:val="00A239F0"/>
    <w:rsid w:val="00A25367"/>
    <w:rsid w:val="00A25807"/>
    <w:rsid w:val="00A2701D"/>
    <w:rsid w:val="00A2764B"/>
    <w:rsid w:val="00A277BB"/>
    <w:rsid w:val="00A278E6"/>
    <w:rsid w:val="00A27EF8"/>
    <w:rsid w:val="00A30911"/>
    <w:rsid w:val="00A31A2F"/>
    <w:rsid w:val="00A340DB"/>
    <w:rsid w:val="00A37205"/>
    <w:rsid w:val="00A37216"/>
    <w:rsid w:val="00A3737D"/>
    <w:rsid w:val="00A3770C"/>
    <w:rsid w:val="00A37AFD"/>
    <w:rsid w:val="00A4025F"/>
    <w:rsid w:val="00A416E5"/>
    <w:rsid w:val="00A42582"/>
    <w:rsid w:val="00A42BC3"/>
    <w:rsid w:val="00A432E2"/>
    <w:rsid w:val="00A4346F"/>
    <w:rsid w:val="00A43896"/>
    <w:rsid w:val="00A444F7"/>
    <w:rsid w:val="00A4586E"/>
    <w:rsid w:val="00A45B55"/>
    <w:rsid w:val="00A47341"/>
    <w:rsid w:val="00A479FE"/>
    <w:rsid w:val="00A503CB"/>
    <w:rsid w:val="00A505A0"/>
    <w:rsid w:val="00A51738"/>
    <w:rsid w:val="00A54080"/>
    <w:rsid w:val="00A54D8A"/>
    <w:rsid w:val="00A55130"/>
    <w:rsid w:val="00A553A2"/>
    <w:rsid w:val="00A55475"/>
    <w:rsid w:val="00A55F50"/>
    <w:rsid w:val="00A560A4"/>
    <w:rsid w:val="00A56A76"/>
    <w:rsid w:val="00A5752B"/>
    <w:rsid w:val="00A57D50"/>
    <w:rsid w:val="00A57F7B"/>
    <w:rsid w:val="00A6047B"/>
    <w:rsid w:val="00A60DCD"/>
    <w:rsid w:val="00A62B3C"/>
    <w:rsid w:val="00A633D1"/>
    <w:rsid w:val="00A63F8F"/>
    <w:rsid w:val="00A640B5"/>
    <w:rsid w:val="00A64713"/>
    <w:rsid w:val="00A66B66"/>
    <w:rsid w:val="00A70DD9"/>
    <w:rsid w:val="00A70E90"/>
    <w:rsid w:val="00A717F4"/>
    <w:rsid w:val="00A722E4"/>
    <w:rsid w:val="00A7260B"/>
    <w:rsid w:val="00A735DF"/>
    <w:rsid w:val="00A74E14"/>
    <w:rsid w:val="00A75608"/>
    <w:rsid w:val="00A75EEB"/>
    <w:rsid w:val="00A7664F"/>
    <w:rsid w:val="00A778EC"/>
    <w:rsid w:val="00A7798A"/>
    <w:rsid w:val="00A77D27"/>
    <w:rsid w:val="00A8235A"/>
    <w:rsid w:val="00A82F26"/>
    <w:rsid w:val="00A83AD3"/>
    <w:rsid w:val="00A84860"/>
    <w:rsid w:val="00A8598B"/>
    <w:rsid w:val="00A86586"/>
    <w:rsid w:val="00A8699C"/>
    <w:rsid w:val="00A86EC1"/>
    <w:rsid w:val="00A8709A"/>
    <w:rsid w:val="00A90AEA"/>
    <w:rsid w:val="00A91717"/>
    <w:rsid w:val="00A9232F"/>
    <w:rsid w:val="00A924A6"/>
    <w:rsid w:val="00A92730"/>
    <w:rsid w:val="00A93975"/>
    <w:rsid w:val="00A93AB8"/>
    <w:rsid w:val="00A94642"/>
    <w:rsid w:val="00A94A5F"/>
    <w:rsid w:val="00A94CC4"/>
    <w:rsid w:val="00A94D1B"/>
    <w:rsid w:val="00A95D59"/>
    <w:rsid w:val="00A95DC5"/>
    <w:rsid w:val="00A975F3"/>
    <w:rsid w:val="00AA0005"/>
    <w:rsid w:val="00AA0193"/>
    <w:rsid w:val="00AA0658"/>
    <w:rsid w:val="00AA0F9B"/>
    <w:rsid w:val="00AA1542"/>
    <w:rsid w:val="00AA1615"/>
    <w:rsid w:val="00AA1E18"/>
    <w:rsid w:val="00AA2829"/>
    <w:rsid w:val="00AA40CA"/>
    <w:rsid w:val="00AA4BF3"/>
    <w:rsid w:val="00AA5972"/>
    <w:rsid w:val="00AA6002"/>
    <w:rsid w:val="00AA7BA1"/>
    <w:rsid w:val="00AB0B99"/>
    <w:rsid w:val="00AB151D"/>
    <w:rsid w:val="00AB1621"/>
    <w:rsid w:val="00AB17FC"/>
    <w:rsid w:val="00AB1BD0"/>
    <w:rsid w:val="00AB1F58"/>
    <w:rsid w:val="00AB39E0"/>
    <w:rsid w:val="00AB4630"/>
    <w:rsid w:val="00AB4870"/>
    <w:rsid w:val="00AB5B62"/>
    <w:rsid w:val="00AB66B7"/>
    <w:rsid w:val="00AB6874"/>
    <w:rsid w:val="00AB7A33"/>
    <w:rsid w:val="00AC0AAB"/>
    <w:rsid w:val="00AC3FB0"/>
    <w:rsid w:val="00AC3FB3"/>
    <w:rsid w:val="00AC53DA"/>
    <w:rsid w:val="00AC615A"/>
    <w:rsid w:val="00AD00EF"/>
    <w:rsid w:val="00AD0551"/>
    <w:rsid w:val="00AD1058"/>
    <w:rsid w:val="00AD17A6"/>
    <w:rsid w:val="00AD2C6E"/>
    <w:rsid w:val="00AD34E0"/>
    <w:rsid w:val="00AD41DB"/>
    <w:rsid w:val="00AD5156"/>
    <w:rsid w:val="00AD5402"/>
    <w:rsid w:val="00AD5F09"/>
    <w:rsid w:val="00AD634E"/>
    <w:rsid w:val="00AD7802"/>
    <w:rsid w:val="00AE0818"/>
    <w:rsid w:val="00AE0C65"/>
    <w:rsid w:val="00AE1338"/>
    <w:rsid w:val="00AE189B"/>
    <w:rsid w:val="00AE18B6"/>
    <w:rsid w:val="00AE45C7"/>
    <w:rsid w:val="00AE4B58"/>
    <w:rsid w:val="00AE679C"/>
    <w:rsid w:val="00AE775D"/>
    <w:rsid w:val="00AF088C"/>
    <w:rsid w:val="00AF1095"/>
    <w:rsid w:val="00AF28CD"/>
    <w:rsid w:val="00AF506F"/>
    <w:rsid w:val="00AF5D99"/>
    <w:rsid w:val="00AF680A"/>
    <w:rsid w:val="00AF703C"/>
    <w:rsid w:val="00AF7F8D"/>
    <w:rsid w:val="00B00023"/>
    <w:rsid w:val="00B00850"/>
    <w:rsid w:val="00B01788"/>
    <w:rsid w:val="00B01E31"/>
    <w:rsid w:val="00B026A8"/>
    <w:rsid w:val="00B02A0C"/>
    <w:rsid w:val="00B02E16"/>
    <w:rsid w:val="00B0392C"/>
    <w:rsid w:val="00B03F0B"/>
    <w:rsid w:val="00B03F74"/>
    <w:rsid w:val="00B0456D"/>
    <w:rsid w:val="00B06464"/>
    <w:rsid w:val="00B105AF"/>
    <w:rsid w:val="00B118C0"/>
    <w:rsid w:val="00B11934"/>
    <w:rsid w:val="00B12EE1"/>
    <w:rsid w:val="00B13719"/>
    <w:rsid w:val="00B13992"/>
    <w:rsid w:val="00B14234"/>
    <w:rsid w:val="00B14859"/>
    <w:rsid w:val="00B148D5"/>
    <w:rsid w:val="00B14A31"/>
    <w:rsid w:val="00B150D6"/>
    <w:rsid w:val="00B15A95"/>
    <w:rsid w:val="00B17073"/>
    <w:rsid w:val="00B17543"/>
    <w:rsid w:val="00B1772C"/>
    <w:rsid w:val="00B17ACA"/>
    <w:rsid w:val="00B2063F"/>
    <w:rsid w:val="00B206FE"/>
    <w:rsid w:val="00B21221"/>
    <w:rsid w:val="00B21DCC"/>
    <w:rsid w:val="00B21EB4"/>
    <w:rsid w:val="00B2209B"/>
    <w:rsid w:val="00B233DB"/>
    <w:rsid w:val="00B23C01"/>
    <w:rsid w:val="00B24093"/>
    <w:rsid w:val="00B247FA"/>
    <w:rsid w:val="00B2482A"/>
    <w:rsid w:val="00B2516A"/>
    <w:rsid w:val="00B25696"/>
    <w:rsid w:val="00B256EC"/>
    <w:rsid w:val="00B25924"/>
    <w:rsid w:val="00B25FA8"/>
    <w:rsid w:val="00B262C0"/>
    <w:rsid w:val="00B26E30"/>
    <w:rsid w:val="00B26FCB"/>
    <w:rsid w:val="00B30E8F"/>
    <w:rsid w:val="00B31725"/>
    <w:rsid w:val="00B31BB2"/>
    <w:rsid w:val="00B3248D"/>
    <w:rsid w:val="00B346DF"/>
    <w:rsid w:val="00B363DE"/>
    <w:rsid w:val="00B36655"/>
    <w:rsid w:val="00B37781"/>
    <w:rsid w:val="00B4009A"/>
    <w:rsid w:val="00B40219"/>
    <w:rsid w:val="00B4059D"/>
    <w:rsid w:val="00B407C6"/>
    <w:rsid w:val="00B41A1B"/>
    <w:rsid w:val="00B429CE"/>
    <w:rsid w:val="00B4352E"/>
    <w:rsid w:val="00B436F8"/>
    <w:rsid w:val="00B44658"/>
    <w:rsid w:val="00B45328"/>
    <w:rsid w:val="00B46737"/>
    <w:rsid w:val="00B46E20"/>
    <w:rsid w:val="00B47F77"/>
    <w:rsid w:val="00B500F3"/>
    <w:rsid w:val="00B516C3"/>
    <w:rsid w:val="00B52429"/>
    <w:rsid w:val="00B524F0"/>
    <w:rsid w:val="00B52799"/>
    <w:rsid w:val="00B54BE0"/>
    <w:rsid w:val="00B54EB5"/>
    <w:rsid w:val="00B554CC"/>
    <w:rsid w:val="00B55E0A"/>
    <w:rsid w:val="00B57982"/>
    <w:rsid w:val="00B57AF0"/>
    <w:rsid w:val="00B61435"/>
    <w:rsid w:val="00B6236C"/>
    <w:rsid w:val="00B628AC"/>
    <w:rsid w:val="00B63288"/>
    <w:rsid w:val="00B639F2"/>
    <w:rsid w:val="00B644C6"/>
    <w:rsid w:val="00B6485C"/>
    <w:rsid w:val="00B6494E"/>
    <w:rsid w:val="00B6604E"/>
    <w:rsid w:val="00B661AA"/>
    <w:rsid w:val="00B66A0D"/>
    <w:rsid w:val="00B66A4F"/>
    <w:rsid w:val="00B6746E"/>
    <w:rsid w:val="00B709FF"/>
    <w:rsid w:val="00B70E0A"/>
    <w:rsid w:val="00B7114E"/>
    <w:rsid w:val="00B749DE"/>
    <w:rsid w:val="00B75440"/>
    <w:rsid w:val="00B7548D"/>
    <w:rsid w:val="00B764AA"/>
    <w:rsid w:val="00B76F48"/>
    <w:rsid w:val="00B80FCA"/>
    <w:rsid w:val="00B81478"/>
    <w:rsid w:val="00B828C6"/>
    <w:rsid w:val="00B82E05"/>
    <w:rsid w:val="00B84389"/>
    <w:rsid w:val="00B8456F"/>
    <w:rsid w:val="00B84DE9"/>
    <w:rsid w:val="00B85C21"/>
    <w:rsid w:val="00B8662D"/>
    <w:rsid w:val="00B86671"/>
    <w:rsid w:val="00B92937"/>
    <w:rsid w:val="00B94751"/>
    <w:rsid w:val="00B94900"/>
    <w:rsid w:val="00B95C87"/>
    <w:rsid w:val="00B96322"/>
    <w:rsid w:val="00B97EB7"/>
    <w:rsid w:val="00BA03B9"/>
    <w:rsid w:val="00BA05B7"/>
    <w:rsid w:val="00BA0E5B"/>
    <w:rsid w:val="00BA1537"/>
    <w:rsid w:val="00BA2061"/>
    <w:rsid w:val="00BA20A0"/>
    <w:rsid w:val="00BA2A34"/>
    <w:rsid w:val="00BA4615"/>
    <w:rsid w:val="00BA610E"/>
    <w:rsid w:val="00BA7B8D"/>
    <w:rsid w:val="00BB171E"/>
    <w:rsid w:val="00BB180F"/>
    <w:rsid w:val="00BB26CD"/>
    <w:rsid w:val="00BB2F7B"/>
    <w:rsid w:val="00BB4D46"/>
    <w:rsid w:val="00BB5BEB"/>
    <w:rsid w:val="00BB5E17"/>
    <w:rsid w:val="00BB6193"/>
    <w:rsid w:val="00BB6D5D"/>
    <w:rsid w:val="00BB7C51"/>
    <w:rsid w:val="00BC0516"/>
    <w:rsid w:val="00BC1AC9"/>
    <w:rsid w:val="00BC408C"/>
    <w:rsid w:val="00BC4CD4"/>
    <w:rsid w:val="00BC570E"/>
    <w:rsid w:val="00BC58E2"/>
    <w:rsid w:val="00BC64F5"/>
    <w:rsid w:val="00BC7728"/>
    <w:rsid w:val="00BC7DDC"/>
    <w:rsid w:val="00BD0EE4"/>
    <w:rsid w:val="00BD12FE"/>
    <w:rsid w:val="00BD16E1"/>
    <w:rsid w:val="00BD2AEE"/>
    <w:rsid w:val="00BD2C6F"/>
    <w:rsid w:val="00BD30C0"/>
    <w:rsid w:val="00BD4EAB"/>
    <w:rsid w:val="00BD5F29"/>
    <w:rsid w:val="00BD6F59"/>
    <w:rsid w:val="00BD7555"/>
    <w:rsid w:val="00BD7B07"/>
    <w:rsid w:val="00BE05C5"/>
    <w:rsid w:val="00BE21FC"/>
    <w:rsid w:val="00BE389F"/>
    <w:rsid w:val="00BE39A3"/>
    <w:rsid w:val="00BE5A68"/>
    <w:rsid w:val="00BE6270"/>
    <w:rsid w:val="00BE6504"/>
    <w:rsid w:val="00BE6539"/>
    <w:rsid w:val="00BE6AAA"/>
    <w:rsid w:val="00BE6BD8"/>
    <w:rsid w:val="00BE7482"/>
    <w:rsid w:val="00BE7D75"/>
    <w:rsid w:val="00BF0E51"/>
    <w:rsid w:val="00BF2D50"/>
    <w:rsid w:val="00BF2E97"/>
    <w:rsid w:val="00BF2F05"/>
    <w:rsid w:val="00BF35A2"/>
    <w:rsid w:val="00BF35A7"/>
    <w:rsid w:val="00BF518D"/>
    <w:rsid w:val="00BF52AC"/>
    <w:rsid w:val="00BF57C8"/>
    <w:rsid w:val="00BF6449"/>
    <w:rsid w:val="00BF6BF2"/>
    <w:rsid w:val="00C023DB"/>
    <w:rsid w:val="00C0419C"/>
    <w:rsid w:val="00C04AAF"/>
    <w:rsid w:val="00C04E71"/>
    <w:rsid w:val="00C052BC"/>
    <w:rsid w:val="00C05D96"/>
    <w:rsid w:val="00C062A9"/>
    <w:rsid w:val="00C076EE"/>
    <w:rsid w:val="00C10606"/>
    <w:rsid w:val="00C111C5"/>
    <w:rsid w:val="00C11BFE"/>
    <w:rsid w:val="00C12338"/>
    <w:rsid w:val="00C12D21"/>
    <w:rsid w:val="00C12E61"/>
    <w:rsid w:val="00C1403F"/>
    <w:rsid w:val="00C1414C"/>
    <w:rsid w:val="00C14179"/>
    <w:rsid w:val="00C15430"/>
    <w:rsid w:val="00C15AE0"/>
    <w:rsid w:val="00C15D4B"/>
    <w:rsid w:val="00C165A1"/>
    <w:rsid w:val="00C16684"/>
    <w:rsid w:val="00C16A78"/>
    <w:rsid w:val="00C17054"/>
    <w:rsid w:val="00C20860"/>
    <w:rsid w:val="00C21302"/>
    <w:rsid w:val="00C21CBF"/>
    <w:rsid w:val="00C23681"/>
    <w:rsid w:val="00C23D74"/>
    <w:rsid w:val="00C24032"/>
    <w:rsid w:val="00C264D0"/>
    <w:rsid w:val="00C268A9"/>
    <w:rsid w:val="00C26998"/>
    <w:rsid w:val="00C26EB3"/>
    <w:rsid w:val="00C272E2"/>
    <w:rsid w:val="00C305ED"/>
    <w:rsid w:val="00C30A18"/>
    <w:rsid w:val="00C3124D"/>
    <w:rsid w:val="00C31305"/>
    <w:rsid w:val="00C31626"/>
    <w:rsid w:val="00C31CBD"/>
    <w:rsid w:val="00C33F37"/>
    <w:rsid w:val="00C34497"/>
    <w:rsid w:val="00C34762"/>
    <w:rsid w:val="00C35F43"/>
    <w:rsid w:val="00C3657C"/>
    <w:rsid w:val="00C369DC"/>
    <w:rsid w:val="00C36AA1"/>
    <w:rsid w:val="00C3709D"/>
    <w:rsid w:val="00C40E87"/>
    <w:rsid w:val="00C41942"/>
    <w:rsid w:val="00C42D60"/>
    <w:rsid w:val="00C43C00"/>
    <w:rsid w:val="00C44A36"/>
    <w:rsid w:val="00C44EE2"/>
    <w:rsid w:val="00C454E6"/>
    <w:rsid w:val="00C46C4F"/>
    <w:rsid w:val="00C51EE1"/>
    <w:rsid w:val="00C51FFA"/>
    <w:rsid w:val="00C520D8"/>
    <w:rsid w:val="00C53787"/>
    <w:rsid w:val="00C5546C"/>
    <w:rsid w:val="00C55750"/>
    <w:rsid w:val="00C57133"/>
    <w:rsid w:val="00C5789D"/>
    <w:rsid w:val="00C5795C"/>
    <w:rsid w:val="00C62CB0"/>
    <w:rsid w:val="00C6466E"/>
    <w:rsid w:val="00C64A5D"/>
    <w:rsid w:val="00C64A74"/>
    <w:rsid w:val="00C64C03"/>
    <w:rsid w:val="00C65809"/>
    <w:rsid w:val="00C66A59"/>
    <w:rsid w:val="00C66BDD"/>
    <w:rsid w:val="00C67152"/>
    <w:rsid w:val="00C704BE"/>
    <w:rsid w:val="00C70ABB"/>
    <w:rsid w:val="00C7103A"/>
    <w:rsid w:val="00C71746"/>
    <w:rsid w:val="00C7193D"/>
    <w:rsid w:val="00C71A71"/>
    <w:rsid w:val="00C728E9"/>
    <w:rsid w:val="00C72F13"/>
    <w:rsid w:val="00C730CF"/>
    <w:rsid w:val="00C7371D"/>
    <w:rsid w:val="00C73AAD"/>
    <w:rsid w:val="00C73D45"/>
    <w:rsid w:val="00C74B4C"/>
    <w:rsid w:val="00C757ED"/>
    <w:rsid w:val="00C75EA0"/>
    <w:rsid w:val="00C77360"/>
    <w:rsid w:val="00C77746"/>
    <w:rsid w:val="00C807F8"/>
    <w:rsid w:val="00C82339"/>
    <w:rsid w:val="00C82455"/>
    <w:rsid w:val="00C83371"/>
    <w:rsid w:val="00C83771"/>
    <w:rsid w:val="00C83E9A"/>
    <w:rsid w:val="00C84458"/>
    <w:rsid w:val="00C84965"/>
    <w:rsid w:val="00C855BF"/>
    <w:rsid w:val="00C855C8"/>
    <w:rsid w:val="00C86BD2"/>
    <w:rsid w:val="00C86E6B"/>
    <w:rsid w:val="00C8744F"/>
    <w:rsid w:val="00C87938"/>
    <w:rsid w:val="00C87C3D"/>
    <w:rsid w:val="00C913EF"/>
    <w:rsid w:val="00C91C86"/>
    <w:rsid w:val="00C9250A"/>
    <w:rsid w:val="00C932E8"/>
    <w:rsid w:val="00C933B3"/>
    <w:rsid w:val="00C93433"/>
    <w:rsid w:val="00C936F9"/>
    <w:rsid w:val="00C93C44"/>
    <w:rsid w:val="00C94FA6"/>
    <w:rsid w:val="00C95758"/>
    <w:rsid w:val="00C96FA0"/>
    <w:rsid w:val="00C96FDB"/>
    <w:rsid w:val="00C97F6D"/>
    <w:rsid w:val="00CA1B69"/>
    <w:rsid w:val="00CA2336"/>
    <w:rsid w:val="00CA4284"/>
    <w:rsid w:val="00CA47B1"/>
    <w:rsid w:val="00CA496B"/>
    <w:rsid w:val="00CA4CAA"/>
    <w:rsid w:val="00CA587D"/>
    <w:rsid w:val="00CA5A59"/>
    <w:rsid w:val="00CA6589"/>
    <w:rsid w:val="00CB0D2D"/>
    <w:rsid w:val="00CB10A4"/>
    <w:rsid w:val="00CB14C5"/>
    <w:rsid w:val="00CB1B36"/>
    <w:rsid w:val="00CB2270"/>
    <w:rsid w:val="00CB265A"/>
    <w:rsid w:val="00CB2CAF"/>
    <w:rsid w:val="00CB55D6"/>
    <w:rsid w:val="00CB5C14"/>
    <w:rsid w:val="00CB5D14"/>
    <w:rsid w:val="00CB5F4D"/>
    <w:rsid w:val="00CB78C7"/>
    <w:rsid w:val="00CB7B4C"/>
    <w:rsid w:val="00CC03E2"/>
    <w:rsid w:val="00CC26BA"/>
    <w:rsid w:val="00CC27A8"/>
    <w:rsid w:val="00CC29B2"/>
    <w:rsid w:val="00CC2FCA"/>
    <w:rsid w:val="00CC5D44"/>
    <w:rsid w:val="00CC5FFE"/>
    <w:rsid w:val="00CC70C5"/>
    <w:rsid w:val="00CC74D6"/>
    <w:rsid w:val="00CC799F"/>
    <w:rsid w:val="00CD11B7"/>
    <w:rsid w:val="00CD16CA"/>
    <w:rsid w:val="00CD1FDA"/>
    <w:rsid w:val="00CD37F2"/>
    <w:rsid w:val="00CD4DD4"/>
    <w:rsid w:val="00CD60CC"/>
    <w:rsid w:val="00CD6FE6"/>
    <w:rsid w:val="00CE0C29"/>
    <w:rsid w:val="00CE16A3"/>
    <w:rsid w:val="00CE19AB"/>
    <w:rsid w:val="00CE1B23"/>
    <w:rsid w:val="00CE1B8F"/>
    <w:rsid w:val="00CE1EC7"/>
    <w:rsid w:val="00CE2108"/>
    <w:rsid w:val="00CE2A36"/>
    <w:rsid w:val="00CE2A3B"/>
    <w:rsid w:val="00CE4D39"/>
    <w:rsid w:val="00CE5EF1"/>
    <w:rsid w:val="00CE6232"/>
    <w:rsid w:val="00CE6BFA"/>
    <w:rsid w:val="00CE6CD2"/>
    <w:rsid w:val="00CE7BF7"/>
    <w:rsid w:val="00CE7D54"/>
    <w:rsid w:val="00CF08D1"/>
    <w:rsid w:val="00CF3543"/>
    <w:rsid w:val="00CF3B7E"/>
    <w:rsid w:val="00CF492C"/>
    <w:rsid w:val="00CF4E76"/>
    <w:rsid w:val="00CF5174"/>
    <w:rsid w:val="00CF5652"/>
    <w:rsid w:val="00CF6869"/>
    <w:rsid w:val="00CF69C7"/>
    <w:rsid w:val="00CF6A5B"/>
    <w:rsid w:val="00CF6AFE"/>
    <w:rsid w:val="00D02068"/>
    <w:rsid w:val="00D02886"/>
    <w:rsid w:val="00D0334C"/>
    <w:rsid w:val="00D03D4F"/>
    <w:rsid w:val="00D04CBD"/>
    <w:rsid w:val="00D05A76"/>
    <w:rsid w:val="00D060B8"/>
    <w:rsid w:val="00D060DC"/>
    <w:rsid w:val="00D06555"/>
    <w:rsid w:val="00D1126D"/>
    <w:rsid w:val="00D116C7"/>
    <w:rsid w:val="00D11FAD"/>
    <w:rsid w:val="00D123CF"/>
    <w:rsid w:val="00D1242D"/>
    <w:rsid w:val="00D12FA6"/>
    <w:rsid w:val="00D14BBE"/>
    <w:rsid w:val="00D15FF0"/>
    <w:rsid w:val="00D177CE"/>
    <w:rsid w:val="00D2061C"/>
    <w:rsid w:val="00D20804"/>
    <w:rsid w:val="00D20A36"/>
    <w:rsid w:val="00D20C65"/>
    <w:rsid w:val="00D20CA6"/>
    <w:rsid w:val="00D21785"/>
    <w:rsid w:val="00D2244B"/>
    <w:rsid w:val="00D23305"/>
    <w:rsid w:val="00D24EED"/>
    <w:rsid w:val="00D25F8E"/>
    <w:rsid w:val="00D26420"/>
    <w:rsid w:val="00D266CB"/>
    <w:rsid w:val="00D26D32"/>
    <w:rsid w:val="00D33140"/>
    <w:rsid w:val="00D335B8"/>
    <w:rsid w:val="00D3387D"/>
    <w:rsid w:val="00D34775"/>
    <w:rsid w:val="00D34931"/>
    <w:rsid w:val="00D35820"/>
    <w:rsid w:val="00D36C93"/>
    <w:rsid w:val="00D372CB"/>
    <w:rsid w:val="00D376BC"/>
    <w:rsid w:val="00D377E1"/>
    <w:rsid w:val="00D41025"/>
    <w:rsid w:val="00D41C85"/>
    <w:rsid w:val="00D429E4"/>
    <w:rsid w:val="00D43981"/>
    <w:rsid w:val="00D44533"/>
    <w:rsid w:val="00D44D3A"/>
    <w:rsid w:val="00D453B0"/>
    <w:rsid w:val="00D45F9F"/>
    <w:rsid w:val="00D460AA"/>
    <w:rsid w:val="00D469B5"/>
    <w:rsid w:val="00D46A53"/>
    <w:rsid w:val="00D4736F"/>
    <w:rsid w:val="00D475F7"/>
    <w:rsid w:val="00D47DA4"/>
    <w:rsid w:val="00D47F3A"/>
    <w:rsid w:val="00D47F3C"/>
    <w:rsid w:val="00D50AF8"/>
    <w:rsid w:val="00D519BD"/>
    <w:rsid w:val="00D52648"/>
    <w:rsid w:val="00D52F69"/>
    <w:rsid w:val="00D5418D"/>
    <w:rsid w:val="00D5431C"/>
    <w:rsid w:val="00D5451F"/>
    <w:rsid w:val="00D554D9"/>
    <w:rsid w:val="00D560B7"/>
    <w:rsid w:val="00D56C57"/>
    <w:rsid w:val="00D57133"/>
    <w:rsid w:val="00D6080D"/>
    <w:rsid w:val="00D62020"/>
    <w:rsid w:val="00D621FA"/>
    <w:rsid w:val="00D62FEC"/>
    <w:rsid w:val="00D63E31"/>
    <w:rsid w:val="00D652BE"/>
    <w:rsid w:val="00D66595"/>
    <w:rsid w:val="00D66D9B"/>
    <w:rsid w:val="00D67946"/>
    <w:rsid w:val="00D67F0F"/>
    <w:rsid w:val="00D700F4"/>
    <w:rsid w:val="00D70298"/>
    <w:rsid w:val="00D70E47"/>
    <w:rsid w:val="00D71116"/>
    <w:rsid w:val="00D7243C"/>
    <w:rsid w:val="00D73E78"/>
    <w:rsid w:val="00D74E07"/>
    <w:rsid w:val="00D755A3"/>
    <w:rsid w:val="00D75D0B"/>
    <w:rsid w:val="00D767C5"/>
    <w:rsid w:val="00D76FB6"/>
    <w:rsid w:val="00D77566"/>
    <w:rsid w:val="00D77D30"/>
    <w:rsid w:val="00D803A0"/>
    <w:rsid w:val="00D8092B"/>
    <w:rsid w:val="00D81E47"/>
    <w:rsid w:val="00D843F5"/>
    <w:rsid w:val="00D845C9"/>
    <w:rsid w:val="00D84DCD"/>
    <w:rsid w:val="00D85496"/>
    <w:rsid w:val="00D85954"/>
    <w:rsid w:val="00D85CF0"/>
    <w:rsid w:val="00D870C4"/>
    <w:rsid w:val="00D9011B"/>
    <w:rsid w:val="00D910FC"/>
    <w:rsid w:val="00D91CAF"/>
    <w:rsid w:val="00D920CA"/>
    <w:rsid w:val="00D922F9"/>
    <w:rsid w:val="00D92766"/>
    <w:rsid w:val="00D93240"/>
    <w:rsid w:val="00D93619"/>
    <w:rsid w:val="00D94457"/>
    <w:rsid w:val="00D957A6"/>
    <w:rsid w:val="00D966AE"/>
    <w:rsid w:val="00D9761D"/>
    <w:rsid w:val="00D97F65"/>
    <w:rsid w:val="00D97F76"/>
    <w:rsid w:val="00DA0D3F"/>
    <w:rsid w:val="00DA139A"/>
    <w:rsid w:val="00DA17CA"/>
    <w:rsid w:val="00DA18A5"/>
    <w:rsid w:val="00DA1B52"/>
    <w:rsid w:val="00DA240B"/>
    <w:rsid w:val="00DA2457"/>
    <w:rsid w:val="00DA4444"/>
    <w:rsid w:val="00DA5409"/>
    <w:rsid w:val="00DA5FD7"/>
    <w:rsid w:val="00DA654D"/>
    <w:rsid w:val="00DA6A82"/>
    <w:rsid w:val="00DA6ADC"/>
    <w:rsid w:val="00DA77BB"/>
    <w:rsid w:val="00DA7ECA"/>
    <w:rsid w:val="00DB0872"/>
    <w:rsid w:val="00DB2CE5"/>
    <w:rsid w:val="00DB310E"/>
    <w:rsid w:val="00DB507D"/>
    <w:rsid w:val="00DB5594"/>
    <w:rsid w:val="00DB5932"/>
    <w:rsid w:val="00DB626D"/>
    <w:rsid w:val="00DB6350"/>
    <w:rsid w:val="00DB6BC2"/>
    <w:rsid w:val="00DB7065"/>
    <w:rsid w:val="00DB7FB4"/>
    <w:rsid w:val="00DC175C"/>
    <w:rsid w:val="00DC1EDC"/>
    <w:rsid w:val="00DC2520"/>
    <w:rsid w:val="00DC26E4"/>
    <w:rsid w:val="00DC3401"/>
    <w:rsid w:val="00DC4661"/>
    <w:rsid w:val="00DC5F09"/>
    <w:rsid w:val="00DC64F1"/>
    <w:rsid w:val="00DC6A0B"/>
    <w:rsid w:val="00DC7335"/>
    <w:rsid w:val="00DD0181"/>
    <w:rsid w:val="00DD04A3"/>
    <w:rsid w:val="00DD08D3"/>
    <w:rsid w:val="00DD1871"/>
    <w:rsid w:val="00DD2A71"/>
    <w:rsid w:val="00DD4CC4"/>
    <w:rsid w:val="00DD4E57"/>
    <w:rsid w:val="00DD5093"/>
    <w:rsid w:val="00DD5CDC"/>
    <w:rsid w:val="00DD7CBF"/>
    <w:rsid w:val="00DE077D"/>
    <w:rsid w:val="00DE0C50"/>
    <w:rsid w:val="00DE1E61"/>
    <w:rsid w:val="00DE1EB5"/>
    <w:rsid w:val="00DE2BFA"/>
    <w:rsid w:val="00DE379D"/>
    <w:rsid w:val="00DE414B"/>
    <w:rsid w:val="00DE4893"/>
    <w:rsid w:val="00DE54FA"/>
    <w:rsid w:val="00DE64DD"/>
    <w:rsid w:val="00DF0577"/>
    <w:rsid w:val="00DF121C"/>
    <w:rsid w:val="00DF18E6"/>
    <w:rsid w:val="00DF48A9"/>
    <w:rsid w:val="00DF49B3"/>
    <w:rsid w:val="00DF4AA8"/>
    <w:rsid w:val="00DF4C8D"/>
    <w:rsid w:val="00DF60C1"/>
    <w:rsid w:val="00DF65EF"/>
    <w:rsid w:val="00DF7924"/>
    <w:rsid w:val="00E00149"/>
    <w:rsid w:val="00E00F41"/>
    <w:rsid w:val="00E01CA6"/>
    <w:rsid w:val="00E01F40"/>
    <w:rsid w:val="00E027E6"/>
    <w:rsid w:val="00E02853"/>
    <w:rsid w:val="00E04244"/>
    <w:rsid w:val="00E04777"/>
    <w:rsid w:val="00E04947"/>
    <w:rsid w:val="00E0550A"/>
    <w:rsid w:val="00E07305"/>
    <w:rsid w:val="00E07B87"/>
    <w:rsid w:val="00E107AD"/>
    <w:rsid w:val="00E11090"/>
    <w:rsid w:val="00E115C5"/>
    <w:rsid w:val="00E11663"/>
    <w:rsid w:val="00E1196F"/>
    <w:rsid w:val="00E126F7"/>
    <w:rsid w:val="00E1405C"/>
    <w:rsid w:val="00E14744"/>
    <w:rsid w:val="00E157D2"/>
    <w:rsid w:val="00E15EB2"/>
    <w:rsid w:val="00E168AA"/>
    <w:rsid w:val="00E16C03"/>
    <w:rsid w:val="00E2030E"/>
    <w:rsid w:val="00E21244"/>
    <w:rsid w:val="00E21B72"/>
    <w:rsid w:val="00E21EE6"/>
    <w:rsid w:val="00E2212A"/>
    <w:rsid w:val="00E23B01"/>
    <w:rsid w:val="00E253F4"/>
    <w:rsid w:val="00E25487"/>
    <w:rsid w:val="00E2549C"/>
    <w:rsid w:val="00E267CA"/>
    <w:rsid w:val="00E26A19"/>
    <w:rsid w:val="00E26C1F"/>
    <w:rsid w:val="00E27953"/>
    <w:rsid w:val="00E279CC"/>
    <w:rsid w:val="00E32918"/>
    <w:rsid w:val="00E32B41"/>
    <w:rsid w:val="00E32DF9"/>
    <w:rsid w:val="00E34E24"/>
    <w:rsid w:val="00E3586F"/>
    <w:rsid w:val="00E371EF"/>
    <w:rsid w:val="00E417A2"/>
    <w:rsid w:val="00E419AD"/>
    <w:rsid w:val="00E42CDE"/>
    <w:rsid w:val="00E433C9"/>
    <w:rsid w:val="00E43863"/>
    <w:rsid w:val="00E45955"/>
    <w:rsid w:val="00E45F8B"/>
    <w:rsid w:val="00E46719"/>
    <w:rsid w:val="00E46746"/>
    <w:rsid w:val="00E46EDB"/>
    <w:rsid w:val="00E47C11"/>
    <w:rsid w:val="00E47FED"/>
    <w:rsid w:val="00E50289"/>
    <w:rsid w:val="00E505B6"/>
    <w:rsid w:val="00E511A1"/>
    <w:rsid w:val="00E52846"/>
    <w:rsid w:val="00E5326B"/>
    <w:rsid w:val="00E54E7E"/>
    <w:rsid w:val="00E556F5"/>
    <w:rsid w:val="00E55797"/>
    <w:rsid w:val="00E562D6"/>
    <w:rsid w:val="00E57100"/>
    <w:rsid w:val="00E57F30"/>
    <w:rsid w:val="00E60C60"/>
    <w:rsid w:val="00E60F10"/>
    <w:rsid w:val="00E61957"/>
    <w:rsid w:val="00E61B02"/>
    <w:rsid w:val="00E66192"/>
    <w:rsid w:val="00E663DF"/>
    <w:rsid w:val="00E66E22"/>
    <w:rsid w:val="00E6704F"/>
    <w:rsid w:val="00E705E4"/>
    <w:rsid w:val="00E70DFF"/>
    <w:rsid w:val="00E70EFB"/>
    <w:rsid w:val="00E71A78"/>
    <w:rsid w:val="00E72068"/>
    <w:rsid w:val="00E727B7"/>
    <w:rsid w:val="00E729EE"/>
    <w:rsid w:val="00E72E3E"/>
    <w:rsid w:val="00E72F9F"/>
    <w:rsid w:val="00E76D97"/>
    <w:rsid w:val="00E77F82"/>
    <w:rsid w:val="00E80747"/>
    <w:rsid w:val="00E8083C"/>
    <w:rsid w:val="00E80CE2"/>
    <w:rsid w:val="00E8466E"/>
    <w:rsid w:val="00E84F0F"/>
    <w:rsid w:val="00E8598B"/>
    <w:rsid w:val="00E86B2A"/>
    <w:rsid w:val="00E92474"/>
    <w:rsid w:val="00E92B38"/>
    <w:rsid w:val="00E92D78"/>
    <w:rsid w:val="00E9331F"/>
    <w:rsid w:val="00E93690"/>
    <w:rsid w:val="00E93EEA"/>
    <w:rsid w:val="00E94B4A"/>
    <w:rsid w:val="00E95609"/>
    <w:rsid w:val="00E97083"/>
    <w:rsid w:val="00EA0383"/>
    <w:rsid w:val="00EA27BB"/>
    <w:rsid w:val="00EA2CD3"/>
    <w:rsid w:val="00EA382F"/>
    <w:rsid w:val="00EA748C"/>
    <w:rsid w:val="00EA76C0"/>
    <w:rsid w:val="00EB000B"/>
    <w:rsid w:val="00EB09BF"/>
    <w:rsid w:val="00EB09F2"/>
    <w:rsid w:val="00EB1B89"/>
    <w:rsid w:val="00EB2312"/>
    <w:rsid w:val="00EB2461"/>
    <w:rsid w:val="00EB34EA"/>
    <w:rsid w:val="00EB38DA"/>
    <w:rsid w:val="00EB4F77"/>
    <w:rsid w:val="00EB51EC"/>
    <w:rsid w:val="00EB5663"/>
    <w:rsid w:val="00EB6B13"/>
    <w:rsid w:val="00EB6DE1"/>
    <w:rsid w:val="00EB6E7A"/>
    <w:rsid w:val="00EB73FE"/>
    <w:rsid w:val="00EC0741"/>
    <w:rsid w:val="00EC104B"/>
    <w:rsid w:val="00EC126F"/>
    <w:rsid w:val="00EC16AB"/>
    <w:rsid w:val="00EC2DAB"/>
    <w:rsid w:val="00EC302B"/>
    <w:rsid w:val="00EC31EA"/>
    <w:rsid w:val="00EC3633"/>
    <w:rsid w:val="00EC3E99"/>
    <w:rsid w:val="00EC3EE8"/>
    <w:rsid w:val="00EC5AA5"/>
    <w:rsid w:val="00EC6E10"/>
    <w:rsid w:val="00EC74F3"/>
    <w:rsid w:val="00ED0180"/>
    <w:rsid w:val="00ED0326"/>
    <w:rsid w:val="00ED13FA"/>
    <w:rsid w:val="00ED2E6F"/>
    <w:rsid w:val="00ED3F38"/>
    <w:rsid w:val="00ED42F7"/>
    <w:rsid w:val="00ED49C1"/>
    <w:rsid w:val="00ED6C14"/>
    <w:rsid w:val="00ED6E57"/>
    <w:rsid w:val="00ED7207"/>
    <w:rsid w:val="00EE00A2"/>
    <w:rsid w:val="00EE0458"/>
    <w:rsid w:val="00EE0AAA"/>
    <w:rsid w:val="00EE0C8F"/>
    <w:rsid w:val="00EE2DA3"/>
    <w:rsid w:val="00EE314D"/>
    <w:rsid w:val="00EE424B"/>
    <w:rsid w:val="00EE4D9A"/>
    <w:rsid w:val="00EE7364"/>
    <w:rsid w:val="00EE7BD3"/>
    <w:rsid w:val="00EE7C8D"/>
    <w:rsid w:val="00EF0592"/>
    <w:rsid w:val="00EF1A53"/>
    <w:rsid w:val="00EF1B76"/>
    <w:rsid w:val="00EF1D94"/>
    <w:rsid w:val="00EF2CE0"/>
    <w:rsid w:val="00EF3281"/>
    <w:rsid w:val="00EF35C0"/>
    <w:rsid w:val="00EF4765"/>
    <w:rsid w:val="00EF53C2"/>
    <w:rsid w:val="00EF5BA3"/>
    <w:rsid w:val="00EF7030"/>
    <w:rsid w:val="00EF7118"/>
    <w:rsid w:val="00EF71FF"/>
    <w:rsid w:val="00F00A0D"/>
    <w:rsid w:val="00F012A4"/>
    <w:rsid w:val="00F02B03"/>
    <w:rsid w:val="00F02FD0"/>
    <w:rsid w:val="00F0407E"/>
    <w:rsid w:val="00F04C53"/>
    <w:rsid w:val="00F06467"/>
    <w:rsid w:val="00F06EAC"/>
    <w:rsid w:val="00F07CD1"/>
    <w:rsid w:val="00F07F1B"/>
    <w:rsid w:val="00F111C6"/>
    <w:rsid w:val="00F112ED"/>
    <w:rsid w:val="00F11E2E"/>
    <w:rsid w:val="00F138D6"/>
    <w:rsid w:val="00F13DAB"/>
    <w:rsid w:val="00F14182"/>
    <w:rsid w:val="00F14C84"/>
    <w:rsid w:val="00F14E21"/>
    <w:rsid w:val="00F15969"/>
    <w:rsid w:val="00F16AB3"/>
    <w:rsid w:val="00F17628"/>
    <w:rsid w:val="00F20053"/>
    <w:rsid w:val="00F20073"/>
    <w:rsid w:val="00F202BD"/>
    <w:rsid w:val="00F2101A"/>
    <w:rsid w:val="00F21C67"/>
    <w:rsid w:val="00F2221D"/>
    <w:rsid w:val="00F22A17"/>
    <w:rsid w:val="00F22D05"/>
    <w:rsid w:val="00F2359F"/>
    <w:rsid w:val="00F23710"/>
    <w:rsid w:val="00F250C3"/>
    <w:rsid w:val="00F25EEB"/>
    <w:rsid w:val="00F26C15"/>
    <w:rsid w:val="00F27A8B"/>
    <w:rsid w:val="00F3038F"/>
    <w:rsid w:val="00F3093B"/>
    <w:rsid w:val="00F30CB8"/>
    <w:rsid w:val="00F31533"/>
    <w:rsid w:val="00F325C0"/>
    <w:rsid w:val="00F329EC"/>
    <w:rsid w:val="00F32B26"/>
    <w:rsid w:val="00F32D78"/>
    <w:rsid w:val="00F348CE"/>
    <w:rsid w:val="00F3567E"/>
    <w:rsid w:val="00F36971"/>
    <w:rsid w:val="00F36EB6"/>
    <w:rsid w:val="00F400C8"/>
    <w:rsid w:val="00F40165"/>
    <w:rsid w:val="00F4033D"/>
    <w:rsid w:val="00F40717"/>
    <w:rsid w:val="00F40742"/>
    <w:rsid w:val="00F41A00"/>
    <w:rsid w:val="00F41A73"/>
    <w:rsid w:val="00F41BEB"/>
    <w:rsid w:val="00F423A9"/>
    <w:rsid w:val="00F4243E"/>
    <w:rsid w:val="00F424D4"/>
    <w:rsid w:val="00F43420"/>
    <w:rsid w:val="00F455AA"/>
    <w:rsid w:val="00F46EFF"/>
    <w:rsid w:val="00F477AC"/>
    <w:rsid w:val="00F4796B"/>
    <w:rsid w:val="00F47A36"/>
    <w:rsid w:val="00F50C21"/>
    <w:rsid w:val="00F51097"/>
    <w:rsid w:val="00F52F89"/>
    <w:rsid w:val="00F54DA3"/>
    <w:rsid w:val="00F60A64"/>
    <w:rsid w:val="00F61095"/>
    <w:rsid w:val="00F61917"/>
    <w:rsid w:val="00F62058"/>
    <w:rsid w:val="00F6354E"/>
    <w:rsid w:val="00F63A25"/>
    <w:rsid w:val="00F63E03"/>
    <w:rsid w:val="00F6554F"/>
    <w:rsid w:val="00F65BC2"/>
    <w:rsid w:val="00F65D4F"/>
    <w:rsid w:val="00F66BF8"/>
    <w:rsid w:val="00F67303"/>
    <w:rsid w:val="00F677C3"/>
    <w:rsid w:val="00F700CB"/>
    <w:rsid w:val="00F72520"/>
    <w:rsid w:val="00F728D8"/>
    <w:rsid w:val="00F72986"/>
    <w:rsid w:val="00F72A34"/>
    <w:rsid w:val="00F7383C"/>
    <w:rsid w:val="00F7383E"/>
    <w:rsid w:val="00F744A2"/>
    <w:rsid w:val="00F7597D"/>
    <w:rsid w:val="00F77C74"/>
    <w:rsid w:val="00F80A38"/>
    <w:rsid w:val="00F81583"/>
    <w:rsid w:val="00F819D0"/>
    <w:rsid w:val="00F81C90"/>
    <w:rsid w:val="00F8273C"/>
    <w:rsid w:val="00F82EF4"/>
    <w:rsid w:val="00F8356E"/>
    <w:rsid w:val="00F83893"/>
    <w:rsid w:val="00F83B81"/>
    <w:rsid w:val="00F84680"/>
    <w:rsid w:val="00F8620A"/>
    <w:rsid w:val="00F86F7C"/>
    <w:rsid w:val="00F87281"/>
    <w:rsid w:val="00F9111C"/>
    <w:rsid w:val="00F922CB"/>
    <w:rsid w:val="00F92C0E"/>
    <w:rsid w:val="00F951BC"/>
    <w:rsid w:val="00F95682"/>
    <w:rsid w:val="00F95BBA"/>
    <w:rsid w:val="00FA01EE"/>
    <w:rsid w:val="00FA01F5"/>
    <w:rsid w:val="00FA0B04"/>
    <w:rsid w:val="00FA1779"/>
    <w:rsid w:val="00FA1F94"/>
    <w:rsid w:val="00FA2A6F"/>
    <w:rsid w:val="00FA35A1"/>
    <w:rsid w:val="00FA3733"/>
    <w:rsid w:val="00FA5459"/>
    <w:rsid w:val="00FA5BDC"/>
    <w:rsid w:val="00FA6FA8"/>
    <w:rsid w:val="00FA7178"/>
    <w:rsid w:val="00FA71D9"/>
    <w:rsid w:val="00FA77C1"/>
    <w:rsid w:val="00FB0802"/>
    <w:rsid w:val="00FB3347"/>
    <w:rsid w:val="00FB4866"/>
    <w:rsid w:val="00FB50C9"/>
    <w:rsid w:val="00FB5518"/>
    <w:rsid w:val="00FB6153"/>
    <w:rsid w:val="00FB6C48"/>
    <w:rsid w:val="00FB6F0E"/>
    <w:rsid w:val="00FB7A27"/>
    <w:rsid w:val="00FC0E7E"/>
    <w:rsid w:val="00FC1229"/>
    <w:rsid w:val="00FC1407"/>
    <w:rsid w:val="00FC19C4"/>
    <w:rsid w:val="00FC2396"/>
    <w:rsid w:val="00FC42F6"/>
    <w:rsid w:val="00FC4418"/>
    <w:rsid w:val="00FC4F49"/>
    <w:rsid w:val="00FC586C"/>
    <w:rsid w:val="00FC6422"/>
    <w:rsid w:val="00FC7F52"/>
    <w:rsid w:val="00FD0413"/>
    <w:rsid w:val="00FD04BA"/>
    <w:rsid w:val="00FD115E"/>
    <w:rsid w:val="00FD1D28"/>
    <w:rsid w:val="00FD4CD2"/>
    <w:rsid w:val="00FD5C83"/>
    <w:rsid w:val="00FD6078"/>
    <w:rsid w:val="00FD61F3"/>
    <w:rsid w:val="00FD6810"/>
    <w:rsid w:val="00FD7002"/>
    <w:rsid w:val="00FD7BA3"/>
    <w:rsid w:val="00FE063F"/>
    <w:rsid w:val="00FE162D"/>
    <w:rsid w:val="00FE2876"/>
    <w:rsid w:val="00FE311C"/>
    <w:rsid w:val="00FE38F3"/>
    <w:rsid w:val="00FE40E7"/>
    <w:rsid w:val="00FE4998"/>
    <w:rsid w:val="00FE5827"/>
    <w:rsid w:val="00FE7C8E"/>
    <w:rsid w:val="00FF0A19"/>
    <w:rsid w:val="00FF0CA7"/>
    <w:rsid w:val="00FF1EBE"/>
    <w:rsid w:val="00FF2469"/>
    <w:rsid w:val="00FF3093"/>
    <w:rsid w:val="00FF3410"/>
    <w:rsid w:val="00FF3538"/>
    <w:rsid w:val="00FF4449"/>
    <w:rsid w:val="00FF4FCA"/>
    <w:rsid w:val="00FF6A42"/>
    <w:rsid w:val="00FF6AB3"/>
    <w:rsid w:val="00FF713F"/>
    <w:rsid w:val="00FF7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6C8266"/>
  <w15:chartTrackingRefBased/>
  <w15:docId w15:val="{1646AEDE-2047-4609-BEAE-AC426AD7E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DD5093"/>
    <w:pPr>
      <w:spacing w:line="276" w:lineRule="auto"/>
    </w:pPr>
    <w:rPr>
      <w:rFonts w:ascii="Times New Roman" w:hAnsi="Times New Roman"/>
      <w:sz w:val="22"/>
      <w:szCs w:val="22"/>
    </w:rPr>
  </w:style>
  <w:style w:type="paragraph" w:styleId="Antrat1">
    <w:name w:val="heading 1"/>
    <w:basedOn w:val="prastasis"/>
    <w:link w:val="Antrat1Diagrama"/>
    <w:qFormat/>
    <w:rsid w:val="003B0FD7"/>
    <w:pPr>
      <w:spacing w:before="100" w:beforeAutospacing="1" w:after="100" w:afterAutospacing="1" w:line="240" w:lineRule="auto"/>
      <w:outlineLvl w:val="0"/>
    </w:pPr>
    <w:rPr>
      <w:b/>
      <w:bCs/>
      <w:kern w:val="36"/>
      <w:sz w:val="48"/>
      <w:szCs w:val="48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aliases w:val="Char,Diagrama,Header"/>
    <w:basedOn w:val="prastasis"/>
    <w:link w:val="AntratsDiagrama"/>
    <w:unhideWhenUsed/>
    <w:rsid w:val="00D2244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aliases w:val="Char Diagrama,Diagrama Diagrama,Header Diagrama"/>
    <w:basedOn w:val="Numatytasispastraiposriftas"/>
    <w:link w:val="Antrats"/>
    <w:rsid w:val="00D2244B"/>
  </w:style>
  <w:style w:type="table" w:styleId="Lentelstinklelis">
    <w:name w:val="Table Grid"/>
    <w:basedOn w:val="prastojilentel"/>
    <w:uiPriority w:val="59"/>
    <w:rsid w:val="005A11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uiPriority w:val="99"/>
    <w:rsid w:val="005C5A77"/>
    <w:rPr>
      <w:color w:val="0000FF"/>
      <w:u w:val="single"/>
    </w:rPr>
  </w:style>
  <w:style w:type="character" w:styleId="Perirtashipersaitas">
    <w:name w:val="FollowedHyperlink"/>
    <w:uiPriority w:val="99"/>
    <w:semiHidden/>
    <w:unhideWhenUsed/>
    <w:rsid w:val="0023502E"/>
    <w:rPr>
      <w:color w:val="800080"/>
      <w:u w:val="single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0C1ABD"/>
    <w:pPr>
      <w:spacing w:line="240" w:lineRule="auto"/>
    </w:pPr>
    <w:rPr>
      <w:rFonts w:ascii="Calibri" w:hAnsi="Calibri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0C1ABD"/>
    <w:rPr>
      <w:sz w:val="16"/>
      <w:szCs w:val="16"/>
    </w:rPr>
  </w:style>
  <w:style w:type="paragraph" w:styleId="Betarp">
    <w:name w:val="No Spacing"/>
    <w:uiPriority w:val="1"/>
    <w:qFormat/>
    <w:rsid w:val="00C65809"/>
    <w:rPr>
      <w:rFonts w:eastAsia="Calibri"/>
      <w:sz w:val="22"/>
      <w:szCs w:val="22"/>
      <w:lang w:eastAsia="en-US"/>
    </w:rPr>
  </w:style>
  <w:style w:type="paragraph" w:customStyle="1" w:styleId="tah">
    <w:name w:val="tah"/>
    <w:basedOn w:val="prastasis"/>
    <w:rsid w:val="00D66D9B"/>
    <w:pPr>
      <w:spacing w:line="240" w:lineRule="auto"/>
      <w:jc w:val="center"/>
    </w:pPr>
    <w:rPr>
      <w:rFonts w:ascii="Tahoma" w:hAnsi="Tahoma"/>
      <w:sz w:val="20"/>
      <w:szCs w:val="20"/>
      <w:lang w:eastAsia="en-US"/>
    </w:rPr>
  </w:style>
  <w:style w:type="paragraph" w:customStyle="1" w:styleId="mlin">
    <w:name w:val="mlin"/>
    <w:rsid w:val="0071443E"/>
    <w:rPr>
      <w:rFonts w:ascii="TimesLT" w:hAnsi="TimesLT"/>
      <w:sz w:val="24"/>
      <w:lang w:val="en-US" w:eastAsia="en-US"/>
    </w:rPr>
  </w:style>
  <w:style w:type="paragraph" w:customStyle="1" w:styleId="NoParagraphStyle">
    <w:name w:val="[No Paragraph Style]"/>
    <w:rsid w:val="00550E42"/>
    <w:pPr>
      <w:widowControl w:val="0"/>
      <w:autoSpaceDE w:val="0"/>
      <w:autoSpaceDN w:val="0"/>
      <w:adjustRightInd w:val="0"/>
      <w:spacing w:line="288" w:lineRule="auto"/>
    </w:pPr>
    <w:rPr>
      <w:rFonts w:ascii="Tahoma" w:hAnsi="Tahoma" w:cs="Tahoma"/>
      <w:color w:val="000000"/>
      <w:sz w:val="24"/>
      <w:szCs w:val="24"/>
      <w:lang w:val="en-GB"/>
    </w:rPr>
  </w:style>
  <w:style w:type="character" w:customStyle="1" w:styleId="Antrat1Diagrama">
    <w:name w:val="Antraštė 1 Diagrama"/>
    <w:link w:val="Antrat1"/>
    <w:rsid w:val="003B0FD7"/>
    <w:rPr>
      <w:rFonts w:ascii="Times New Roman" w:hAnsi="Times New Roman"/>
      <w:b/>
      <w:bCs/>
      <w:kern w:val="36"/>
      <w:sz w:val="48"/>
      <w:szCs w:val="48"/>
    </w:rPr>
  </w:style>
  <w:style w:type="character" w:styleId="Grietas">
    <w:name w:val="Strong"/>
    <w:uiPriority w:val="22"/>
    <w:qFormat/>
    <w:rsid w:val="001D65A7"/>
    <w:rPr>
      <w:b/>
      <w:bCs/>
    </w:rPr>
  </w:style>
  <w:style w:type="paragraph" w:styleId="Sraopastraipa">
    <w:name w:val="List Paragraph"/>
    <w:basedOn w:val="prastasis"/>
    <w:uiPriority w:val="34"/>
    <w:qFormat/>
    <w:rsid w:val="00017C30"/>
    <w:pPr>
      <w:spacing w:line="240" w:lineRule="auto"/>
      <w:ind w:left="720"/>
    </w:pPr>
    <w:rPr>
      <w:rFonts w:ascii="Calibri" w:eastAsia="Calibri" w:hAnsi="Calibri" w:cs="Calibri"/>
      <w:lang w:eastAsia="en-US"/>
    </w:rPr>
  </w:style>
  <w:style w:type="character" w:customStyle="1" w:styleId="contact-position">
    <w:name w:val="contact-position"/>
    <w:basedOn w:val="Numatytasispastraiposriftas"/>
    <w:rsid w:val="00CC26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90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57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8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23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3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5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62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48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8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3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5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52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7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9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0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4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04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85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04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07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214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05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640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767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6055366">
                              <w:marLeft w:val="12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8398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4584453">
                                      <w:marLeft w:val="0"/>
                                      <w:marRight w:val="0"/>
                                      <w:marTop w:val="0"/>
                                      <w:marBottom w:val="4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33222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87585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71053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03610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40216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06119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24836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653679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981136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934497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279753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97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0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1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8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10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7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2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5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0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07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rs.lt/pls/inter/dokpaieska.rezult_l?p_nr=XIVP-2417*&amp;p_nuo=&amp;p_iki=&amp;p_org=&amp;p_drus=&amp;p_kalb_id=1&amp;p_title=&amp;p_text=&amp;p_pub=&amp;p_met=&amp;p_lnr=&amp;p_denr=&amp;p_es=0&amp;p_tid=&amp;p_tkid=&amp;p_t=0&amp;p_tr1=2&amp;p_tr2=2&amp;p_gal=&amp;p_rus=" TargetMode="External"/><Relationship Id="rId13" Type="http://schemas.openxmlformats.org/officeDocument/2006/relationships/hyperlink" Target="http://www.lrs.lt/pls/inter/dokpaieska.rezult_l?p_nr=XIVP-2414*&amp;p_nuo=&amp;p_iki=&amp;p_org=&amp;p_drus=&amp;p_kalb_id=1&amp;p_title=&amp;p_text=&amp;p_pub=&amp;p_met=&amp;p_lnr=&amp;p_denr=&amp;p_es=0&amp;p_tid=&amp;p_tkid=&amp;p_t=0&amp;p_tr1=2&amp;p_tr2=2&amp;p_gal=&amp;p_rus=" TargetMode="External"/><Relationship Id="rId18" Type="http://schemas.openxmlformats.org/officeDocument/2006/relationships/hyperlink" Target="http://www.lrs.lt/pls/inter/dokpaieska.rezult_l?p_nr=XIVP-2404*&amp;p_nuo=&amp;p_iki=&amp;p_org=&amp;p_drus=&amp;p_kalb_id=1&amp;p_title=&amp;p_text=&amp;p_pub=&amp;p_met=&amp;p_lnr=&amp;p_denr=&amp;p_es=0&amp;p_tid=&amp;p_tkid=&amp;p_t=0&amp;p_tr1=2&amp;p_tr2=2&amp;p_gal=&amp;p_rus=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lrs.lt/pls/inter/dokpaieska.rezult_l?p_nr=XIVP-2413*&amp;p_nuo=&amp;p_iki=&amp;p_org=&amp;p_drus=&amp;p_kalb_id=1&amp;p_title=&amp;p_text=&amp;p_pub=&amp;p_met=&amp;p_lnr=&amp;p_denr=&amp;p_es=0&amp;p_tid=&amp;p_tkid=&amp;p_t=0&amp;p_tr1=2&amp;p_tr2=2&amp;p_gal=&amp;p_rus=" TargetMode="External"/><Relationship Id="rId17" Type="http://schemas.openxmlformats.org/officeDocument/2006/relationships/hyperlink" Target="http://www.lrs.lt/pls/inter/dokpaieska.rezult_l?p_nr=XIVP-2405*&amp;p_nuo=&amp;p_iki=&amp;p_org=&amp;p_drus=&amp;p_kalb_id=1&amp;p_title=&amp;p_text=&amp;p_pub=&amp;p_met=&amp;p_lnr=&amp;p_denr=&amp;p_es=0&amp;p_tid=&amp;p_tkid=&amp;p_t=0&amp;p_tr1=2&amp;p_tr2=2&amp;p_gal=&amp;p_rus=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lrs.lt/pls/inter/dokpaieska.rezult_l?p_nr=XIVP-2411*&amp;p_nuo=&amp;p_iki=&amp;p_org=&amp;p_drus=&amp;p_kalb_id=1&amp;p_title=&amp;p_text=&amp;p_pub=&amp;p_met=&amp;p_lnr=&amp;p_denr=&amp;p_es=0&amp;p_tid=&amp;p_tkid=&amp;p_t=0&amp;p_tr1=2&amp;p_tr2=2&amp;p_gal=&amp;p_rus=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rs.lt/pls/inter/dokpaieska.rezult_l?p_nr=XIVP-2415*&amp;p_nuo=&amp;p_iki=&amp;p_org=&amp;p_drus=&amp;p_kalb_id=1&amp;p_title=&amp;p_text=&amp;p_pub=&amp;p_met=&amp;p_lnr=&amp;p_denr=&amp;p_es=0&amp;p_tid=&amp;p_tkid=&amp;p_t=0&amp;p_tr1=2&amp;p_tr2=2&amp;p_gal=&amp;p_rus=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lrs.lt/pls/inter/dokpaieska.rezult_l?p_nr=XIVP-2419*&amp;p_nuo=&amp;p_iki=&amp;p_org=&amp;p_drus=&amp;p_kalb_id=1&amp;p_title=&amp;p_text=&amp;p_pub=&amp;p_met=&amp;p_lnr=&amp;p_denr=&amp;p_es=0&amp;p_tid=&amp;p_tkid=&amp;p_t=0&amp;p_tr1=2&amp;p_tr2=2&amp;p_gal=&amp;p_rus=" TargetMode="External"/><Relationship Id="rId10" Type="http://schemas.openxmlformats.org/officeDocument/2006/relationships/hyperlink" Target="https://e-seimas.lrs.lt/portal/legalAct/lt/TAK/ed019830a6cb11ed924fd817f8fa798e?positionInSearchResults=0&amp;searchModelUUID=ded98b94-1bf5-4022-9046-799ffe2d03b8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-seimas.lrs.lt/portal/legalAct/lt/TAK/8ff41270a6cc11ed924fd817f8fa798e?positionInSearchResults=0&amp;searchModelUUID=ded98b94-1bf5-4022-9046-799ffe2d03b8" TargetMode="External"/><Relationship Id="rId14" Type="http://schemas.openxmlformats.org/officeDocument/2006/relationships/hyperlink" Target="http://www.lrs.lt/pls/inter/dokpaieska.rezult_l?p_nr=XIVP-2416*&amp;p_nuo=&amp;p_iki=&amp;p_org=&amp;p_drus=&amp;p_kalb_id=1&amp;p_title=&amp;p_text=&amp;p_pub=&amp;p_met=&amp;p_lnr=&amp;p_denr=&amp;p_es=0&amp;p_tid=&amp;p_tkid=&amp;p_t=0&amp;p_tr1=2&amp;p_tr2=2&amp;p_gal=&amp;p_rus=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razaitien&#279;.e\AppData\Roaming\Microsoft\Templates\darbotv.dotx" TargetMode="Externa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CC600-FC92-46B2-A750-DD599580F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darbotv.dotx</Template>
  <TotalTime>619</TotalTime>
  <Pages>3</Pages>
  <Words>3885</Words>
  <Characters>2215</Characters>
  <Application>Microsoft Office Word</Application>
  <DocSecurity>0</DocSecurity>
  <Lines>18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6088</CharactersWithSpaces>
  <SharedDoc>false</SharedDoc>
  <HLinks>
    <vt:vector size="438" baseType="variant">
      <vt:variant>
        <vt:i4>2031711</vt:i4>
      </vt:variant>
      <vt:variant>
        <vt:i4>216</vt:i4>
      </vt:variant>
      <vt:variant>
        <vt:i4>0</vt:i4>
      </vt:variant>
      <vt:variant>
        <vt:i4>5</vt:i4>
      </vt:variant>
      <vt:variant>
        <vt:lpwstr>http://www.lrs.lt/pls/inter/dokpaieska.rezult_l?p_nr=XIIIP-5139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2031710</vt:i4>
      </vt:variant>
      <vt:variant>
        <vt:i4>213</vt:i4>
      </vt:variant>
      <vt:variant>
        <vt:i4>0</vt:i4>
      </vt:variant>
      <vt:variant>
        <vt:i4>5</vt:i4>
      </vt:variant>
      <vt:variant>
        <vt:lpwstr>http://www.lrs.lt/pls/inter/dokpaieska.rezult_l?p_nr=XIIIP-5138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2031697</vt:i4>
      </vt:variant>
      <vt:variant>
        <vt:i4>210</vt:i4>
      </vt:variant>
      <vt:variant>
        <vt:i4>0</vt:i4>
      </vt:variant>
      <vt:variant>
        <vt:i4>5</vt:i4>
      </vt:variant>
      <vt:variant>
        <vt:lpwstr>http://www.lrs.lt/pls/inter/dokpaieska.rezult_l?p_nr=XIIIP-5137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1179730</vt:i4>
      </vt:variant>
      <vt:variant>
        <vt:i4>207</vt:i4>
      </vt:variant>
      <vt:variant>
        <vt:i4>0</vt:i4>
      </vt:variant>
      <vt:variant>
        <vt:i4>5</vt:i4>
      </vt:variant>
      <vt:variant>
        <vt:lpwstr>http://www.lrs.lt/pls/inter/dokpaieska.rezult_l?p_nr=XIIIP-2194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1179733</vt:i4>
      </vt:variant>
      <vt:variant>
        <vt:i4>204</vt:i4>
      </vt:variant>
      <vt:variant>
        <vt:i4>0</vt:i4>
      </vt:variant>
      <vt:variant>
        <vt:i4>5</vt:i4>
      </vt:variant>
      <vt:variant>
        <vt:lpwstr>http://www.lrs.lt/pls/inter/dokpaieska.rezult_l?p_nr=XIIIP-2193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1179732</vt:i4>
      </vt:variant>
      <vt:variant>
        <vt:i4>201</vt:i4>
      </vt:variant>
      <vt:variant>
        <vt:i4>0</vt:i4>
      </vt:variant>
      <vt:variant>
        <vt:i4>5</vt:i4>
      </vt:variant>
      <vt:variant>
        <vt:lpwstr>http://www.lrs.lt/pls/inter/dokpaieska.rezult_l?p_nr=XIIIP-2192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1179734</vt:i4>
      </vt:variant>
      <vt:variant>
        <vt:i4>198</vt:i4>
      </vt:variant>
      <vt:variant>
        <vt:i4>0</vt:i4>
      </vt:variant>
      <vt:variant>
        <vt:i4>5</vt:i4>
      </vt:variant>
      <vt:variant>
        <vt:lpwstr>http://www.lrs.lt/pls/inter/dokpaieska.rezult_l?p_nr=XIIIP-2190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1245279</vt:i4>
      </vt:variant>
      <vt:variant>
        <vt:i4>195</vt:i4>
      </vt:variant>
      <vt:variant>
        <vt:i4>0</vt:i4>
      </vt:variant>
      <vt:variant>
        <vt:i4>5</vt:i4>
      </vt:variant>
      <vt:variant>
        <vt:lpwstr>http://www.lrs.lt/pls/inter/dokpaieska.rezult_l?p_nr=XIIIP-2189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1245278</vt:i4>
      </vt:variant>
      <vt:variant>
        <vt:i4>192</vt:i4>
      </vt:variant>
      <vt:variant>
        <vt:i4>0</vt:i4>
      </vt:variant>
      <vt:variant>
        <vt:i4>5</vt:i4>
      </vt:variant>
      <vt:variant>
        <vt:lpwstr>http://www.lrs.lt/pls/inter/dokpaieska.rezult_l?p_nr=XIIIP-2188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1245265</vt:i4>
      </vt:variant>
      <vt:variant>
        <vt:i4>189</vt:i4>
      </vt:variant>
      <vt:variant>
        <vt:i4>0</vt:i4>
      </vt:variant>
      <vt:variant>
        <vt:i4>5</vt:i4>
      </vt:variant>
      <vt:variant>
        <vt:lpwstr>http://www.lrs.lt/pls/inter/dokpaieska.rezult_l?p_nr=XIIIP-2187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1245264</vt:i4>
      </vt:variant>
      <vt:variant>
        <vt:i4>186</vt:i4>
      </vt:variant>
      <vt:variant>
        <vt:i4>0</vt:i4>
      </vt:variant>
      <vt:variant>
        <vt:i4>5</vt:i4>
      </vt:variant>
      <vt:variant>
        <vt:lpwstr>http://www.lrs.lt/pls/inter/dokpaieska.rezult_l?p_nr=XIIIP-2186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1245267</vt:i4>
      </vt:variant>
      <vt:variant>
        <vt:i4>183</vt:i4>
      </vt:variant>
      <vt:variant>
        <vt:i4>0</vt:i4>
      </vt:variant>
      <vt:variant>
        <vt:i4>5</vt:i4>
      </vt:variant>
      <vt:variant>
        <vt:lpwstr>http://www.lrs.lt/pls/inter/dokpaieska.rezult_l?p_nr=XIIIP-2185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1245266</vt:i4>
      </vt:variant>
      <vt:variant>
        <vt:i4>180</vt:i4>
      </vt:variant>
      <vt:variant>
        <vt:i4>0</vt:i4>
      </vt:variant>
      <vt:variant>
        <vt:i4>5</vt:i4>
      </vt:variant>
      <vt:variant>
        <vt:lpwstr>http://www.lrs.lt/pls/inter/dokpaieska.rezult_l?p_nr=XIIIP-2184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1245269</vt:i4>
      </vt:variant>
      <vt:variant>
        <vt:i4>177</vt:i4>
      </vt:variant>
      <vt:variant>
        <vt:i4>0</vt:i4>
      </vt:variant>
      <vt:variant>
        <vt:i4>5</vt:i4>
      </vt:variant>
      <vt:variant>
        <vt:lpwstr>http://www.lrs.lt/pls/inter/dokpaieska.rezult_l?p_nr=XIIIP-2183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6881377</vt:i4>
      </vt:variant>
      <vt:variant>
        <vt:i4>174</vt:i4>
      </vt:variant>
      <vt:variant>
        <vt:i4>0</vt:i4>
      </vt:variant>
      <vt:variant>
        <vt:i4>5</vt:i4>
      </vt:variant>
      <vt:variant>
        <vt:lpwstr>http://www.lrs.lt/pls/inter/dokpaieska.rezult_l?p_nr=XIVP-123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6881376</vt:i4>
      </vt:variant>
      <vt:variant>
        <vt:i4>171</vt:i4>
      </vt:variant>
      <vt:variant>
        <vt:i4>0</vt:i4>
      </vt:variant>
      <vt:variant>
        <vt:i4>5</vt:i4>
      </vt:variant>
      <vt:variant>
        <vt:lpwstr>http://www.lrs.lt/pls/inter/dokpaieska.rezult_l?p_nr=XIVP-122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1835093</vt:i4>
      </vt:variant>
      <vt:variant>
        <vt:i4>168</vt:i4>
      </vt:variant>
      <vt:variant>
        <vt:i4>0</vt:i4>
      </vt:variant>
      <vt:variant>
        <vt:i4>5</vt:i4>
      </vt:variant>
      <vt:variant>
        <vt:lpwstr>http://www.lrs.lt/pls/inter/dokpaieska.rezult_l?p_nr=XIIIP-5301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1835092</vt:i4>
      </vt:variant>
      <vt:variant>
        <vt:i4>165</vt:i4>
      </vt:variant>
      <vt:variant>
        <vt:i4>0</vt:i4>
      </vt:variant>
      <vt:variant>
        <vt:i4>5</vt:i4>
      </vt:variant>
      <vt:variant>
        <vt:lpwstr>http://www.lrs.lt/pls/inter/dokpaieska.rezult_l?p_nr=XIIIP-5300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1376348</vt:i4>
      </vt:variant>
      <vt:variant>
        <vt:i4>162</vt:i4>
      </vt:variant>
      <vt:variant>
        <vt:i4>0</vt:i4>
      </vt:variant>
      <vt:variant>
        <vt:i4>5</vt:i4>
      </vt:variant>
      <vt:variant>
        <vt:lpwstr>http://www.lrs.lt/pls/inter/dokpaieska.rezult_l?p_nr=XIIIP-5299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1376342</vt:i4>
      </vt:variant>
      <vt:variant>
        <vt:i4>159</vt:i4>
      </vt:variant>
      <vt:variant>
        <vt:i4>0</vt:i4>
      </vt:variant>
      <vt:variant>
        <vt:i4>5</vt:i4>
      </vt:variant>
      <vt:variant>
        <vt:lpwstr>http://www.lrs.lt/pls/inter/dokpaieska.rezult_l?p_nr=XIIIP-5293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1376349</vt:i4>
      </vt:variant>
      <vt:variant>
        <vt:i4>156</vt:i4>
      </vt:variant>
      <vt:variant>
        <vt:i4>0</vt:i4>
      </vt:variant>
      <vt:variant>
        <vt:i4>5</vt:i4>
      </vt:variant>
      <vt:variant>
        <vt:lpwstr>http://www.lrs.lt/pls/inter/dokpaieska.rezult_l?p_nr=XIIIP-5298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1376338</vt:i4>
      </vt:variant>
      <vt:variant>
        <vt:i4>153</vt:i4>
      </vt:variant>
      <vt:variant>
        <vt:i4>0</vt:i4>
      </vt:variant>
      <vt:variant>
        <vt:i4>5</vt:i4>
      </vt:variant>
      <vt:variant>
        <vt:lpwstr>http://www.lrs.lt/pls/inter/dokpaieska.rezult_l?p_nr=XIIIP-5297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1376339</vt:i4>
      </vt:variant>
      <vt:variant>
        <vt:i4>150</vt:i4>
      </vt:variant>
      <vt:variant>
        <vt:i4>0</vt:i4>
      </vt:variant>
      <vt:variant>
        <vt:i4>5</vt:i4>
      </vt:variant>
      <vt:variant>
        <vt:lpwstr>http://www.lrs.lt/pls/inter/dokpaieska.rezult_l?p_nr=XIIIP-5296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1376336</vt:i4>
      </vt:variant>
      <vt:variant>
        <vt:i4>147</vt:i4>
      </vt:variant>
      <vt:variant>
        <vt:i4>0</vt:i4>
      </vt:variant>
      <vt:variant>
        <vt:i4>5</vt:i4>
      </vt:variant>
      <vt:variant>
        <vt:lpwstr>http://www.lrs.lt/pls/inter/dokpaieska.rezult_l?p_nr=XIIIP-5295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1376337</vt:i4>
      </vt:variant>
      <vt:variant>
        <vt:i4>144</vt:i4>
      </vt:variant>
      <vt:variant>
        <vt:i4>0</vt:i4>
      </vt:variant>
      <vt:variant>
        <vt:i4>5</vt:i4>
      </vt:variant>
      <vt:variant>
        <vt:lpwstr>http://www.lrs.lt/pls/inter/dokpaieska.rezult_l?p_nr=XIIIP-5294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4128883</vt:i4>
      </vt:variant>
      <vt:variant>
        <vt:i4>141</vt:i4>
      </vt:variant>
      <vt:variant>
        <vt:i4>0</vt:i4>
      </vt:variant>
      <vt:variant>
        <vt:i4>5</vt:i4>
      </vt:variant>
      <vt:variant>
        <vt:lpwstr>http://www3.lrs.lt/pls/inter/dokpaieska.rezult_l?p_nr=XIIIP-5292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1835094</vt:i4>
      </vt:variant>
      <vt:variant>
        <vt:i4>138</vt:i4>
      </vt:variant>
      <vt:variant>
        <vt:i4>0</vt:i4>
      </vt:variant>
      <vt:variant>
        <vt:i4>5</vt:i4>
      </vt:variant>
      <vt:variant>
        <vt:lpwstr>http://www.lrs.lt/pls/inter/dokpaieska.rezult_l?p_nr=XIIIP-5302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6881379</vt:i4>
      </vt:variant>
      <vt:variant>
        <vt:i4>135</vt:i4>
      </vt:variant>
      <vt:variant>
        <vt:i4>0</vt:i4>
      </vt:variant>
      <vt:variant>
        <vt:i4>5</vt:i4>
      </vt:variant>
      <vt:variant>
        <vt:lpwstr>http://www.lrs.lt/pls/inter/dokpaieska.rezult_l?p_nr=XIVP-121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1835088</vt:i4>
      </vt:variant>
      <vt:variant>
        <vt:i4>132</vt:i4>
      </vt:variant>
      <vt:variant>
        <vt:i4>0</vt:i4>
      </vt:variant>
      <vt:variant>
        <vt:i4>5</vt:i4>
      </vt:variant>
      <vt:variant>
        <vt:lpwstr>http://www.lrs.lt/pls/inter/dokpaieska.rezult_l?p_nr=XIIIP-5106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6946914</vt:i4>
      </vt:variant>
      <vt:variant>
        <vt:i4>129</vt:i4>
      </vt:variant>
      <vt:variant>
        <vt:i4>0</vt:i4>
      </vt:variant>
      <vt:variant>
        <vt:i4>5</vt:i4>
      </vt:variant>
      <vt:variant>
        <vt:lpwstr>http://www.lrs.lt/pls/inter/dokpaieska.rezult_l?p_nr=XIVP-110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6946917</vt:i4>
      </vt:variant>
      <vt:variant>
        <vt:i4>126</vt:i4>
      </vt:variant>
      <vt:variant>
        <vt:i4>0</vt:i4>
      </vt:variant>
      <vt:variant>
        <vt:i4>5</vt:i4>
      </vt:variant>
      <vt:variant>
        <vt:lpwstr>http://www.lrs.lt/pls/inter/dokpaieska.rezult_l?p_nr=XIVP-117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6946923</vt:i4>
      </vt:variant>
      <vt:variant>
        <vt:i4>123</vt:i4>
      </vt:variant>
      <vt:variant>
        <vt:i4>0</vt:i4>
      </vt:variant>
      <vt:variant>
        <vt:i4>5</vt:i4>
      </vt:variant>
      <vt:variant>
        <vt:lpwstr>http://www.lrs.lt/pls/inter/dokpaieska.rezult_l?p_nr=XIVP-119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2031704</vt:i4>
      </vt:variant>
      <vt:variant>
        <vt:i4>120</vt:i4>
      </vt:variant>
      <vt:variant>
        <vt:i4>0</vt:i4>
      </vt:variant>
      <vt:variant>
        <vt:i4>5</vt:i4>
      </vt:variant>
      <vt:variant>
        <vt:lpwstr>http://www.lrs.lt/pls/inter/dokpaieska.rezult_l?p_nr=XIIIP-4926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1638483</vt:i4>
      </vt:variant>
      <vt:variant>
        <vt:i4>117</vt:i4>
      </vt:variant>
      <vt:variant>
        <vt:i4>0</vt:i4>
      </vt:variant>
      <vt:variant>
        <vt:i4>5</vt:i4>
      </vt:variant>
      <vt:variant>
        <vt:lpwstr>http://www.lrs.lt/pls/inter/dokpaieska.rezult_l?p_nr=XIIIP-5155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3801213</vt:i4>
      </vt:variant>
      <vt:variant>
        <vt:i4>114</vt:i4>
      </vt:variant>
      <vt:variant>
        <vt:i4>0</vt:i4>
      </vt:variant>
      <vt:variant>
        <vt:i4>5</vt:i4>
      </vt:variant>
      <vt:variant>
        <vt:lpwstr>http://www3.lrs.lt/pls/inter/dokpaieska.rezult_l?p_nr=XIIIP-5174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6881378</vt:i4>
      </vt:variant>
      <vt:variant>
        <vt:i4>111</vt:i4>
      </vt:variant>
      <vt:variant>
        <vt:i4>0</vt:i4>
      </vt:variant>
      <vt:variant>
        <vt:i4>5</vt:i4>
      </vt:variant>
      <vt:variant>
        <vt:lpwstr>http://www.lrs.lt/pls/inter/dokpaieska.rezult_l?p_nr=XIVP-120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8257652</vt:i4>
      </vt:variant>
      <vt:variant>
        <vt:i4>108</vt:i4>
      </vt:variant>
      <vt:variant>
        <vt:i4>0</vt:i4>
      </vt:variant>
      <vt:variant>
        <vt:i4>5</vt:i4>
      </vt:variant>
      <vt:variant>
        <vt:lpwstr>http://www.lrs.lt/pls/inter/dokpaieska.rezult_l?p_nr=XIVP-96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8192116</vt:i4>
      </vt:variant>
      <vt:variant>
        <vt:i4>105</vt:i4>
      </vt:variant>
      <vt:variant>
        <vt:i4>0</vt:i4>
      </vt:variant>
      <vt:variant>
        <vt:i4>5</vt:i4>
      </vt:variant>
      <vt:variant>
        <vt:lpwstr>http://www.lrs.lt/pls/inter/dokpaieska.rezult_l?p_nr=XIVP-95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1769553</vt:i4>
      </vt:variant>
      <vt:variant>
        <vt:i4>102</vt:i4>
      </vt:variant>
      <vt:variant>
        <vt:i4>0</vt:i4>
      </vt:variant>
      <vt:variant>
        <vt:i4>5</vt:i4>
      </vt:variant>
      <vt:variant>
        <vt:lpwstr>http://www.lrs.lt/pls/inter/dokpaieska.rezult_l?p_nr=XIIIP-5375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1769552</vt:i4>
      </vt:variant>
      <vt:variant>
        <vt:i4>99</vt:i4>
      </vt:variant>
      <vt:variant>
        <vt:i4>0</vt:i4>
      </vt:variant>
      <vt:variant>
        <vt:i4>5</vt:i4>
      </vt:variant>
      <vt:variant>
        <vt:lpwstr>http://www.lrs.lt/pls/inter/dokpaieska.rezult_l?p_nr=XIIIP-5374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1769559</vt:i4>
      </vt:variant>
      <vt:variant>
        <vt:i4>96</vt:i4>
      </vt:variant>
      <vt:variant>
        <vt:i4>0</vt:i4>
      </vt:variant>
      <vt:variant>
        <vt:i4>5</vt:i4>
      </vt:variant>
      <vt:variant>
        <vt:lpwstr>http://www.lrs.lt/pls/inter/dokpaieska.rezult_l?p_nr=XIIIP-5373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1966163</vt:i4>
      </vt:variant>
      <vt:variant>
        <vt:i4>93</vt:i4>
      </vt:variant>
      <vt:variant>
        <vt:i4>0</vt:i4>
      </vt:variant>
      <vt:variant>
        <vt:i4>5</vt:i4>
      </vt:variant>
      <vt:variant>
        <vt:lpwstr>http://www.lrs.lt/pls/inter/dokpaieska.rezult_l?p_nr=XIIIP-5024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7012449</vt:i4>
      </vt:variant>
      <vt:variant>
        <vt:i4>90</vt:i4>
      </vt:variant>
      <vt:variant>
        <vt:i4>0</vt:i4>
      </vt:variant>
      <vt:variant>
        <vt:i4>5</vt:i4>
      </vt:variant>
      <vt:variant>
        <vt:lpwstr>http://www.lrs.lt/pls/inter/dokpaieska.rezult_l?p_nr=XIVP-103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8126590</vt:i4>
      </vt:variant>
      <vt:variant>
        <vt:i4>87</vt:i4>
      </vt:variant>
      <vt:variant>
        <vt:i4>0</vt:i4>
      </vt:variant>
      <vt:variant>
        <vt:i4>5</vt:i4>
      </vt:variant>
      <vt:variant>
        <vt:lpwstr>http://www.lrs.lt/pls/inter/dokpaieska.rezult_l?p_nr=XIVP-34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8061049</vt:i4>
      </vt:variant>
      <vt:variant>
        <vt:i4>84</vt:i4>
      </vt:variant>
      <vt:variant>
        <vt:i4>0</vt:i4>
      </vt:variant>
      <vt:variant>
        <vt:i4>5</vt:i4>
      </vt:variant>
      <vt:variant>
        <vt:lpwstr>http://www.lrs.lt/pls/inter/dokpaieska.rezult_l?p_nr=XIVP-43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1900633</vt:i4>
      </vt:variant>
      <vt:variant>
        <vt:i4>81</vt:i4>
      </vt:variant>
      <vt:variant>
        <vt:i4>0</vt:i4>
      </vt:variant>
      <vt:variant>
        <vt:i4>5</vt:i4>
      </vt:variant>
      <vt:variant>
        <vt:lpwstr>http://www.lrs.lt/pls/inter/dokpaieska.rezult_l?p_nr=XIIIP-4709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1900625</vt:i4>
      </vt:variant>
      <vt:variant>
        <vt:i4>78</vt:i4>
      </vt:variant>
      <vt:variant>
        <vt:i4>0</vt:i4>
      </vt:variant>
      <vt:variant>
        <vt:i4>5</vt:i4>
      </vt:variant>
      <vt:variant>
        <vt:lpwstr>http://www.lrs.lt/pls/inter/dokpaieska.rezult_l?p_nr=XIIIP-5315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1900624</vt:i4>
      </vt:variant>
      <vt:variant>
        <vt:i4>75</vt:i4>
      </vt:variant>
      <vt:variant>
        <vt:i4>0</vt:i4>
      </vt:variant>
      <vt:variant>
        <vt:i4>5</vt:i4>
      </vt:variant>
      <vt:variant>
        <vt:lpwstr>http://www.lrs.lt/pls/inter/dokpaieska.rezult_l?p_nr=XIIIP-5314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1900631</vt:i4>
      </vt:variant>
      <vt:variant>
        <vt:i4>72</vt:i4>
      </vt:variant>
      <vt:variant>
        <vt:i4>0</vt:i4>
      </vt:variant>
      <vt:variant>
        <vt:i4>5</vt:i4>
      </vt:variant>
      <vt:variant>
        <vt:lpwstr>http://www.lrs.lt/pls/inter/dokpaieska.rezult_l?p_nr=XIIIP-5313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1900630</vt:i4>
      </vt:variant>
      <vt:variant>
        <vt:i4>69</vt:i4>
      </vt:variant>
      <vt:variant>
        <vt:i4>0</vt:i4>
      </vt:variant>
      <vt:variant>
        <vt:i4>5</vt:i4>
      </vt:variant>
      <vt:variant>
        <vt:lpwstr>http://www.lrs.lt/pls/inter/dokpaieska.rezult_l?p_nr=XIIIP-5312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1900629</vt:i4>
      </vt:variant>
      <vt:variant>
        <vt:i4>66</vt:i4>
      </vt:variant>
      <vt:variant>
        <vt:i4>0</vt:i4>
      </vt:variant>
      <vt:variant>
        <vt:i4>5</vt:i4>
      </vt:variant>
      <vt:variant>
        <vt:lpwstr>http://www.lrs.lt/pls/inter/dokpaieska.rezult_l?p_nr=XIIIP-5311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1900628</vt:i4>
      </vt:variant>
      <vt:variant>
        <vt:i4>63</vt:i4>
      </vt:variant>
      <vt:variant>
        <vt:i4>0</vt:i4>
      </vt:variant>
      <vt:variant>
        <vt:i4>5</vt:i4>
      </vt:variant>
      <vt:variant>
        <vt:lpwstr>http://www.lrs.lt/pls/inter/dokpaieska.rezult_l?p_nr=XIIIP-5310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1704028</vt:i4>
      </vt:variant>
      <vt:variant>
        <vt:i4>60</vt:i4>
      </vt:variant>
      <vt:variant>
        <vt:i4>0</vt:i4>
      </vt:variant>
      <vt:variant>
        <vt:i4>5</vt:i4>
      </vt:variant>
      <vt:variant>
        <vt:lpwstr>http://www.lrs.lt/pls/inter/dokpaieska.rezult_l?p_nr=XIIIP-5368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6881377</vt:i4>
      </vt:variant>
      <vt:variant>
        <vt:i4>57</vt:i4>
      </vt:variant>
      <vt:variant>
        <vt:i4>0</vt:i4>
      </vt:variant>
      <vt:variant>
        <vt:i4>5</vt:i4>
      </vt:variant>
      <vt:variant>
        <vt:lpwstr>http://www.lrs.lt/pls/inter/dokpaieska.rezult_l?p_nr=XIVP-123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6881376</vt:i4>
      </vt:variant>
      <vt:variant>
        <vt:i4>54</vt:i4>
      </vt:variant>
      <vt:variant>
        <vt:i4>0</vt:i4>
      </vt:variant>
      <vt:variant>
        <vt:i4>5</vt:i4>
      </vt:variant>
      <vt:variant>
        <vt:lpwstr>http://www.lrs.lt/pls/inter/dokpaieska.rezult_l?p_nr=XIVP-122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1835093</vt:i4>
      </vt:variant>
      <vt:variant>
        <vt:i4>51</vt:i4>
      </vt:variant>
      <vt:variant>
        <vt:i4>0</vt:i4>
      </vt:variant>
      <vt:variant>
        <vt:i4>5</vt:i4>
      </vt:variant>
      <vt:variant>
        <vt:lpwstr>http://www.lrs.lt/pls/inter/dokpaieska.rezult_l?p_nr=XIIIP-5301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1835092</vt:i4>
      </vt:variant>
      <vt:variant>
        <vt:i4>48</vt:i4>
      </vt:variant>
      <vt:variant>
        <vt:i4>0</vt:i4>
      </vt:variant>
      <vt:variant>
        <vt:i4>5</vt:i4>
      </vt:variant>
      <vt:variant>
        <vt:lpwstr>http://www.lrs.lt/pls/inter/dokpaieska.rezult_l?p_nr=XIIIP-5300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1376348</vt:i4>
      </vt:variant>
      <vt:variant>
        <vt:i4>45</vt:i4>
      </vt:variant>
      <vt:variant>
        <vt:i4>0</vt:i4>
      </vt:variant>
      <vt:variant>
        <vt:i4>5</vt:i4>
      </vt:variant>
      <vt:variant>
        <vt:lpwstr>http://www.lrs.lt/pls/inter/dokpaieska.rezult_l?p_nr=XIIIP-5299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1376342</vt:i4>
      </vt:variant>
      <vt:variant>
        <vt:i4>42</vt:i4>
      </vt:variant>
      <vt:variant>
        <vt:i4>0</vt:i4>
      </vt:variant>
      <vt:variant>
        <vt:i4>5</vt:i4>
      </vt:variant>
      <vt:variant>
        <vt:lpwstr>http://www.lrs.lt/pls/inter/dokpaieska.rezult_l?p_nr=XIIIP-5293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1376349</vt:i4>
      </vt:variant>
      <vt:variant>
        <vt:i4>39</vt:i4>
      </vt:variant>
      <vt:variant>
        <vt:i4>0</vt:i4>
      </vt:variant>
      <vt:variant>
        <vt:i4>5</vt:i4>
      </vt:variant>
      <vt:variant>
        <vt:lpwstr>http://www.lrs.lt/pls/inter/dokpaieska.rezult_l?p_nr=XIIIP-5298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1376338</vt:i4>
      </vt:variant>
      <vt:variant>
        <vt:i4>36</vt:i4>
      </vt:variant>
      <vt:variant>
        <vt:i4>0</vt:i4>
      </vt:variant>
      <vt:variant>
        <vt:i4>5</vt:i4>
      </vt:variant>
      <vt:variant>
        <vt:lpwstr>http://www.lrs.lt/pls/inter/dokpaieska.rezult_l?p_nr=XIIIP-5297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1376339</vt:i4>
      </vt:variant>
      <vt:variant>
        <vt:i4>33</vt:i4>
      </vt:variant>
      <vt:variant>
        <vt:i4>0</vt:i4>
      </vt:variant>
      <vt:variant>
        <vt:i4>5</vt:i4>
      </vt:variant>
      <vt:variant>
        <vt:lpwstr>http://www.lrs.lt/pls/inter/dokpaieska.rezult_l?p_nr=XIIIP-5296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1376336</vt:i4>
      </vt:variant>
      <vt:variant>
        <vt:i4>30</vt:i4>
      </vt:variant>
      <vt:variant>
        <vt:i4>0</vt:i4>
      </vt:variant>
      <vt:variant>
        <vt:i4>5</vt:i4>
      </vt:variant>
      <vt:variant>
        <vt:lpwstr>http://www.lrs.lt/pls/inter/dokpaieska.rezult_l?p_nr=XIIIP-5295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1376337</vt:i4>
      </vt:variant>
      <vt:variant>
        <vt:i4>27</vt:i4>
      </vt:variant>
      <vt:variant>
        <vt:i4>0</vt:i4>
      </vt:variant>
      <vt:variant>
        <vt:i4>5</vt:i4>
      </vt:variant>
      <vt:variant>
        <vt:lpwstr>http://www.lrs.lt/pls/inter/dokpaieska.rezult_l?p_nr=XIIIP-5294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4128883</vt:i4>
      </vt:variant>
      <vt:variant>
        <vt:i4>24</vt:i4>
      </vt:variant>
      <vt:variant>
        <vt:i4>0</vt:i4>
      </vt:variant>
      <vt:variant>
        <vt:i4>5</vt:i4>
      </vt:variant>
      <vt:variant>
        <vt:lpwstr>http://www3.lrs.lt/pls/inter/dokpaieska.rezult_l?p_nr=XIIIP-5292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1835094</vt:i4>
      </vt:variant>
      <vt:variant>
        <vt:i4>21</vt:i4>
      </vt:variant>
      <vt:variant>
        <vt:i4>0</vt:i4>
      </vt:variant>
      <vt:variant>
        <vt:i4>5</vt:i4>
      </vt:variant>
      <vt:variant>
        <vt:lpwstr>http://www.lrs.lt/pls/inter/dokpaieska.rezult_l?p_nr=XIIIP-5302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6881379</vt:i4>
      </vt:variant>
      <vt:variant>
        <vt:i4>18</vt:i4>
      </vt:variant>
      <vt:variant>
        <vt:i4>0</vt:i4>
      </vt:variant>
      <vt:variant>
        <vt:i4>5</vt:i4>
      </vt:variant>
      <vt:variant>
        <vt:lpwstr>http://www.lrs.lt/pls/inter/dokpaieska.rezult_l?p_nr=XIVP-121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7995515</vt:i4>
      </vt:variant>
      <vt:variant>
        <vt:i4>15</vt:i4>
      </vt:variant>
      <vt:variant>
        <vt:i4>0</vt:i4>
      </vt:variant>
      <vt:variant>
        <vt:i4>5</vt:i4>
      </vt:variant>
      <vt:variant>
        <vt:lpwstr>http://www.lrs.lt/pls/inter/dokpaieska.rezult_l?p_nr=XIVP-62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7340152</vt:i4>
      </vt:variant>
      <vt:variant>
        <vt:i4>12</vt:i4>
      </vt:variant>
      <vt:variant>
        <vt:i4>0</vt:i4>
      </vt:variant>
      <vt:variant>
        <vt:i4>5</vt:i4>
      </vt:variant>
      <vt:variant>
        <vt:lpwstr>http://www.lrs.lt/pls/inter/dokpaieska.rezult_l?p_nr=XIVP-58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8126585</vt:i4>
      </vt:variant>
      <vt:variant>
        <vt:i4>9</vt:i4>
      </vt:variant>
      <vt:variant>
        <vt:i4>0</vt:i4>
      </vt:variant>
      <vt:variant>
        <vt:i4>5</vt:i4>
      </vt:variant>
      <vt:variant>
        <vt:lpwstr>http://www.lrs.lt/pls/inter/dokpaieska.rezult_l?p_nr=XIVP-44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1966175</vt:i4>
      </vt:variant>
      <vt:variant>
        <vt:i4>6</vt:i4>
      </vt:variant>
      <vt:variant>
        <vt:i4>0</vt:i4>
      </vt:variant>
      <vt:variant>
        <vt:i4>5</vt:i4>
      </vt:variant>
      <vt:variant>
        <vt:lpwstr>http://www.lrs.lt/pls/inter/dokpaieska.rezult_l?p_nr=XIIIP-4931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1835088</vt:i4>
      </vt:variant>
      <vt:variant>
        <vt:i4>3</vt:i4>
      </vt:variant>
      <vt:variant>
        <vt:i4>0</vt:i4>
      </vt:variant>
      <vt:variant>
        <vt:i4>5</vt:i4>
      </vt:variant>
      <vt:variant>
        <vt:lpwstr>http://www.lrs.lt/pls/inter/dokpaieska.rezult_l?p_nr=XIIIP-5304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1835094</vt:i4>
      </vt:variant>
      <vt:variant>
        <vt:i4>0</vt:i4>
      </vt:variant>
      <vt:variant>
        <vt:i4>0</vt:i4>
      </vt:variant>
      <vt:variant>
        <vt:i4>5</vt:i4>
      </vt:variant>
      <vt:variant>
        <vt:lpwstr>http://www.lrs.lt/pls/inter/dokpaieska.rezult_l?p_nr=XIIIP-5302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MICUTĖ Daiva</dc:creator>
  <cp:keywords/>
  <dc:description/>
  <cp:lastModifiedBy>BUTKEVIČIENĖ Žydrė</cp:lastModifiedBy>
  <cp:revision>20</cp:revision>
  <cp:lastPrinted>2023-02-09T10:05:00Z</cp:lastPrinted>
  <dcterms:created xsi:type="dcterms:W3CDTF">2023-02-07T11:03:00Z</dcterms:created>
  <dcterms:modified xsi:type="dcterms:W3CDTF">2023-02-09T10:08:00Z</dcterms:modified>
</cp:coreProperties>
</file>