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983" w:rsidRDefault="00531050" w:rsidP="006C0983">
      <w:pPr>
        <w:pStyle w:val="statymopavad0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noProof/>
          <w:lang w:eastAsia="lt-LT"/>
        </w:rPr>
        <w:drawing>
          <wp:inline distT="0" distB="0" distL="0" distR="0">
            <wp:extent cx="596265" cy="702310"/>
            <wp:effectExtent l="0" t="0" r="0" b="2540"/>
            <wp:docPr id="1" name="Paveikslėlis 1" descr="Aprašas: 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" descr="Aprašas: 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702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:rsidR="006C0983" w:rsidRDefault="00CF346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Lietuvos Respublikos Seimas</w:t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980607" w:rsidRDefault="00980607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CF3463" w:rsidRDefault="00C85703">
      <w:pPr>
        <w:jc w:val="center"/>
        <w:rPr>
          <w:b/>
        </w:rPr>
      </w:pPr>
      <w:r>
        <w:rPr>
          <w:b/>
        </w:rPr>
        <w:t>VAKARINIO P</w:t>
      </w:r>
      <w:r w:rsidR="00CF3463">
        <w:rPr>
          <w:b/>
        </w:rPr>
        <w:t>OSĖDŽIO PROTOKOLAS</w:t>
      </w:r>
    </w:p>
    <w:p w:rsidR="00CF3463" w:rsidRPr="00CF3463" w:rsidRDefault="00CF3463">
      <w:pPr>
        <w:jc w:val="center"/>
        <w:rPr>
          <w:b/>
        </w:rPr>
      </w:pPr>
    </w:p>
    <w:p w:rsidR="00230BBC" w:rsidRPr="00C86DD7" w:rsidRDefault="00460B66">
      <w:pPr>
        <w:jc w:val="center"/>
        <w:rPr>
          <w:snapToGrid w:val="0"/>
          <w:sz w:val="22"/>
          <w:szCs w:val="22"/>
        </w:rPr>
      </w:pPr>
      <w:r>
        <w:rPr>
          <w:sz w:val="22"/>
          <w:szCs w:val="22"/>
        </w:rPr>
        <w:t>202</w:t>
      </w:r>
      <w:r w:rsidR="001B4B81">
        <w:rPr>
          <w:sz w:val="22"/>
          <w:szCs w:val="22"/>
        </w:rPr>
        <w:t>6</w:t>
      </w:r>
      <w:r w:rsidR="00141703" w:rsidRPr="00C86DD7">
        <w:rPr>
          <w:sz w:val="22"/>
          <w:szCs w:val="22"/>
        </w:rPr>
        <w:t>-</w:t>
      </w:r>
      <w:r w:rsidR="005947C6">
        <w:rPr>
          <w:sz w:val="22"/>
          <w:szCs w:val="22"/>
        </w:rPr>
        <w:t>0</w:t>
      </w:r>
      <w:r w:rsidR="00511796">
        <w:rPr>
          <w:sz w:val="22"/>
          <w:szCs w:val="22"/>
        </w:rPr>
        <w:t>6-11</w:t>
      </w:r>
      <w:r w:rsidR="00230BBC" w:rsidRPr="00C86DD7">
        <w:rPr>
          <w:sz w:val="22"/>
          <w:szCs w:val="22"/>
        </w:rPr>
        <w:t xml:space="preserve">  </w:t>
      </w:r>
      <w:r w:rsidR="00230BBC" w:rsidRPr="00C86DD7">
        <w:rPr>
          <w:snapToGrid w:val="0"/>
          <w:sz w:val="22"/>
          <w:szCs w:val="22"/>
        </w:rPr>
        <w:t>Nr. SPP-</w:t>
      </w:r>
      <w:r w:rsidR="00511796">
        <w:rPr>
          <w:snapToGrid w:val="0"/>
          <w:sz w:val="22"/>
          <w:szCs w:val="22"/>
        </w:rPr>
        <w:t>159</w:t>
      </w:r>
    </w:p>
    <w:p w:rsidR="00230BBC" w:rsidRDefault="00230BBC">
      <w:pPr>
        <w:jc w:val="center"/>
        <w:rPr>
          <w:snapToGrid w:val="0"/>
        </w:rPr>
      </w:pPr>
      <w:r w:rsidRPr="00C86DD7">
        <w:rPr>
          <w:snapToGrid w:val="0"/>
          <w:sz w:val="22"/>
          <w:szCs w:val="22"/>
        </w:rPr>
        <w:t>Vilnius</w:t>
      </w:r>
    </w:p>
    <w:p w:rsidR="00230BBC" w:rsidRPr="00697ED6" w:rsidRDefault="00230BBC">
      <w:pPr>
        <w:jc w:val="center"/>
      </w:pPr>
    </w:p>
    <w:p w:rsidR="00230BBC" w:rsidRPr="00697ED6" w:rsidRDefault="00230BBC">
      <w:pPr>
        <w:ind w:firstLine="720"/>
      </w:pPr>
      <w:r w:rsidRPr="00697ED6">
        <w:t>Posėdžio pirminink</w:t>
      </w:r>
      <w:r w:rsidR="00E83CBE">
        <w:t>ė</w:t>
      </w:r>
      <w:r w:rsidRPr="00697ED6">
        <w:t xml:space="preserve"> – </w:t>
      </w:r>
      <w:r w:rsidR="00E83CBE">
        <w:t>Seimo Pirmininko pavaduotoja D. Žebelienė</w:t>
      </w:r>
      <w:r w:rsidRPr="00697ED6">
        <w:t>.</w:t>
      </w:r>
    </w:p>
    <w:p w:rsidR="00230BBC" w:rsidRPr="00697ED6" w:rsidRDefault="00230BBC">
      <w:pPr>
        <w:jc w:val="center"/>
      </w:pPr>
    </w:p>
    <w:p w:rsidR="00041E6B" w:rsidRPr="00F14237" w:rsidRDefault="00041E6B" w:rsidP="003C45E3">
      <w:pPr>
        <w:tabs>
          <w:tab w:val="left" w:pos="720"/>
        </w:tabs>
        <w:jc w:val="center"/>
        <w:rPr>
          <w:szCs w:val="24"/>
        </w:rPr>
      </w:pPr>
      <w:r w:rsidRPr="00F14237">
        <w:rPr>
          <w:szCs w:val="24"/>
        </w:rPr>
        <w:t xml:space="preserve">Užsiregistravo </w:t>
      </w:r>
      <w:r w:rsidR="00E83CBE">
        <w:rPr>
          <w:szCs w:val="24"/>
        </w:rPr>
        <w:t>76</w:t>
      </w:r>
      <w:r w:rsidRPr="00F14237">
        <w:rPr>
          <w:szCs w:val="24"/>
        </w:rPr>
        <w:t xml:space="preserve"> Seimo nariai </w:t>
      </w:r>
      <w:r w:rsidRPr="00D82B9E">
        <w:rPr>
          <w:i/>
          <w:szCs w:val="24"/>
        </w:rPr>
        <w:t>(1</w:t>
      </w:r>
      <w:r w:rsidR="007C2D7E">
        <w:rPr>
          <w:i/>
          <w:szCs w:val="24"/>
        </w:rPr>
        <w:t>4</w:t>
      </w:r>
      <w:r w:rsidRPr="00D82B9E">
        <w:rPr>
          <w:i/>
          <w:szCs w:val="24"/>
        </w:rPr>
        <w:t>.</w:t>
      </w:r>
      <w:r>
        <w:rPr>
          <w:i/>
          <w:szCs w:val="24"/>
        </w:rPr>
        <w:t>0</w:t>
      </w:r>
      <w:r w:rsidRPr="00D82B9E">
        <w:rPr>
          <w:i/>
          <w:szCs w:val="24"/>
        </w:rPr>
        <w:t>0 val.)</w:t>
      </w:r>
    </w:p>
    <w:p w:rsidR="008C1741" w:rsidRDefault="008C1741"/>
    <w:p w:rsidR="004A45F7" w:rsidRDefault="004A45F7" w:rsidP="003C45E3">
      <w:pPr>
        <w:ind w:firstLine="709"/>
        <w:rPr>
          <w:i/>
        </w:rPr>
      </w:pPr>
      <w:r>
        <w:rPr>
          <w:i/>
        </w:rPr>
        <w:t>1</w:t>
      </w:r>
      <w:r w:rsidR="00E83CBE">
        <w:rPr>
          <w:i/>
        </w:rPr>
        <w:t>4</w:t>
      </w:r>
      <w:r>
        <w:rPr>
          <w:i/>
        </w:rPr>
        <w:t>.00 val.</w:t>
      </w:r>
    </w:p>
    <w:p w:rsidR="004A45F7" w:rsidRPr="00F838CD" w:rsidRDefault="004A45F7" w:rsidP="003C45E3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0C0164">
        <w:t>Klaipėdos valstybinio jūrų uosto pietinės dalies plėtros projekto įgyvendinimo įstatymo projektas</w:t>
      </w:r>
      <w:r>
        <w:t xml:space="preserve"> </w:t>
      </w:r>
      <w:r w:rsidRPr="000C0164">
        <w:rPr>
          <w:bCs/>
          <w:iCs/>
          <w:snapToGrid w:val="0"/>
          <w:color w:val="000000"/>
        </w:rPr>
        <w:t>Nr. XVP-</w:t>
      </w:r>
      <w:r>
        <w:t xml:space="preserve">1597 </w:t>
      </w:r>
      <w:r w:rsidRPr="002648BC">
        <w:rPr>
          <w:i/>
        </w:rPr>
        <w:t>(teikėja</w:t>
      </w:r>
      <w:r>
        <w:rPr>
          <w:i/>
        </w:rPr>
        <w:t>i</w:t>
      </w:r>
      <w:r w:rsidRPr="002648BC">
        <w:rPr>
          <w:i/>
        </w:rPr>
        <w:t xml:space="preserve"> – </w:t>
      </w:r>
      <w:r w:rsidRPr="004A45F7">
        <w:rPr>
          <w:i/>
        </w:rPr>
        <w:t>Vyriausybė </w:t>
      </w:r>
      <w:r w:rsidRPr="004A45F7">
        <w:rPr>
          <w:i/>
          <w:snapToGrid w:val="0"/>
        </w:rPr>
        <w:t>/ </w:t>
      </w:r>
      <w:r w:rsidRPr="004A45F7">
        <w:rPr>
          <w:i/>
        </w:rPr>
        <w:t>susisiekimo ministras J. Taminskas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>
        <w:rPr>
          <w:bCs/>
          <w:i/>
        </w:rPr>
        <w:t xml:space="preserve"> </w:t>
      </w:r>
      <w:r w:rsidRPr="004A45F7">
        <w:rPr>
          <w:bCs/>
          <w:i/>
        </w:rPr>
        <w:t>(</w:t>
      </w:r>
      <w:r>
        <w:rPr>
          <w:bCs/>
          <w:i/>
        </w:rPr>
        <w:t xml:space="preserve">Vyriausybė </w:t>
      </w:r>
      <w:r w:rsidRPr="004A45F7">
        <w:rPr>
          <w:bCs/>
          <w:i/>
        </w:rPr>
        <w:t>siūlo taikyti skubos tvarką)</w:t>
      </w:r>
      <w:r w:rsidRPr="002648BC">
        <w:rPr>
          <w:bCs/>
        </w:rPr>
        <w:t>.</w:t>
      </w:r>
    </w:p>
    <w:p w:rsidR="004A45F7" w:rsidRPr="002648BC" w:rsidRDefault="004A45F7" w:rsidP="003C45E3">
      <w:pPr>
        <w:ind w:firstLine="709"/>
      </w:pPr>
      <w:r w:rsidRPr="002648BC">
        <w:t>Pranešėj</w:t>
      </w:r>
      <w:r w:rsidR="00E83CBE">
        <w:t>a</w:t>
      </w:r>
      <w:r w:rsidRPr="002648BC">
        <w:t xml:space="preserve"> –</w:t>
      </w:r>
      <w:r w:rsidR="00E83CBE">
        <w:t xml:space="preserve"> susisiekimo viceministrė D. Sujetaitė</w:t>
      </w:r>
      <w:r>
        <w:t>.</w:t>
      </w:r>
      <w:r w:rsidRPr="002648BC">
        <w:t xml:space="preserve"> </w:t>
      </w:r>
    </w:p>
    <w:p w:rsidR="004A45F7" w:rsidRPr="002648BC" w:rsidRDefault="004A45F7" w:rsidP="003C45E3"/>
    <w:p w:rsidR="004A45F7" w:rsidRPr="002648BC" w:rsidRDefault="004A45F7" w:rsidP="003C45E3">
      <w:pPr>
        <w:ind w:firstLine="720"/>
      </w:pPr>
      <w:r w:rsidRPr="002648BC">
        <w:t xml:space="preserve">Klausė Seimo nariai: </w:t>
      </w:r>
      <w:r w:rsidR="004427ED">
        <w:t>I. Šimonytė, V. Grubliauskas, A. Skardžius, S. Bucevičius, V. Ąžuolas, A. Mockus.</w:t>
      </w:r>
    </w:p>
    <w:p w:rsidR="004A45F7" w:rsidRDefault="004A45F7" w:rsidP="003C45E3">
      <w:pPr>
        <w:ind w:firstLine="720"/>
      </w:pPr>
      <w:r w:rsidRPr="002648BC">
        <w:t>Dėl balsavimo motyvų kalbėjo Seimo nar</w:t>
      </w:r>
      <w:r w:rsidR="004427ED">
        <w:t>ys</w:t>
      </w:r>
      <w:r w:rsidRPr="002648BC">
        <w:t xml:space="preserve"> </w:t>
      </w:r>
      <w:r w:rsidR="004427ED">
        <w:t>S. Gentvilas.</w:t>
      </w:r>
    </w:p>
    <w:p w:rsidR="004427ED" w:rsidRDefault="004427ED" w:rsidP="003C45E3">
      <w:pPr>
        <w:ind w:firstLine="709"/>
        <w:rPr>
          <w:snapToGrid w:val="0"/>
          <w:color w:val="000000"/>
        </w:rPr>
      </w:pPr>
      <w:r>
        <w:rPr>
          <w:snapToGrid w:val="0"/>
          <w:color w:val="000000"/>
        </w:rPr>
        <w:t xml:space="preserve">Dėl posėdžio vedimo tvarkos kalbėjo Seimo narys </w:t>
      </w:r>
      <w:r w:rsidRPr="004427ED">
        <w:rPr>
          <w:snapToGrid w:val="0"/>
          <w:color w:val="000000"/>
        </w:rPr>
        <w:t>E. Zingeris</w:t>
      </w:r>
      <w:r>
        <w:rPr>
          <w:snapToGrid w:val="0"/>
          <w:color w:val="000000"/>
        </w:rPr>
        <w:t>.</w:t>
      </w:r>
    </w:p>
    <w:p w:rsidR="0026670C" w:rsidRPr="00D57208" w:rsidRDefault="0026670C" w:rsidP="0026670C">
      <w:pPr>
        <w:ind w:firstLine="720"/>
      </w:pPr>
      <w:r>
        <w:t>K</w:t>
      </w:r>
      <w:r w:rsidRPr="00D57208">
        <w:t>al</w:t>
      </w:r>
      <w:r>
        <w:t>bėjo Seimo narys S. Gentvilas</w:t>
      </w:r>
      <w:r w:rsidRPr="00D57208">
        <w:t xml:space="preserve"> </w:t>
      </w:r>
      <w:r>
        <w:t>(prašė p</w:t>
      </w:r>
      <w:r w:rsidRPr="003C3670">
        <w:t>a</w:t>
      </w:r>
      <w:r>
        <w:t xml:space="preserve">vesti </w:t>
      </w:r>
      <w:r>
        <w:rPr>
          <w:bCs/>
          <w:snapToGrid w:val="0"/>
          <w:szCs w:val="24"/>
        </w:rPr>
        <w:t>Jūrinių reikalų</w:t>
      </w:r>
      <w:r>
        <w:t xml:space="preserve"> komisijai apsvarstyti šį projektą).</w:t>
      </w:r>
    </w:p>
    <w:p w:rsidR="004427ED" w:rsidRDefault="004427ED" w:rsidP="003C45E3">
      <w:pPr>
        <w:ind w:firstLine="720"/>
      </w:pPr>
    </w:p>
    <w:p w:rsidR="004A45F7" w:rsidRDefault="004A45F7" w:rsidP="003C45E3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26670C" w:rsidRPr="0026670C" w:rsidRDefault="0026670C" w:rsidP="003C45E3">
      <w:pPr>
        <w:ind w:firstLine="720"/>
        <w:rPr>
          <w:bCs/>
        </w:rPr>
      </w:pPr>
      <w:r w:rsidRPr="0026670C">
        <w:rPr>
          <w:bCs/>
        </w:rPr>
        <w:t xml:space="preserve">1. </w:t>
      </w:r>
      <w:r w:rsidRPr="003C3670">
        <w:t xml:space="preserve">Pritarti šiam projektui po pateikimo ir pradėti jo svarstymo procedūrą.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82, prieš </w:t>
      </w:r>
      <w:r>
        <w:t>–</w:t>
      </w:r>
      <w:r>
        <w:rPr>
          <w:i/>
          <w:iCs/>
        </w:rPr>
        <w:t xml:space="preserve"> 0, susilaikė 3</w:t>
      </w:r>
      <w:r>
        <w:t xml:space="preserve">. </w:t>
      </w:r>
      <w:r>
        <w:rPr>
          <w:i/>
          <w:iCs/>
        </w:rPr>
        <w:t>Užsiregistravo 85 Seimo nariai (14.22 val.)</w:t>
      </w:r>
      <w:r>
        <w:t>.</w:t>
      </w:r>
    </w:p>
    <w:p w:rsidR="004427ED" w:rsidRDefault="004427ED" w:rsidP="004427ED">
      <w:pPr>
        <w:ind w:firstLine="709"/>
      </w:pPr>
      <w:r>
        <w:tab/>
        <w:t>2. Taikyti šiam projektui skubos tvarką</w:t>
      </w:r>
      <w:r w:rsidRPr="003B621F"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48, prieš </w:t>
      </w:r>
      <w:r>
        <w:t>–</w:t>
      </w:r>
      <w:r>
        <w:rPr>
          <w:i/>
          <w:iCs/>
        </w:rPr>
        <w:t xml:space="preserve"> 23, susilaikė </w:t>
      </w:r>
      <w:r w:rsidR="00804CCB">
        <w:rPr>
          <w:i/>
          <w:iCs/>
        </w:rPr>
        <w:t>11</w:t>
      </w:r>
      <w:r>
        <w:t xml:space="preserve">. </w:t>
      </w:r>
      <w:r w:rsidR="00804CCB">
        <w:rPr>
          <w:i/>
          <w:iCs/>
        </w:rPr>
        <w:t>Užsiregistravo 82</w:t>
      </w:r>
      <w:r>
        <w:rPr>
          <w:i/>
          <w:iCs/>
        </w:rPr>
        <w:t xml:space="preserve"> Seimo nariai (1</w:t>
      </w:r>
      <w:r w:rsidR="00804CCB">
        <w:rPr>
          <w:i/>
          <w:iCs/>
        </w:rPr>
        <w:t>4.23</w:t>
      </w:r>
      <w:r>
        <w:rPr>
          <w:i/>
          <w:iCs/>
        </w:rPr>
        <w:t xml:space="preserve"> val.)</w:t>
      </w:r>
      <w:r>
        <w:t>.</w:t>
      </w:r>
    </w:p>
    <w:p w:rsidR="004A45F7" w:rsidRDefault="00AB4717" w:rsidP="003C45E3">
      <w:pPr>
        <w:ind w:firstLine="720"/>
        <w:rPr>
          <w:i/>
          <w:iCs/>
        </w:rPr>
      </w:pPr>
      <w:r>
        <w:t>3</w:t>
      </w:r>
      <w:r w:rsidR="004A45F7" w:rsidRPr="003C3670">
        <w:t xml:space="preserve">. Paskirti </w:t>
      </w:r>
      <w:r w:rsidR="004A45F7">
        <w:t xml:space="preserve">Ekonomikos ir inovacijų </w:t>
      </w:r>
      <w:r w:rsidR="004A45F7" w:rsidRPr="003C3670">
        <w:t>komitetą pagrindiniu komitetu šiam projektui svarstyti.</w:t>
      </w:r>
      <w:r w:rsidR="004A45F7">
        <w:t xml:space="preserve"> </w:t>
      </w:r>
      <w:r w:rsidR="004A45F7">
        <w:rPr>
          <w:i/>
          <w:iCs/>
        </w:rPr>
        <w:t xml:space="preserve">Pritarta bendru sutarimu. </w:t>
      </w:r>
    </w:p>
    <w:p w:rsidR="004A45F7" w:rsidRPr="003C3670" w:rsidRDefault="00AB4717" w:rsidP="004A45F7">
      <w:pPr>
        <w:ind w:firstLine="720"/>
      </w:pPr>
      <w:r>
        <w:t>4</w:t>
      </w:r>
      <w:r w:rsidR="004A45F7" w:rsidRPr="003C3670">
        <w:t xml:space="preserve">. Paskirti šio projekto preliminarią svarstymo Seimo posėdyje datą </w:t>
      </w:r>
      <w:r w:rsidR="004A45F7">
        <w:t>– 2026</w:t>
      </w:r>
      <w:r w:rsidR="004A45F7" w:rsidRPr="003C3670">
        <w:t>-0</w:t>
      </w:r>
      <w:r w:rsidR="00565D3D">
        <w:t>6</w:t>
      </w:r>
      <w:r w:rsidR="004A45F7" w:rsidRPr="003C3670">
        <w:t>-</w:t>
      </w:r>
      <w:r w:rsidR="00565D3D">
        <w:t>18</w:t>
      </w:r>
      <w:r w:rsidR="004A45F7" w:rsidRPr="003C3670">
        <w:t xml:space="preserve">. </w:t>
      </w:r>
      <w:r w:rsidR="004A45F7">
        <w:rPr>
          <w:i/>
          <w:iCs/>
        </w:rPr>
        <w:t>P</w:t>
      </w:r>
      <w:r w:rsidR="004A45F7" w:rsidRPr="003C3670">
        <w:rPr>
          <w:i/>
          <w:iCs/>
        </w:rPr>
        <w:t xml:space="preserve">ritarta bendru sutarimu. </w:t>
      </w:r>
    </w:p>
    <w:p w:rsidR="00565D3D" w:rsidRPr="004D502B" w:rsidRDefault="00AB4717" w:rsidP="003C45E3">
      <w:pPr>
        <w:ind w:firstLine="720"/>
      </w:pPr>
      <w:r>
        <w:t>5</w:t>
      </w:r>
      <w:r w:rsidR="00565D3D" w:rsidRPr="004D502B">
        <w:t xml:space="preserve">. Pavesti </w:t>
      </w:r>
      <w:r w:rsidR="00565D3D" w:rsidRPr="00EC2ACB">
        <w:rPr>
          <w:bCs/>
          <w:snapToGrid w:val="0"/>
          <w:szCs w:val="24"/>
        </w:rPr>
        <w:t xml:space="preserve">Jūrinių reikalų </w:t>
      </w:r>
      <w:r w:rsidR="00565D3D" w:rsidRPr="004D502B">
        <w:t>ko</w:t>
      </w:r>
      <w:r w:rsidR="00565D3D">
        <w:t xml:space="preserve">misijai apsvarstyti šį projektą. </w:t>
      </w:r>
      <w:r w:rsidR="00804CCB">
        <w:rPr>
          <w:i/>
          <w:iCs/>
        </w:rPr>
        <w:t xml:space="preserve">Balsavimo rezultatai: už </w:t>
      </w:r>
      <w:r w:rsidR="00804CCB">
        <w:t>–</w:t>
      </w:r>
      <w:r w:rsidR="00804CCB">
        <w:rPr>
          <w:i/>
          <w:iCs/>
        </w:rPr>
        <w:t xml:space="preserve"> 4</w:t>
      </w:r>
      <w:r w:rsidR="00FB204D">
        <w:rPr>
          <w:i/>
          <w:iCs/>
        </w:rPr>
        <w:t>9</w:t>
      </w:r>
      <w:r w:rsidR="00804CCB">
        <w:rPr>
          <w:i/>
          <w:iCs/>
        </w:rPr>
        <w:t xml:space="preserve">, prieš </w:t>
      </w:r>
      <w:r w:rsidR="00804CCB">
        <w:t>–</w:t>
      </w:r>
      <w:r w:rsidR="00FB204D">
        <w:rPr>
          <w:i/>
          <w:iCs/>
        </w:rPr>
        <w:t xml:space="preserve"> 9, susilaikė 27</w:t>
      </w:r>
      <w:r w:rsidR="00804CCB">
        <w:t xml:space="preserve">. </w:t>
      </w:r>
      <w:r w:rsidR="00804CCB">
        <w:rPr>
          <w:i/>
          <w:iCs/>
        </w:rPr>
        <w:t>Užsiregistravo 8</w:t>
      </w:r>
      <w:r w:rsidR="00FB204D">
        <w:rPr>
          <w:i/>
          <w:iCs/>
        </w:rPr>
        <w:t>5</w:t>
      </w:r>
      <w:r w:rsidR="00804CCB">
        <w:rPr>
          <w:i/>
          <w:iCs/>
        </w:rPr>
        <w:t xml:space="preserve"> Seimo nariai (14.2</w:t>
      </w:r>
      <w:r w:rsidR="00FB204D">
        <w:rPr>
          <w:i/>
          <w:iCs/>
        </w:rPr>
        <w:t>6</w:t>
      </w:r>
      <w:r w:rsidR="00804CCB">
        <w:rPr>
          <w:i/>
          <w:iCs/>
        </w:rPr>
        <w:t xml:space="preserve"> val.)</w:t>
      </w:r>
      <w:r w:rsidR="00804CCB">
        <w:t>.</w:t>
      </w:r>
    </w:p>
    <w:p w:rsidR="0034598D" w:rsidRDefault="0034598D"/>
    <w:p w:rsidR="00804CCB" w:rsidRDefault="00565D3D" w:rsidP="00804CCB">
      <w:pPr>
        <w:ind w:firstLine="720"/>
      </w:pPr>
      <w:r w:rsidRPr="00C04AA1">
        <w:rPr>
          <w:rFonts w:eastAsia="Calibri"/>
        </w:rPr>
        <w:t xml:space="preserve">Replikavo </w:t>
      </w:r>
      <w:r w:rsidR="00804CCB">
        <w:rPr>
          <w:rFonts w:eastAsia="Calibri"/>
        </w:rPr>
        <w:t xml:space="preserve">ir kalbėjo </w:t>
      </w:r>
      <w:r w:rsidRPr="00C04AA1">
        <w:rPr>
          <w:rFonts w:eastAsia="Calibri"/>
        </w:rPr>
        <w:t xml:space="preserve">Seimo nariai: </w:t>
      </w:r>
      <w:r w:rsidR="00A04CD1">
        <w:rPr>
          <w:rFonts w:eastAsia="Calibri"/>
        </w:rPr>
        <w:t>E</w:t>
      </w:r>
      <w:r w:rsidR="00A04CD1">
        <w:t xml:space="preserve">. Gentvilas (dėl projekto </w:t>
      </w:r>
      <w:r w:rsidR="00A04CD1" w:rsidRPr="005C77A2">
        <w:rPr>
          <w:bCs/>
          <w:iCs/>
          <w:snapToGrid w:val="0"/>
          <w:color w:val="000000"/>
          <w:szCs w:val="24"/>
        </w:rPr>
        <w:t>Nr. XVP-</w:t>
      </w:r>
      <w:r w:rsidR="00A04CD1">
        <w:t>1597)</w:t>
      </w:r>
      <w:r w:rsidR="00804CCB">
        <w:t>, R. Žemaitaitis</w:t>
      </w:r>
      <w:r w:rsidR="00A04CD1">
        <w:t xml:space="preserve"> (dėl projekto </w:t>
      </w:r>
      <w:r w:rsidR="00A04CD1" w:rsidRPr="005C77A2">
        <w:rPr>
          <w:bCs/>
          <w:iCs/>
          <w:snapToGrid w:val="0"/>
          <w:color w:val="000000"/>
          <w:szCs w:val="24"/>
        </w:rPr>
        <w:t>Nr. XVP-</w:t>
      </w:r>
      <w:r w:rsidR="00A04CD1">
        <w:t>1597)</w:t>
      </w:r>
      <w:r w:rsidR="00804CCB">
        <w:t xml:space="preserve">, </w:t>
      </w:r>
      <w:r w:rsidR="00A04CD1">
        <w:t xml:space="preserve">S. Gentvilas (dėl projekto </w:t>
      </w:r>
      <w:r w:rsidR="00A04CD1" w:rsidRPr="005C77A2">
        <w:rPr>
          <w:bCs/>
          <w:iCs/>
          <w:snapToGrid w:val="0"/>
          <w:color w:val="000000"/>
          <w:szCs w:val="24"/>
        </w:rPr>
        <w:t>Nr. XVP-</w:t>
      </w:r>
      <w:r w:rsidR="00A04CD1">
        <w:t>1597),</w:t>
      </w:r>
      <w:r w:rsidR="00A04CD1" w:rsidRPr="00D57208">
        <w:t xml:space="preserve"> </w:t>
      </w:r>
      <w:r w:rsidRPr="00565D3D">
        <w:rPr>
          <w:rFonts w:eastAsia="Calibri"/>
        </w:rPr>
        <w:t>S. Bucevičius</w:t>
      </w:r>
      <w:r w:rsidR="00804CCB">
        <w:rPr>
          <w:rFonts w:eastAsia="Calibri"/>
        </w:rPr>
        <w:t xml:space="preserve"> </w:t>
      </w:r>
      <w:r w:rsidR="00804CCB">
        <w:t xml:space="preserve">(dėl </w:t>
      </w:r>
      <w:r w:rsidR="001C6CC9">
        <w:t xml:space="preserve">projekto </w:t>
      </w:r>
      <w:r w:rsidR="001C6CC9" w:rsidRPr="005C77A2">
        <w:rPr>
          <w:bCs/>
          <w:iCs/>
          <w:snapToGrid w:val="0"/>
          <w:color w:val="000000"/>
          <w:szCs w:val="24"/>
        </w:rPr>
        <w:t>Nr. XVP-</w:t>
      </w:r>
      <w:r w:rsidR="001C6CC9">
        <w:t xml:space="preserve">1597 </w:t>
      </w:r>
      <w:r w:rsidR="00804CCB">
        <w:t>svarstymo datos), E. Gentvilas (dėl</w:t>
      </w:r>
      <w:r w:rsidR="00A04CD1">
        <w:t xml:space="preserve"> kandidatės į Genocido tyrimų centro vadoves </w:t>
      </w:r>
      <w:r w:rsidR="00804CCB">
        <w:t>D. Kabelkės), D. Jakavičius</w:t>
      </w:r>
      <w:r w:rsidR="001C6CC9">
        <w:t xml:space="preserve"> (dėl D. Kabelkės), S. Kairys (dėl D. Kabelkės)</w:t>
      </w:r>
      <w:r w:rsidR="00804CCB">
        <w:t>, D. Jakavičius</w:t>
      </w:r>
      <w:r w:rsidR="001C6CC9">
        <w:t xml:space="preserve"> (dėl D. Kabelkės)</w:t>
      </w:r>
      <w:r w:rsidR="00804CCB">
        <w:t>.</w:t>
      </w:r>
    </w:p>
    <w:p w:rsidR="00565D3D" w:rsidRPr="002648BC" w:rsidRDefault="00565D3D" w:rsidP="003C45E3">
      <w:pPr>
        <w:ind w:firstLine="720"/>
      </w:pPr>
    </w:p>
    <w:p w:rsidR="004427ED" w:rsidRDefault="004427ED"/>
    <w:p w:rsidR="004A45F7" w:rsidRDefault="004A45F7" w:rsidP="003C45E3">
      <w:pPr>
        <w:ind w:firstLine="709"/>
        <w:rPr>
          <w:i/>
        </w:rPr>
      </w:pPr>
      <w:r>
        <w:rPr>
          <w:i/>
        </w:rPr>
        <w:t>1</w:t>
      </w:r>
      <w:r w:rsidR="00565D3D">
        <w:rPr>
          <w:i/>
        </w:rPr>
        <w:t>4.29</w:t>
      </w:r>
      <w:r>
        <w:rPr>
          <w:i/>
        </w:rPr>
        <w:t xml:space="preserve"> val.</w:t>
      </w:r>
    </w:p>
    <w:p w:rsidR="004A45F7" w:rsidRDefault="004A45F7" w:rsidP="003C45E3">
      <w:pPr>
        <w:ind w:firstLine="709"/>
      </w:pPr>
      <w:r>
        <w:rPr>
          <w:b/>
        </w:rPr>
        <w:t>SVARSTYTA</w:t>
      </w:r>
      <w:r>
        <w:t xml:space="preserve">. </w:t>
      </w:r>
      <w:r w:rsidRPr="009D367D">
        <w:t>Seimo nutarimo „Dėl pritarimo atleisti Marių Bajorą iš Lietuvos apeliacinio teismo teisėjo pareigų“ projektas</w:t>
      </w:r>
      <w:r>
        <w:t xml:space="preserve"> </w:t>
      </w:r>
      <w:r w:rsidRPr="009D367D">
        <w:rPr>
          <w:bCs/>
          <w:iCs/>
          <w:snapToGrid w:val="0"/>
          <w:color w:val="000000"/>
        </w:rPr>
        <w:t>Nr. XVP-</w:t>
      </w:r>
      <w:r>
        <w:t xml:space="preserve">1624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4A45F7">
        <w:rPr>
          <w:i/>
          <w:snapToGrid w:val="0"/>
          <w:color w:val="000000"/>
          <w:szCs w:val="24"/>
        </w:rPr>
        <w:t>Respublikos Prezidentas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4A45F7" w:rsidRDefault="004A45F7" w:rsidP="003C45E3">
      <w:pPr>
        <w:ind w:firstLine="709"/>
      </w:pPr>
      <w:r>
        <w:lastRenderedPageBreak/>
        <w:t>Pranešėjas – Respublikos Prezidento vyriausiasis patarėjas A. Kabišaitis.</w:t>
      </w:r>
    </w:p>
    <w:p w:rsidR="004A45F7" w:rsidRDefault="004A45F7" w:rsidP="003C45E3"/>
    <w:p w:rsidR="00565D3D" w:rsidRDefault="00565D3D" w:rsidP="00565D3D">
      <w:pPr>
        <w:ind w:firstLine="720"/>
      </w:pPr>
      <w:r>
        <w:rPr>
          <w:iCs/>
        </w:rPr>
        <w:t>P</w:t>
      </w:r>
      <w:r w:rsidR="00FB14CD">
        <w:rPr>
          <w:iCs/>
        </w:rPr>
        <w:t>ranešėjas</w:t>
      </w:r>
      <w:r>
        <w:rPr>
          <w:iCs/>
        </w:rPr>
        <w:t xml:space="preserve"> informavo apie </w:t>
      </w:r>
      <w:r w:rsidRPr="004A45F7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</w:t>
      </w:r>
      <w:r w:rsidR="00FB14CD">
        <w:rPr>
          <w:iCs/>
          <w:snapToGrid w:val="0"/>
          <w:color w:val="000000"/>
        </w:rPr>
        <w:t>tabą</w:t>
      </w:r>
      <w:r>
        <w:rPr>
          <w:iCs/>
          <w:snapToGrid w:val="0"/>
          <w:color w:val="000000"/>
        </w:rPr>
        <w:t xml:space="preserve"> </w:t>
      </w:r>
      <w:r w:rsidR="00FB14CD">
        <w:rPr>
          <w:iCs/>
          <w:snapToGrid w:val="0"/>
          <w:color w:val="000000"/>
        </w:rPr>
        <w:t>(</w:t>
      </w:r>
      <w:r>
        <w:rPr>
          <w:color w:val="000000"/>
          <w:shd w:val="clear" w:color="auto" w:fill="FFFFFF"/>
        </w:rPr>
        <w:t>papildyti šį nutarimą 2 straipsniu, jame nustatant, kad šis nutarimas įsigalio</w:t>
      </w:r>
      <w:r w:rsidR="00FB14CD">
        <w:rPr>
          <w:color w:val="000000"/>
          <w:shd w:val="clear" w:color="auto" w:fill="FFFFFF"/>
        </w:rPr>
        <w:t>ja nuo jo oficialaus paskelbimo),</w:t>
      </w:r>
      <w:r>
        <w:rPr>
          <w:color w:val="000000"/>
          <w:shd w:val="clear" w:color="auto" w:fill="FFFFFF"/>
        </w:rPr>
        <w:t xml:space="preserve"> be</w:t>
      </w:r>
      <w:r w:rsidR="00FB14CD">
        <w:rPr>
          <w:color w:val="000000"/>
          <w:shd w:val="clear" w:color="auto" w:fill="FFFFFF"/>
        </w:rPr>
        <w:t xml:space="preserve">t siūlė jai </w:t>
      </w:r>
      <w:r>
        <w:rPr>
          <w:color w:val="000000"/>
          <w:shd w:val="clear" w:color="auto" w:fill="FFFFFF"/>
        </w:rPr>
        <w:t>nepritarti</w:t>
      </w:r>
      <w:r>
        <w:t>.</w:t>
      </w:r>
    </w:p>
    <w:p w:rsidR="00565D3D" w:rsidRDefault="00565D3D" w:rsidP="003C45E3"/>
    <w:p w:rsidR="004A45F7" w:rsidRDefault="004A45F7" w:rsidP="003C45E3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4A45F7" w:rsidRDefault="004A45F7" w:rsidP="003C45E3">
      <w:pPr>
        <w:ind w:firstLine="720"/>
      </w:pPr>
    </w:p>
    <w:p w:rsidR="004A45F7" w:rsidRDefault="004A45F7" w:rsidP="003C45E3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4A45F7" w:rsidRPr="00F44773" w:rsidRDefault="004A45F7" w:rsidP="003C45E3">
      <w:pPr>
        <w:ind w:firstLine="720"/>
        <w:rPr>
          <w:iCs/>
          <w:sz w:val="16"/>
          <w:szCs w:val="16"/>
        </w:rPr>
      </w:pPr>
    </w:p>
    <w:p w:rsidR="00F44773" w:rsidRPr="00615A12" w:rsidRDefault="00F44773" w:rsidP="00787644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F44773" w:rsidRPr="00F44773" w:rsidRDefault="00F44773" w:rsidP="003C45E3">
      <w:pPr>
        <w:ind w:firstLine="720"/>
        <w:rPr>
          <w:iCs/>
          <w:sz w:val="20"/>
        </w:rPr>
      </w:pPr>
    </w:p>
    <w:p w:rsidR="004A45F7" w:rsidRDefault="004A45F7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4A45F7">
        <w:rPr>
          <w:bCs/>
        </w:rPr>
        <w:t>Seimo nutarim</w:t>
      </w:r>
      <w:r>
        <w:rPr>
          <w:bCs/>
        </w:rPr>
        <w:t>ą</w:t>
      </w:r>
      <w:r w:rsidRPr="004A45F7">
        <w:rPr>
          <w:bCs/>
        </w:rPr>
        <w:t xml:space="preserve"> „Dėl pritarimo atleisti Marių Bajorą iš Lietuvos apeliacinio t</w:t>
      </w:r>
      <w:r>
        <w:rPr>
          <w:bCs/>
        </w:rPr>
        <w:t>eismo teisėjo pareigų“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565D3D">
        <w:rPr>
          <w:i/>
          <w:iCs/>
        </w:rPr>
        <w:t>96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565D3D">
        <w:rPr>
          <w:i/>
          <w:iCs/>
        </w:rPr>
        <w:t>0</w:t>
      </w:r>
      <w:r>
        <w:rPr>
          <w:i/>
          <w:iCs/>
        </w:rPr>
        <w:t xml:space="preserve">, susilaikė </w:t>
      </w:r>
      <w:r w:rsidR="00565D3D">
        <w:rPr>
          <w:i/>
          <w:iCs/>
        </w:rPr>
        <w:t>0</w:t>
      </w:r>
      <w:r>
        <w:t xml:space="preserve">. </w:t>
      </w:r>
      <w:r w:rsidR="00565D3D">
        <w:rPr>
          <w:i/>
          <w:iCs/>
        </w:rPr>
        <w:t>Užsiregistravo 96</w:t>
      </w:r>
      <w:r>
        <w:rPr>
          <w:i/>
          <w:iCs/>
        </w:rPr>
        <w:t xml:space="preserve"> Seimo nariai (1</w:t>
      </w:r>
      <w:r w:rsidR="00565D3D">
        <w:rPr>
          <w:i/>
          <w:iCs/>
        </w:rPr>
        <w:t>4.32</w:t>
      </w:r>
      <w:r>
        <w:rPr>
          <w:i/>
          <w:iCs/>
        </w:rPr>
        <w:t xml:space="preserve"> val.).</w:t>
      </w:r>
    </w:p>
    <w:p w:rsidR="004A45F7" w:rsidRDefault="004A45F7"/>
    <w:p w:rsidR="00D975C5" w:rsidRDefault="00D975C5"/>
    <w:p w:rsidR="00741C1A" w:rsidRDefault="00741C1A" w:rsidP="00741C1A">
      <w:pPr>
        <w:ind w:firstLine="709"/>
        <w:rPr>
          <w:i/>
        </w:rPr>
      </w:pPr>
      <w:r>
        <w:rPr>
          <w:i/>
        </w:rPr>
        <w:t>1</w:t>
      </w:r>
      <w:r w:rsidR="00565D3D">
        <w:rPr>
          <w:i/>
        </w:rPr>
        <w:t>4.32</w:t>
      </w:r>
      <w:r>
        <w:rPr>
          <w:i/>
        </w:rPr>
        <w:t xml:space="preserve"> val.</w:t>
      </w:r>
    </w:p>
    <w:p w:rsidR="0034598D" w:rsidRPr="00741C1A" w:rsidRDefault="0034598D" w:rsidP="00741C1A">
      <w:pPr>
        <w:ind w:firstLine="709"/>
        <w:rPr>
          <w:i/>
        </w:rPr>
      </w:pPr>
      <w:r>
        <w:rPr>
          <w:b/>
        </w:rPr>
        <w:t xml:space="preserve"> SVARSTYTA</w:t>
      </w:r>
      <w:r>
        <w:t xml:space="preserve">.  </w:t>
      </w:r>
      <w:r w:rsidRPr="000B2954">
        <w:t xml:space="preserve">Seimo nutarimo „Dėl Medeinos Augustinavičienės skyrimo Valstybinės energetikos reguliavimo tarybos nare“ projektas </w:t>
      </w:r>
      <w:r w:rsidRPr="000B2954">
        <w:rPr>
          <w:bCs/>
          <w:iCs/>
          <w:snapToGrid w:val="0"/>
          <w:color w:val="000000"/>
        </w:rPr>
        <w:t>Nr. XVP-</w:t>
      </w:r>
      <w:r w:rsidRPr="000B2954">
        <w:t>1591</w:t>
      </w:r>
      <w:r>
        <w:t xml:space="preserve">(2) </w:t>
      </w:r>
      <w:r w:rsidRPr="00BB788C">
        <w:rPr>
          <w:i/>
        </w:rPr>
        <w:t>(teikėja</w:t>
      </w:r>
      <w:r>
        <w:rPr>
          <w:i/>
        </w:rPr>
        <w:t>s</w:t>
      </w:r>
      <w:r w:rsidRPr="00BB788C">
        <w:rPr>
          <w:i/>
        </w:rPr>
        <w:t xml:space="preserve"> – </w:t>
      </w:r>
      <w:r w:rsidRPr="0034598D">
        <w:rPr>
          <w:i/>
        </w:rPr>
        <w:t>Respublikos Prezidentas</w:t>
      </w:r>
      <w:r w:rsidRPr="00BB788C">
        <w:rPr>
          <w:i/>
        </w:rPr>
        <w:t>)</w:t>
      </w:r>
      <w:r w:rsidRPr="00BB788C">
        <w:t xml:space="preserve"> </w:t>
      </w:r>
      <w:r w:rsidRPr="00BB788C">
        <w:rPr>
          <w:b/>
          <w:i/>
        </w:rPr>
        <w:t>(svarstymas ir priėmimas)</w:t>
      </w:r>
      <w:r w:rsidRPr="00BB788C">
        <w:rPr>
          <w:bCs/>
          <w:iCs/>
        </w:rPr>
        <w:t>.</w:t>
      </w:r>
    </w:p>
    <w:p w:rsidR="0034598D" w:rsidRPr="00BB788C" w:rsidRDefault="0034598D" w:rsidP="003C45E3"/>
    <w:p w:rsidR="0034598D" w:rsidRPr="00BB788C" w:rsidRDefault="0034598D" w:rsidP="003C45E3">
      <w:pPr>
        <w:ind w:firstLine="720"/>
      </w:pPr>
      <w:r w:rsidRPr="00BB788C">
        <w:t xml:space="preserve">Pagrindinio – </w:t>
      </w:r>
      <w:r>
        <w:t xml:space="preserve">Energetikos ir darnios plėtros </w:t>
      </w:r>
      <w:r w:rsidRPr="00BB788C">
        <w:t>komiteto išvadą pateikė</w:t>
      </w:r>
      <w:r>
        <w:t xml:space="preserve"> šio komiteto pirmininkas A. Gedvilas.</w:t>
      </w:r>
    </w:p>
    <w:p w:rsidR="00741C1A" w:rsidRDefault="00741C1A" w:rsidP="003C45E3">
      <w:pPr>
        <w:ind w:firstLine="720"/>
      </w:pPr>
    </w:p>
    <w:p w:rsidR="0034598D" w:rsidRDefault="0034598D" w:rsidP="00741C1A">
      <w:pPr>
        <w:ind w:firstLine="720"/>
      </w:pPr>
      <w:r w:rsidRPr="00BB788C">
        <w:t>1, 2 straipsniai priimti bendru sutarimu.</w:t>
      </w:r>
    </w:p>
    <w:p w:rsidR="0034598D" w:rsidRPr="00BB788C" w:rsidRDefault="0034598D" w:rsidP="003C45E3"/>
    <w:p w:rsidR="0034598D" w:rsidRPr="00BB788C" w:rsidRDefault="0034598D" w:rsidP="00741C1A">
      <w:pPr>
        <w:ind w:firstLine="709"/>
      </w:pPr>
      <w:r w:rsidRPr="00BB788C">
        <w:rPr>
          <w:b/>
          <w:bCs/>
        </w:rPr>
        <w:t>NUTARTA.</w:t>
      </w:r>
      <w:r w:rsidRPr="00BB788C">
        <w:rPr>
          <w:bCs/>
        </w:rPr>
        <w:t xml:space="preserve"> Priimti </w:t>
      </w:r>
      <w:r>
        <w:rPr>
          <w:bCs/>
        </w:rPr>
        <w:t>Seimo nutarimą</w:t>
      </w:r>
      <w:r w:rsidRPr="0034598D">
        <w:rPr>
          <w:bCs/>
        </w:rPr>
        <w:t xml:space="preserve"> „Dėl Medeinos Augustinavičienės skyrimo Valstybinės energetikos regu</w:t>
      </w:r>
      <w:r>
        <w:rPr>
          <w:bCs/>
        </w:rPr>
        <w:t>liavimo tarybos nare“</w:t>
      </w:r>
      <w:r w:rsidRPr="00BB788C">
        <w:t xml:space="preserve">. </w:t>
      </w:r>
      <w:r w:rsidRPr="00BB788C">
        <w:rPr>
          <w:i/>
          <w:iCs/>
        </w:rPr>
        <w:t xml:space="preserve">Balsavimo rezultatai: už – </w:t>
      </w:r>
      <w:r w:rsidR="00565D3D">
        <w:rPr>
          <w:i/>
          <w:iCs/>
        </w:rPr>
        <w:t>74</w:t>
      </w:r>
      <w:r w:rsidRPr="00BB788C">
        <w:rPr>
          <w:i/>
          <w:iCs/>
        </w:rPr>
        <w:t xml:space="preserve">, prieš – </w:t>
      </w:r>
      <w:r w:rsidR="00565D3D">
        <w:rPr>
          <w:i/>
          <w:iCs/>
        </w:rPr>
        <w:t>1</w:t>
      </w:r>
      <w:r w:rsidRPr="00BB788C">
        <w:rPr>
          <w:i/>
          <w:iCs/>
        </w:rPr>
        <w:t xml:space="preserve">, susilaikė </w:t>
      </w:r>
      <w:r w:rsidR="00565D3D">
        <w:rPr>
          <w:i/>
          <w:iCs/>
        </w:rPr>
        <w:t>20</w:t>
      </w:r>
      <w:r w:rsidRPr="00BB788C">
        <w:rPr>
          <w:i/>
          <w:iCs/>
        </w:rPr>
        <w:t>.</w:t>
      </w:r>
      <w:r w:rsidRPr="00BB788C">
        <w:t xml:space="preserve"> </w:t>
      </w:r>
      <w:r w:rsidRPr="00BB788C">
        <w:rPr>
          <w:i/>
          <w:iCs/>
        </w:rPr>
        <w:t>(Užsireg</w:t>
      </w:r>
      <w:r w:rsidR="00565D3D">
        <w:rPr>
          <w:i/>
          <w:iCs/>
        </w:rPr>
        <w:t>istravo 95</w:t>
      </w:r>
      <w:r w:rsidRPr="00BB788C">
        <w:rPr>
          <w:i/>
          <w:iCs/>
        </w:rPr>
        <w:t xml:space="preserve"> Seimo nariai (1</w:t>
      </w:r>
      <w:r w:rsidR="00565D3D">
        <w:rPr>
          <w:i/>
          <w:iCs/>
        </w:rPr>
        <w:t>4.34</w:t>
      </w:r>
      <w:r w:rsidRPr="00BB788C">
        <w:rPr>
          <w:i/>
          <w:iCs/>
        </w:rPr>
        <w:t xml:space="preserve"> val.)</w:t>
      </w:r>
    </w:p>
    <w:p w:rsidR="009C5D79" w:rsidRDefault="0034598D">
      <w:r>
        <w:t xml:space="preserve"> </w:t>
      </w:r>
    </w:p>
    <w:p w:rsidR="009C5D79" w:rsidRDefault="009C5D79"/>
    <w:p w:rsidR="0034598D" w:rsidRDefault="0034598D" w:rsidP="003C45E3">
      <w:pPr>
        <w:ind w:firstLine="709"/>
        <w:rPr>
          <w:i/>
        </w:rPr>
      </w:pPr>
      <w:r>
        <w:rPr>
          <w:i/>
        </w:rPr>
        <w:t>1</w:t>
      </w:r>
      <w:r w:rsidR="00565D3D">
        <w:rPr>
          <w:i/>
        </w:rPr>
        <w:t>4.34</w:t>
      </w:r>
      <w:r>
        <w:rPr>
          <w:i/>
        </w:rPr>
        <w:t xml:space="preserve"> val.</w:t>
      </w:r>
    </w:p>
    <w:p w:rsidR="0034598D" w:rsidRDefault="0034598D" w:rsidP="003C45E3">
      <w:pPr>
        <w:ind w:firstLine="709"/>
      </w:pPr>
      <w:r>
        <w:rPr>
          <w:b/>
        </w:rPr>
        <w:t>SVARSTYTA</w:t>
      </w:r>
      <w:r>
        <w:t xml:space="preserve">. </w:t>
      </w:r>
      <w:r w:rsidRPr="00E12A79">
        <w:t>Seimo nutarimo „Dėl Jelenos Dilienės atleidimo iš Valstybinės energetikos reguliavimo tarybos nario pareigų“ projektas</w:t>
      </w:r>
      <w:r>
        <w:t xml:space="preserve"> </w:t>
      </w:r>
      <w:r w:rsidRPr="00BF4226">
        <w:rPr>
          <w:bCs/>
          <w:iCs/>
          <w:snapToGrid w:val="0"/>
          <w:color w:val="000000"/>
        </w:rPr>
        <w:t>Nr. XVP-</w:t>
      </w:r>
      <w:r>
        <w:t xml:space="preserve">1589 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34598D">
        <w:rPr>
          <w:i/>
          <w:snapToGrid w:val="0"/>
          <w:color w:val="000000"/>
          <w:szCs w:val="24"/>
        </w:rPr>
        <w:t>Respublikos Prezidentas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34598D" w:rsidRDefault="0034598D" w:rsidP="003C45E3">
      <w:pPr>
        <w:ind w:firstLine="709"/>
      </w:pPr>
      <w:r>
        <w:t>Pranešėjas – Respublikos Prezidento vyriausiasis patarėjas R. Dilba.</w:t>
      </w:r>
    </w:p>
    <w:p w:rsidR="0034598D" w:rsidRDefault="0034598D" w:rsidP="003C45E3"/>
    <w:p w:rsidR="0034598D" w:rsidRDefault="0034598D" w:rsidP="003C45E3">
      <w:pPr>
        <w:ind w:firstLine="709"/>
      </w:pPr>
      <w:r>
        <w:t>Klausė Seimo nar</w:t>
      </w:r>
      <w:r w:rsidR="00C23476">
        <w:t>ys</w:t>
      </w:r>
      <w:r>
        <w:t xml:space="preserve"> </w:t>
      </w:r>
      <w:r w:rsidR="00565D3D">
        <w:t>D. K</w:t>
      </w:r>
      <w:r w:rsidR="00C23476">
        <w:t>reivys.</w:t>
      </w:r>
    </w:p>
    <w:p w:rsidR="0034598D" w:rsidRDefault="0034598D" w:rsidP="003C45E3"/>
    <w:p w:rsidR="0034598D" w:rsidRDefault="0034598D" w:rsidP="003C45E3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34598D" w:rsidRDefault="0034598D" w:rsidP="003C45E3">
      <w:pPr>
        <w:ind w:firstLine="720"/>
      </w:pPr>
    </w:p>
    <w:p w:rsidR="0034598D" w:rsidRDefault="0034598D" w:rsidP="003C45E3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34598D" w:rsidRDefault="0034598D" w:rsidP="003C45E3">
      <w:pPr>
        <w:ind w:firstLine="720"/>
        <w:rPr>
          <w:i/>
          <w:iCs/>
        </w:rPr>
      </w:pPr>
    </w:p>
    <w:p w:rsidR="0034598D" w:rsidRDefault="0034598D" w:rsidP="003C45E3">
      <w:pPr>
        <w:ind w:firstLine="720"/>
      </w:pPr>
      <w:r>
        <w:t>1, 2 straipsniai priimti bendru sutarimu.</w:t>
      </w:r>
    </w:p>
    <w:p w:rsidR="0034598D" w:rsidRDefault="0034598D" w:rsidP="003C45E3"/>
    <w:p w:rsidR="0034598D" w:rsidRDefault="0034598D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34598D">
        <w:rPr>
          <w:bCs/>
        </w:rPr>
        <w:t xml:space="preserve">Seimo </w:t>
      </w:r>
      <w:r>
        <w:rPr>
          <w:bCs/>
        </w:rPr>
        <w:t>nutarimą</w:t>
      </w:r>
      <w:r w:rsidRPr="0034598D">
        <w:rPr>
          <w:bCs/>
        </w:rPr>
        <w:t xml:space="preserve"> „Dėl Jelenos Dilienės atleidimo iš Valstybinės energetikos reguliavimo </w:t>
      </w:r>
      <w:r>
        <w:rPr>
          <w:bCs/>
        </w:rPr>
        <w:t>tarybos nario pareigų“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C23476">
        <w:rPr>
          <w:i/>
          <w:iCs/>
        </w:rPr>
        <w:t>73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C23476">
        <w:rPr>
          <w:i/>
          <w:iCs/>
        </w:rPr>
        <w:t>0</w:t>
      </w:r>
      <w:r>
        <w:rPr>
          <w:i/>
          <w:iCs/>
        </w:rPr>
        <w:t xml:space="preserve">, susilaikė </w:t>
      </w:r>
      <w:r w:rsidR="00C23476">
        <w:rPr>
          <w:i/>
          <w:iCs/>
        </w:rPr>
        <w:t>25</w:t>
      </w:r>
      <w:r>
        <w:t xml:space="preserve">. </w:t>
      </w:r>
      <w:r w:rsidR="00C23476">
        <w:rPr>
          <w:i/>
          <w:iCs/>
        </w:rPr>
        <w:t>Užsiregistravo 99</w:t>
      </w:r>
      <w:r>
        <w:rPr>
          <w:i/>
          <w:iCs/>
        </w:rPr>
        <w:t xml:space="preserve"> Seimo nariai (1</w:t>
      </w:r>
      <w:r w:rsidR="00C23476">
        <w:rPr>
          <w:i/>
          <w:iCs/>
        </w:rPr>
        <w:t>4.37</w:t>
      </w:r>
      <w:r>
        <w:rPr>
          <w:i/>
          <w:iCs/>
        </w:rPr>
        <w:t xml:space="preserve"> val.).</w:t>
      </w:r>
    </w:p>
    <w:p w:rsidR="0034598D" w:rsidRDefault="0034598D"/>
    <w:p w:rsidR="00C23476" w:rsidRDefault="00C23476" w:rsidP="00C23476">
      <w:pPr>
        <w:ind w:firstLine="709"/>
      </w:pP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 xml:space="preserve"> pasveikino </w:t>
      </w:r>
      <w:r w:rsidRPr="0034598D">
        <w:rPr>
          <w:bCs/>
        </w:rPr>
        <w:t>M</w:t>
      </w:r>
      <w:r>
        <w:rPr>
          <w:bCs/>
        </w:rPr>
        <w:t>. </w:t>
      </w:r>
      <w:r w:rsidRPr="0034598D">
        <w:rPr>
          <w:bCs/>
        </w:rPr>
        <w:t>Augustinavičien</w:t>
      </w:r>
      <w:r>
        <w:rPr>
          <w:bCs/>
        </w:rPr>
        <w:t>ę.</w:t>
      </w:r>
    </w:p>
    <w:p w:rsidR="0034598D" w:rsidRDefault="0034598D"/>
    <w:p w:rsidR="00AB4717" w:rsidRPr="00A04CD1" w:rsidRDefault="00AB4717" w:rsidP="003C45E3">
      <w:pPr>
        <w:ind w:firstLine="709"/>
      </w:pPr>
    </w:p>
    <w:p w:rsidR="0034598D" w:rsidRDefault="0034598D" w:rsidP="003C45E3">
      <w:pPr>
        <w:ind w:firstLine="709"/>
        <w:rPr>
          <w:i/>
        </w:rPr>
      </w:pPr>
      <w:r>
        <w:rPr>
          <w:i/>
        </w:rPr>
        <w:t>1</w:t>
      </w:r>
      <w:r w:rsidR="00C23476">
        <w:rPr>
          <w:i/>
        </w:rPr>
        <w:t>4.38</w:t>
      </w:r>
      <w:r>
        <w:rPr>
          <w:i/>
        </w:rPr>
        <w:t xml:space="preserve"> val.</w:t>
      </w:r>
    </w:p>
    <w:p w:rsidR="0034598D" w:rsidRDefault="0034598D" w:rsidP="003C45E3">
      <w:pPr>
        <w:ind w:firstLine="709"/>
      </w:pPr>
      <w:r>
        <w:rPr>
          <w:b/>
        </w:rPr>
        <w:t>SVARSTYTA</w:t>
      </w:r>
      <w:r>
        <w:t xml:space="preserve">. </w:t>
      </w:r>
      <w:r w:rsidRPr="00E12A79">
        <w:t>Seimo nutarimo „Dėl Donato Jaso atleidimo iš Valstybinės energetikos reguliavimo tarybos nario pareigų“ projektas</w:t>
      </w:r>
      <w:r>
        <w:t xml:space="preserve"> </w:t>
      </w:r>
      <w:r w:rsidRPr="00BF4226">
        <w:rPr>
          <w:bCs/>
          <w:iCs/>
          <w:snapToGrid w:val="0"/>
          <w:color w:val="000000"/>
        </w:rPr>
        <w:t>Nr. XVP-</w:t>
      </w:r>
      <w:r>
        <w:t xml:space="preserve">1590 </w:t>
      </w:r>
      <w:r w:rsidRPr="00966385">
        <w:rPr>
          <w:i/>
          <w:snapToGrid w:val="0"/>
          <w:color w:val="000000"/>
          <w:szCs w:val="24"/>
        </w:rPr>
        <w:t>(teikėja</w:t>
      </w:r>
      <w:r>
        <w:rPr>
          <w:i/>
          <w:snapToGrid w:val="0"/>
          <w:color w:val="000000"/>
          <w:szCs w:val="24"/>
        </w:rPr>
        <w:t>s</w:t>
      </w:r>
      <w:r w:rsidRPr="00966385">
        <w:rPr>
          <w:i/>
          <w:snapToGrid w:val="0"/>
          <w:color w:val="000000"/>
          <w:szCs w:val="24"/>
        </w:rPr>
        <w:t xml:space="preserve"> –</w:t>
      </w:r>
      <w:r>
        <w:rPr>
          <w:i/>
          <w:snapToGrid w:val="0"/>
          <w:color w:val="000000"/>
          <w:szCs w:val="24"/>
        </w:rPr>
        <w:t xml:space="preserve"> </w:t>
      </w:r>
      <w:r w:rsidRPr="0034598D">
        <w:rPr>
          <w:i/>
          <w:snapToGrid w:val="0"/>
          <w:color w:val="000000"/>
          <w:szCs w:val="24"/>
        </w:rPr>
        <w:t>Respublikos Prezidentas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34598D" w:rsidRDefault="0034598D" w:rsidP="003C45E3">
      <w:pPr>
        <w:ind w:firstLine="709"/>
      </w:pPr>
      <w:r>
        <w:t>Pranešėjas – Respublikos Prezidento vyriausiasis patarėjas R. Dilba.</w:t>
      </w:r>
    </w:p>
    <w:p w:rsidR="0034598D" w:rsidRDefault="0034598D" w:rsidP="003C45E3"/>
    <w:p w:rsidR="0034598D" w:rsidRDefault="0034598D" w:rsidP="003C45E3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34598D" w:rsidRDefault="0034598D" w:rsidP="003C45E3">
      <w:pPr>
        <w:ind w:firstLine="720"/>
      </w:pPr>
    </w:p>
    <w:p w:rsidR="0034598D" w:rsidRDefault="0034598D" w:rsidP="003C45E3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34598D" w:rsidRDefault="0034598D" w:rsidP="003C45E3">
      <w:pPr>
        <w:ind w:firstLine="720"/>
        <w:rPr>
          <w:i/>
          <w:iCs/>
        </w:rPr>
      </w:pPr>
    </w:p>
    <w:p w:rsidR="0034598D" w:rsidRDefault="0034598D" w:rsidP="003C45E3">
      <w:pPr>
        <w:ind w:firstLine="720"/>
      </w:pPr>
      <w:r>
        <w:t>1, 2 straipsniai priimti bendru sutarimu.</w:t>
      </w:r>
    </w:p>
    <w:p w:rsidR="0034598D" w:rsidRDefault="0034598D" w:rsidP="003C45E3"/>
    <w:p w:rsidR="0034598D" w:rsidRDefault="0034598D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>Priimti Seimo nutarimą</w:t>
      </w:r>
      <w:r w:rsidRPr="0034598D">
        <w:rPr>
          <w:bCs/>
        </w:rPr>
        <w:t xml:space="preserve"> „Dėl Donato Jaso atleidimo iš Valstybinės energetikos reguliavimo </w:t>
      </w:r>
      <w:r>
        <w:rPr>
          <w:bCs/>
        </w:rPr>
        <w:t>tarybos nario pareigų“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C23476">
        <w:rPr>
          <w:i/>
          <w:iCs/>
        </w:rPr>
        <w:t>96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C23476">
        <w:rPr>
          <w:i/>
          <w:iCs/>
        </w:rPr>
        <w:t>0</w:t>
      </w:r>
      <w:r>
        <w:rPr>
          <w:i/>
          <w:iCs/>
        </w:rPr>
        <w:t xml:space="preserve">, susilaikė </w:t>
      </w:r>
      <w:r w:rsidR="00C23476">
        <w:rPr>
          <w:i/>
          <w:iCs/>
        </w:rPr>
        <w:t>2</w:t>
      </w:r>
      <w:r>
        <w:t xml:space="preserve">. </w:t>
      </w:r>
      <w:r w:rsidR="00C23476">
        <w:rPr>
          <w:i/>
          <w:iCs/>
        </w:rPr>
        <w:t>Užsiregistravo 98</w:t>
      </w:r>
      <w:r>
        <w:rPr>
          <w:i/>
          <w:iCs/>
        </w:rPr>
        <w:t xml:space="preserve"> Seimo nariai (1</w:t>
      </w:r>
      <w:r w:rsidR="00C23476">
        <w:rPr>
          <w:i/>
          <w:iCs/>
        </w:rPr>
        <w:t>4.39</w:t>
      </w:r>
      <w:r>
        <w:rPr>
          <w:i/>
          <w:iCs/>
        </w:rPr>
        <w:t xml:space="preserve"> val.).</w:t>
      </w:r>
    </w:p>
    <w:p w:rsidR="0034598D" w:rsidRDefault="0034598D"/>
    <w:p w:rsidR="0034598D" w:rsidRDefault="0034598D"/>
    <w:p w:rsidR="004A45F7" w:rsidRDefault="004A45F7" w:rsidP="003C45E3">
      <w:pPr>
        <w:ind w:firstLine="709"/>
        <w:rPr>
          <w:i/>
        </w:rPr>
      </w:pPr>
      <w:r>
        <w:rPr>
          <w:i/>
        </w:rPr>
        <w:t>1</w:t>
      </w:r>
      <w:r w:rsidR="00C23476">
        <w:rPr>
          <w:i/>
        </w:rPr>
        <w:t>4.40</w:t>
      </w:r>
      <w:r>
        <w:rPr>
          <w:i/>
        </w:rPr>
        <w:t xml:space="preserve"> val.</w:t>
      </w:r>
    </w:p>
    <w:p w:rsidR="004A45F7" w:rsidRDefault="004A45F7" w:rsidP="003C45E3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34598D">
        <w:rPr>
          <w:bCs/>
        </w:rPr>
        <w:t xml:space="preserve">Administracinių nusižengimų kodekso 314 ir 589 straipsnių pakeitimo įstatymo Nr. XV-549 2 straipsnio pakeitimo įstatymo projektas </w:t>
      </w:r>
      <w:r w:rsidRPr="0034598D">
        <w:rPr>
          <w:bCs/>
          <w:iCs/>
          <w:snapToGrid w:val="0"/>
          <w:color w:val="000000"/>
        </w:rPr>
        <w:t>Nr. XVP-</w:t>
      </w:r>
      <w:r w:rsidRPr="0034598D">
        <w:rPr>
          <w:bCs/>
        </w:rPr>
        <w:t>1444(2)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34598D">
        <w:rPr>
          <w:i/>
          <w:snapToGrid w:val="0"/>
        </w:rPr>
        <w:t>J. Sabatauskas</w:t>
      </w:r>
      <w:r>
        <w:rPr>
          <w:i/>
          <w:snapToGrid w:val="0"/>
        </w:rPr>
        <w:t xml:space="preserve"> </w:t>
      </w:r>
      <w:r w:rsidRPr="0034598D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4A45F7" w:rsidRDefault="004A45F7" w:rsidP="003C45E3">
      <w:pPr>
        <w:pStyle w:val="Antrats"/>
        <w:tabs>
          <w:tab w:val="clear" w:pos="4153"/>
          <w:tab w:val="clear" w:pos="8306"/>
        </w:tabs>
      </w:pPr>
    </w:p>
    <w:p w:rsidR="004A45F7" w:rsidRPr="00615A12" w:rsidRDefault="004A45F7" w:rsidP="003C45E3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4A45F7" w:rsidRDefault="004A45F7" w:rsidP="003C45E3"/>
    <w:p w:rsidR="004A45F7" w:rsidRDefault="004A45F7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34598D">
        <w:rPr>
          <w:bCs/>
        </w:rPr>
        <w:t>Administracinių nusižengimų kodekso 314 ir 589 straipsnių pakeitimo įstatymo Nr. XV-549 2 straip</w:t>
      </w:r>
      <w:r>
        <w:rPr>
          <w:bCs/>
        </w:rPr>
        <w:t>snio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C23476">
        <w:rPr>
          <w:i/>
          <w:iCs/>
        </w:rPr>
        <w:t>90</w:t>
      </w:r>
      <w:r>
        <w:rPr>
          <w:i/>
          <w:iCs/>
        </w:rPr>
        <w:t xml:space="preserve">, prieš – </w:t>
      </w:r>
      <w:r w:rsidR="00C23476">
        <w:rPr>
          <w:i/>
          <w:iCs/>
        </w:rPr>
        <w:t>0</w:t>
      </w:r>
      <w:r>
        <w:rPr>
          <w:i/>
          <w:iCs/>
        </w:rPr>
        <w:t xml:space="preserve">, susilaikė </w:t>
      </w:r>
      <w:r w:rsidR="00C23476">
        <w:rPr>
          <w:i/>
          <w:iCs/>
        </w:rPr>
        <w:t>4</w:t>
      </w:r>
      <w:r>
        <w:t xml:space="preserve">. </w:t>
      </w:r>
      <w:r w:rsidR="00C23476">
        <w:rPr>
          <w:i/>
          <w:iCs/>
        </w:rPr>
        <w:t>Užsiregistravo 94</w:t>
      </w:r>
      <w:r>
        <w:rPr>
          <w:i/>
          <w:iCs/>
        </w:rPr>
        <w:t xml:space="preserve"> Seimo nariai (1</w:t>
      </w:r>
      <w:r w:rsidR="00C23476">
        <w:rPr>
          <w:i/>
          <w:iCs/>
        </w:rPr>
        <w:t>4.40</w:t>
      </w:r>
      <w:r>
        <w:rPr>
          <w:i/>
          <w:iCs/>
        </w:rPr>
        <w:t xml:space="preserve"> val.).</w:t>
      </w:r>
    </w:p>
    <w:p w:rsidR="004A45F7" w:rsidRDefault="004A45F7"/>
    <w:p w:rsidR="00EF5942" w:rsidRDefault="00EF5942"/>
    <w:p w:rsidR="00EF5942" w:rsidRDefault="00EF5942" w:rsidP="003C45E3">
      <w:pPr>
        <w:ind w:firstLine="709"/>
        <w:rPr>
          <w:i/>
        </w:rPr>
      </w:pPr>
      <w:r>
        <w:rPr>
          <w:i/>
        </w:rPr>
        <w:t>1</w:t>
      </w:r>
      <w:r w:rsidR="00C23476">
        <w:rPr>
          <w:i/>
        </w:rPr>
        <w:t>4.41</w:t>
      </w:r>
      <w:r>
        <w:rPr>
          <w:i/>
        </w:rPr>
        <w:t xml:space="preserve"> val.</w:t>
      </w:r>
    </w:p>
    <w:p w:rsidR="00EF5942" w:rsidRDefault="00EF5942" w:rsidP="003C45E3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34598D">
        <w:rPr>
          <w:bCs/>
        </w:rPr>
        <w:t>Civilinio proceso kodekso 82, 108, 145, 192, 590, 593, 596, 601, 602, 609, 610, 611, 614, 624</w:t>
      </w:r>
      <w:r w:rsidRPr="0034598D">
        <w:rPr>
          <w:bCs/>
          <w:vertAlign w:val="superscript"/>
        </w:rPr>
        <w:t>1</w:t>
      </w:r>
      <w:r w:rsidRPr="0034598D">
        <w:rPr>
          <w:bCs/>
        </w:rPr>
        <w:t>, 626, 627, 631, 632, 634, 636, 648, 650, 651, 654, 656, 661, 663, 668, 685, 689, 702, 706, 710, 713, 723, 727, 731, 732, 753, 754, 755 ir 771</w:t>
      </w:r>
      <w:r w:rsidRPr="0034598D">
        <w:rPr>
          <w:bCs/>
          <w:vertAlign w:val="superscript"/>
        </w:rPr>
        <w:t>1</w:t>
      </w:r>
      <w:r w:rsidRPr="0034598D">
        <w:rPr>
          <w:bCs/>
        </w:rPr>
        <w:t xml:space="preserve"> straipsnių pakeitimo įstatymo Nr. XIV-2317 43 straipsnio pakeitimo įstatymo projektas </w:t>
      </w:r>
      <w:r w:rsidRPr="0034598D">
        <w:rPr>
          <w:bCs/>
          <w:iCs/>
          <w:snapToGrid w:val="0"/>
          <w:color w:val="000000"/>
        </w:rPr>
        <w:t>Nr. XVP-</w:t>
      </w:r>
      <w:r w:rsidRPr="0034598D">
        <w:rPr>
          <w:bCs/>
        </w:rPr>
        <w:t>1419(2)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 – </w:t>
      </w:r>
      <w:r w:rsidRPr="0034598D">
        <w:rPr>
          <w:i/>
          <w:snapToGrid w:val="0"/>
          <w:szCs w:val="24"/>
        </w:rPr>
        <w:t>R. Tamašunienė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F5942" w:rsidRDefault="00EF5942" w:rsidP="003C45E3">
      <w:pPr>
        <w:pStyle w:val="Antrats"/>
        <w:tabs>
          <w:tab w:val="clear" w:pos="4153"/>
          <w:tab w:val="clear" w:pos="8306"/>
        </w:tabs>
      </w:pPr>
    </w:p>
    <w:p w:rsidR="00EF5942" w:rsidRPr="00615A12" w:rsidRDefault="00EF5942" w:rsidP="003C45E3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EF5942" w:rsidRDefault="00EF5942" w:rsidP="003C45E3">
      <w:pPr>
        <w:pStyle w:val="Antrats"/>
      </w:pPr>
    </w:p>
    <w:p w:rsidR="00EF5942" w:rsidRDefault="00EF5942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34598D">
        <w:rPr>
          <w:bCs/>
        </w:rPr>
        <w:t>Civilinio proceso kodekso 82, 108, 145, 192, 590, 593, 596, 601, 602, 609, 610, 611, 614, 624</w:t>
      </w:r>
      <w:r w:rsidRPr="0034598D">
        <w:rPr>
          <w:bCs/>
          <w:vertAlign w:val="superscript"/>
        </w:rPr>
        <w:t>1</w:t>
      </w:r>
      <w:r w:rsidRPr="0034598D">
        <w:rPr>
          <w:bCs/>
        </w:rPr>
        <w:t>, 626, 627, 631, 632, 634, 636, 648, 650, 651, 654, 656, 661, 663, 668, 685, 689, 702, 706, 710, 713, 723, 727, 731, 732, 753, 754, 755 ir 771</w:t>
      </w:r>
      <w:r w:rsidRPr="0034598D">
        <w:rPr>
          <w:bCs/>
          <w:vertAlign w:val="superscript"/>
        </w:rPr>
        <w:t>1</w:t>
      </w:r>
      <w:r w:rsidRPr="0034598D">
        <w:rPr>
          <w:bCs/>
        </w:rPr>
        <w:t> straipsnių pakeitimo įstatymo Nr. XIV-2317 43</w:t>
      </w:r>
      <w:r>
        <w:rPr>
          <w:bCs/>
        </w:rPr>
        <w:t xml:space="preserve"> straipsnio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C23476">
        <w:rPr>
          <w:i/>
          <w:iCs/>
        </w:rPr>
        <w:t>87</w:t>
      </w:r>
      <w:r>
        <w:rPr>
          <w:i/>
          <w:iCs/>
        </w:rPr>
        <w:t xml:space="preserve">, prieš – </w:t>
      </w:r>
      <w:r w:rsidR="00C23476">
        <w:rPr>
          <w:i/>
          <w:iCs/>
        </w:rPr>
        <w:t>0</w:t>
      </w:r>
      <w:r>
        <w:rPr>
          <w:i/>
          <w:iCs/>
        </w:rPr>
        <w:t xml:space="preserve">, susilaikė </w:t>
      </w:r>
      <w:r w:rsidR="00C23476">
        <w:rPr>
          <w:i/>
          <w:iCs/>
        </w:rPr>
        <w:t>4</w:t>
      </w:r>
      <w:r>
        <w:t xml:space="preserve">. </w:t>
      </w:r>
      <w:r w:rsidR="00C23476">
        <w:rPr>
          <w:i/>
          <w:iCs/>
        </w:rPr>
        <w:t>Užsiregistravo 93</w:t>
      </w:r>
      <w:r>
        <w:rPr>
          <w:i/>
          <w:iCs/>
        </w:rPr>
        <w:t xml:space="preserve"> Seimo nariai (1</w:t>
      </w:r>
      <w:r w:rsidR="00C23476">
        <w:rPr>
          <w:i/>
          <w:iCs/>
        </w:rPr>
        <w:t>4.41</w:t>
      </w:r>
      <w:r>
        <w:rPr>
          <w:i/>
          <w:iCs/>
        </w:rPr>
        <w:t xml:space="preserve"> val.).</w:t>
      </w:r>
    </w:p>
    <w:p w:rsidR="00EF5942" w:rsidRDefault="00EF5942"/>
    <w:p w:rsidR="004A45F7" w:rsidRDefault="004A45F7"/>
    <w:p w:rsidR="00EF5942" w:rsidRDefault="00EF5942" w:rsidP="003C45E3">
      <w:pPr>
        <w:ind w:firstLine="709"/>
        <w:rPr>
          <w:i/>
        </w:rPr>
      </w:pPr>
      <w:r>
        <w:rPr>
          <w:i/>
        </w:rPr>
        <w:t>1</w:t>
      </w:r>
      <w:r w:rsidR="00C23476">
        <w:rPr>
          <w:i/>
        </w:rPr>
        <w:t>4.42</w:t>
      </w:r>
      <w:r>
        <w:rPr>
          <w:i/>
        </w:rPr>
        <w:t xml:space="preserve"> val.</w:t>
      </w:r>
    </w:p>
    <w:p w:rsidR="00EF5942" w:rsidRDefault="00EF5942" w:rsidP="003C45E3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34598D">
        <w:rPr>
          <w:bCs/>
        </w:rPr>
        <w:t xml:space="preserve">Prisitaikymo prie klimato kaitos įstatymo projektas </w:t>
      </w:r>
      <w:r w:rsidRPr="0034598D">
        <w:rPr>
          <w:bCs/>
          <w:iCs/>
          <w:snapToGrid w:val="0"/>
          <w:color w:val="000000"/>
        </w:rPr>
        <w:t>Nr. XVP-</w:t>
      </w:r>
      <w:r w:rsidRPr="0034598D">
        <w:rPr>
          <w:bCs/>
        </w:rPr>
        <w:t>1372(2)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34598D">
        <w:rPr>
          <w:i/>
          <w:snapToGrid w:val="0"/>
        </w:rPr>
        <w:t>Vyriausybė / aplinkos ministras K. Žuromskas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F5942" w:rsidRDefault="00EF5942" w:rsidP="003C45E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– </w:t>
      </w:r>
      <w:r w:rsidRPr="00FC2B5C">
        <w:t>Aplinkos apsaugos</w:t>
      </w:r>
      <w:r>
        <w:t xml:space="preserve"> komiteto pirmi</w:t>
      </w:r>
      <w:r w:rsidR="00450205">
        <w:t>ninko pavaduotoja A. Gedvilienė</w:t>
      </w:r>
      <w:r>
        <w:t>.</w:t>
      </w:r>
    </w:p>
    <w:p w:rsidR="00450205" w:rsidRDefault="00450205" w:rsidP="003C45E3">
      <w:pPr>
        <w:pStyle w:val="Antrats"/>
        <w:tabs>
          <w:tab w:val="clear" w:pos="4153"/>
          <w:tab w:val="clear" w:pos="8306"/>
        </w:tabs>
        <w:ind w:firstLine="709"/>
      </w:pPr>
    </w:p>
    <w:p w:rsidR="00450205" w:rsidRDefault="00450205" w:rsidP="003C45E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pastabų, joms visoms pagrindinis komitetas pritarė.</w:t>
      </w:r>
    </w:p>
    <w:p w:rsidR="00450205" w:rsidRDefault="00450205" w:rsidP="003C45E3">
      <w:pPr>
        <w:pStyle w:val="Antrats"/>
        <w:tabs>
          <w:tab w:val="clear" w:pos="4153"/>
          <w:tab w:val="clear" w:pos="8306"/>
        </w:tabs>
        <w:ind w:firstLine="709"/>
      </w:pP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3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4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450205" w:rsidRPr="00615A12" w:rsidRDefault="00450205" w:rsidP="0045020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5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pastabomis, kurioms</w:t>
      </w:r>
      <w:r w:rsidRPr="00093499">
        <w:rPr>
          <w:snapToGrid w:val="0"/>
          <w:color w:val="000000"/>
        </w:rPr>
        <w:t xml:space="preserve">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6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450205" w:rsidRPr="00615A12" w:rsidRDefault="00450205" w:rsidP="0045020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7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8, 9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450205" w:rsidRPr="00615A12" w:rsidRDefault="00450205" w:rsidP="0045020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10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615A12">
        <w:rPr>
          <w:snapToGrid w:val="0"/>
          <w:color w:val="000000"/>
        </w:rPr>
        <w:t>1 straipsnis priimtas bendru sutarimu.</w:t>
      </w:r>
    </w:p>
    <w:p w:rsidR="00450205" w:rsidRPr="00615A12" w:rsidRDefault="00450205" w:rsidP="00450205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450205" w:rsidRPr="00615A12" w:rsidRDefault="00450205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13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15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450205" w:rsidRDefault="00450205" w:rsidP="003C45E3">
      <w:pPr>
        <w:ind w:firstLine="720"/>
      </w:pPr>
    </w:p>
    <w:p w:rsidR="00EF5942" w:rsidRDefault="00EF5942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AE45BA">
        <w:rPr>
          <w:bCs/>
        </w:rPr>
        <w:t>Prisitaikymo prie kl</w:t>
      </w:r>
      <w:r>
        <w:rPr>
          <w:bCs/>
        </w:rPr>
        <w:t>imato kaitos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204BBD">
        <w:rPr>
          <w:i/>
          <w:iCs/>
        </w:rPr>
        <w:t>85</w:t>
      </w:r>
      <w:r>
        <w:rPr>
          <w:i/>
          <w:iCs/>
        </w:rPr>
        <w:t xml:space="preserve">, prieš – </w:t>
      </w:r>
      <w:r w:rsidR="00204BBD">
        <w:rPr>
          <w:i/>
          <w:iCs/>
        </w:rPr>
        <w:t>2</w:t>
      </w:r>
      <w:r>
        <w:rPr>
          <w:i/>
          <w:iCs/>
        </w:rPr>
        <w:t xml:space="preserve">, susilaikė </w:t>
      </w:r>
      <w:r w:rsidR="00204BBD">
        <w:rPr>
          <w:i/>
          <w:iCs/>
        </w:rPr>
        <w:t>14</w:t>
      </w:r>
      <w:r>
        <w:t xml:space="preserve">. </w:t>
      </w:r>
      <w:r w:rsidR="00204BBD">
        <w:rPr>
          <w:i/>
          <w:iCs/>
        </w:rPr>
        <w:t>Užsiregistravo 101</w:t>
      </w:r>
      <w:r>
        <w:rPr>
          <w:i/>
          <w:iCs/>
        </w:rPr>
        <w:t xml:space="preserve"> Seimo nar</w:t>
      </w:r>
      <w:r w:rsidR="00204BBD">
        <w:rPr>
          <w:i/>
          <w:iCs/>
        </w:rPr>
        <w:t>ys</w:t>
      </w:r>
      <w:r>
        <w:rPr>
          <w:i/>
          <w:iCs/>
        </w:rPr>
        <w:t xml:space="preserve"> (1</w:t>
      </w:r>
      <w:r w:rsidR="00204BBD">
        <w:rPr>
          <w:i/>
          <w:iCs/>
        </w:rPr>
        <w:t>4.45</w:t>
      </w:r>
      <w:r>
        <w:rPr>
          <w:i/>
          <w:iCs/>
        </w:rPr>
        <w:t xml:space="preserve"> val.).</w:t>
      </w:r>
    </w:p>
    <w:p w:rsidR="004A45F7" w:rsidRDefault="004A45F7"/>
    <w:p w:rsidR="004A45F7" w:rsidRDefault="004A45F7"/>
    <w:p w:rsidR="00C31E64" w:rsidRDefault="00C31E64" w:rsidP="003C45E3">
      <w:pPr>
        <w:ind w:firstLine="709"/>
        <w:rPr>
          <w:i/>
        </w:rPr>
      </w:pPr>
      <w:r>
        <w:rPr>
          <w:i/>
        </w:rPr>
        <w:t>1</w:t>
      </w:r>
      <w:r w:rsidR="00204BBD">
        <w:rPr>
          <w:i/>
        </w:rPr>
        <w:t>4.46</w:t>
      </w:r>
      <w:r>
        <w:rPr>
          <w:i/>
        </w:rPr>
        <w:t xml:space="preserve"> val.</w:t>
      </w:r>
    </w:p>
    <w:p w:rsidR="00C31E64" w:rsidRDefault="00C31E64" w:rsidP="003C45E3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34598D">
        <w:rPr>
          <w:bCs/>
        </w:rPr>
        <w:t xml:space="preserve">Aplinkos monitoringo įstatymo Nr. VIII-529 11 straipsnio pakeitimo įstatymo projektas </w:t>
      </w:r>
      <w:r w:rsidRPr="0034598D">
        <w:rPr>
          <w:bCs/>
          <w:iCs/>
          <w:snapToGrid w:val="0"/>
          <w:color w:val="000000"/>
        </w:rPr>
        <w:t>Nr. XVP-</w:t>
      </w:r>
      <w:r w:rsidRPr="0034598D">
        <w:rPr>
          <w:bCs/>
        </w:rPr>
        <w:t>1437(2)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T. Sadauskis </w:t>
      </w:r>
      <w:r w:rsidRPr="0034598D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C31E64" w:rsidRDefault="00C31E64" w:rsidP="003C45E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– </w:t>
      </w:r>
      <w:r w:rsidRPr="00FC2B5C">
        <w:t>Aplinkos apsaugos</w:t>
      </w:r>
      <w:r>
        <w:t xml:space="preserve"> komiteto atstovė L. Girskienė.</w:t>
      </w:r>
    </w:p>
    <w:p w:rsidR="00C31E64" w:rsidRDefault="00C31E64" w:rsidP="003C45E3">
      <w:pPr>
        <w:pStyle w:val="Antrats"/>
        <w:tabs>
          <w:tab w:val="clear" w:pos="4153"/>
          <w:tab w:val="clear" w:pos="8306"/>
        </w:tabs>
      </w:pPr>
    </w:p>
    <w:p w:rsidR="00D1380F" w:rsidRDefault="00D1380F" w:rsidP="003C45E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 šio įstatymo pavadinimo, kuriai pritarė pagrindinis komitetas.</w:t>
      </w:r>
    </w:p>
    <w:p w:rsidR="00D1380F" w:rsidRDefault="00D1380F" w:rsidP="003C45E3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pastabos</w:t>
      </w:r>
      <w:r w:rsidRPr="00D1380F">
        <w:t xml:space="preserve"> </w:t>
      </w:r>
      <w:r>
        <w:t xml:space="preserve">dėl šio įstatymo pavadinimo, kuriai pritarė pagrindinis komitetas, </w:t>
      </w:r>
      <w:r w:rsidRPr="004B5F0E">
        <w:t>pritarta</w:t>
      </w:r>
      <w:r>
        <w:t xml:space="preserve"> bendru sutarimu. </w:t>
      </w:r>
    </w:p>
    <w:p w:rsidR="00D1380F" w:rsidRDefault="00D1380F" w:rsidP="003C45E3">
      <w:pPr>
        <w:pStyle w:val="Antrats"/>
        <w:tabs>
          <w:tab w:val="clear" w:pos="4153"/>
          <w:tab w:val="clear" w:pos="8306"/>
        </w:tabs>
      </w:pPr>
    </w:p>
    <w:p w:rsidR="00C31E64" w:rsidRPr="00896169" w:rsidRDefault="00C31E64" w:rsidP="003C45E3">
      <w:pPr>
        <w:ind w:firstLine="720"/>
      </w:pPr>
      <w:r w:rsidRPr="006E26B4">
        <w:t xml:space="preserve">Dėl </w:t>
      </w:r>
      <w:r>
        <w:t>1</w:t>
      </w:r>
      <w:r w:rsidRPr="006E26B4">
        <w:t xml:space="preserve"> straipsnio </w:t>
      </w:r>
      <w:r>
        <w:t xml:space="preserve">S. Gentvilo </w:t>
      </w:r>
      <w:r w:rsidRPr="006E26B4">
        <w:t>pataisos</w:t>
      </w:r>
      <w:r>
        <w:t>, kuriai nepritarė pagrindinis komitetas,</w:t>
      </w:r>
      <w:r w:rsidRPr="006E26B4">
        <w:t xml:space="preserve"> kalbėjo Seimo nar</w:t>
      </w:r>
      <w:r>
        <w:t>ys S. Gentvilas.</w:t>
      </w:r>
    </w:p>
    <w:p w:rsidR="00C31E64" w:rsidRPr="006E26B4" w:rsidRDefault="00C31E64" w:rsidP="003C45E3">
      <w:pPr>
        <w:ind w:firstLine="720"/>
        <w:rPr>
          <w:i/>
          <w:iCs/>
        </w:rPr>
      </w:pPr>
      <w:r w:rsidRPr="006E26B4">
        <w:t xml:space="preserve">Balsuota, ar pritarti pasiūlymui svarstyti </w:t>
      </w:r>
      <w:r w:rsidR="00447341">
        <w:t>1</w:t>
      </w:r>
      <w:r w:rsidR="00447341" w:rsidRPr="006E26B4">
        <w:t xml:space="preserve"> straipsnio </w:t>
      </w:r>
      <w:r w:rsidR="00447341">
        <w:t xml:space="preserve">S. Gentvilo </w:t>
      </w:r>
      <w:r w:rsidRPr="006E26B4">
        <w:t xml:space="preserve">pataisą: už – </w:t>
      </w:r>
      <w:r w:rsidR="00C6715F">
        <w:t>40</w:t>
      </w:r>
      <w:r w:rsidR="00BE6A86">
        <w:t>. P</w:t>
      </w:r>
      <w:r w:rsidRPr="006E26B4">
        <w:t xml:space="preserve">ritarta. </w:t>
      </w:r>
      <w:r w:rsidR="00C6715F">
        <w:rPr>
          <w:i/>
          <w:iCs/>
        </w:rPr>
        <w:t>Užsiregistravo</w:t>
      </w:r>
      <w:r w:rsidR="006D3D36">
        <w:rPr>
          <w:i/>
          <w:iCs/>
        </w:rPr>
        <w:t xml:space="preserve"> </w:t>
      </w:r>
      <w:r w:rsidR="00C6715F">
        <w:rPr>
          <w:i/>
          <w:iCs/>
        </w:rPr>
        <w:t>68</w:t>
      </w:r>
      <w:r w:rsidRPr="006E26B4">
        <w:rPr>
          <w:i/>
          <w:iCs/>
        </w:rPr>
        <w:t xml:space="preserve">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C6715F">
        <w:rPr>
          <w:i/>
          <w:iCs/>
        </w:rPr>
        <w:t>4.48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C31E64" w:rsidRDefault="00C31E64" w:rsidP="003C45E3">
      <w:pPr>
        <w:ind w:firstLine="720"/>
        <w:rPr>
          <w:i/>
          <w:iCs/>
        </w:rPr>
      </w:pPr>
      <w:r w:rsidRPr="006E26B4">
        <w:t xml:space="preserve">Balsuota dėl </w:t>
      </w:r>
      <w:r>
        <w:t>1</w:t>
      </w:r>
      <w:r w:rsidRPr="006E26B4">
        <w:t xml:space="preserve"> straipsnio </w:t>
      </w:r>
      <w:r>
        <w:t xml:space="preserve">S. Gentvilo </w:t>
      </w:r>
      <w:r w:rsidRPr="006E26B4">
        <w:t>pataisos</w:t>
      </w:r>
      <w:r>
        <w:t>, kuriai nepritarė pagrindinis komitetas</w:t>
      </w:r>
      <w:r w:rsidRPr="006E26B4">
        <w:t xml:space="preserve">: už – </w:t>
      </w:r>
      <w:r w:rsidR="00C6715F">
        <w:t>27</w:t>
      </w:r>
      <w:r w:rsidRPr="006E26B4">
        <w:t xml:space="preserve">, prieš – </w:t>
      </w:r>
      <w:r w:rsidR="00C6715F">
        <w:t>30</w:t>
      </w:r>
      <w:r w:rsidRPr="006E26B4">
        <w:t xml:space="preserve">, susilaikė </w:t>
      </w:r>
      <w:r w:rsidR="00C6715F">
        <w:t>34 Nep</w:t>
      </w:r>
      <w:r w:rsidRPr="006E26B4">
        <w:t xml:space="preserve">riimta. </w:t>
      </w:r>
      <w:r w:rsidR="00C6715F">
        <w:rPr>
          <w:i/>
          <w:iCs/>
        </w:rPr>
        <w:t>Užsiregistravo 92</w:t>
      </w:r>
      <w:r w:rsidRPr="006E26B4">
        <w:rPr>
          <w:i/>
          <w:iCs/>
        </w:rPr>
        <w:t xml:space="preserve">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C6715F">
        <w:rPr>
          <w:i/>
          <w:iCs/>
        </w:rPr>
        <w:t>4.49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C31E64" w:rsidRDefault="00C31E64" w:rsidP="003C45E3"/>
    <w:p w:rsidR="00C31E64" w:rsidRPr="00615A12" w:rsidRDefault="00C31E64" w:rsidP="003C45E3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447341" w:rsidRPr="00615A12" w:rsidRDefault="00447341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C31E64" w:rsidRDefault="00C31E64" w:rsidP="003C45E3"/>
    <w:p w:rsidR="00C31E64" w:rsidRDefault="00C31E64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34598D">
        <w:rPr>
          <w:bCs/>
        </w:rPr>
        <w:t>Aplinkos monitoringo įstatymo Nr. VIII-529 11 straipsn</w:t>
      </w:r>
      <w:r>
        <w:rPr>
          <w:bCs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C6715F">
        <w:rPr>
          <w:i/>
          <w:iCs/>
        </w:rPr>
        <w:t>93</w:t>
      </w:r>
      <w:r>
        <w:rPr>
          <w:i/>
          <w:iCs/>
        </w:rPr>
        <w:t xml:space="preserve">, prieš – </w:t>
      </w:r>
      <w:r w:rsidR="00C6715F">
        <w:rPr>
          <w:i/>
          <w:iCs/>
        </w:rPr>
        <w:t>0</w:t>
      </w:r>
      <w:r>
        <w:rPr>
          <w:i/>
          <w:iCs/>
        </w:rPr>
        <w:t xml:space="preserve">, susilaikė </w:t>
      </w:r>
      <w:r w:rsidR="00C6715F">
        <w:rPr>
          <w:i/>
          <w:iCs/>
        </w:rPr>
        <w:t>3</w:t>
      </w:r>
      <w:r>
        <w:t xml:space="preserve">. </w:t>
      </w:r>
      <w:r w:rsidR="00C6715F">
        <w:rPr>
          <w:i/>
          <w:iCs/>
        </w:rPr>
        <w:t>Užsiregistravo 96</w:t>
      </w:r>
      <w:r>
        <w:rPr>
          <w:i/>
          <w:iCs/>
        </w:rPr>
        <w:t xml:space="preserve"> Seimo nariai (1</w:t>
      </w:r>
      <w:r w:rsidR="00C6715F">
        <w:rPr>
          <w:i/>
          <w:iCs/>
        </w:rPr>
        <w:t>4.50</w:t>
      </w:r>
      <w:r>
        <w:rPr>
          <w:i/>
          <w:iCs/>
        </w:rPr>
        <w:t xml:space="preserve"> val.).</w:t>
      </w:r>
    </w:p>
    <w:p w:rsidR="004A45F7" w:rsidRDefault="004A45F7"/>
    <w:p w:rsidR="004A45F7" w:rsidRDefault="004A45F7"/>
    <w:p w:rsidR="00C31E64" w:rsidRDefault="00C31E64" w:rsidP="003C45E3">
      <w:pPr>
        <w:ind w:firstLine="709"/>
        <w:rPr>
          <w:i/>
        </w:rPr>
      </w:pPr>
      <w:r>
        <w:rPr>
          <w:i/>
        </w:rPr>
        <w:lastRenderedPageBreak/>
        <w:t>1</w:t>
      </w:r>
      <w:r w:rsidR="00C6715F">
        <w:rPr>
          <w:i/>
        </w:rPr>
        <w:t>4.50</w:t>
      </w:r>
      <w:r>
        <w:rPr>
          <w:i/>
        </w:rPr>
        <w:t xml:space="preserve"> val.</w:t>
      </w:r>
    </w:p>
    <w:p w:rsidR="00C31E64" w:rsidRDefault="00C31E64" w:rsidP="003C45E3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1A58D0">
        <w:rPr>
          <w:bCs/>
        </w:rPr>
        <w:t>Atliekų tvarkymo įstatymo Nr. VIII-787 34</w:t>
      </w:r>
      <w:r w:rsidRPr="001A58D0">
        <w:rPr>
          <w:bCs/>
          <w:vertAlign w:val="superscript"/>
        </w:rPr>
        <w:t>4</w:t>
      </w:r>
      <w:r w:rsidRPr="001A58D0">
        <w:rPr>
          <w:bCs/>
        </w:rPr>
        <w:t>, 34</w:t>
      </w:r>
      <w:r w:rsidRPr="001A58D0">
        <w:rPr>
          <w:bCs/>
          <w:vertAlign w:val="superscript"/>
        </w:rPr>
        <w:t>5</w:t>
      </w:r>
      <w:r w:rsidRPr="001A58D0">
        <w:rPr>
          <w:bCs/>
        </w:rPr>
        <w:t xml:space="preserve"> ir 35</w:t>
      </w:r>
      <w:r w:rsidRPr="001A58D0">
        <w:rPr>
          <w:bCs/>
          <w:vertAlign w:val="superscript"/>
        </w:rPr>
        <w:t>1</w:t>
      </w:r>
      <w:r w:rsidRPr="001A58D0">
        <w:rPr>
          <w:bCs/>
        </w:rPr>
        <w:t xml:space="preserve"> straipsnių pakeitimo ir Įstatymo papildymo 34</w:t>
      </w:r>
      <w:r w:rsidRPr="001A58D0">
        <w:rPr>
          <w:bCs/>
          <w:vertAlign w:val="superscript"/>
        </w:rPr>
        <w:t>6</w:t>
      </w:r>
      <w:r w:rsidRPr="001A58D0">
        <w:rPr>
          <w:bCs/>
        </w:rPr>
        <w:t xml:space="preserve"> straipsniu įstatymo projektas </w:t>
      </w:r>
      <w:r w:rsidRPr="001A58D0">
        <w:rPr>
          <w:bCs/>
          <w:iCs/>
          <w:snapToGrid w:val="0"/>
          <w:color w:val="000000"/>
        </w:rPr>
        <w:t>Nr. XVP-</w:t>
      </w:r>
      <w:r w:rsidRPr="001A58D0">
        <w:rPr>
          <w:bCs/>
        </w:rPr>
        <w:t>1401(3)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T. Sadauskis </w:t>
      </w:r>
      <w:r w:rsidRPr="00AE45BA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D1380F" w:rsidRDefault="00D1380F" w:rsidP="003C45E3">
      <w:pPr>
        <w:ind w:firstLine="709"/>
      </w:pPr>
      <w:r>
        <w:t xml:space="preserve">Pranešėjas – </w:t>
      </w:r>
      <w:r w:rsidRPr="00FC2B5C">
        <w:t>Aplinkos apsaugos</w:t>
      </w:r>
      <w:r>
        <w:t xml:space="preserve"> komiteto atstovas A. Mockus.</w:t>
      </w:r>
    </w:p>
    <w:p w:rsidR="00C31E64" w:rsidRDefault="00C31E64" w:rsidP="003C45E3">
      <w:pPr>
        <w:pStyle w:val="Antrats"/>
        <w:tabs>
          <w:tab w:val="clear" w:pos="4153"/>
          <w:tab w:val="clear" w:pos="8306"/>
        </w:tabs>
      </w:pPr>
    </w:p>
    <w:p w:rsidR="00D1380F" w:rsidRPr="00615A12" w:rsidRDefault="00D1380F" w:rsidP="003C45E3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D1380F" w:rsidRDefault="00D1380F" w:rsidP="003C45E3">
      <w:pPr>
        <w:pStyle w:val="Antrats"/>
        <w:tabs>
          <w:tab w:val="clear" w:pos="4153"/>
          <w:tab w:val="clear" w:pos="8306"/>
        </w:tabs>
      </w:pPr>
    </w:p>
    <w:p w:rsidR="00D1380F" w:rsidRDefault="00D1380F" w:rsidP="003C45E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2 straipsnio, kuriai pritarė pagrindinis komitetas.</w:t>
      </w:r>
    </w:p>
    <w:p w:rsidR="00D1380F" w:rsidRPr="00615A12" w:rsidRDefault="00D1380F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D1380F" w:rsidRDefault="00D1380F" w:rsidP="003C45E3">
      <w:pPr>
        <w:pStyle w:val="Antrats"/>
        <w:tabs>
          <w:tab w:val="clear" w:pos="4153"/>
          <w:tab w:val="clear" w:pos="8306"/>
        </w:tabs>
      </w:pPr>
    </w:p>
    <w:p w:rsidR="00C31E64" w:rsidRDefault="00D1380F" w:rsidP="003C45E3">
      <w:pPr>
        <w:ind w:firstLine="720"/>
      </w:pPr>
      <w:r>
        <w:t>3</w:t>
      </w:r>
      <w:r w:rsidR="00C31E64">
        <w:t>–5 straipsniai priimti bendru sutarimu.</w:t>
      </w:r>
      <w:r w:rsidR="00C31E64">
        <w:tab/>
      </w:r>
    </w:p>
    <w:p w:rsidR="00C31E64" w:rsidRDefault="00C31E64" w:rsidP="003C45E3"/>
    <w:p w:rsidR="00C31E64" w:rsidRDefault="00C31E64" w:rsidP="003C45E3">
      <w:pPr>
        <w:ind w:firstLine="720"/>
      </w:pPr>
      <w:r>
        <w:t xml:space="preserve">Dėl balsavimo motyvų dėl viso įstatymo kalbėjo Seimo nariai: </w:t>
      </w:r>
      <w:r w:rsidR="003C45E3">
        <w:rPr>
          <w:iCs/>
          <w:snapToGrid w:val="0"/>
          <w:szCs w:val="24"/>
        </w:rPr>
        <w:t>T. Sadauskis</w:t>
      </w:r>
      <w:r w:rsidR="003C45E3">
        <w:t>, S. Gentvilas.</w:t>
      </w:r>
    </w:p>
    <w:p w:rsidR="00C31E64" w:rsidRDefault="00C31E64" w:rsidP="003C45E3">
      <w:pPr>
        <w:pStyle w:val="Antrats"/>
      </w:pPr>
    </w:p>
    <w:p w:rsidR="00C31E64" w:rsidRDefault="00C31E64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1A58D0">
        <w:rPr>
          <w:bCs/>
        </w:rPr>
        <w:t>Atliekų tvarkymo įstatymo Nr. VIII-787 34</w:t>
      </w:r>
      <w:r w:rsidRPr="001A58D0">
        <w:rPr>
          <w:bCs/>
          <w:vertAlign w:val="superscript"/>
        </w:rPr>
        <w:t>4</w:t>
      </w:r>
      <w:r w:rsidRPr="001A58D0">
        <w:rPr>
          <w:bCs/>
        </w:rPr>
        <w:t>, 34</w:t>
      </w:r>
      <w:r w:rsidRPr="001A58D0">
        <w:rPr>
          <w:bCs/>
          <w:vertAlign w:val="superscript"/>
        </w:rPr>
        <w:t>5</w:t>
      </w:r>
      <w:r w:rsidRPr="001A58D0">
        <w:rPr>
          <w:bCs/>
        </w:rPr>
        <w:t xml:space="preserve"> ir 35</w:t>
      </w:r>
      <w:r w:rsidRPr="001A58D0">
        <w:rPr>
          <w:bCs/>
          <w:vertAlign w:val="superscript"/>
        </w:rPr>
        <w:t>1</w:t>
      </w:r>
      <w:r w:rsidRPr="001A58D0">
        <w:rPr>
          <w:bCs/>
        </w:rPr>
        <w:t xml:space="preserve"> straipsnių pakeitimo ir Įstatymo papildymo 34</w:t>
      </w:r>
      <w:r w:rsidRPr="001A58D0">
        <w:rPr>
          <w:bCs/>
          <w:vertAlign w:val="superscript"/>
        </w:rPr>
        <w:t>6</w:t>
      </w:r>
      <w:r w:rsidRPr="001A58D0">
        <w:rPr>
          <w:bCs/>
        </w:rPr>
        <w:t xml:space="preserve"> straipsniu įstatym</w:t>
      </w:r>
      <w:r>
        <w:rPr>
          <w:bCs/>
        </w:rPr>
        <w:t>ą</w:t>
      </w:r>
      <w:r>
        <w:t xml:space="preserve">. </w:t>
      </w:r>
      <w:r>
        <w:rPr>
          <w:i/>
          <w:iCs/>
        </w:rPr>
        <w:t xml:space="preserve">Balsavimo rezultatai: už – </w:t>
      </w:r>
      <w:r w:rsidR="003C45E3">
        <w:rPr>
          <w:i/>
          <w:iCs/>
        </w:rPr>
        <w:t>101</w:t>
      </w:r>
      <w:r>
        <w:rPr>
          <w:i/>
          <w:iCs/>
        </w:rPr>
        <w:t xml:space="preserve">, prieš – </w:t>
      </w:r>
      <w:r w:rsidR="003C45E3">
        <w:rPr>
          <w:i/>
          <w:iCs/>
        </w:rPr>
        <w:t>0</w:t>
      </w:r>
      <w:r>
        <w:rPr>
          <w:i/>
          <w:iCs/>
        </w:rPr>
        <w:t xml:space="preserve">, susilaikė </w:t>
      </w:r>
      <w:r w:rsidR="003C45E3">
        <w:rPr>
          <w:i/>
          <w:iCs/>
        </w:rPr>
        <w:t>0</w:t>
      </w:r>
      <w:r>
        <w:t xml:space="preserve">. </w:t>
      </w:r>
      <w:r w:rsidR="003C45E3">
        <w:rPr>
          <w:i/>
          <w:iCs/>
        </w:rPr>
        <w:t>Užsiregistravo 101</w:t>
      </w:r>
      <w:r>
        <w:rPr>
          <w:i/>
          <w:iCs/>
        </w:rPr>
        <w:t xml:space="preserve"> Seimo nar</w:t>
      </w:r>
      <w:r w:rsidR="003C45E3">
        <w:rPr>
          <w:i/>
          <w:iCs/>
        </w:rPr>
        <w:t>ys</w:t>
      </w:r>
      <w:r>
        <w:rPr>
          <w:i/>
          <w:iCs/>
        </w:rPr>
        <w:t xml:space="preserve"> (1</w:t>
      </w:r>
      <w:r w:rsidR="003C45E3">
        <w:rPr>
          <w:i/>
          <w:iCs/>
        </w:rPr>
        <w:t>4.54</w:t>
      </w:r>
      <w:r>
        <w:rPr>
          <w:i/>
          <w:iCs/>
        </w:rPr>
        <w:t xml:space="preserve"> val.).</w:t>
      </w:r>
    </w:p>
    <w:p w:rsidR="004A45F7" w:rsidRDefault="004A45F7"/>
    <w:p w:rsidR="004A45F7" w:rsidRDefault="004A45F7"/>
    <w:p w:rsidR="00C31E64" w:rsidRDefault="00C31E64" w:rsidP="00AE45BA">
      <w:pPr>
        <w:ind w:firstLine="709"/>
        <w:rPr>
          <w:i/>
        </w:rPr>
      </w:pPr>
      <w:r>
        <w:rPr>
          <w:i/>
        </w:rPr>
        <w:t>1</w:t>
      </w:r>
      <w:r w:rsidR="003C45E3">
        <w:rPr>
          <w:i/>
        </w:rPr>
        <w:t>4.55</w:t>
      </w:r>
      <w:r>
        <w:rPr>
          <w:i/>
        </w:rPr>
        <w:t xml:space="preserve"> val.</w:t>
      </w:r>
    </w:p>
    <w:p w:rsidR="00C31E64" w:rsidRDefault="00C31E64" w:rsidP="00AE45BA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AE45BA">
        <w:rPr>
          <w:bCs/>
        </w:rPr>
        <w:t>Aplinkos apsaugos įstatymo Nr. I-2223 47, 84, 85, 94, 95, 98, 99, 100, 101, 102, 105 ir 107 straipsnių pakeitimo ir Įstatymo papildymo 102</w:t>
      </w:r>
      <w:r w:rsidRPr="00AE45BA">
        <w:rPr>
          <w:bCs/>
          <w:vertAlign w:val="superscript"/>
        </w:rPr>
        <w:t>2</w:t>
      </w:r>
      <w:r w:rsidRPr="00AE45BA">
        <w:rPr>
          <w:bCs/>
        </w:rPr>
        <w:t xml:space="preserve"> ir 102</w:t>
      </w:r>
      <w:r w:rsidRPr="00AE45BA">
        <w:rPr>
          <w:bCs/>
          <w:vertAlign w:val="superscript"/>
        </w:rPr>
        <w:t>3</w:t>
      </w:r>
      <w:r w:rsidRPr="00AE45BA">
        <w:rPr>
          <w:bCs/>
        </w:rPr>
        <w:t xml:space="preserve"> straipsniais įstatymo Nr. XV-447 14 straipsnio pakeitimo įstatymo projektas </w:t>
      </w:r>
      <w:r w:rsidRPr="00AE45BA">
        <w:rPr>
          <w:bCs/>
          <w:iCs/>
          <w:snapToGrid w:val="0"/>
          <w:color w:val="000000"/>
        </w:rPr>
        <w:t>Nr. XVP-</w:t>
      </w:r>
      <w:r w:rsidRPr="00AE45BA">
        <w:rPr>
          <w:bCs/>
        </w:rPr>
        <w:t>1402(2)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T. Sadauskis </w:t>
      </w:r>
      <w:r w:rsidRPr="00AE45BA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C31E64" w:rsidRDefault="00C31E64" w:rsidP="00AE45BA">
      <w:pPr>
        <w:pStyle w:val="Antrats"/>
        <w:tabs>
          <w:tab w:val="clear" w:pos="4153"/>
          <w:tab w:val="clear" w:pos="8306"/>
        </w:tabs>
      </w:pPr>
    </w:p>
    <w:p w:rsidR="00C31E64" w:rsidRPr="00615A12" w:rsidRDefault="00C31E64" w:rsidP="003C45E3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C31E64" w:rsidRDefault="00C31E64" w:rsidP="00AE45BA"/>
    <w:p w:rsidR="004A45F7" w:rsidRDefault="00C31E64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AE45BA">
        <w:rPr>
          <w:bCs/>
        </w:rPr>
        <w:t>Aplinkos apsaugos įstatymo Nr. I-2223 47, 84, 85, 94, 95, 98, 99, 100, 101, 102, 105 ir 107 straipsnių pakeitimo ir Įstatymo papildymo 102</w:t>
      </w:r>
      <w:r w:rsidRPr="00AE45BA">
        <w:rPr>
          <w:bCs/>
          <w:vertAlign w:val="superscript"/>
        </w:rPr>
        <w:t>2</w:t>
      </w:r>
      <w:r w:rsidRPr="00AE45BA">
        <w:rPr>
          <w:bCs/>
        </w:rPr>
        <w:t xml:space="preserve"> ir 102</w:t>
      </w:r>
      <w:r w:rsidRPr="00AE45BA">
        <w:rPr>
          <w:bCs/>
          <w:vertAlign w:val="superscript"/>
        </w:rPr>
        <w:t>3</w:t>
      </w:r>
      <w:r w:rsidRPr="00AE45BA">
        <w:rPr>
          <w:bCs/>
        </w:rPr>
        <w:t> straipsniais įstatymo Nr. XV-447 14 straipsn</w:t>
      </w:r>
      <w:r>
        <w:rPr>
          <w:bCs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3C45E3">
        <w:rPr>
          <w:i/>
          <w:iCs/>
        </w:rPr>
        <w:t>96</w:t>
      </w:r>
      <w:r>
        <w:rPr>
          <w:i/>
          <w:iCs/>
        </w:rPr>
        <w:t xml:space="preserve">, prieš – </w:t>
      </w:r>
      <w:r w:rsidR="003C45E3">
        <w:rPr>
          <w:i/>
          <w:iCs/>
        </w:rPr>
        <w:t>0</w:t>
      </w:r>
      <w:r>
        <w:rPr>
          <w:i/>
          <w:iCs/>
        </w:rPr>
        <w:t xml:space="preserve">, susilaikė </w:t>
      </w:r>
      <w:r w:rsidR="003C45E3">
        <w:rPr>
          <w:i/>
          <w:iCs/>
        </w:rPr>
        <w:t>0</w:t>
      </w:r>
      <w:r>
        <w:t xml:space="preserve">. </w:t>
      </w:r>
      <w:r w:rsidR="003C45E3">
        <w:rPr>
          <w:i/>
          <w:iCs/>
        </w:rPr>
        <w:t>Užsiregistravo 97</w:t>
      </w:r>
      <w:r>
        <w:rPr>
          <w:i/>
          <w:iCs/>
        </w:rPr>
        <w:t xml:space="preserve"> Seimo nariai (1</w:t>
      </w:r>
      <w:r w:rsidR="003C45E3">
        <w:rPr>
          <w:i/>
          <w:iCs/>
        </w:rPr>
        <w:t>4.55</w:t>
      </w:r>
      <w:r>
        <w:rPr>
          <w:i/>
          <w:iCs/>
        </w:rPr>
        <w:t xml:space="preserve"> val.).</w:t>
      </w:r>
    </w:p>
    <w:p w:rsidR="00C31E64" w:rsidRDefault="00C31E64"/>
    <w:p w:rsidR="003C45E3" w:rsidRDefault="003C45E3"/>
    <w:p w:rsidR="00C31E64" w:rsidRDefault="00C31E64" w:rsidP="00AE45BA">
      <w:pPr>
        <w:ind w:firstLine="709"/>
        <w:rPr>
          <w:i/>
        </w:rPr>
      </w:pPr>
      <w:r>
        <w:rPr>
          <w:i/>
        </w:rPr>
        <w:t>1</w:t>
      </w:r>
      <w:r w:rsidR="003C45E3">
        <w:rPr>
          <w:i/>
        </w:rPr>
        <w:t>4.56</w:t>
      </w:r>
      <w:r>
        <w:rPr>
          <w:i/>
        </w:rPr>
        <w:t xml:space="preserve"> val.</w:t>
      </w:r>
    </w:p>
    <w:p w:rsidR="00C31E64" w:rsidRDefault="00C31E64" w:rsidP="00AE45BA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AE45BA">
        <w:rPr>
          <w:bCs/>
        </w:rPr>
        <w:t>Aplinkos apsaugos įstatymo Nr. I-2223 102</w:t>
      </w:r>
      <w:r w:rsidRPr="00AE45BA">
        <w:rPr>
          <w:bCs/>
          <w:vertAlign w:val="superscript"/>
        </w:rPr>
        <w:t>3</w:t>
      </w:r>
      <w:r w:rsidRPr="00AE45BA">
        <w:rPr>
          <w:bCs/>
        </w:rPr>
        <w:t xml:space="preserve"> straipsnio pakeitimo įstatymo projektas </w:t>
      </w:r>
      <w:r w:rsidRPr="00AE45BA">
        <w:rPr>
          <w:bCs/>
          <w:iCs/>
          <w:snapToGrid w:val="0"/>
          <w:color w:val="000000"/>
        </w:rPr>
        <w:t>Nr. XVP-</w:t>
      </w:r>
      <w:r w:rsidRPr="00AE45BA">
        <w:rPr>
          <w:bCs/>
        </w:rPr>
        <w:t>1403(</w:t>
      </w:r>
      <w:r>
        <w:rPr>
          <w:bCs/>
        </w:rPr>
        <w:t>3</w:t>
      </w:r>
      <w:r w:rsidRPr="00AE45BA">
        <w:rPr>
          <w:bCs/>
        </w:rPr>
        <w:t>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T. Sadauskis </w:t>
      </w:r>
      <w:r w:rsidRPr="00AE45BA">
        <w:rPr>
          <w:i/>
          <w:snapToGrid w:val="0"/>
        </w:rPr>
        <w:t>ir kt.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C31E64" w:rsidRDefault="00C31E64" w:rsidP="00AE45BA">
      <w:pPr>
        <w:pStyle w:val="Antrats"/>
        <w:tabs>
          <w:tab w:val="clear" w:pos="4153"/>
          <w:tab w:val="clear" w:pos="8306"/>
        </w:tabs>
      </w:pPr>
    </w:p>
    <w:p w:rsidR="00C31E64" w:rsidRDefault="00C31E64" w:rsidP="00AE45BA">
      <w:pPr>
        <w:ind w:firstLine="720"/>
      </w:pPr>
      <w:r>
        <w:t>1, 2 straipsniai priimti bendru sutarimu.</w:t>
      </w:r>
      <w:r>
        <w:tab/>
      </w:r>
    </w:p>
    <w:p w:rsidR="00C31E64" w:rsidRDefault="00C31E64" w:rsidP="00AE45BA"/>
    <w:p w:rsidR="00C31E64" w:rsidRDefault="00C31E64" w:rsidP="00AE45BA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AE45BA">
        <w:rPr>
          <w:bCs/>
        </w:rPr>
        <w:t>Aplinkos apsaugos įstatymo Nr. I-2223 102</w:t>
      </w:r>
      <w:r w:rsidRPr="00AE45BA">
        <w:rPr>
          <w:bCs/>
          <w:vertAlign w:val="superscript"/>
        </w:rPr>
        <w:t>3</w:t>
      </w:r>
      <w:r w:rsidRPr="00AE45BA">
        <w:rPr>
          <w:bCs/>
        </w:rPr>
        <w:t xml:space="preserve"> straipsn</w:t>
      </w:r>
      <w:r>
        <w:rPr>
          <w:bCs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3C45E3">
        <w:rPr>
          <w:i/>
          <w:iCs/>
        </w:rPr>
        <w:t>95</w:t>
      </w:r>
      <w:r>
        <w:rPr>
          <w:i/>
          <w:iCs/>
        </w:rPr>
        <w:t xml:space="preserve">, prieš – </w:t>
      </w:r>
      <w:r w:rsidR="003C45E3">
        <w:rPr>
          <w:i/>
          <w:iCs/>
        </w:rPr>
        <w:t>0</w:t>
      </w:r>
      <w:r>
        <w:rPr>
          <w:i/>
          <w:iCs/>
        </w:rPr>
        <w:t xml:space="preserve">, susilaikė </w:t>
      </w:r>
      <w:r w:rsidR="003C45E3">
        <w:rPr>
          <w:i/>
          <w:iCs/>
        </w:rPr>
        <w:t>0</w:t>
      </w:r>
      <w:r>
        <w:t xml:space="preserve">. </w:t>
      </w:r>
      <w:r w:rsidR="003C45E3">
        <w:rPr>
          <w:i/>
          <w:iCs/>
        </w:rPr>
        <w:t>Užsiregistravo 95</w:t>
      </w:r>
      <w:r>
        <w:rPr>
          <w:i/>
          <w:iCs/>
        </w:rPr>
        <w:t xml:space="preserve"> Seimo nariai (1</w:t>
      </w:r>
      <w:r w:rsidR="003C45E3">
        <w:rPr>
          <w:i/>
          <w:iCs/>
        </w:rPr>
        <w:t>4.56</w:t>
      </w:r>
      <w:r>
        <w:rPr>
          <w:i/>
          <w:iCs/>
        </w:rPr>
        <w:t xml:space="preserve"> val.).</w:t>
      </w:r>
    </w:p>
    <w:p w:rsidR="00C31E64" w:rsidRDefault="00C31E64"/>
    <w:p w:rsidR="003C45E3" w:rsidRDefault="003C45E3"/>
    <w:p w:rsidR="003C45E3" w:rsidRDefault="003C45E3" w:rsidP="003C45E3">
      <w:pPr>
        <w:ind w:firstLine="720"/>
        <w:rPr>
          <w:i/>
          <w:iCs/>
        </w:rPr>
      </w:pPr>
      <w:r>
        <w:rPr>
          <w:i/>
          <w:iCs/>
        </w:rPr>
        <w:t>14.57 val.</w:t>
      </w:r>
    </w:p>
    <w:p w:rsidR="003C45E3" w:rsidRDefault="003C45E3" w:rsidP="003C45E3">
      <w:pPr>
        <w:ind w:firstLine="720"/>
      </w:pPr>
      <w:r>
        <w:rPr>
          <w:b/>
          <w:bCs/>
        </w:rPr>
        <w:t xml:space="preserve">SVARSTYTA. </w:t>
      </w:r>
      <w:r>
        <w:t xml:space="preserve">Seimo savaitės (2026-06-15–2026-06-19) – 2026 m. birželio 16 </w:t>
      </w:r>
      <w:r w:rsidRPr="0035272D">
        <w:t>d</w:t>
      </w:r>
      <w:r>
        <w:t xml:space="preserve">. (antradienio) ir 18 </w:t>
      </w:r>
      <w:r w:rsidRPr="0035272D">
        <w:t>d</w:t>
      </w:r>
      <w:r>
        <w:t>. (ketvirtadienio) posėdžių darbotvarkė.</w:t>
      </w:r>
    </w:p>
    <w:p w:rsidR="003C45E3" w:rsidRDefault="003C45E3" w:rsidP="003C45E3">
      <w:pPr>
        <w:ind w:firstLine="720"/>
      </w:pPr>
      <w:r>
        <w:t xml:space="preserve">Pranešėjas – </w:t>
      </w:r>
      <w:r w:rsidRPr="000D23CE">
        <w:rPr>
          <w:szCs w:val="24"/>
        </w:rPr>
        <w:t>Seimo Pirminink</w:t>
      </w:r>
      <w:r>
        <w:rPr>
          <w:szCs w:val="24"/>
        </w:rPr>
        <w:t>as J. Olekas</w:t>
      </w:r>
      <w:r>
        <w:t xml:space="preserve">. </w:t>
      </w:r>
    </w:p>
    <w:p w:rsidR="003C45E3" w:rsidRDefault="003C45E3" w:rsidP="003C45E3"/>
    <w:p w:rsidR="003C45E3" w:rsidRDefault="003C45E3" w:rsidP="003C45E3">
      <w:pPr>
        <w:ind w:firstLine="720"/>
      </w:pPr>
      <w:r>
        <w:t xml:space="preserve">Kalbėjo </w:t>
      </w:r>
      <w:r w:rsidRPr="00893654">
        <w:t>Se</w:t>
      </w:r>
      <w:r>
        <w:t>imo narys S. Gentvilas.</w:t>
      </w:r>
    </w:p>
    <w:p w:rsidR="003C45E3" w:rsidRPr="00F15D63" w:rsidRDefault="003C45E3" w:rsidP="003C45E3"/>
    <w:p w:rsidR="003C45E3" w:rsidRDefault="003C45E3" w:rsidP="003C45E3">
      <w:pPr>
        <w:ind w:firstLine="720"/>
      </w:pPr>
      <w:r>
        <w:rPr>
          <w:b/>
          <w:bCs/>
        </w:rPr>
        <w:t>NUTARTA.</w:t>
      </w:r>
      <w:r>
        <w:rPr>
          <w:b/>
        </w:rPr>
        <w:t xml:space="preserve"> </w:t>
      </w:r>
      <w:r>
        <w:rPr>
          <w:bCs/>
        </w:rPr>
        <w:tab/>
        <w:t xml:space="preserve">Patvirtinti </w:t>
      </w:r>
      <w:r>
        <w:t>Seimo savaitės (2026-06-15–2026-06-19) – 2026 m. birželio 16 </w:t>
      </w:r>
      <w:r w:rsidRPr="0035272D">
        <w:t>d</w:t>
      </w:r>
      <w:r>
        <w:t xml:space="preserve">. (antradienio) ir 18 </w:t>
      </w:r>
      <w:r w:rsidRPr="0035272D">
        <w:t>d</w:t>
      </w:r>
      <w:r>
        <w:t xml:space="preserve">. (ketvirtadienio) posėdžių darbotvarkę. </w:t>
      </w:r>
      <w:r>
        <w:rPr>
          <w:i/>
          <w:iCs/>
        </w:rPr>
        <w:t>Pritarta bendru sutarimu.</w:t>
      </w:r>
    </w:p>
    <w:p w:rsidR="003C45E3" w:rsidRDefault="003C45E3" w:rsidP="003C45E3"/>
    <w:p w:rsidR="00C31E64" w:rsidRDefault="00C31E64"/>
    <w:p w:rsidR="00C31E64" w:rsidRDefault="00C31E64" w:rsidP="003C45E3">
      <w:pPr>
        <w:ind w:firstLine="709"/>
        <w:rPr>
          <w:i/>
        </w:rPr>
      </w:pPr>
      <w:r>
        <w:rPr>
          <w:i/>
        </w:rPr>
        <w:t>1</w:t>
      </w:r>
      <w:r w:rsidR="006D3D36">
        <w:rPr>
          <w:i/>
        </w:rPr>
        <w:t>5</w:t>
      </w:r>
      <w:r>
        <w:rPr>
          <w:i/>
        </w:rPr>
        <w:t>.00 val.</w:t>
      </w:r>
    </w:p>
    <w:p w:rsidR="00C31E64" w:rsidRDefault="00C31E64" w:rsidP="003C45E3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AE45BA">
        <w:rPr>
          <w:bCs/>
        </w:rPr>
        <w:t>Statybos įstatymo Nr. I-1240 2, 11</w:t>
      </w:r>
      <w:r w:rsidRPr="00AE45BA">
        <w:rPr>
          <w:bCs/>
          <w:vertAlign w:val="superscript"/>
        </w:rPr>
        <w:t>1</w:t>
      </w:r>
      <w:r w:rsidRPr="00AE45BA">
        <w:rPr>
          <w:bCs/>
        </w:rPr>
        <w:t>, 11</w:t>
      </w:r>
      <w:r w:rsidRPr="00AE45BA">
        <w:rPr>
          <w:bCs/>
          <w:vertAlign w:val="superscript"/>
        </w:rPr>
        <w:t>2</w:t>
      </w:r>
      <w:r w:rsidRPr="00AE45BA">
        <w:rPr>
          <w:bCs/>
        </w:rPr>
        <w:t>, 27, 51, 53 straipsnių, 2 priedo pakeitimo ir Įstatymo papildymo 51</w:t>
      </w:r>
      <w:r w:rsidRPr="00AE45BA">
        <w:rPr>
          <w:bCs/>
          <w:vertAlign w:val="superscript"/>
        </w:rPr>
        <w:t>1</w:t>
      </w:r>
      <w:r w:rsidRPr="00AE45BA">
        <w:rPr>
          <w:bCs/>
        </w:rPr>
        <w:t xml:space="preserve"> straipsniu įstatymo projektas </w:t>
      </w:r>
      <w:r w:rsidRPr="00AE45BA">
        <w:rPr>
          <w:bCs/>
          <w:iCs/>
          <w:snapToGrid w:val="0"/>
          <w:color w:val="000000"/>
        </w:rPr>
        <w:t>Nr. XVP-</w:t>
      </w:r>
      <w:r w:rsidRPr="00AE45BA">
        <w:rPr>
          <w:bCs/>
        </w:rPr>
        <w:t>1411(2)</w:t>
      </w:r>
      <w:r>
        <w:rPr>
          <w:bCs/>
        </w:rPr>
        <w:t xml:space="preserve"> </w:t>
      </w:r>
      <w:r>
        <w:rPr>
          <w:i/>
          <w:snapToGrid w:val="0"/>
        </w:rPr>
        <w:t>(teikėja – Vyriausybė)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D1380F" w:rsidRDefault="00E41DB2" w:rsidP="003C45E3">
      <w:pPr>
        <w:ind w:firstLine="709"/>
      </w:pPr>
      <w:r>
        <w:t>Pranešėja – A</w:t>
      </w:r>
      <w:r w:rsidR="00D1380F" w:rsidRPr="00FC2B5C">
        <w:t>plinkos apsaugos</w:t>
      </w:r>
      <w:r w:rsidR="00D1380F">
        <w:t xml:space="preserve"> komiteto atstovė </w:t>
      </w:r>
      <w:r w:rsidR="00D1380F" w:rsidRPr="00E57013">
        <w:rPr>
          <w:szCs w:val="24"/>
        </w:rPr>
        <w:t>D. Asanavičiūtė-Gružauskienė</w:t>
      </w:r>
      <w:r w:rsidR="00D1380F">
        <w:t>.</w:t>
      </w:r>
    </w:p>
    <w:p w:rsidR="00C31E64" w:rsidRDefault="00C31E64" w:rsidP="003C45E3">
      <w:pPr>
        <w:pStyle w:val="Antrats"/>
        <w:tabs>
          <w:tab w:val="clear" w:pos="4153"/>
          <w:tab w:val="clear" w:pos="8306"/>
        </w:tabs>
      </w:pPr>
    </w:p>
    <w:p w:rsidR="00C31E64" w:rsidRDefault="00C31E64" w:rsidP="003C45E3">
      <w:pPr>
        <w:ind w:firstLine="720"/>
      </w:pPr>
      <w:r>
        <w:t>1–</w:t>
      </w:r>
      <w:r w:rsidR="00D1380F">
        <w:t>3</w:t>
      </w:r>
      <w:r>
        <w:t xml:space="preserve"> straipsniai priimti bendru sutarimu.</w:t>
      </w:r>
      <w:r>
        <w:tab/>
      </w:r>
    </w:p>
    <w:p w:rsidR="00C31E64" w:rsidRPr="006D3D36" w:rsidRDefault="00C31E64" w:rsidP="003C45E3">
      <w:pPr>
        <w:rPr>
          <w:sz w:val="16"/>
          <w:szCs w:val="16"/>
        </w:rPr>
      </w:pPr>
    </w:p>
    <w:p w:rsidR="00D1380F" w:rsidRDefault="00D1380F" w:rsidP="003C45E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4 straipsnio, kuriai pritarė pagrindinis komitetas.</w:t>
      </w:r>
    </w:p>
    <w:p w:rsidR="00D1380F" w:rsidRPr="00615A12" w:rsidRDefault="00D1380F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4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D1380F" w:rsidRPr="006D3D36" w:rsidRDefault="00D1380F" w:rsidP="003C45E3">
      <w:pPr>
        <w:rPr>
          <w:sz w:val="16"/>
          <w:szCs w:val="16"/>
        </w:rPr>
      </w:pPr>
    </w:p>
    <w:p w:rsidR="00D1380F" w:rsidRPr="00615A12" w:rsidRDefault="00D1380F" w:rsidP="003C45E3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5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9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D1380F" w:rsidRPr="006D3D36" w:rsidRDefault="00D1380F" w:rsidP="003C45E3">
      <w:pPr>
        <w:rPr>
          <w:sz w:val="16"/>
          <w:szCs w:val="16"/>
        </w:rPr>
      </w:pPr>
    </w:p>
    <w:p w:rsidR="00D1380F" w:rsidRDefault="00D1380F" w:rsidP="00D1380F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10 straipsnio, kuriai pritarė pagrindinis komitetas.</w:t>
      </w:r>
    </w:p>
    <w:p w:rsidR="00D1380F" w:rsidRPr="00615A12" w:rsidRDefault="00D1380F" w:rsidP="00D1380F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10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D1380F" w:rsidRDefault="00D1380F" w:rsidP="003C45E3"/>
    <w:p w:rsidR="00C31E64" w:rsidRDefault="00C31E64" w:rsidP="003C45E3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AE45BA">
        <w:rPr>
          <w:bCs/>
        </w:rPr>
        <w:t>Statybos įstatymo Nr. I-1240 2, 11</w:t>
      </w:r>
      <w:r w:rsidRPr="00AE45BA">
        <w:rPr>
          <w:bCs/>
          <w:vertAlign w:val="superscript"/>
        </w:rPr>
        <w:t>1</w:t>
      </w:r>
      <w:r w:rsidRPr="00AE45BA">
        <w:rPr>
          <w:bCs/>
        </w:rPr>
        <w:t>, 11</w:t>
      </w:r>
      <w:r w:rsidRPr="00AE45BA">
        <w:rPr>
          <w:bCs/>
          <w:vertAlign w:val="superscript"/>
        </w:rPr>
        <w:t>2</w:t>
      </w:r>
      <w:r w:rsidRPr="00AE45BA">
        <w:rPr>
          <w:bCs/>
        </w:rPr>
        <w:t>, 27, 51, 53 straipsnių, 2 priedo pakeitimo ir Įstatymo papildymo 51</w:t>
      </w:r>
      <w:r w:rsidRPr="00AE45BA">
        <w:rPr>
          <w:bCs/>
          <w:vertAlign w:val="superscript"/>
        </w:rPr>
        <w:t>1</w:t>
      </w:r>
      <w:r>
        <w:rPr>
          <w:bCs/>
        </w:rPr>
        <w:t xml:space="preserve"> straipsniu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6D3D36">
        <w:rPr>
          <w:i/>
          <w:iCs/>
        </w:rPr>
        <w:t>71</w:t>
      </w:r>
      <w:r>
        <w:rPr>
          <w:i/>
          <w:iCs/>
        </w:rPr>
        <w:t xml:space="preserve">, prieš – </w:t>
      </w:r>
      <w:r w:rsidR="006D3D36">
        <w:rPr>
          <w:i/>
          <w:iCs/>
        </w:rPr>
        <w:t>3</w:t>
      </w:r>
      <w:r>
        <w:rPr>
          <w:i/>
          <w:iCs/>
        </w:rPr>
        <w:t xml:space="preserve">, susilaikė </w:t>
      </w:r>
      <w:r w:rsidR="006D3D36">
        <w:rPr>
          <w:i/>
          <w:iCs/>
        </w:rPr>
        <w:t>6</w:t>
      </w:r>
      <w:r>
        <w:t xml:space="preserve">. </w:t>
      </w:r>
      <w:r w:rsidR="006D3D36">
        <w:rPr>
          <w:i/>
          <w:iCs/>
        </w:rPr>
        <w:t>Užsiregistravo 82</w:t>
      </w:r>
      <w:r>
        <w:rPr>
          <w:i/>
          <w:iCs/>
        </w:rPr>
        <w:t xml:space="preserve"> Seimo nariai (1</w:t>
      </w:r>
      <w:r w:rsidR="006D3D36">
        <w:rPr>
          <w:i/>
          <w:iCs/>
        </w:rPr>
        <w:t>5.01</w:t>
      </w:r>
      <w:r>
        <w:rPr>
          <w:i/>
          <w:iCs/>
        </w:rPr>
        <w:t xml:space="preserve"> val.).</w:t>
      </w:r>
    </w:p>
    <w:p w:rsidR="00C31E64" w:rsidRDefault="00C31E64"/>
    <w:p w:rsidR="00C31E64" w:rsidRDefault="00C31E64"/>
    <w:p w:rsidR="00C31E64" w:rsidRDefault="00C31E64" w:rsidP="003C45E3">
      <w:pPr>
        <w:ind w:firstLine="709"/>
        <w:rPr>
          <w:i/>
        </w:rPr>
      </w:pPr>
      <w:r>
        <w:rPr>
          <w:i/>
        </w:rPr>
        <w:t>1</w:t>
      </w:r>
      <w:r w:rsidR="006D3D36">
        <w:rPr>
          <w:i/>
        </w:rPr>
        <w:t>5.02</w:t>
      </w:r>
      <w:r>
        <w:rPr>
          <w:i/>
        </w:rPr>
        <w:t xml:space="preserve"> val.</w:t>
      </w:r>
    </w:p>
    <w:p w:rsidR="00C31E64" w:rsidRDefault="00C31E64" w:rsidP="003C45E3">
      <w:pPr>
        <w:ind w:firstLine="709"/>
        <w:rPr>
          <w:bCs/>
          <w:iCs/>
        </w:rPr>
      </w:pPr>
      <w:r>
        <w:rPr>
          <w:b/>
        </w:rPr>
        <w:t>SVARSTYTA</w:t>
      </w:r>
      <w:r>
        <w:t>. </w:t>
      </w:r>
      <w:r w:rsidRPr="00F25B4E">
        <w:t>Seimo nutarimo „Dėl Lietuvos Respub</w:t>
      </w:r>
      <w:r>
        <w:t>likos Seimo 2025 m. gruodžio 23 </w:t>
      </w:r>
      <w:r w:rsidRPr="00F25B4E">
        <w:t xml:space="preserve">d. nutarimo Nr. XV-745 „Dėl Etninės kultūros globos tarybos patvirtinimo“ pakeitimo“ projektas </w:t>
      </w:r>
      <w:r w:rsidRPr="00F25B4E">
        <w:rPr>
          <w:bCs/>
          <w:iCs/>
          <w:snapToGrid w:val="0"/>
          <w:color w:val="000000"/>
        </w:rPr>
        <w:t>Nr. XVP-</w:t>
      </w:r>
      <w:r w:rsidRPr="00F25B4E">
        <w:t>1517</w:t>
      </w:r>
      <w:r>
        <w:t xml:space="preserve">(2) </w:t>
      </w:r>
      <w:r>
        <w:rPr>
          <w:i/>
        </w:rPr>
        <w:t xml:space="preserve">(teikėjai – </w:t>
      </w:r>
      <w:r w:rsidRPr="00AE45BA">
        <w:rPr>
          <w:i/>
          <w:iCs/>
        </w:rPr>
        <w:t>K. Vilkauskas</w:t>
      </w:r>
      <w:r>
        <w:rPr>
          <w:i/>
        </w:rPr>
        <w:t xml:space="preserve"> / Kultūros komitetas) </w:t>
      </w:r>
      <w:r>
        <w:rPr>
          <w:b/>
          <w:i/>
        </w:rPr>
        <w:t>(svarstymas)</w:t>
      </w:r>
      <w:r>
        <w:rPr>
          <w:bCs/>
          <w:iCs/>
        </w:rPr>
        <w:t>.</w:t>
      </w:r>
    </w:p>
    <w:p w:rsidR="00C31E64" w:rsidRDefault="00C31E64" w:rsidP="003C45E3"/>
    <w:p w:rsidR="00C31E64" w:rsidRDefault="00C31E64" w:rsidP="003C45E3">
      <w:pPr>
        <w:pStyle w:val="Antrats"/>
        <w:tabs>
          <w:tab w:val="clear" w:pos="4153"/>
          <w:tab w:val="clear" w:pos="8306"/>
        </w:tabs>
        <w:ind w:firstLine="720"/>
      </w:pPr>
      <w:r>
        <w:t xml:space="preserve">Pagrindinio – Kultūros komiteto išvadą pateikė šio komiteto pirmininkas </w:t>
      </w:r>
      <w:r>
        <w:rPr>
          <w:iCs/>
        </w:rPr>
        <w:t>K. </w:t>
      </w:r>
      <w:r w:rsidRPr="00747B5C">
        <w:rPr>
          <w:iCs/>
        </w:rPr>
        <w:t>Vilkauskas</w:t>
      </w:r>
      <w:r>
        <w:t>.</w:t>
      </w:r>
    </w:p>
    <w:p w:rsidR="00C31E64" w:rsidRDefault="00C31E64" w:rsidP="003C45E3">
      <w:pPr>
        <w:ind w:firstLine="720"/>
      </w:pPr>
    </w:p>
    <w:p w:rsidR="00C31E64" w:rsidRDefault="00C31E64" w:rsidP="003C45E3">
      <w:pPr>
        <w:ind w:firstLine="720"/>
      </w:pPr>
      <w:r>
        <w:rPr>
          <w:b/>
          <w:bCs/>
        </w:rPr>
        <w:t>NUTARTA.</w:t>
      </w:r>
      <w:r>
        <w:t xml:space="preserve"> Pritarti šiam projektui po svarstymo Seimo posėdyje.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C31E64" w:rsidRDefault="00C31E64"/>
    <w:p w:rsidR="004A45F7" w:rsidRDefault="004A45F7"/>
    <w:p w:rsidR="00AE45BA" w:rsidRDefault="00AE45BA" w:rsidP="003C45E3">
      <w:pPr>
        <w:ind w:firstLine="709"/>
        <w:rPr>
          <w:i/>
        </w:rPr>
      </w:pPr>
      <w:r>
        <w:rPr>
          <w:i/>
        </w:rPr>
        <w:t>1</w:t>
      </w:r>
      <w:r w:rsidR="006D3D36">
        <w:rPr>
          <w:i/>
        </w:rPr>
        <w:t>5.03</w:t>
      </w:r>
      <w:r>
        <w:rPr>
          <w:i/>
        </w:rPr>
        <w:t xml:space="preserve"> val.</w:t>
      </w:r>
    </w:p>
    <w:p w:rsidR="00AE45BA" w:rsidRDefault="00AE45BA" w:rsidP="003C45E3">
      <w:pPr>
        <w:ind w:firstLine="709"/>
      </w:pPr>
      <w:r>
        <w:rPr>
          <w:b/>
        </w:rPr>
        <w:t>SVARSTYTA:</w:t>
      </w:r>
      <w:r>
        <w:t> </w:t>
      </w:r>
    </w:p>
    <w:p w:rsidR="00AE45BA" w:rsidRDefault="00AE45BA" w:rsidP="003C45E3">
      <w:pPr>
        <w:ind w:firstLine="709"/>
      </w:pPr>
      <w:r>
        <w:t xml:space="preserve">1. </w:t>
      </w:r>
      <w:r w:rsidRPr="00231DAB">
        <w:t>Savanoriško gyventojų lėšų kredito įstaigų specialiosiose einamosiose sąskaitose ekonominio įveiklinimo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>1556.</w:t>
      </w:r>
    </w:p>
    <w:p w:rsidR="00AE45BA" w:rsidRDefault="00AE45BA" w:rsidP="003C45E3">
      <w:pPr>
        <w:ind w:firstLine="709"/>
      </w:pPr>
      <w:r>
        <w:t xml:space="preserve">2. </w:t>
      </w:r>
      <w:r w:rsidRPr="00231DAB">
        <w:t>Valstybės skolos įstatymo Nr. I-1508 3, 4 ir 6 straipsnių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>1557.</w:t>
      </w:r>
    </w:p>
    <w:p w:rsidR="00AE45BA" w:rsidRPr="002648BC" w:rsidRDefault="00AE45BA" w:rsidP="00AE45BA">
      <w:pPr>
        <w:ind w:firstLine="709"/>
        <w:rPr>
          <w:bCs/>
        </w:rPr>
      </w:pPr>
      <w:r>
        <w:t xml:space="preserve">3. </w:t>
      </w:r>
      <w:r w:rsidRPr="00231DAB">
        <w:t>Valstybės ir savivaldybės įmonių įstatymo Nr. I-722 4 straipsnio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 xml:space="preserve">1558 </w:t>
      </w:r>
      <w:r w:rsidRPr="002648BC">
        <w:rPr>
          <w:i/>
        </w:rPr>
        <w:t>(teikėja</w:t>
      </w:r>
      <w:r>
        <w:rPr>
          <w:i/>
        </w:rPr>
        <w:t>s</w:t>
      </w:r>
      <w:r w:rsidRPr="002648BC">
        <w:rPr>
          <w:i/>
        </w:rPr>
        <w:t xml:space="preserve"> –</w:t>
      </w:r>
      <w:r>
        <w:rPr>
          <w:i/>
        </w:rPr>
        <w:t xml:space="preserve"> </w:t>
      </w:r>
      <w:r w:rsidRPr="00AE45BA">
        <w:rPr>
          <w:i/>
        </w:rPr>
        <w:t>Respublikos Prezidentas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AE45BA" w:rsidRPr="002648BC" w:rsidRDefault="00AE45BA" w:rsidP="003C45E3">
      <w:pPr>
        <w:ind w:firstLine="720"/>
      </w:pPr>
      <w:r w:rsidRPr="002648BC">
        <w:t xml:space="preserve">Pranešėjas – </w:t>
      </w:r>
      <w:r>
        <w:t>Respublikos Prezidento vyriausiasis patarėjas V. Augustinavičius.</w:t>
      </w:r>
    </w:p>
    <w:p w:rsidR="00AE45BA" w:rsidRDefault="00AE45BA" w:rsidP="003C45E3"/>
    <w:p w:rsidR="001C6CC9" w:rsidRPr="001C6CC9" w:rsidRDefault="001C6CC9" w:rsidP="00602702">
      <w:pPr>
        <w:ind w:firstLine="720"/>
        <w:rPr>
          <w:i/>
        </w:rPr>
      </w:pPr>
      <w:r w:rsidRPr="001C6CC9">
        <w:rPr>
          <w:i/>
        </w:rPr>
        <w:lastRenderedPageBreak/>
        <w:t>Posėdžio pirmininkės pasiūlymui pratęsti balsavimo laiką iki šio posėdžio pabaigos pritarta bendru sutarimu.</w:t>
      </w:r>
    </w:p>
    <w:p w:rsidR="001C6CC9" w:rsidRPr="002648BC" w:rsidRDefault="001C6CC9" w:rsidP="003C45E3"/>
    <w:p w:rsidR="00AE45BA" w:rsidRPr="002648BC" w:rsidRDefault="00AE45BA" w:rsidP="003C45E3">
      <w:pPr>
        <w:ind w:firstLine="720"/>
      </w:pPr>
      <w:r w:rsidRPr="002648BC">
        <w:t xml:space="preserve">Klausė Seimo nariai: </w:t>
      </w:r>
      <w:r w:rsidR="001C6CC9">
        <w:rPr>
          <w:iCs/>
          <w:snapToGrid w:val="0"/>
          <w:szCs w:val="24"/>
        </w:rPr>
        <w:t>V. Turauskaitė</w:t>
      </w:r>
      <w:r w:rsidR="001C6CC9">
        <w:t xml:space="preserve">, </w:t>
      </w:r>
      <w:r w:rsidR="00AB4717">
        <w:t xml:space="preserve">G. Skaistė, </w:t>
      </w:r>
      <w:r w:rsidR="00AB4717">
        <w:rPr>
          <w:szCs w:val="24"/>
        </w:rPr>
        <w:t>B. Vėsaitė</w:t>
      </w:r>
      <w:r w:rsidR="00AB4717">
        <w:t>, B. Ropė, S. Gentvilas, A. Sysas, A. B</w:t>
      </w:r>
      <w:r w:rsidR="002A2B55">
        <w:t>utkevičius.</w:t>
      </w:r>
    </w:p>
    <w:p w:rsidR="00AE45BA" w:rsidRPr="002648BC" w:rsidRDefault="00AE45BA" w:rsidP="003C45E3">
      <w:pPr>
        <w:ind w:firstLine="720"/>
      </w:pPr>
      <w:r w:rsidRPr="002648BC">
        <w:t>Dėl balsavimo motyvų kalbėjo Seimo nar</w:t>
      </w:r>
      <w:r w:rsidR="002A2B55">
        <w:t>ys</w:t>
      </w:r>
      <w:r w:rsidRPr="002648BC">
        <w:t xml:space="preserve"> </w:t>
      </w:r>
      <w:r w:rsidR="002A2B55">
        <w:t>S. Gentvilas.</w:t>
      </w:r>
    </w:p>
    <w:p w:rsidR="002A2B55" w:rsidRDefault="002A2B55" w:rsidP="00FC1F51">
      <w:pPr>
        <w:ind w:firstLine="720"/>
      </w:pPr>
      <w:r>
        <w:t>K</w:t>
      </w:r>
      <w:r w:rsidRPr="00D57208">
        <w:t>al</w:t>
      </w:r>
      <w:r>
        <w:t>bėjo Seimo nariai</w:t>
      </w:r>
      <w:r w:rsidRPr="00D57208">
        <w:t xml:space="preserve">: </w:t>
      </w:r>
      <w:r>
        <w:t>S. Gentvilas</w:t>
      </w:r>
      <w:r w:rsidR="00806481">
        <w:t xml:space="preserve"> (prašė Lietuvos banko ir Europos </w:t>
      </w:r>
      <w:r w:rsidR="00FD4FCC">
        <w:t>C</w:t>
      </w:r>
      <w:r w:rsidR="00806481">
        <w:t xml:space="preserve">entrinio </w:t>
      </w:r>
      <w:r w:rsidR="00FD4FCC">
        <w:t>B</w:t>
      </w:r>
      <w:r w:rsidR="00806481">
        <w:t xml:space="preserve">anko išvadų dėl projekto </w:t>
      </w:r>
      <w:r w:rsidR="00806481" w:rsidRPr="005C77A2">
        <w:rPr>
          <w:bCs/>
          <w:iCs/>
          <w:snapToGrid w:val="0"/>
          <w:color w:val="000000"/>
          <w:szCs w:val="24"/>
        </w:rPr>
        <w:t>Nr. XVP-</w:t>
      </w:r>
      <w:r w:rsidR="00806481">
        <w:t>1556)</w:t>
      </w:r>
      <w:r>
        <w:t>, A. Sysas (prašė Vyriausybės išvados dėl projekto</w:t>
      </w:r>
      <w:r w:rsidR="00806481">
        <w:t xml:space="preserve"> </w:t>
      </w:r>
      <w:r w:rsidR="00806481" w:rsidRPr="005C77A2">
        <w:rPr>
          <w:bCs/>
          <w:iCs/>
          <w:snapToGrid w:val="0"/>
          <w:color w:val="000000"/>
          <w:szCs w:val="24"/>
        </w:rPr>
        <w:t>Nr. XVP-</w:t>
      </w:r>
      <w:r w:rsidR="00806481">
        <w:t>1556</w:t>
      </w:r>
      <w:r>
        <w:t>).</w:t>
      </w:r>
    </w:p>
    <w:p w:rsidR="002A2B55" w:rsidRPr="00D57208" w:rsidRDefault="002A2B55" w:rsidP="008E7B90">
      <w:pPr>
        <w:ind w:firstLine="720"/>
      </w:pPr>
    </w:p>
    <w:p w:rsidR="00AE45BA" w:rsidRDefault="00AE45BA" w:rsidP="003C45E3">
      <w:pPr>
        <w:ind w:firstLine="709"/>
        <w:rPr>
          <w:b/>
          <w:bCs/>
          <w:iCs/>
        </w:rPr>
      </w:pPr>
      <w:r>
        <w:rPr>
          <w:b/>
          <w:bCs/>
          <w:iCs/>
        </w:rPr>
        <w:t>NUTARTA:</w:t>
      </w:r>
    </w:p>
    <w:p w:rsidR="00AE45BA" w:rsidRDefault="00AE45BA" w:rsidP="003C45E3">
      <w:pPr>
        <w:ind w:firstLine="709"/>
        <w:rPr>
          <w:i/>
          <w:iCs/>
        </w:rPr>
      </w:pPr>
      <w:r>
        <w:t xml:space="preserve">1. Pritarti šiems projektams po pateikimo ir pradėti jų svarstymo procedūrą. </w:t>
      </w:r>
      <w:r w:rsidR="001C6CC9">
        <w:rPr>
          <w:i/>
          <w:iCs/>
        </w:rPr>
        <w:t xml:space="preserve">Balsavimo rezultatai: už </w:t>
      </w:r>
      <w:r w:rsidR="001C6CC9">
        <w:t>–</w:t>
      </w:r>
      <w:r w:rsidR="001C6CC9">
        <w:rPr>
          <w:i/>
          <w:iCs/>
        </w:rPr>
        <w:t xml:space="preserve"> </w:t>
      </w:r>
      <w:r w:rsidR="00806481">
        <w:rPr>
          <w:i/>
          <w:iCs/>
        </w:rPr>
        <w:t>69</w:t>
      </w:r>
      <w:r w:rsidR="001C6CC9">
        <w:rPr>
          <w:i/>
          <w:iCs/>
        </w:rPr>
        <w:t xml:space="preserve">, prieš </w:t>
      </w:r>
      <w:r w:rsidR="001C6CC9">
        <w:t>–</w:t>
      </w:r>
      <w:r w:rsidR="001C6CC9">
        <w:rPr>
          <w:i/>
          <w:iCs/>
        </w:rPr>
        <w:t xml:space="preserve"> </w:t>
      </w:r>
      <w:r w:rsidR="00806481">
        <w:rPr>
          <w:i/>
          <w:iCs/>
        </w:rPr>
        <w:t>0</w:t>
      </w:r>
      <w:r w:rsidR="001C6CC9">
        <w:rPr>
          <w:i/>
          <w:iCs/>
        </w:rPr>
        <w:t xml:space="preserve">, susilaikė </w:t>
      </w:r>
      <w:r w:rsidR="00806481">
        <w:rPr>
          <w:i/>
          <w:iCs/>
        </w:rPr>
        <w:t>6</w:t>
      </w:r>
      <w:r w:rsidR="001C6CC9">
        <w:t xml:space="preserve">. </w:t>
      </w:r>
      <w:r w:rsidR="00806481">
        <w:rPr>
          <w:i/>
          <w:iCs/>
        </w:rPr>
        <w:t>Užsiregistravo 75</w:t>
      </w:r>
      <w:r w:rsidR="001C6CC9">
        <w:rPr>
          <w:i/>
          <w:iCs/>
        </w:rPr>
        <w:t xml:space="preserve"> Seimo nariai (1</w:t>
      </w:r>
      <w:r w:rsidR="00806481">
        <w:rPr>
          <w:i/>
          <w:iCs/>
        </w:rPr>
        <w:t>5.24</w:t>
      </w:r>
      <w:r w:rsidR="001C6CC9">
        <w:rPr>
          <w:i/>
          <w:iCs/>
        </w:rPr>
        <w:t xml:space="preserve"> val.)</w:t>
      </w:r>
      <w:r w:rsidR="001C6CC9">
        <w:t>.</w:t>
      </w:r>
    </w:p>
    <w:p w:rsidR="00AE45BA" w:rsidRDefault="00AE45BA" w:rsidP="003C45E3">
      <w:pPr>
        <w:ind w:firstLine="709"/>
      </w:pPr>
      <w:r>
        <w:t xml:space="preserve">2. Paskirti </w:t>
      </w:r>
      <w:r w:rsidR="00C31E64" w:rsidRPr="00FC2B5C">
        <w:t>Biudžeto ir finansų</w:t>
      </w:r>
      <w:r w:rsidR="00C31E64">
        <w:t xml:space="preserve"> </w:t>
      </w:r>
      <w:r>
        <w:t xml:space="preserve">komitetą pagrindiniu komitetu šiems projektams svarstyti. </w:t>
      </w:r>
      <w:r>
        <w:rPr>
          <w:i/>
          <w:iCs/>
        </w:rPr>
        <w:t xml:space="preserve">Pritarta bendru sutarimu. </w:t>
      </w:r>
    </w:p>
    <w:p w:rsidR="00C31E64" w:rsidRPr="00B6584D" w:rsidRDefault="00AE45BA" w:rsidP="003C45E3">
      <w:pPr>
        <w:ind w:firstLine="709"/>
      </w:pPr>
      <w:r>
        <w:t xml:space="preserve">3. </w:t>
      </w:r>
      <w:r w:rsidR="00C31E64" w:rsidRPr="00B6584D">
        <w:t>Paskirti ši</w:t>
      </w:r>
      <w:r w:rsidR="00C31E64">
        <w:t>ų</w:t>
      </w:r>
      <w:r w:rsidR="00C31E64" w:rsidRPr="00B6584D">
        <w:t xml:space="preserve"> proj</w:t>
      </w:r>
      <w:r w:rsidR="00C31E64">
        <w:t>ektų svarstymą Seimo posėdyje 2026 m. V</w:t>
      </w:r>
      <w:r w:rsidR="00C31E64" w:rsidRPr="00B6584D">
        <w:t xml:space="preserve"> (rudens) sesijoje. </w:t>
      </w:r>
      <w:r w:rsidR="00C31E64">
        <w:rPr>
          <w:i/>
          <w:iCs/>
        </w:rPr>
        <w:t>P</w:t>
      </w:r>
      <w:r w:rsidR="00C31E64" w:rsidRPr="00B6584D">
        <w:rPr>
          <w:i/>
          <w:iCs/>
        </w:rPr>
        <w:t>ritarta bendru sutarimu.</w:t>
      </w:r>
    </w:p>
    <w:p w:rsidR="003C01FA" w:rsidRPr="00CA6A1C" w:rsidRDefault="00806481" w:rsidP="003C01FA">
      <w:pPr>
        <w:ind w:firstLine="720"/>
      </w:pPr>
      <w:r>
        <w:t xml:space="preserve">4. Prašyti Lietuvos </w:t>
      </w:r>
      <w:r w:rsidR="00C60C8B">
        <w:t>b</w:t>
      </w:r>
      <w:r>
        <w:t>anko</w:t>
      </w:r>
      <w:r w:rsidR="00DE4C30">
        <w:t xml:space="preserve"> </w:t>
      </w:r>
      <w:r>
        <w:t xml:space="preserve">ir Europos </w:t>
      </w:r>
      <w:r w:rsidR="00FD4FCC">
        <w:t>C</w:t>
      </w:r>
      <w:r>
        <w:t xml:space="preserve">entrinio </w:t>
      </w:r>
      <w:r w:rsidR="00FD4FCC">
        <w:t>B</w:t>
      </w:r>
      <w:r>
        <w:t>anko išvad</w:t>
      </w:r>
      <w:r w:rsidR="00C60C8B">
        <w:t>ų</w:t>
      </w:r>
      <w:r>
        <w:t xml:space="preserve"> dėl projekto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>1556</w:t>
      </w:r>
      <w:r w:rsidR="003C01FA">
        <w:t xml:space="preserve">. </w:t>
      </w:r>
      <w:r w:rsidR="003C01FA">
        <w:rPr>
          <w:i/>
          <w:iCs/>
        </w:rPr>
        <w:t xml:space="preserve">Balsavimo rezultatai: už </w:t>
      </w:r>
      <w:r w:rsidR="003C01FA">
        <w:t>–</w:t>
      </w:r>
      <w:r w:rsidR="003C01FA">
        <w:rPr>
          <w:i/>
          <w:iCs/>
        </w:rPr>
        <w:t xml:space="preserve"> 47, prieš </w:t>
      </w:r>
      <w:r w:rsidR="003C01FA">
        <w:t>–</w:t>
      </w:r>
      <w:r w:rsidR="003C01FA">
        <w:rPr>
          <w:i/>
          <w:iCs/>
        </w:rPr>
        <w:t xml:space="preserve"> 7, susilaikė 21</w:t>
      </w:r>
      <w:r w:rsidR="003C01FA">
        <w:t xml:space="preserve">. </w:t>
      </w:r>
      <w:r w:rsidR="003C01FA">
        <w:rPr>
          <w:i/>
          <w:iCs/>
        </w:rPr>
        <w:t>Užsiregistravo 77 Seimo nariai (15.25 val.)</w:t>
      </w:r>
      <w:r w:rsidR="003C01FA">
        <w:t>.</w:t>
      </w:r>
    </w:p>
    <w:p w:rsidR="002A2B55" w:rsidRPr="00CA6A1C" w:rsidRDefault="003C01FA" w:rsidP="00CA6A1C">
      <w:pPr>
        <w:ind w:firstLine="720"/>
      </w:pPr>
      <w:r>
        <w:t>5</w:t>
      </w:r>
      <w:r w:rsidR="002A2B55" w:rsidRPr="00CA6A1C">
        <w:t>. Prašyti Vyriausybės išvados dėl projekto</w:t>
      </w:r>
      <w:r w:rsidR="00806481">
        <w:t xml:space="preserve"> </w:t>
      </w:r>
      <w:r w:rsidR="00806481" w:rsidRPr="005C77A2">
        <w:rPr>
          <w:bCs/>
          <w:iCs/>
          <w:snapToGrid w:val="0"/>
          <w:color w:val="000000"/>
          <w:szCs w:val="24"/>
        </w:rPr>
        <w:t>Nr. XVP-</w:t>
      </w:r>
      <w:r w:rsidR="00806481">
        <w:t>1556</w:t>
      </w:r>
      <w:r w:rsidR="002A2B55" w:rsidRPr="00CA6A1C">
        <w:t xml:space="preserve">. </w:t>
      </w:r>
      <w:r w:rsidR="002A2B55">
        <w:rPr>
          <w:i/>
          <w:iCs/>
        </w:rPr>
        <w:t xml:space="preserve">Balsavimo rezultatai: už </w:t>
      </w:r>
      <w:r w:rsidR="002A2B55">
        <w:t>–</w:t>
      </w:r>
      <w:r w:rsidR="002A2B55">
        <w:rPr>
          <w:i/>
          <w:iCs/>
        </w:rPr>
        <w:t xml:space="preserve"> </w:t>
      </w:r>
      <w:r>
        <w:rPr>
          <w:i/>
          <w:iCs/>
        </w:rPr>
        <w:t>60</w:t>
      </w:r>
      <w:r w:rsidR="002A2B55">
        <w:rPr>
          <w:i/>
          <w:iCs/>
        </w:rPr>
        <w:t xml:space="preserve">, prieš </w:t>
      </w:r>
      <w:r w:rsidR="002A2B55">
        <w:t>–</w:t>
      </w:r>
      <w:r w:rsidR="002A2B55">
        <w:rPr>
          <w:i/>
          <w:iCs/>
        </w:rPr>
        <w:t xml:space="preserve"> </w:t>
      </w:r>
      <w:r>
        <w:rPr>
          <w:i/>
          <w:iCs/>
        </w:rPr>
        <w:t>2</w:t>
      </w:r>
      <w:r w:rsidR="002A2B55">
        <w:rPr>
          <w:i/>
          <w:iCs/>
        </w:rPr>
        <w:t xml:space="preserve">, susilaikė </w:t>
      </w:r>
      <w:r>
        <w:rPr>
          <w:i/>
          <w:iCs/>
        </w:rPr>
        <w:t>12</w:t>
      </w:r>
      <w:r w:rsidR="002A2B55">
        <w:t xml:space="preserve">. </w:t>
      </w:r>
      <w:r>
        <w:rPr>
          <w:i/>
          <w:iCs/>
        </w:rPr>
        <w:t>Užsiregistravo 75</w:t>
      </w:r>
      <w:r w:rsidR="002A2B55">
        <w:rPr>
          <w:i/>
          <w:iCs/>
        </w:rPr>
        <w:t xml:space="preserve"> Seimo nariai (1</w:t>
      </w:r>
      <w:r>
        <w:rPr>
          <w:i/>
          <w:iCs/>
        </w:rPr>
        <w:t>5.26</w:t>
      </w:r>
      <w:r w:rsidR="002A2B55">
        <w:rPr>
          <w:i/>
          <w:iCs/>
        </w:rPr>
        <w:t xml:space="preserve"> val.)</w:t>
      </w:r>
      <w:r w:rsidR="002A2B55">
        <w:t>.</w:t>
      </w:r>
    </w:p>
    <w:p w:rsidR="00741C1A" w:rsidRDefault="00741C1A"/>
    <w:p w:rsidR="002A2B55" w:rsidRDefault="002A2B55"/>
    <w:p w:rsidR="00741C1A" w:rsidRDefault="00741C1A" w:rsidP="003C45E3">
      <w:pPr>
        <w:ind w:firstLine="709"/>
        <w:rPr>
          <w:i/>
        </w:rPr>
      </w:pPr>
      <w:r>
        <w:rPr>
          <w:i/>
        </w:rPr>
        <w:t>1</w:t>
      </w:r>
      <w:r w:rsidR="002A2B55">
        <w:rPr>
          <w:i/>
        </w:rPr>
        <w:t>5.26</w:t>
      </w:r>
      <w:r>
        <w:rPr>
          <w:i/>
        </w:rPr>
        <w:t xml:space="preserve"> val.</w:t>
      </w:r>
    </w:p>
    <w:p w:rsidR="00741C1A" w:rsidRPr="00F838CD" w:rsidRDefault="00741C1A" w:rsidP="003C45E3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231DAB">
        <w:t>Gynybos ir saugumo pramonės įstatymo Nr. XIV-2647 2, 4, 6, 7, 8, 9, 10 ir 13 straipsnių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 xml:space="preserve">1592 </w:t>
      </w:r>
      <w:r w:rsidRPr="002648BC">
        <w:rPr>
          <w:i/>
        </w:rPr>
        <w:t xml:space="preserve">(teikėjai – </w:t>
      </w:r>
      <w:r w:rsidRPr="00741C1A">
        <w:rPr>
          <w:i/>
        </w:rPr>
        <w:t>Vyriausybė </w:t>
      </w:r>
      <w:r w:rsidRPr="00741C1A">
        <w:rPr>
          <w:i/>
          <w:snapToGrid w:val="0"/>
        </w:rPr>
        <w:t>/ </w:t>
      </w:r>
      <w:r w:rsidRPr="00741C1A">
        <w:rPr>
          <w:i/>
        </w:rPr>
        <w:t>krašto apsaugos ministras R. Kaunas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41C1A" w:rsidRPr="002648BC" w:rsidRDefault="00741C1A" w:rsidP="003C45E3">
      <w:pPr>
        <w:ind w:firstLine="709"/>
      </w:pPr>
      <w:r w:rsidRPr="002648BC">
        <w:t xml:space="preserve">Pranešėjas – </w:t>
      </w:r>
      <w:r>
        <w:t>krašto apsaugos ministras R. Kaunas.</w:t>
      </w:r>
      <w:r w:rsidRPr="002648BC">
        <w:t xml:space="preserve"> </w:t>
      </w:r>
    </w:p>
    <w:p w:rsidR="00741C1A" w:rsidRPr="002648BC" w:rsidRDefault="00741C1A" w:rsidP="003C45E3"/>
    <w:p w:rsidR="00741C1A" w:rsidRPr="002648BC" w:rsidRDefault="00741C1A" w:rsidP="003C45E3">
      <w:pPr>
        <w:ind w:firstLine="720"/>
      </w:pPr>
      <w:r w:rsidRPr="002648BC">
        <w:t xml:space="preserve">Klausė Seimo nariai: </w:t>
      </w:r>
      <w:r w:rsidR="00FB2A58">
        <w:t>V. Rakutis, K. Podolskis.</w:t>
      </w:r>
    </w:p>
    <w:p w:rsidR="00741C1A" w:rsidRDefault="00741C1A" w:rsidP="003C45E3">
      <w:pPr>
        <w:ind w:firstLine="720"/>
      </w:pPr>
    </w:p>
    <w:p w:rsidR="00741C1A" w:rsidRPr="003C3670" w:rsidRDefault="00741C1A" w:rsidP="003C45E3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741C1A" w:rsidRPr="003C3670" w:rsidRDefault="00741C1A" w:rsidP="003C45E3">
      <w:pPr>
        <w:ind w:firstLine="720"/>
      </w:pPr>
      <w:r w:rsidRPr="003C3670">
        <w:t xml:space="preserve">1. Pritarti šiam projektui po pateikimo ir pradėti jo svarstymo procedūrą. </w:t>
      </w:r>
      <w:r w:rsidR="00FB2A58">
        <w:rPr>
          <w:i/>
          <w:iCs/>
        </w:rPr>
        <w:t>P</w:t>
      </w:r>
      <w:r w:rsidR="00FB2A58" w:rsidRPr="003C3670">
        <w:rPr>
          <w:i/>
          <w:iCs/>
        </w:rPr>
        <w:t xml:space="preserve">ritarta bendru sutarimu. </w:t>
      </w:r>
    </w:p>
    <w:p w:rsidR="00741C1A" w:rsidRDefault="00741C1A" w:rsidP="003C45E3">
      <w:pPr>
        <w:ind w:firstLine="720"/>
        <w:rPr>
          <w:i/>
          <w:iCs/>
        </w:rPr>
      </w:pPr>
      <w:r w:rsidRPr="003C3670">
        <w:t xml:space="preserve">2. Paskirti </w:t>
      </w:r>
      <w:r w:rsidR="00C31E64">
        <w:t xml:space="preserve">Ekonomikos ir inovacijų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741C1A" w:rsidRPr="003C3670" w:rsidRDefault="00741C1A" w:rsidP="003C45E3">
      <w:pPr>
        <w:ind w:firstLine="720"/>
      </w:pPr>
      <w:r w:rsidRPr="003C3670">
        <w:t xml:space="preserve">3. Paskirti šio projekto preliminarią svarstymo Seimo posėdyje datą </w:t>
      </w:r>
      <w:r>
        <w:t>– 2026</w:t>
      </w:r>
      <w:r w:rsidRPr="003C3670">
        <w:t>-0</w:t>
      </w:r>
      <w:r w:rsidR="00C31E64">
        <w:t>6</w:t>
      </w:r>
      <w:r w:rsidRPr="003C3670">
        <w:t>-</w:t>
      </w:r>
      <w:r w:rsidR="00C31E64">
        <w:t>23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741C1A" w:rsidRDefault="00741C1A"/>
    <w:p w:rsidR="00AE45BA" w:rsidRDefault="00AE45BA"/>
    <w:p w:rsidR="00741C1A" w:rsidRDefault="00741C1A" w:rsidP="003C45E3">
      <w:pPr>
        <w:ind w:firstLine="709"/>
        <w:rPr>
          <w:i/>
        </w:rPr>
      </w:pPr>
      <w:r>
        <w:rPr>
          <w:i/>
        </w:rPr>
        <w:t>1</w:t>
      </w:r>
      <w:r w:rsidR="00216637">
        <w:rPr>
          <w:i/>
        </w:rPr>
        <w:t>5.35</w:t>
      </w:r>
      <w:r>
        <w:rPr>
          <w:i/>
        </w:rPr>
        <w:t xml:space="preserve"> val.</w:t>
      </w:r>
    </w:p>
    <w:p w:rsidR="00741C1A" w:rsidRDefault="00741C1A" w:rsidP="003C45E3">
      <w:pPr>
        <w:ind w:firstLine="709"/>
      </w:pPr>
      <w:r>
        <w:rPr>
          <w:b/>
        </w:rPr>
        <w:t>SVARSTYTA:</w:t>
      </w:r>
      <w:r>
        <w:t> </w:t>
      </w:r>
    </w:p>
    <w:p w:rsidR="00741C1A" w:rsidRDefault="00741C1A" w:rsidP="003C45E3">
      <w:pPr>
        <w:ind w:firstLine="709"/>
      </w:pPr>
      <w:r>
        <w:t xml:space="preserve">1. </w:t>
      </w:r>
      <w:r w:rsidRPr="00231DAB">
        <w:t>Karinės jėgos naudojimo statuto 1, 2, 8, 10 straipsnių pakeitimo ir Statuto papildymo 18 straipsniu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>1593.</w:t>
      </w:r>
    </w:p>
    <w:p w:rsidR="00741C1A" w:rsidRPr="002648BC" w:rsidRDefault="00741C1A" w:rsidP="00741C1A">
      <w:pPr>
        <w:ind w:firstLine="709"/>
        <w:rPr>
          <w:bCs/>
        </w:rPr>
      </w:pPr>
      <w:r>
        <w:t xml:space="preserve">2. </w:t>
      </w:r>
      <w:r w:rsidRPr="00231DAB">
        <w:t>Valstybės rezervo įstatymo Nr. VIII-1908 13 straipsnio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 xml:space="preserve">1594 </w:t>
      </w:r>
      <w:r w:rsidRPr="002648BC">
        <w:rPr>
          <w:i/>
        </w:rPr>
        <w:t>(teikėjai –</w:t>
      </w:r>
      <w:r w:rsidR="00BF475D">
        <w:rPr>
          <w:i/>
        </w:rPr>
        <w:t xml:space="preserve"> </w:t>
      </w:r>
      <w:r w:rsidRPr="00741C1A">
        <w:rPr>
          <w:i/>
        </w:rPr>
        <w:t>Vyriausybė </w:t>
      </w:r>
      <w:r w:rsidRPr="00741C1A">
        <w:rPr>
          <w:i/>
          <w:snapToGrid w:val="0"/>
        </w:rPr>
        <w:t>/ </w:t>
      </w:r>
      <w:r w:rsidRPr="00741C1A">
        <w:rPr>
          <w:i/>
        </w:rPr>
        <w:t>krašto apsaugos ministras R. Kaunas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41C1A" w:rsidRPr="002648BC" w:rsidRDefault="00741C1A" w:rsidP="003C45E3">
      <w:pPr>
        <w:ind w:firstLine="720"/>
      </w:pPr>
      <w:r w:rsidRPr="002648BC">
        <w:t xml:space="preserve">Pranešėjas – </w:t>
      </w:r>
      <w:r>
        <w:t>krašto apsaugos ministras R. Kaunas.</w:t>
      </w:r>
    </w:p>
    <w:p w:rsidR="00741C1A" w:rsidRPr="002648BC" w:rsidRDefault="00741C1A" w:rsidP="003C45E3"/>
    <w:p w:rsidR="00741C1A" w:rsidRPr="002648BC" w:rsidRDefault="00741C1A" w:rsidP="003C45E3">
      <w:pPr>
        <w:ind w:firstLine="720"/>
      </w:pPr>
      <w:r w:rsidRPr="002648BC">
        <w:t xml:space="preserve">Klausė Seimo nariai: </w:t>
      </w:r>
      <w:r w:rsidR="00FB2A58" w:rsidRPr="004A26AA">
        <w:rPr>
          <w:szCs w:val="24"/>
        </w:rPr>
        <w:t>R</w:t>
      </w:r>
      <w:r w:rsidR="00FB2A58">
        <w:rPr>
          <w:szCs w:val="24"/>
        </w:rPr>
        <w:t>. Sinkevičius</w:t>
      </w:r>
      <w:r w:rsidR="00FB2A58">
        <w:t xml:space="preserve">, </w:t>
      </w:r>
      <w:r w:rsidR="00216637">
        <w:rPr>
          <w:bCs/>
          <w:iCs/>
        </w:rPr>
        <w:t>V. Šeršniovas</w:t>
      </w:r>
      <w:r w:rsidR="00216637">
        <w:t>.</w:t>
      </w:r>
    </w:p>
    <w:p w:rsidR="00741C1A" w:rsidRPr="002648BC" w:rsidRDefault="00741C1A" w:rsidP="003C45E3">
      <w:pPr>
        <w:ind w:firstLine="720"/>
      </w:pPr>
      <w:r w:rsidRPr="002648BC">
        <w:t>Dėl balsavi</w:t>
      </w:r>
      <w:r w:rsidR="00C83695">
        <w:t>mo motyvų kalbėjo Seimo narys A. Pocius</w:t>
      </w:r>
      <w:r w:rsidR="00B222A2">
        <w:t>.</w:t>
      </w:r>
    </w:p>
    <w:p w:rsidR="00741C1A" w:rsidRDefault="00741C1A" w:rsidP="003C45E3">
      <w:pPr>
        <w:ind w:firstLine="720"/>
      </w:pPr>
    </w:p>
    <w:p w:rsidR="00741C1A" w:rsidRDefault="00741C1A" w:rsidP="003C45E3">
      <w:pPr>
        <w:ind w:firstLine="709"/>
        <w:rPr>
          <w:b/>
          <w:bCs/>
          <w:iCs/>
        </w:rPr>
      </w:pPr>
      <w:r>
        <w:rPr>
          <w:b/>
          <w:bCs/>
          <w:iCs/>
        </w:rPr>
        <w:lastRenderedPageBreak/>
        <w:t>NUTARTA:</w:t>
      </w:r>
    </w:p>
    <w:p w:rsidR="00741C1A" w:rsidRDefault="00741C1A" w:rsidP="003C45E3">
      <w:pPr>
        <w:ind w:firstLine="709"/>
        <w:rPr>
          <w:i/>
          <w:iCs/>
        </w:rPr>
      </w:pPr>
      <w:r>
        <w:t xml:space="preserve">1. Pritarti šiems projektams po pateikimo ir pradėti jų svarstymo procedūrą. </w:t>
      </w:r>
      <w:r>
        <w:rPr>
          <w:i/>
          <w:iCs/>
        </w:rPr>
        <w:t xml:space="preserve">Pritarta bendru sutarimu. </w:t>
      </w:r>
    </w:p>
    <w:p w:rsidR="00741C1A" w:rsidRDefault="00741C1A" w:rsidP="003C45E3">
      <w:pPr>
        <w:ind w:firstLine="709"/>
      </w:pPr>
      <w:r>
        <w:t xml:space="preserve">2. Paskirti </w:t>
      </w:r>
      <w:r w:rsidRPr="00FC2B5C">
        <w:t>Nacionalinio saugumo ir gynybos</w:t>
      </w:r>
      <w:r>
        <w:t xml:space="preserve"> komitetą pagrindiniu komitetu šiems projektams svarstyti. </w:t>
      </w:r>
      <w:r>
        <w:rPr>
          <w:i/>
          <w:iCs/>
        </w:rPr>
        <w:t xml:space="preserve">Pritarta bendru sutarimu. </w:t>
      </w:r>
    </w:p>
    <w:p w:rsidR="00741C1A" w:rsidRDefault="00C83695" w:rsidP="003C45E3">
      <w:pPr>
        <w:ind w:firstLine="709"/>
      </w:pPr>
      <w:r>
        <w:t>3</w:t>
      </w:r>
      <w:r w:rsidR="00741C1A">
        <w:t>. Paskirti šių projektų preliminarią svarstymo Seimo posėdyje datą – 2026-0</w:t>
      </w:r>
      <w:r w:rsidR="00C31E64">
        <w:t>6</w:t>
      </w:r>
      <w:r w:rsidR="00741C1A">
        <w:t>-</w:t>
      </w:r>
      <w:r w:rsidR="00C31E64">
        <w:t>23</w:t>
      </w:r>
      <w:r w:rsidR="00741C1A">
        <w:t xml:space="preserve">. </w:t>
      </w:r>
      <w:r w:rsidR="00741C1A">
        <w:rPr>
          <w:i/>
          <w:iCs/>
        </w:rPr>
        <w:t xml:space="preserve">Pritarta bendru sutarimu. </w:t>
      </w:r>
    </w:p>
    <w:p w:rsidR="00741C1A" w:rsidRDefault="00741C1A"/>
    <w:p w:rsidR="001A58D0" w:rsidRDefault="001A58D0"/>
    <w:p w:rsidR="001A58D0" w:rsidRDefault="001A58D0" w:rsidP="003C45E3">
      <w:pPr>
        <w:ind w:firstLine="709"/>
        <w:rPr>
          <w:i/>
        </w:rPr>
      </w:pPr>
      <w:r>
        <w:rPr>
          <w:i/>
        </w:rPr>
        <w:t>1</w:t>
      </w:r>
      <w:r w:rsidR="00C83695">
        <w:rPr>
          <w:i/>
        </w:rPr>
        <w:t>5.44</w:t>
      </w:r>
      <w:r>
        <w:rPr>
          <w:i/>
        </w:rPr>
        <w:t xml:space="preserve"> val.</w:t>
      </w:r>
    </w:p>
    <w:p w:rsidR="001A58D0" w:rsidRPr="00F838CD" w:rsidRDefault="001A58D0" w:rsidP="003C45E3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0403D">
        <w:t>Pašto įstatymo Nr. VIII-1141 2, 15, 18 straipsnių pakeitimo ir Įstatymo papildymo 15</w:t>
      </w:r>
      <w:r w:rsidRPr="00570015">
        <w:rPr>
          <w:vertAlign w:val="superscript"/>
        </w:rPr>
        <w:t>1</w:t>
      </w:r>
      <w:r w:rsidRPr="0070403D">
        <w:t xml:space="preserve"> straipsniu įstatymo projektas</w:t>
      </w:r>
      <w:r>
        <w:t xml:space="preserve"> </w:t>
      </w:r>
      <w:r w:rsidRPr="00570015">
        <w:rPr>
          <w:bCs/>
          <w:iCs/>
          <w:snapToGrid w:val="0"/>
          <w:color w:val="000000"/>
        </w:rPr>
        <w:t>Nr. XVP-</w:t>
      </w:r>
      <w:r>
        <w:t xml:space="preserve">1548 </w:t>
      </w:r>
      <w:r w:rsidRPr="002648BC">
        <w:rPr>
          <w:i/>
        </w:rPr>
        <w:t xml:space="preserve">(teikėjai – </w:t>
      </w:r>
      <w:r w:rsidRPr="001A58D0">
        <w:rPr>
          <w:i/>
        </w:rPr>
        <w:t>Vyriausybė </w:t>
      </w:r>
      <w:r w:rsidRPr="001A58D0">
        <w:rPr>
          <w:i/>
          <w:snapToGrid w:val="0"/>
        </w:rPr>
        <w:t>/ </w:t>
      </w:r>
      <w:r w:rsidRPr="001A58D0">
        <w:rPr>
          <w:i/>
        </w:rPr>
        <w:t>susisiekimo ministras J. Taminskas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1A58D0" w:rsidRPr="002648BC" w:rsidRDefault="001A58D0" w:rsidP="003C45E3">
      <w:pPr>
        <w:ind w:firstLine="709"/>
      </w:pPr>
      <w:r w:rsidRPr="002648BC">
        <w:t xml:space="preserve">Pranešėja – </w:t>
      </w:r>
      <w:r>
        <w:t xml:space="preserve">susisiekimo </w:t>
      </w:r>
      <w:r w:rsidR="00C83695">
        <w:t>vice</w:t>
      </w:r>
      <w:r>
        <w:t>ministr</w:t>
      </w:r>
      <w:r w:rsidR="00C83695">
        <w:t>ė A. Danielė</w:t>
      </w:r>
      <w:r>
        <w:t>.</w:t>
      </w:r>
      <w:r w:rsidRPr="002648BC">
        <w:t xml:space="preserve"> </w:t>
      </w:r>
    </w:p>
    <w:p w:rsidR="001A58D0" w:rsidRPr="002648BC" w:rsidRDefault="001A58D0" w:rsidP="003C45E3"/>
    <w:p w:rsidR="001A58D0" w:rsidRPr="002648BC" w:rsidRDefault="001A58D0" w:rsidP="003C45E3">
      <w:pPr>
        <w:ind w:firstLine="720"/>
      </w:pPr>
      <w:r w:rsidRPr="002648BC">
        <w:t>Klausė Seimo nar</w:t>
      </w:r>
      <w:r w:rsidR="00216637">
        <w:t>ys</w:t>
      </w:r>
      <w:r w:rsidRPr="002648BC">
        <w:t xml:space="preserve"> </w:t>
      </w:r>
      <w:r w:rsidR="00216637">
        <w:t>S. Gentvilas.</w:t>
      </w:r>
    </w:p>
    <w:p w:rsidR="001A58D0" w:rsidRDefault="001A58D0" w:rsidP="003C45E3">
      <w:pPr>
        <w:ind w:firstLine="720"/>
      </w:pPr>
    </w:p>
    <w:p w:rsidR="001A58D0" w:rsidRPr="003C3670" w:rsidRDefault="001A58D0" w:rsidP="003C45E3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216637" w:rsidRDefault="001A58D0" w:rsidP="003C45E3">
      <w:pPr>
        <w:ind w:firstLine="720"/>
      </w:pPr>
      <w:r w:rsidRPr="003C3670">
        <w:t xml:space="preserve">1. Pritarti šiam projektui po pateikimo ir pradėti jo svarstymo procedūrą. </w:t>
      </w:r>
      <w:r w:rsidR="00216637">
        <w:rPr>
          <w:i/>
          <w:iCs/>
        </w:rPr>
        <w:t xml:space="preserve">Balsavimo rezultatai: už </w:t>
      </w:r>
      <w:r w:rsidR="00216637">
        <w:t>–</w:t>
      </w:r>
      <w:r w:rsidR="00216637">
        <w:rPr>
          <w:i/>
          <w:iCs/>
        </w:rPr>
        <w:t xml:space="preserve"> 71, prieš </w:t>
      </w:r>
      <w:r w:rsidR="00216637">
        <w:t>–</w:t>
      </w:r>
      <w:r w:rsidR="00216637">
        <w:rPr>
          <w:i/>
          <w:iCs/>
        </w:rPr>
        <w:t xml:space="preserve"> 0, susilaikė 0</w:t>
      </w:r>
      <w:r w:rsidR="00216637">
        <w:t xml:space="preserve">. </w:t>
      </w:r>
      <w:r w:rsidR="00216637">
        <w:rPr>
          <w:i/>
          <w:iCs/>
        </w:rPr>
        <w:t>Užsiregistravo 71 Seimo narys (15.47 val.)</w:t>
      </w:r>
      <w:r w:rsidR="00216637">
        <w:t>.</w:t>
      </w:r>
    </w:p>
    <w:p w:rsidR="001A58D0" w:rsidRDefault="001A58D0" w:rsidP="003C45E3">
      <w:pPr>
        <w:ind w:firstLine="720"/>
        <w:rPr>
          <w:i/>
          <w:iCs/>
        </w:rPr>
      </w:pPr>
      <w:r w:rsidRPr="003C3670">
        <w:t xml:space="preserve">2. Paskirti </w:t>
      </w:r>
      <w:r>
        <w:t xml:space="preserve">Ekonomikos ir inovacijų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1A58D0" w:rsidRPr="00B6584D" w:rsidRDefault="001A58D0" w:rsidP="003C45E3">
      <w:pPr>
        <w:ind w:firstLine="720"/>
      </w:pPr>
      <w:r w:rsidRPr="003C3670">
        <w:t xml:space="preserve">3. </w:t>
      </w:r>
      <w:r w:rsidRPr="00B6584D">
        <w:t>Paskirti ši</w:t>
      </w:r>
      <w:r>
        <w:t>o</w:t>
      </w:r>
      <w:r w:rsidRPr="00B6584D">
        <w:t xml:space="preserve"> proj</w:t>
      </w:r>
      <w:r>
        <w:t>ekto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1A58D0" w:rsidRDefault="001A58D0"/>
    <w:p w:rsidR="001A58D0" w:rsidRDefault="001A58D0"/>
    <w:p w:rsidR="001A58D0" w:rsidRDefault="001A58D0" w:rsidP="003C45E3">
      <w:pPr>
        <w:ind w:firstLine="709"/>
        <w:rPr>
          <w:i/>
        </w:rPr>
      </w:pPr>
      <w:r>
        <w:rPr>
          <w:i/>
        </w:rPr>
        <w:t>1</w:t>
      </w:r>
      <w:r w:rsidR="00216637">
        <w:rPr>
          <w:i/>
        </w:rPr>
        <w:t>5.48</w:t>
      </w:r>
      <w:r>
        <w:rPr>
          <w:i/>
        </w:rPr>
        <w:t xml:space="preserve"> val.</w:t>
      </w:r>
    </w:p>
    <w:p w:rsidR="001A58D0" w:rsidRDefault="001A58D0" w:rsidP="003C45E3">
      <w:pPr>
        <w:ind w:firstLine="709"/>
      </w:pPr>
      <w:r>
        <w:rPr>
          <w:b/>
        </w:rPr>
        <w:t>SVARSTYTA:</w:t>
      </w:r>
      <w:r>
        <w:t> </w:t>
      </w:r>
    </w:p>
    <w:p w:rsidR="001A58D0" w:rsidRDefault="001A58D0" w:rsidP="003C45E3">
      <w:pPr>
        <w:ind w:firstLine="709"/>
      </w:pPr>
      <w:r>
        <w:t xml:space="preserve">1. </w:t>
      </w:r>
      <w:r w:rsidRPr="0070403D">
        <w:t>Specialiųjų žemės naudojimo sąlygų įstatymo Nr. XIII-2166 1, 5, 6, 7, 8, 9, 10, 11, 12, 13, 19, 51, 53 ir 141 straipsnių pakeitimo įstatymo projektas</w:t>
      </w:r>
      <w:r>
        <w:t xml:space="preserve"> </w:t>
      </w:r>
      <w:r w:rsidRPr="00570015">
        <w:rPr>
          <w:bCs/>
          <w:iCs/>
          <w:snapToGrid w:val="0"/>
          <w:color w:val="000000"/>
        </w:rPr>
        <w:t>Nr. XVP-</w:t>
      </w:r>
      <w:r>
        <w:t>1582.</w:t>
      </w:r>
    </w:p>
    <w:p w:rsidR="001A58D0" w:rsidRPr="002648BC" w:rsidRDefault="001A58D0" w:rsidP="001A58D0">
      <w:pPr>
        <w:ind w:firstLine="709"/>
        <w:rPr>
          <w:bCs/>
        </w:rPr>
      </w:pPr>
      <w:r>
        <w:t xml:space="preserve">2. </w:t>
      </w:r>
      <w:r w:rsidRPr="0070403D">
        <w:t>Vietos savivaldos įstatymo Nr. I-533 27 straipsnio pakeitimo įstatymo projektas</w:t>
      </w:r>
      <w:r>
        <w:t xml:space="preserve"> </w:t>
      </w:r>
      <w:r w:rsidRPr="00570015">
        <w:rPr>
          <w:bCs/>
          <w:iCs/>
          <w:snapToGrid w:val="0"/>
          <w:color w:val="000000"/>
        </w:rPr>
        <w:t>Nr. XVP-</w:t>
      </w:r>
      <w:r>
        <w:t xml:space="preserve">1583 </w:t>
      </w:r>
      <w:r w:rsidRPr="002648BC">
        <w:rPr>
          <w:i/>
        </w:rPr>
        <w:t>(teikėjai –</w:t>
      </w:r>
      <w:r>
        <w:rPr>
          <w:i/>
        </w:rPr>
        <w:t xml:space="preserve"> </w:t>
      </w:r>
      <w:r w:rsidRPr="001A58D0">
        <w:rPr>
          <w:i/>
        </w:rPr>
        <w:t>Vyriausybė </w:t>
      </w:r>
      <w:r w:rsidRPr="001A58D0">
        <w:rPr>
          <w:i/>
          <w:snapToGrid w:val="0"/>
        </w:rPr>
        <w:t>/ </w:t>
      </w:r>
      <w:r w:rsidRPr="001A58D0">
        <w:rPr>
          <w:i/>
        </w:rPr>
        <w:t>susisiekimo ministras J. Taminskas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1A58D0" w:rsidRPr="002648BC" w:rsidRDefault="001A58D0" w:rsidP="003C45E3">
      <w:pPr>
        <w:ind w:firstLine="720"/>
      </w:pPr>
      <w:r w:rsidRPr="002648BC">
        <w:t xml:space="preserve">Pranešėjas – </w:t>
      </w:r>
      <w:r>
        <w:t xml:space="preserve">susisiekimo </w:t>
      </w:r>
      <w:r w:rsidR="00216637">
        <w:t>vice</w:t>
      </w:r>
      <w:r>
        <w:t xml:space="preserve">ministras </w:t>
      </w:r>
      <w:r w:rsidR="00216637">
        <w:t>R. Žiobakas</w:t>
      </w:r>
      <w:r>
        <w:t>.</w:t>
      </w:r>
    </w:p>
    <w:p w:rsidR="001A58D0" w:rsidRPr="002648BC" w:rsidRDefault="001A58D0" w:rsidP="003C45E3"/>
    <w:p w:rsidR="001A58D0" w:rsidRPr="002648BC" w:rsidRDefault="001A58D0" w:rsidP="003C45E3">
      <w:pPr>
        <w:ind w:firstLine="720"/>
      </w:pPr>
      <w:r w:rsidRPr="002648BC">
        <w:t xml:space="preserve">Klausė Seimo nariai: </w:t>
      </w:r>
      <w:r w:rsidR="00216637">
        <w:t>A. Mockus, S. Gentvilas.</w:t>
      </w:r>
    </w:p>
    <w:p w:rsidR="001A58D0" w:rsidRDefault="001A58D0" w:rsidP="003C45E3">
      <w:pPr>
        <w:ind w:firstLine="720"/>
      </w:pPr>
    </w:p>
    <w:p w:rsidR="001A58D0" w:rsidRDefault="001A58D0" w:rsidP="003C45E3">
      <w:pPr>
        <w:ind w:firstLine="709"/>
        <w:rPr>
          <w:b/>
          <w:bCs/>
          <w:iCs/>
        </w:rPr>
      </w:pPr>
      <w:r>
        <w:rPr>
          <w:b/>
          <w:bCs/>
          <w:iCs/>
        </w:rPr>
        <w:t>NUTARTA:</w:t>
      </w:r>
    </w:p>
    <w:p w:rsidR="001A58D0" w:rsidRDefault="001A58D0" w:rsidP="003C45E3">
      <w:pPr>
        <w:ind w:firstLine="709"/>
        <w:rPr>
          <w:i/>
          <w:iCs/>
        </w:rPr>
      </w:pPr>
      <w:r>
        <w:t xml:space="preserve">1. Pritarti šiems projektams po pateikimo ir pradėti jų svarstymo procedūrą. </w:t>
      </w:r>
      <w:r>
        <w:rPr>
          <w:i/>
          <w:iCs/>
        </w:rPr>
        <w:t xml:space="preserve">Pritarta bendru sutarimu. </w:t>
      </w:r>
    </w:p>
    <w:p w:rsidR="001A58D0" w:rsidRDefault="001A58D0" w:rsidP="003C45E3">
      <w:pPr>
        <w:ind w:firstLine="709"/>
      </w:pPr>
      <w:r>
        <w:t xml:space="preserve">2. Paskirti </w:t>
      </w:r>
      <w:r w:rsidRPr="00FC2B5C">
        <w:t>Valstybės valdymo ir savivaldybių</w:t>
      </w:r>
      <w:r>
        <w:t xml:space="preserve"> komitetą pagrindiniu komitetu šiems projektams svarstyti. </w:t>
      </w:r>
      <w:r>
        <w:rPr>
          <w:i/>
          <w:iCs/>
        </w:rPr>
        <w:t xml:space="preserve">Pritarta bendru sutarimu. </w:t>
      </w:r>
    </w:p>
    <w:p w:rsidR="001A58D0" w:rsidRDefault="001A58D0" w:rsidP="003C45E3">
      <w:pPr>
        <w:ind w:firstLine="709"/>
      </w:pPr>
      <w:r>
        <w:t xml:space="preserve">3. Paskirti </w:t>
      </w:r>
      <w:r w:rsidRPr="00FC2B5C">
        <w:t>Aplinkos apsaugos</w:t>
      </w:r>
      <w:r>
        <w:t xml:space="preserve"> komitetą papildomu komitetu šiems projektams svarstyti. </w:t>
      </w:r>
      <w:r>
        <w:rPr>
          <w:i/>
          <w:iCs/>
        </w:rPr>
        <w:t xml:space="preserve">Pritarta bendru sutarimu. </w:t>
      </w:r>
    </w:p>
    <w:p w:rsidR="001A58D0" w:rsidRDefault="001A58D0" w:rsidP="001A58D0">
      <w:pPr>
        <w:ind w:firstLine="709"/>
      </w:pPr>
      <w:r>
        <w:t xml:space="preserve">3. Paskirti </w:t>
      </w:r>
      <w:r w:rsidRPr="00FC2B5C">
        <w:t>Kaimo reikalų</w:t>
      </w:r>
      <w:r>
        <w:t xml:space="preserve"> komitetą papildomu komitetu 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1582 svarstyti. </w:t>
      </w:r>
      <w:r>
        <w:rPr>
          <w:i/>
          <w:iCs/>
        </w:rPr>
        <w:t xml:space="preserve">Pritarta bendru sutarimu. </w:t>
      </w:r>
    </w:p>
    <w:p w:rsidR="001A58D0" w:rsidRPr="00B6584D" w:rsidRDefault="001A58D0" w:rsidP="003C45E3">
      <w:pPr>
        <w:ind w:firstLine="709"/>
      </w:pPr>
      <w:r w:rsidRPr="00B6584D">
        <w:t>4. Paskirti ši</w:t>
      </w:r>
      <w:r>
        <w:t>ų</w:t>
      </w:r>
      <w:r w:rsidRPr="00B6584D">
        <w:t xml:space="preserve"> proj</w:t>
      </w:r>
      <w:r>
        <w:t>ektų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1A58D0" w:rsidRDefault="001A58D0"/>
    <w:p w:rsidR="00741C1A" w:rsidRDefault="00741C1A"/>
    <w:p w:rsidR="003C01FA" w:rsidRDefault="003C01FA" w:rsidP="003C45E3">
      <w:pPr>
        <w:ind w:firstLine="709"/>
        <w:rPr>
          <w:i/>
        </w:rPr>
      </w:pPr>
    </w:p>
    <w:p w:rsidR="003C01FA" w:rsidRDefault="003C01FA" w:rsidP="003C45E3">
      <w:pPr>
        <w:ind w:firstLine="709"/>
        <w:rPr>
          <w:i/>
        </w:rPr>
      </w:pPr>
    </w:p>
    <w:p w:rsidR="00F44773" w:rsidRDefault="00F44773" w:rsidP="003C45E3">
      <w:pPr>
        <w:ind w:firstLine="709"/>
        <w:rPr>
          <w:i/>
        </w:rPr>
      </w:pPr>
    </w:p>
    <w:p w:rsidR="00741C1A" w:rsidRDefault="00741C1A" w:rsidP="003C45E3">
      <w:pPr>
        <w:ind w:firstLine="709"/>
        <w:rPr>
          <w:i/>
        </w:rPr>
      </w:pPr>
      <w:r>
        <w:rPr>
          <w:i/>
        </w:rPr>
        <w:lastRenderedPageBreak/>
        <w:t>1</w:t>
      </w:r>
      <w:r w:rsidR="00216637">
        <w:rPr>
          <w:i/>
        </w:rPr>
        <w:t>5.56</w:t>
      </w:r>
      <w:r>
        <w:rPr>
          <w:i/>
        </w:rPr>
        <w:t xml:space="preserve"> val.</w:t>
      </w:r>
    </w:p>
    <w:p w:rsidR="00741C1A" w:rsidRDefault="00741C1A" w:rsidP="003C45E3">
      <w:pPr>
        <w:ind w:firstLine="709"/>
      </w:pPr>
      <w:r>
        <w:rPr>
          <w:b/>
        </w:rPr>
        <w:t>SVARSTYTA:</w:t>
      </w:r>
      <w:r>
        <w:t> </w:t>
      </w:r>
    </w:p>
    <w:p w:rsidR="00741C1A" w:rsidRDefault="00741C1A" w:rsidP="003C45E3">
      <w:pPr>
        <w:ind w:firstLine="709"/>
      </w:pPr>
      <w:r>
        <w:t xml:space="preserve">1. </w:t>
      </w:r>
      <w:r w:rsidRPr="00231DAB">
        <w:t>Baudžiamojo kodekso 147, 157, 256, 270, 270</w:t>
      </w:r>
      <w:r w:rsidRPr="00F25B4E">
        <w:rPr>
          <w:vertAlign w:val="superscript"/>
        </w:rPr>
        <w:t>1</w:t>
      </w:r>
      <w:r w:rsidRPr="00231DAB">
        <w:t>, 270</w:t>
      </w:r>
      <w:r w:rsidRPr="00F25B4E">
        <w:rPr>
          <w:vertAlign w:val="superscript"/>
        </w:rPr>
        <w:t>3</w:t>
      </w:r>
      <w:r w:rsidRPr="00231DAB">
        <w:t>, 270</w:t>
      </w:r>
      <w:r w:rsidRPr="00F25B4E">
        <w:rPr>
          <w:vertAlign w:val="superscript"/>
        </w:rPr>
        <w:t>4</w:t>
      </w:r>
      <w:r w:rsidRPr="00231DAB">
        <w:t>, 277</w:t>
      </w:r>
      <w:r w:rsidRPr="00F25B4E">
        <w:rPr>
          <w:vertAlign w:val="superscript"/>
        </w:rPr>
        <w:t>1</w:t>
      </w:r>
      <w:r w:rsidRPr="00231DAB">
        <w:t xml:space="preserve"> ir 308 straipsnių bei priedo pakeitimo ir Kodekso papildymo 270</w:t>
      </w:r>
      <w:r w:rsidRPr="00F25B4E">
        <w:rPr>
          <w:vertAlign w:val="superscript"/>
        </w:rPr>
        <w:t>5</w:t>
      </w:r>
      <w:r w:rsidRPr="00231DAB">
        <w:t>, 270</w:t>
      </w:r>
      <w:r w:rsidRPr="00F25B4E">
        <w:rPr>
          <w:vertAlign w:val="superscript"/>
        </w:rPr>
        <w:t>6</w:t>
      </w:r>
      <w:r w:rsidRPr="00231DAB">
        <w:t>, 273</w:t>
      </w:r>
      <w:r w:rsidRPr="00F25B4E">
        <w:rPr>
          <w:vertAlign w:val="superscript"/>
        </w:rPr>
        <w:t>1</w:t>
      </w:r>
      <w:r w:rsidRPr="00231DAB">
        <w:t>, 274</w:t>
      </w:r>
      <w:r w:rsidRPr="00F25B4E">
        <w:rPr>
          <w:vertAlign w:val="superscript"/>
        </w:rPr>
        <w:t>1</w:t>
      </w:r>
      <w:r w:rsidRPr="00231DAB">
        <w:t xml:space="preserve"> ir 276</w:t>
      </w:r>
      <w:r w:rsidRPr="00F25B4E">
        <w:rPr>
          <w:vertAlign w:val="superscript"/>
        </w:rPr>
        <w:t>5</w:t>
      </w:r>
      <w:r w:rsidRPr="00231DAB">
        <w:t xml:space="preserve"> straipsniais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>1577.</w:t>
      </w:r>
    </w:p>
    <w:p w:rsidR="00741C1A" w:rsidRDefault="00741C1A" w:rsidP="003C45E3">
      <w:pPr>
        <w:ind w:firstLine="709"/>
      </w:pPr>
      <w:r>
        <w:t xml:space="preserve">2. </w:t>
      </w:r>
      <w:r w:rsidRPr="00231DAB">
        <w:t>Administracinių nusižengimų kodekso 487 ir 579 straipsnių bei priedo pakeitimo ir Kodekso papildymo 21</w:t>
      </w:r>
      <w:r w:rsidRPr="00F25B4E">
        <w:rPr>
          <w:vertAlign w:val="superscript"/>
        </w:rPr>
        <w:t>2</w:t>
      </w:r>
      <w:r w:rsidRPr="00231DAB">
        <w:t xml:space="preserve"> straipsniu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>1578.</w:t>
      </w:r>
    </w:p>
    <w:p w:rsidR="00741C1A" w:rsidRPr="002648BC" w:rsidRDefault="00741C1A" w:rsidP="00741C1A">
      <w:pPr>
        <w:ind w:firstLine="709"/>
        <w:rPr>
          <w:bCs/>
        </w:rPr>
      </w:pPr>
      <w:r>
        <w:t xml:space="preserve">3. </w:t>
      </w:r>
      <w:r w:rsidRPr="00231DAB">
        <w:t>Kriminalinės žvalgybos įstatymo Nr. XI-2234 8 straipsnio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 xml:space="preserve">1579 </w:t>
      </w:r>
      <w:r w:rsidRPr="002648BC">
        <w:rPr>
          <w:i/>
        </w:rPr>
        <w:t>(teikėjai –</w:t>
      </w:r>
      <w:r>
        <w:rPr>
          <w:i/>
        </w:rPr>
        <w:t xml:space="preserve"> </w:t>
      </w:r>
      <w:r w:rsidRPr="00741C1A">
        <w:rPr>
          <w:i/>
        </w:rPr>
        <w:t>Vyriausybė </w:t>
      </w:r>
      <w:r w:rsidRPr="00741C1A">
        <w:rPr>
          <w:i/>
          <w:snapToGrid w:val="0"/>
        </w:rPr>
        <w:t>/ </w:t>
      </w:r>
      <w:r w:rsidRPr="00741C1A">
        <w:rPr>
          <w:i/>
        </w:rPr>
        <w:t xml:space="preserve">teisingumo ministrė </w:t>
      </w:r>
      <w:r w:rsidRPr="00741C1A">
        <w:rPr>
          <w:i/>
          <w:szCs w:val="24"/>
        </w:rPr>
        <w:t>R. Tamašunienė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41C1A" w:rsidRPr="002648BC" w:rsidRDefault="00741C1A" w:rsidP="003C45E3">
      <w:pPr>
        <w:ind w:firstLine="720"/>
      </w:pPr>
      <w:r w:rsidRPr="002648BC">
        <w:t>Pranešėja</w:t>
      </w:r>
      <w:r w:rsidR="00944EBE">
        <w:t>s</w:t>
      </w:r>
      <w:r w:rsidRPr="002648BC">
        <w:t xml:space="preserve"> – </w:t>
      </w:r>
      <w:r>
        <w:t xml:space="preserve">teisingumo </w:t>
      </w:r>
      <w:r w:rsidR="00944EBE">
        <w:t>vice</w:t>
      </w:r>
      <w:r>
        <w:t>ministr</w:t>
      </w:r>
      <w:r w:rsidR="00944EBE">
        <w:t>as M. Dobrovolskis</w:t>
      </w:r>
      <w:r>
        <w:t>.</w:t>
      </w:r>
    </w:p>
    <w:p w:rsidR="00741C1A" w:rsidRPr="002648BC" w:rsidRDefault="00741C1A" w:rsidP="003C45E3"/>
    <w:p w:rsidR="00741C1A" w:rsidRDefault="00741C1A" w:rsidP="003C45E3">
      <w:pPr>
        <w:ind w:firstLine="720"/>
      </w:pPr>
      <w:r w:rsidRPr="002648BC">
        <w:t xml:space="preserve">Klausė Seimo nariai: </w:t>
      </w:r>
      <w:r w:rsidR="003C01FA">
        <w:t xml:space="preserve">D. Razmislevičius, V. Gailius, </w:t>
      </w:r>
      <w:r w:rsidR="00BF475D">
        <w:t>A. Petrošius, B. Ropė.</w:t>
      </w:r>
    </w:p>
    <w:p w:rsidR="00BF475D" w:rsidRDefault="00BF475D" w:rsidP="00A10D5E">
      <w:pPr>
        <w:ind w:firstLine="709"/>
      </w:pPr>
      <w:r>
        <w:rPr>
          <w:snapToGrid w:val="0"/>
          <w:color w:val="000000"/>
        </w:rPr>
        <w:t>Dėl posėdžio vedimo tvarkos kalbėjo Seimo nar</w:t>
      </w:r>
      <w:r w:rsidR="00DF18B6">
        <w:rPr>
          <w:snapToGrid w:val="0"/>
          <w:color w:val="000000"/>
        </w:rPr>
        <w:t>ys</w:t>
      </w:r>
      <w:r>
        <w:rPr>
          <w:snapToGrid w:val="0"/>
          <w:color w:val="000000"/>
        </w:rPr>
        <w:t xml:space="preserve"> A. Petrošius</w:t>
      </w:r>
      <w:r w:rsidR="00DF18B6">
        <w:rPr>
          <w:snapToGrid w:val="0"/>
          <w:color w:val="000000"/>
        </w:rPr>
        <w:t xml:space="preserve"> (prašė balsuoti atskirai dėl kiekvieno projekto)</w:t>
      </w:r>
      <w:r>
        <w:rPr>
          <w:snapToGrid w:val="0"/>
          <w:color w:val="000000"/>
        </w:rPr>
        <w:t>.</w:t>
      </w:r>
    </w:p>
    <w:p w:rsidR="00DF18B6" w:rsidRDefault="00DF18B6" w:rsidP="002648BC">
      <w:pPr>
        <w:ind w:firstLine="720"/>
      </w:pPr>
    </w:p>
    <w:p w:rsidR="00DF18B6" w:rsidRPr="003C3670" w:rsidRDefault="00DF18B6" w:rsidP="00641CCE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DF18B6" w:rsidRPr="003C3670" w:rsidRDefault="00DF18B6" w:rsidP="00DF18B6">
      <w:pPr>
        <w:ind w:firstLine="720"/>
      </w:pPr>
      <w:r>
        <w:t xml:space="preserve">1. Pritarti </w:t>
      </w:r>
      <w:r w:rsidRPr="003C3670">
        <w:t xml:space="preserve">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1577 </w:t>
      </w:r>
      <w:r w:rsidRPr="003C3670">
        <w:t>po pateikimo ir pradėti jo svarstymo procedūrą.</w:t>
      </w:r>
      <w:r>
        <w:t xml:space="preserve">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253072">
        <w:rPr>
          <w:i/>
          <w:iCs/>
        </w:rPr>
        <w:t>70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253072">
        <w:rPr>
          <w:i/>
          <w:iCs/>
        </w:rPr>
        <w:t>0</w:t>
      </w:r>
      <w:r>
        <w:rPr>
          <w:i/>
          <w:iCs/>
        </w:rPr>
        <w:t xml:space="preserve">, susilaikė </w:t>
      </w:r>
      <w:r w:rsidR="00253072">
        <w:rPr>
          <w:i/>
          <w:iCs/>
        </w:rPr>
        <w:t>2</w:t>
      </w:r>
      <w:r>
        <w:t xml:space="preserve">. </w:t>
      </w:r>
      <w:r w:rsidR="00253072">
        <w:rPr>
          <w:i/>
          <w:iCs/>
        </w:rPr>
        <w:t>Užsiregistravo 74</w:t>
      </w:r>
      <w:r>
        <w:rPr>
          <w:i/>
          <w:iCs/>
        </w:rPr>
        <w:t xml:space="preserve"> Seimo nariai (1</w:t>
      </w:r>
      <w:r w:rsidR="00253072">
        <w:rPr>
          <w:i/>
          <w:iCs/>
        </w:rPr>
        <w:t>6.15</w:t>
      </w:r>
      <w:r>
        <w:rPr>
          <w:i/>
          <w:iCs/>
        </w:rPr>
        <w:t xml:space="preserve"> val.)</w:t>
      </w:r>
      <w:r>
        <w:t>.</w:t>
      </w:r>
      <w:r w:rsidRPr="003C3670">
        <w:rPr>
          <w:i/>
          <w:iCs/>
        </w:rPr>
        <w:t xml:space="preserve"> </w:t>
      </w:r>
    </w:p>
    <w:p w:rsidR="00DF18B6" w:rsidRDefault="00DF18B6" w:rsidP="00641CCE">
      <w:pPr>
        <w:ind w:firstLine="720"/>
        <w:rPr>
          <w:i/>
          <w:iCs/>
        </w:rPr>
      </w:pPr>
      <w:r w:rsidRPr="003C3670">
        <w:t xml:space="preserve">2. Paskirti </w:t>
      </w:r>
      <w:r>
        <w:t xml:space="preserve">Teisės ir teisėtvarkos </w:t>
      </w:r>
      <w:r w:rsidRPr="003C3670">
        <w:t xml:space="preserve">komitetą pagrindiniu komitetu 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1577 </w:t>
      </w:r>
      <w:r w:rsidRPr="003C3670">
        <w:t>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DF18B6" w:rsidRDefault="00DF18B6" w:rsidP="00641CCE">
      <w:pPr>
        <w:ind w:firstLine="720"/>
      </w:pPr>
      <w:r w:rsidRPr="003C3670">
        <w:t xml:space="preserve">3. Paskirti </w:t>
      </w:r>
      <w:r w:rsidRPr="00FC2B5C">
        <w:t>Žmogaus teisių</w:t>
      </w:r>
      <w:r>
        <w:t xml:space="preserve"> </w:t>
      </w:r>
      <w:r w:rsidRPr="003C3670">
        <w:t xml:space="preserve">komitetą papildomu komitetu 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1577 </w:t>
      </w:r>
      <w:r w:rsidRPr="003C3670">
        <w:t>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253072" w:rsidRPr="00B6584D" w:rsidRDefault="00253072" w:rsidP="0010250B">
      <w:pPr>
        <w:ind w:firstLine="720"/>
      </w:pPr>
      <w:r w:rsidRPr="00B6584D">
        <w:t>4. Paskirti proj</w:t>
      </w:r>
      <w:r>
        <w:t xml:space="preserve">ekto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>1577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DF18B6" w:rsidRPr="002648BC" w:rsidRDefault="00DF18B6" w:rsidP="003C45E3">
      <w:pPr>
        <w:ind w:firstLine="720"/>
      </w:pPr>
    </w:p>
    <w:p w:rsidR="00253072" w:rsidRPr="003C3670" w:rsidRDefault="00253072" w:rsidP="00253072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253072" w:rsidRPr="003C3670" w:rsidRDefault="00253072" w:rsidP="00253072">
      <w:pPr>
        <w:ind w:firstLine="720"/>
      </w:pPr>
      <w:r>
        <w:t xml:space="preserve">1. Pritarti </w:t>
      </w:r>
      <w:r w:rsidRPr="003C3670">
        <w:t xml:space="preserve">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1578 </w:t>
      </w:r>
      <w:r w:rsidRPr="003C3670">
        <w:t>po pateikimo ir pradėti jo svarstymo procedūrą.</w:t>
      </w:r>
      <w:r>
        <w:t xml:space="preserve">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75, prieš </w:t>
      </w:r>
      <w:r>
        <w:t>–</w:t>
      </w:r>
      <w:r>
        <w:rPr>
          <w:i/>
          <w:iCs/>
        </w:rPr>
        <w:t xml:space="preserve"> 0, susilaikė 0</w:t>
      </w:r>
      <w:r>
        <w:t xml:space="preserve">. </w:t>
      </w:r>
      <w:r>
        <w:rPr>
          <w:i/>
          <w:iCs/>
        </w:rPr>
        <w:t>Užsiregistravo 75 Seimo nariai (16.16 val.)</w:t>
      </w:r>
      <w:r>
        <w:t>.</w:t>
      </w:r>
      <w:r w:rsidRPr="003C3670">
        <w:rPr>
          <w:i/>
          <w:iCs/>
        </w:rPr>
        <w:t xml:space="preserve"> </w:t>
      </w:r>
    </w:p>
    <w:p w:rsidR="00253072" w:rsidRDefault="00253072" w:rsidP="00253072">
      <w:pPr>
        <w:ind w:firstLine="720"/>
        <w:rPr>
          <w:i/>
          <w:iCs/>
        </w:rPr>
      </w:pPr>
      <w:r w:rsidRPr="003C3670">
        <w:t xml:space="preserve">2. Paskirti </w:t>
      </w:r>
      <w:r>
        <w:t xml:space="preserve">Teisės ir teisėtvarkos </w:t>
      </w:r>
      <w:r w:rsidRPr="003C3670">
        <w:t xml:space="preserve">komitetą pagrindiniu komitetu 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1578 </w:t>
      </w:r>
      <w:r w:rsidRPr="003C3670">
        <w:t>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253072" w:rsidRDefault="00253072" w:rsidP="00253072">
      <w:pPr>
        <w:ind w:firstLine="720"/>
      </w:pPr>
      <w:r w:rsidRPr="003C3670">
        <w:t xml:space="preserve">3. Paskirti </w:t>
      </w:r>
      <w:r w:rsidRPr="00FC2B5C">
        <w:t>Žmogaus teisių</w:t>
      </w:r>
      <w:r>
        <w:t xml:space="preserve"> </w:t>
      </w:r>
      <w:r w:rsidRPr="003C3670">
        <w:t xml:space="preserve">komitetą papildomu komitetu projektui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 xml:space="preserve">1578 </w:t>
      </w:r>
      <w:r w:rsidRPr="003C3670">
        <w:t>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3370F" w:rsidRPr="00B6584D" w:rsidRDefault="0033370F" w:rsidP="0033370F">
      <w:pPr>
        <w:ind w:firstLine="720"/>
      </w:pPr>
      <w:r w:rsidRPr="00B6584D">
        <w:t>4. Paskirti proj</w:t>
      </w:r>
      <w:r>
        <w:t xml:space="preserve">ekto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>1578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253072" w:rsidRDefault="00253072"/>
    <w:p w:rsidR="00BF475D" w:rsidRDefault="00BF475D" w:rsidP="00A10D5E">
      <w:pPr>
        <w:ind w:firstLine="720"/>
      </w:pPr>
      <w:r>
        <w:t xml:space="preserve">Balsuota, ar pritarti projektui </w:t>
      </w:r>
      <w:r w:rsidR="00DF18B6" w:rsidRPr="005C77A2">
        <w:rPr>
          <w:bCs/>
          <w:iCs/>
          <w:snapToGrid w:val="0"/>
          <w:color w:val="000000"/>
          <w:szCs w:val="24"/>
        </w:rPr>
        <w:t>Nr. XVP-</w:t>
      </w:r>
      <w:r w:rsidR="00DF18B6">
        <w:t xml:space="preserve">1579 </w:t>
      </w:r>
      <w:r w:rsidR="00DF18B6" w:rsidRPr="003C3670">
        <w:t xml:space="preserve"> </w:t>
      </w:r>
      <w:r>
        <w:t xml:space="preserve">po pateikimo: už – </w:t>
      </w:r>
      <w:r w:rsidR="00DF18B6">
        <w:t>24</w:t>
      </w:r>
      <w:r>
        <w:t xml:space="preserve">, prieš – </w:t>
      </w:r>
      <w:r w:rsidR="00DF18B6">
        <w:t>27</w:t>
      </w:r>
      <w:r>
        <w:t xml:space="preserve">, susilaikė </w:t>
      </w:r>
      <w:r w:rsidR="00DF18B6">
        <w:t>22</w:t>
      </w:r>
      <w:r>
        <w:t>.</w:t>
      </w:r>
      <w:r>
        <w:rPr>
          <w:b/>
          <w:bCs/>
        </w:rPr>
        <w:t xml:space="preserve"> </w:t>
      </w:r>
      <w:r>
        <w:rPr>
          <w:b/>
        </w:rPr>
        <w:t>Nepritarta</w:t>
      </w:r>
      <w:r>
        <w:t xml:space="preserve">. </w:t>
      </w:r>
      <w:r w:rsidR="00DF18B6">
        <w:rPr>
          <w:i/>
          <w:iCs/>
        </w:rPr>
        <w:t>Užsiregistravo 74</w:t>
      </w:r>
      <w:r>
        <w:rPr>
          <w:i/>
          <w:iCs/>
        </w:rPr>
        <w:t xml:space="preserve"> Seimo nariai (1</w:t>
      </w:r>
      <w:r w:rsidR="00DF18B6">
        <w:rPr>
          <w:i/>
          <w:iCs/>
        </w:rPr>
        <w:t>6.16</w:t>
      </w:r>
      <w:r>
        <w:rPr>
          <w:i/>
          <w:iCs/>
        </w:rPr>
        <w:t xml:space="preserve"> val.).</w:t>
      </w:r>
    </w:p>
    <w:p w:rsidR="00BF475D" w:rsidRPr="0033370F" w:rsidRDefault="00BF475D" w:rsidP="00A10D5E">
      <w:pPr>
        <w:rPr>
          <w:sz w:val="16"/>
          <w:szCs w:val="16"/>
        </w:rPr>
      </w:pPr>
    </w:p>
    <w:p w:rsidR="00BF475D" w:rsidRDefault="00BF475D" w:rsidP="00A10D5E">
      <w:pPr>
        <w:ind w:firstLine="720"/>
      </w:pPr>
      <w:r>
        <w:t>Alternatyvus balsavimas: už pasiūlymą grąžinti projektą</w:t>
      </w:r>
      <w:r w:rsidR="00DF18B6">
        <w:t xml:space="preserve"> </w:t>
      </w:r>
      <w:r w:rsidR="00DF18B6" w:rsidRPr="005C77A2">
        <w:rPr>
          <w:bCs/>
          <w:iCs/>
          <w:snapToGrid w:val="0"/>
          <w:color w:val="000000"/>
          <w:szCs w:val="24"/>
        </w:rPr>
        <w:t>Nr. XVP-</w:t>
      </w:r>
      <w:r w:rsidR="00DF18B6">
        <w:t>1579</w:t>
      </w:r>
      <w:r>
        <w:t xml:space="preserve"> iniciatoriams tobulinti balsavo </w:t>
      </w:r>
      <w:r w:rsidR="00DF18B6">
        <w:t>26</w:t>
      </w:r>
      <w:r>
        <w:t xml:space="preserve">, už pasiūlymą jį atmesti – </w:t>
      </w:r>
      <w:r w:rsidR="00DF18B6">
        <w:t xml:space="preserve">47. Pritarta </w:t>
      </w:r>
      <w:r>
        <w:t xml:space="preserve">antram pasiūlymui. </w:t>
      </w:r>
      <w:r w:rsidR="00DF18B6">
        <w:rPr>
          <w:i/>
          <w:iCs/>
        </w:rPr>
        <w:t>Užsiregistravo 75</w:t>
      </w:r>
      <w:r>
        <w:rPr>
          <w:i/>
          <w:iCs/>
        </w:rPr>
        <w:t xml:space="preserve"> Seimo nariai (1</w:t>
      </w:r>
      <w:r w:rsidR="00DF18B6">
        <w:rPr>
          <w:i/>
          <w:iCs/>
        </w:rPr>
        <w:t>6.17</w:t>
      </w:r>
      <w:r>
        <w:rPr>
          <w:i/>
          <w:iCs/>
        </w:rPr>
        <w:t xml:space="preserve"> val.).</w:t>
      </w:r>
    </w:p>
    <w:p w:rsidR="00BF475D" w:rsidRDefault="00BF475D" w:rsidP="00A10D5E"/>
    <w:p w:rsidR="00BF475D" w:rsidRDefault="00BF475D" w:rsidP="00822066">
      <w:pPr>
        <w:ind w:firstLine="709"/>
      </w:pPr>
      <w:r>
        <w:rPr>
          <w:b/>
          <w:bCs/>
        </w:rPr>
        <w:t xml:space="preserve">NUTARTA. </w:t>
      </w:r>
      <w:r>
        <w:t xml:space="preserve">Atmesti projektą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>1579</w:t>
      </w:r>
      <w:r w:rsidR="00B222A2">
        <w:t>.</w:t>
      </w:r>
    </w:p>
    <w:p w:rsidR="00BF475D" w:rsidRDefault="00BF475D"/>
    <w:p w:rsidR="00741C1A" w:rsidRDefault="00741C1A"/>
    <w:p w:rsidR="00741C1A" w:rsidRDefault="00741C1A" w:rsidP="003C45E3">
      <w:pPr>
        <w:ind w:firstLine="709"/>
        <w:rPr>
          <w:i/>
        </w:rPr>
      </w:pPr>
      <w:r>
        <w:rPr>
          <w:i/>
        </w:rPr>
        <w:t>1</w:t>
      </w:r>
      <w:r w:rsidR="00DF18B6">
        <w:rPr>
          <w:i/>
        </w:rPr>
        <w:t>6.18</w:t>
      </w:r>
      <w:r>
        <w:rPr>
          <w:i/>
        </w:rPr>
        <w:t xml:space="preserve"> val.</w:t>
      </w:r>
    </w:p>
    <w:p w:rsidR="00741C1A" w:rsidRDefault="00741C1A" w:rsidP="003C45E3">
      <w:pPr>
        <w:ind w:firstLine="709"/>
      </w:pPr>
      <w:r>
        <w:rPr>
          <w:b/>
        </w:rPr>
        <w:t>SVARSTYTA:</w:t>
      </w:r>
      <w:r>
        <w:t> </w:t>
      </w:r>
    </w:p>
    <w:p w:rsidR="00741C1A" w:rsidRDefault="00741C1A" w:rsidP="003C45E3">
      <w:pPr>
        <w:ind w:firstLine="709"/>
      </w:pPr>
      <w:r>
        <w:t xml:space="preserve">1. </w:t>
      </w:r>
      <w:r w:rsidRPr="00231DAB">
        <w:t>Bausmių vykdymo kodekso 30, 37, 50, 68, 69, 70 ir 72 straipsnių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>1580.</w:t>
      </w:r>
    </w:p>
    <w:p w:rsidR="00741C1A" w:rsidRPr="002648BC" w:rsidRDefault="00741C1A" w:rsidP="00741C1A">
      <w:pPr>
        <w:ind w:firstLine="709"/>
        <w:rPr>
          <w:bCs/>
        </w:rPr>
      </w:pPr>
      <w:r>
        <w:t xml:space="preserve">2. </w:t>
      </w:r>
      <w:r w:rsidRPr="00231DAB">
        <w:t>Bausmių vykdymo sistemos įstatymo Nr. XIII-1387 10 ir 12 straipsnių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 xml:space="preserve">1581 </w:t>
      </w:r>
      <w:r w:rsidRPr="002648BC">
        <w:rPr>
          <w:i/>
        </w:rPr>
        <w:t>(teikėjai –</w:t>
      </w:r>
      <w:r>
        <w:rPr>
          <w:i/>
        </w:rPr>
        <w:t xml:space="preserve"> </w:t>
      </w:r>
      <w:r w:rsidRPr="00741C1A">
        <w:rPr>
          <w:i/>
        </w:rPr>
        <w:t>Vyriausybė </w:t>
      </w:r>
      <w:r w:rsidRPr="00741C1A">
        <w:rPr>
          <w:i/>
          <w:snapToGrid w:val="0"/>
        </w:rPr>
        <w:t>/ </w:t>
      </w:r>
      <w:r w:rsidRPr="00741C1A">
        <w:rPr>
          <w:i/>
        </w:rPr>
        <w:t xml:space="preserve">teisingumo ministrė </w:t>
      </w:r>
      <w:r w:rsidRPr="00741C1A">
        <w:rPr>
          <w:i/>
          <w:szCs w:val="24"/>
        </w:rPr>
        <w:t>R. Tamašunienė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41C1A" w:rsidRPr="002648BC" w:rsidRDefault="00741C1A" w:rsidP="003C45E3">
      <w:pPr>
        <w:ind w:firstLine="720"/>
      </w:pPr>
      <w:r w:rsidRPr="002648BC">
        <w:lastRenderedPageBreak/>
        <w:t xml:space="preserve">Pranešėja – </w:t>
      </w:r>
      <w:r>
        <w:t xml:space="preserve">teisingumo ministrė </w:t>
      </w:r>
      <w:r w:rsidRPr="00D2251D">
        <w:rPr>
          <w:szCs w:val="24"/>
        </w:rPr>
        <w:t>R. Tamašunienė</w:t>
      </w:r>
      <w:r>
        <w:rPr>
          <w:szCs w:val="24"/>
        </w:rPr>
        <w:t>.</w:t>
      </w:r>
    </w:p>
    <w:p w:rsidR="00741C1A" w:rsidRPr="002648BC" w:rsidRDefault="00741C1A" w:rsidP="003C45E3"/>
    <w:p w:rsidR="00741C1A" w:rsidRPr="002648BC" w:rsidRDefault="00741C1A" w:rsidP="003C45E3">
      <w:pPr>
        <w:ind w:firstLine="720"/>
      </w:pPr>
      <w:r w:rsidRPr="002648BC">
        <w:t xml:space="preserve">Klausė Seimo nariai: </w:t>
      </w:r>
      <w:r w:rsidR="00DF18B6">
        <w:t>K. Podolskis, V. Gailius.</w:t>
      </w:r>
    </w:p>
    <w:p w:rsidR="00741C1A" w:rsidRPr="002648BC" w:rsidRDefault="00741C1A" w:rsidP="003C45E3">
      <w:pPr>
        <w:ind w:firstLine="720"/>
      </w:pPr>
    </w:p>
    <w:p w:rsidR="00741C1A" w:rsidRDefault="00741C1A" w:rsidP="003C45E3">
      <w:pPr>
        <w:ind w:firstLine="709"/>
        <w:rPr>
          <w:b/>
          <w:bCs/>
          <w:iCs/>
        </w:rPr>
      </w:pPr>
      <w:r>
        <w:rPr>
          <w:b/>
          <w:bCs/>
          <w:iCs/>
        </w:rPr>
        <w:t>NUTARTA:</w:t>
      </w:r>
    </w:p>
    <w:p w:rsidR="00741C1A" w:rsidRDefault="00741C1A" w:rsidP="003C45E3">
      <w:pPr>
        <w:ind w:firstLine="709"/>
        <w:rPr>
          <w:i/>
          <w:iCs/>
        </w:rPr>
      </w:pPr>
      <w:r>
        <w:t xml:space="preserve">1. Pritarti šiems projektams po pateikimo ir pradėti jų svarstymo procedūrą. </w:t>
      </w:r>
      <w:r w:rsidR="00DF18B6">
        <w:rPr>
          <w:i/>
          <w:iCs/>
        </w:rPr>
        <w:t xml:space="preserve">Balsavimo rezultatai: už </w:t>
      </w:r>
      <w:r w:rsidR="00DF18B6">
        <w:t>–</w:t>
      </w:r>
      <w:r w:rsidR="00DF18B6">
        <w:rPr>
          <w:i/>
          <w:iCs/>
        </w:rPr>
        <w:t xml:space="preserve"> </w:t>
      </w:r>
      <w:r w:rsidR="00253072">
        <w:rPr>
          <w:i/>
          <w:iCs/>
        </w:rPr>
        <w:t>67</w:t>
      </w:r>
      <w:r w:rsidR="00DF18B6">
        <w:rPr>
          <w:i/>
          <w:iCs/>
        </w:rPr>
        <w:t xml:space="preserve">, prieš </w:t>
      </w:r>
      <w:r w:rsidR="00DF18B6">
        <w:t>–</w:t>
      </w:r>
      <w:r w:rsidR="00DF18B6">
        <w:rPr>
          <w:i/>
          <w:iCs/>
        </w:rPr>
        <w:t xml:space="preserve"> </w:t>
      </w:r>
      <w:r w:rsidR="00253072">
        <w:rPr>
          <w:i/>
          <w:iCs/>
        </w:rPr>
        <w:t>1</w:t>
      </w:r>
      <w:r w:rsidR="00DF18B6">
        <w:rPr>
          <w:i/>
          <w:iCs/>
        </w:rPr>
        <w:t xml:space="preserve">, susilaikė </w:t>
      </w:r>
      <w:r w:rsidR="00253072">
        <w:rPr>
          <w:i/>
          <w:iCs/>
        </w:rPr>
        <w:t>0</w:t>
      </w:r>
      <w:r w:rsidR="00DF18B6">
        <w:t xml:space="preserve">. </w:t>
      </w:r>
      <w:r w:rsidR="00253072">
        <w:rPr>
          <w:i/>
          <w:iCs/>
        </w:rPr>
        <w:t>Užsiregistravo 68</w:t>
      </w:r>
      <w:r w:rsidR="00DF18B6">
        <w:rPr>
          <w:i/>
          <w:iCs/>
        </w:rPr>
        <w:t xml:space="preserve"> Seimo nariai (1</w:t>
      </w:r>
      <w:r w:rsidR="00253072">
        <w:rPr>
          <w:i/>
          <w:iCs/>
        </w:rPr>
        <w:t>6.28</w:t>
      </w:r>
      <w:r w:rsidR="00DF18B6">
        <w:rPr>
          <w:i/>
          <w:iCs/>
        </w:rPr>
        <w:t xml:space="preserve"> val.)</w:t>
      </w:r>
      <w:r w:rsidR="00DF18B6">
        <w:t>.</w:t>
      </w:r>
    </w:p>
    <w:p w:rsidR="00741C1A" w:rsidRDefault="00741C1A" w:rsidP="003C45E3">
      <w:pPr>
        <w:ind w:firstLine="709"/>
      </w:pPr>
      <w:r>
        <w:t xml:space="preserve">2. Paskirti Teisės ir teisėtvarkos komitetą pagrindiniu komitetu šiems projektams svarstyti. </w:t>
      </w:r>
      <w:r>
        <w:rPr>
          <w:i/>
          <w:iCs/>
        </w:rPr>
        <w:t xml:space="preserve">Pritarta bendru sutarimu. </w:t>
      </w:r>
    </w:p>
    <w:p w:rsidR="00741C1A" w:rsidRDefault="00741C1A" w:rsidP="003C45E3">
      <w:pPr>
        <w:ind w:firstLine="709"/>
      </w:pPr>
      <w:r>
        <w:t xml:space="preserve">3. Paskirti </w:t>
      </w:r>
      <w:r w:rsidRPr="00FC2B5C">
        <w:t>Socialinių reikalų ir darbo</w:t>
      </w:r>
      <w:r>
        <w:t xml:space="preserve"> </w:t>
      </w:r>
      <w:r w:rsidR="00C31E64">
        <w:t xml:space="preserve">bei </w:t>
      </w:r>
      <w:r w:rsidR="00C31E64" w:rsidRPr="00FC2B5C">
        <w:t>Žmogaus teisių</w:t>
      </w:r>
      <w:r w:rsidR="00C31E64">
        <w:t xml:space="preserve"> </w:t>
      </w:r>
      <w:r>
        <w:t>komitet</w:t>
      </w:r>
      <w:r w:rsidR="00C31E64">
        <w:t>us</w:t>
      </w:r>
      <w:r>
        <w:t xml:space="preserve"> papildom</w:t>
      </w:r>
      <w:r w:rsidR="00C31E64">
        <w:t>ais</w:t>
      </w:r>
      <w:r>
        <w:t xml:space="preserve"> komitet</w:t>
      </w:r>
      <w:r w:rsidR="00C31E64">
        <w:t>ais</w:t>
      </w:r>
      <w:r>
        <w:t xml:space="preserve"> šiems projektams svarstyti. </w:t>
      </w:r>
      <w:r>
        <w:rPr>
          <w:i/>
          <w:iCs/>
        </w:rPr>
        <w:t xml:space="preserve">Pritarta bendru sutarimu. </w:t>
      </w:r>
    </w:p>
    <w:p w:rsidR="00741C1A" w:rsidRPr="00B6584D" w:rsidRDefault="00741C1A" w:rsidP="003C45E3">
      <w:pPr>
        <w:ind w:firstLine="709"/>
      </w:pPr>
      <w:r w:rsidRPr="00B6584D">
        <w:t>4. Paskirti ši</w:t>
      </w:r>
      <w:r>
        <w:t>ų</w:t>
      </w:r>
      <w:r w:rsidRPr="00B6584D">
        <w:t xml:space="preserve"> proj</w:t>
      </w:r>
      <w:r>
        <w:t>ektų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741C1A" w:rsidRDefault="00741C1A"/>
    <w:p w:rsidR="00741C1A" w:rsidRDefault="00741C1A"/>
    <w:p w:rsidR="00741C1A" w:rsidRDefault="00741C1A" w:rsidP="003C45E3">
      <w:pPr>
        <w:ind w:firstLine="709"/>
        <w:rPr>
          <w:i/>
        </w:rPr>
      </w:pPr>
      <w:r>
        <w:rPr>
          <w:i/>
        </w:rPr>
        <w:t>1</w:t>
      </w:r>
      <w:r w:rsidR="00253072">
        <w:rPr>
          <w:i/>
        </w:rPr>
        <w:t>6.29</w:t>
      </w:r>
      <w:r>
        <w:rPr>
          <w:i/>
        </w:rPr>
        <w:t xml:space="preserve"> val.</w:t>
      </w:r>
    </w:p>
    <w:p w:rsidR="00741C1A" w:rsidRPr="00F838CD" w:rsidRDefault="00741C1A" w:rsidP="003C45E3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231DAB">
        <w:t>Pridėtinės vertės mokesčio įstatymo Nr. IX-751 62 straipsnio pakeitimo įstatymo projektas</w:t>
      </w:r>
      <w:r>
        <w:t xml:space="preserve"> </w:t>
      </w:r>
      <w:r w:rsidRPr="00F25B4E">
        <w:rPr>
          <w:bCs/>
          <w:iCs/>
          <w:snapToGrid w:val="0"/>
          <w:color w:val="000000"/>
        </w:rPr>
        <w:t>Nr. XVP-</w:t>
      </w:r>
      <w:r>
        <w:t xml:space="preserve">1412 </w:t>
      </w:r>
      <w:r w:rsidRPr="002648BC">
        <w:rPr>
          <w:i/>
        </w:rPr>
        <w:t>(teikėja</w:t>
      </w:r>
      <w:r>
        <w:rPr>
          <w:i/>
        </w:rPr>
        <w:t>s</w:t>
      </w:r>
      <w:r w:rsidRPr="002648BC">
        <w:rPr>
          <w:i/>
        </w:rPr>
        <w:t xml:space="preserve"> – </w:t>
      </w:r>
      <w:r w:rsidRPr="00741C1A">
        <w:rPr>
          <w:i/>
        </w:rPr>
        <w:t>A. Radvila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41C1A" w:rsidRPr="002648BC" w:rsidRDefault="00741C1A" w:rsidP="003C45E3">
      <w:pPr>
        <w:ind w:firstLine="709"/>
      </w:pPr>
      <w:r w:rsidRPr="002648BC">
        <w:t xml:space="preserve">Pranešėjas – </w:t>
      </w:r>
      <w:r>
        <w:t>Seimo narys A. Radvila</w:t>
      </w:r>
      <w:r w:rsidR="00372C24">
        <w:t xml:space="preserve"> (siūlė prašyti </w:t>
      </w:r>
      <w:r w:rsidR="00372C24" w:rsidRPr="00CA6A1C">
        <w:t>Vyriausybės išvados dėl šio projekto</w:t>
      </w:r>
      <w:r w:rsidR="00372C24">
        <w:t>)</w:t>
      </w:r>
      <w:r>
        <w:t xml:space="preserve">. </w:t>
      </w:r>
      <w:r w:rsidRPr="002648BC">
        <w:t xml:space="preserve"> </w:t>
      </w:r>
    </w:p>
    <w:p w:rsidR="00741C1A" w:rsidRPr="002648BC" w:rsidRDefault="00741C1A" w:rsidP="003C45E3"/>
    <w:p w:rsidR="00741C1A" w:rsidRPr="002648BC" w:rsidRDefault="00372C24" w:rsidP="003C45E3">
      <w:pPr>
        <w:ind w:firstLine="720"/>
      </w:pPr>
      <w:r>
        <w:t>Klausė Seimo narys A. Sysas.</w:t>
      </w:r>
    </w:p>
    <w:p w:rsidR="00741C1A" w:rsidRPr="002648BC" w:rsidRDefault="00741C1A" w:rsidP="003C45E3">
      <w:pPr>
        <w:ind w:firstLine="720"/>
      </w:pPr>
      <w:r w:rsidRPr="002648BC">
        <w:t>Dėl balsavimo motyvų kalbėjo Seimo nar</w:t>
      </w:r>
      <w:r w:rsidR="00811959">
        <w:t>ys</w:t>
      </w:r>
      <w:r w:rsidRPr="002648BC">
        <w:t xml:space="preserve"> </w:t>
      </w:r>
      <w:r w:rsidR="00372C24">
        <w:t>A. Bagdonas.</w:t>
      </w:r>
    </w:p>
    <w:p w:rsidR="00741C1A" w:rsidRDefault="00741C1A" w:rsidP="003C45E3">
      <w:pPr>
        <w:ind w:firstLine="720"/>
      </w:pPr>
      <w:r w:rsidRPr="002648BC">
        <w:t xml:space="preserve"> </w:t>
      </w:r>
    </w:p>
    <w:p w:rsidR="00741C1A" w:rsidRPr="003C3670" w:rsidRDefault="00741C1A" w:rsidP="003C45E3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741C1A" w:rsidRPr="003C3670" w:rsidRDefault="00741C1A" w:rsidP="003C45E3">
      <w:pPr>
        <w:ind w:firstLine="720"/>
      </w:pPr>
      <w:r w:rsidRPr="003C3670">
        <w:t xml:space="preserve">1. Pritarti šiam projektui po pateikimo ir pradėti jo svarstymo procedūrą. </w:t>
      </w:r>
      <w:r w:rsidR="00372C24">
        <w:rPr>
          <w:i/>
          <w:iCs/>
        </w:rPr>
        <w:t xml:space="preserve">Balsavimo rezultatai: už </w:t>
      </w:r>
      <w:r w:rsidR="00372C24">
        <w:t>–</w:t>
      </w:r>
      <w:r w:rsidR="00372C24">
        <w:rPr>
          <w:i/>
          <w:iCs/>
        </w:rPr>
        <w:t xml:space="preserve"> 52, prieš </w:t>
      </w:r>
      <w:r w:rsidR="00372C24">
        <w:t>–</w:t>
      </w:r>
      <w:r w:rsidR="00372C24">
        <w:rPr>
          <w:i/>
          <w:iCs/>
        </w:rPr>
        <w:t xml:space="preserve"> 1, susilaikė 8</w:t>
      </w:r>
      <w:r w:rsidR="00372C24">
        <w:t xml:space="preserve">. </w:t>
      </w:r>
      <w:r w:rsidR="00372C24">
        <w:rPr>
          <w:i/>
          <w:iCs/>
        </w:rPr>
        <w:t>Užsiregistravo 62 Seimo nariai (16.33 val.)</w:t>
      </w:r>
      <w:r w:rsidR="00372C24">
        <w:t>.</w:t>
      </w:r>
    </w:p>
    <w:p w:rsidR="00372C24" w:rsidRPr="00CA6A1C" w:rsidRDefault="00372C24" w:rsidP="00372C24">
      <w:pPr>
        <w:ind w:firstLine="720"/>
      </w:pPr>
      <w:r>
        <w:t>2</w:t>
      </w:r>
      <w:r w:rsidRPr="00CA6A1C">
        <w:t xml:space="preserve">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741C1A" w:rsidRDefault="00372C24" w:rsidP="003C45E3">
      <w:pPr>
        <w:ind w:firstLine="720"/>
        <w:rPr>
          <w:i/>
          <w:iCs/>
        </w:rPr>
      </w:pPr>
      <w:r>
        <w:t>3</w:t>
      </w:r>
      <w:r w:rsidR="00741C1A" w:rsidRPr="003C3670">
        <w:t xml:space="preserve">. Paskirti </w:t>
      </w:r>
      <w:r w:rsidR="00741C1A" w:rsidRPr="00FC2B5C">
        <w:t>Biudžeto ir finansų</w:t>
      </w:r>
      <w:r w:rsidR="00741C1A">
        <w:t xml:space="preserve"> </w:t>
      </w:r>
      <w:r w:rsidR="00741C1A" w:rsidRPr="003C3670">
        <w:t>komitetą pagrindiniu komitetu šiam projektui svarstyti.</w:t>
      </w:r>
      <w:r w:rsidR="00741C1A">
        <w:t xml:space="preserve"> </w:t>
      </w:r>
      <w:r w:rsidR="00741C1A">
        <w:rPr>
          <w:i/>
          <w:iCs/>
        </w:rPr>
        <w:t xml:space="preserve">Pritarta bendru sutarimu. </w:t>
      </w:r>
    </w:p>
    <w:p w:rsidR="00C31E64" w:rsidRPr="00B6584D" w:rsidRDefault="00C31E64" w:rsidP="003C45E3">
      <w:pPr>
        <w:ind w:firstLine="720"/>
      </w:pPr>
      <w:r w:rsidRPr="00B6584D">
        <w:t>4. Paskirti ši</w:t>
      </w:r>
      <w:r>
        <w:t>o</w:t>
      </w:r>
      <w:r w:rsidRPr="00B6584D">
        <w:t xml:space="preserve"> proj</w:t>
      </w:r>
      <w:r>
        <w:t>ekto svarstymą Seimo posėdyje 2026 m. V</w:t>
      </w:r>
      <w:r w:rsidRPr="00B6584D">
        <w:t xml:space="preserve"> (rudens) sesijoje. </w:t>
      </w:r>
      <w:r>
        <w:rPr>
          <w:i/>
          <w:iCs/>
        </w:rPr>
        <w:t>P</w:t>
      </w:r>
      <w:r w:rsidRPr="00B6584D">
        <w:rPr>
          <w:i/>
          <w:iCs/>
        </w:rPr>
        <w:t>ritarta bendru sutarimu.</w:t>
      </w:r>
    </w:p>
    <w:p w:rsidR="00AE45BA" w:rsidRDefault="00AE45BA"/>
    <w:p w:rsidR="00AE45BA" w:rsidRDefault="00AE45BA"/>
    <w:p w:rsidR="00C31E64" w:rsidRDefault="00C31E64" w:rsidP="003C45E3">
      <w:pPr>
        <w:ind w:firstLine="709"/>
        <w:rPr>
          <w:i/>
        </w:rPr>
      </w:pPr>
      <w:r>
        <w:rPr>
          <w:i/>
        </w:rPr>
        <w:t>1</w:t>
      </w:r>
      <w:r w:rsidR="00372C24">
        <w:rPr>
          <w:i/>
        </w:rPr>
        <w:t>6.34</w:t>
      </w:r>
      <w:r>
        <w:rPr>
          <w:i/>
        </w:rPr>
        <w:t xml:space="preserve"> val.</w:t>
      </w:r>
    </w:p>
    <w:p w:rsidR="00C31E64" w:rsidRPr="00F838CD" w:rsidRDefault="00C31E64" w:rsidP="003C45E3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9D367D">
        <w:t>Akcizų įstatymo Nr. IX-569 37 straipsnio pakeitimo įstatymo projektas</w:t>
      </w:r>
      <w:r>
        <w:t xml:space="preserve"> </w:t>
      </w:r>
      <w:r w:rsidRPr="009D367D">
        <w:rPr>
          <w:bCs/>
          <w:iCs/>
          <w:snapToGrid w:val="0"/>
          <w:color w:val="000000"/>
        </w:rPr>
        <w:t>Nr. XVP-</w:t>
      </w:r>
      <w:r>
        <w:t xml:space="preserve">1519 </w:t>
      </w:r>
      <w:r w:rsidRPr="002648BC">
        <w:rPr>
          <w:i/>
        </w:rPr>
        <w:t xml:space="preserve">(teikėjai – </w:t>
      </w:r>
      <w:r w:rsidRPr="00C31E64">
        <w:rPr>
          <w:i/>
          <w:iCs/>
          <w:snapToGrid w:val="0"/>
          <w:szCs w:val="24"/>
        </w:rPr>
        <w:t>T. Sadauskis</w:t>
      </w:r>
      <w:r>
        <w:rPr>
          <w:i/>
        </w:rPr>
        <w:t xml:space="preserve"> </w:t>
      </w:r>
      <w:r w:rsidRPr="00C31E64">
        <w:rPr>
          <w:i/>
          <w:snapToGrid w:val="0"/>
        </w:rPr>
        <w:t>ir kt.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C31E64" w:rsidRPr="002648BC" w:rsidRDefault="00C31E64" w:rsidP="003C45E3">
      <w:pPr>
        <w:ind w:firstLine="709"/>
      </w:pPr>
      <w:r>
        <w:t xml:space="preserve">Pranešėjas – Seimo narys </w:t>
      </w:r>
      <w:r>
        <w:rPr>
          <w:iCs/>
          <w:snapToGrid w:val="0"/>
          <w:szCs w:val="24"/>
        </w:rPr>
        <w:t>T. Sadauskis</w:t>
      </w:r>
      <w:r>
        <w:t xml:space="preserve">. </w:t>
      </w:r>
    </w:p>
    <w:p w:rsidR="00C31E64" w:rsidRPr="002648BC" w:rsidRDefault="00C31E64" w:rsidP="003C45E3"/>
    <w:p w:rsidR="00C31E64" w:rsidRPr="002648BC" w:rsidRDefault="00C31E64" w:rsidP="003C45E3">
      <w:pPr>
        <w:ind w:firstLine="720"/>
      </w:pPr>
      <w:r w:rsidRPr="002648BC">
        <w:t xml:space="preserve">Klausė Seimo nariai: </w:t>
      </w:r>
      <w:r w:rsidR="00372C24">
        <w:t>B. Ropė, A. Sysas, R. Žemaitaitis, A. Mockus.</w:t>
      </w:r>
    </w:p>
    <w:p w:rsidR="00C31E64" w:rsidRPr="002648BC" w:rsidRDefault="00C31E64" w:rsidP="003C45E3">
      <w:pPr>
        <w:ind w:firstLine="720"/>
      </w:pPr>
      <w:r w:rsidRPr="002648BC">
        <w:t xml:space="preserve">Dėl balsavimo motyvų kalbėjo Seimo nariai: </w:t>
      </w:r>
      <w:r w:rsidR="00372C24">
        <w:t>A. Dudėnas, A. Sysas.</w:t>
      </w:r>
    </w:p>
    <w:p w:rsidR="00372C24" w:rsidRDefault="00372C24" w:rsidP="004E32F5">
      <w:pPr>
        <w:ind w:firstLine="709"/>
      </w:pPr>
      <w:r>
        <w:t>Kalbėjo Seimo nariai: J. Sejonienė (</w:t>
      </w:r>
      <w:r w:rsidR="00D63314">
        <w:t>prašė</w:t>
      </w:r>
      <w:r w:rsidR="007E7AD4">
        <w:t xml:space="preserve"> Vyriausybės išvados)</w:t>
      </w:r>
      <w:r>
        <w:t>, R. Žemaitaitis (</w:t>
      </w:r>
      <w:r w:rsidR="00A17C1B">
        <w:t xml:space="preserve">siūlė šį klausimą svarstyti </w:t>
      </w:r>
      <w:r w:rsidR="00C60C8B">
        <w:t xml:space="preserve">dar šioje </w:t>
      </w:r>
      <w:r w:rsidR="00A17C1B">
        <w:t>sesijoje</w:t>
      </w:r>
      <w:r>
        <w:t xml:space="preserve">), </w:t>
      </w:r>
      <w:r w:rsidR="00A17C1B">
        <w:t>S</w:t>
      </w:r>
      <w:r>
        <w:t xml:space="preserve">. Gentvilas (dėl Vyriausybės išvados), </w:t>
      </w:r>
      <w:r>
        <w:rPr>
          <w:iCs/>
          <w:snapToGrid w:val="0"/>
          <w:szCs w:val="24"/>
        </w:rPr>
        <w:t>T. Sadauskis</w:t>
      </w:r>
      <w:r>
        <w:t xml:space="preserve"> (informavo, kad </w:t>
      </w:r>
      <w:r w:rsidR="007E7AD4">
        <w:t xml:space="preserve">Teisės ir teisėtvarkos komitetas jau </w:t>
      </w:r>
      <w:r w:rsidR="00C60C8B">
        <w:t>paprašė</w:t>
      </w:r>
      <w:r w:rsidR="007E7AD4">
        <w:t xml:space="preserve"> Vyriausybės išvados).</w:t>
      </w:r>
    </w:p>
    <w:p w:rsidR="00C31E64" w:rsidRDefault="00C31E64" w:rsidP="003C45E3">
      <w:pPr>
        <w:ind w:firstLine="720"/>
      </w:pPr>
    </w:p>
    <w:p w:rsidR="00C31E64" w:rsidRPr="003C3670" w:rsidRDefault="00C31E64" w:rsidP="003C45E3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C31E64" w:rsidRPr="003C3670" w:rsidRDefault="00C31E64" w:rsidP="003C45E3">
      <w:pPr>
        <w:ind w:firstLine="720"/>
      </w:pPr>
      <w:r w:rsidRPr="003C3670">
        <w:t xml:space="preserve">1. Pritarti šiam projektui po pateikimo ir pradėti jo svarstymo procedūrą. </w:t>
      </w:r>
      <w:r w:rsidR="00372C24">
        <w:rPr>
          <w:i/>
          <w:iCs/>
        </w:rPr>
        <w:t xml:space="preserve">Balsavimo rezultatai: už </w:t>
      </w:r>
      <w:r w:rsidR="00372C24">
        <w:t>–</w:t>
      </w:r>
      <w:r w:rsidR="00372C24">
        <w:rPr>
          <w:i/>
          <w:iCs/>
        </w:rPr>
        <w:t xml:space="preserve"> 47, prieš </w:t>
      </w:r>
      <w:r w:rsidR="00372C24">
        <w:t>–</w:t>
      </w:r>
      <w:r w:rsidR="00372C24">
        <w:rPr>
          <w:i/>
          <w:iCs/>
        </w:rPr>
        <w:t xml:space="preserve"> </w:t>
      </w:r>
      <w:r w:rsidR="007E7AD4">
        <w:rPr>
          <w:i/>
          <w:iCs/>
        </w:rPr>
        <w:t>4</w:t>
      </w:r>
      <w:r w:rsidR="00372C24">
        <w:rPr>
          <w:i/>
          <w:iCs/>
        </w:rPr>
        <w:t xml:space="preserve">, susilaikė </w:t>
      </w:r>
      <w:r w:rsidR="007E7AD4">
        <w:rPr>
          <w:i/>
          <w:iCs/>
        </w:rPr>
        <w:t>11</w:t>
      </w:r>
      <w:r w:rsidR="00372C24">
        <w:t xml:space="preserve">. </w:t>
      </w:r>
      <w:r w:rsidR="007E7AD4">
        <w:rPr>
          <w:i/>
          <w:iCs/>
        </w:rPr>
        <w:t>Užsiregistravo 62</w:t>
      </w:r>
      <w:r w:rsidR="00372C24">
        <w:rPr>
          <w:i/>
          <w:iCs/>
        </w:rPr>
        <w:t xml:space="preserve"> Seimo nariai (16.41 val.)</w:t>
      </w:r>
      <w:r w:rsidR="00372C24">
        <w:t>.</w:t>
      </w:r>
    </w:p>
    <w:p w:rsidR="00C31E64" w:rsidRDefault="00C31E64" w:rsidP="003C45E3">
      <w:pPr>
        <w:ind w:firstLine="720"/>
        <w:rPr>
          <w:i/>
          <w:iCs/>
        </w:rPr>
      </w:pPr>
      <w:r w:rsidRPr="003C3670">
        <w:t xml:space="preserve">2. Paskirti </w:t>
      </w:r>
      <w:r w:rsidRPr="00FC2B5C">
        <w:t>Biudžeto ir finansų</w:t>
      </w:r>
      <w:r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C31E64" w:rsidRDefault="00C31E64" w:rsidP="003C45E3">
      <w:pPr>
        <w:ind w:firstLine="720"/>
      </w:pPr>
      <w:r w:rsidRPr="003C3670">
        <w:t xml:space="preserve">3. Paskirti </w:t>
      </w:r>
      <w:r w:rsidRPr="00FC2B5C">
        <w:t>Kaimo reikalų</w:t>
      </w:r>
      <w:r>
        <w:t xml:space="preserve"> </w:t>
      </w:r>
      <w:r w:rsidRPr="003C3670">
        <w:t>komitetą papildomu komitetu šiam projektui 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7E7AD4" w:rsidRPr="00CA6A1C" w:rsidRDefault="007E7AD4" w:rsidP="00CA6A1C">
      <w:pPr>
        <w:ind w:firstLine="720"/>
      </w:pPr>
      <w:r>
        <w:lastRenderedPageBreak/>
        <w:t>4</w:t>
      </w:r>
      <w:r w:rsidRPr="00CA6A1C">
        <w:t xml:space="preserve">. Prašyti Vyriausybės išvados dėl šio projekto.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44, prieš </w:t>
      </w:r>
      <w:r>
        <w:t>–</w:t>
      </w:r>
      <w:r>
        <w:rPr>
          <w:i/>
          <w:iCs/>
        </w:rPr>
        <w:t xml:space="preserve"> 7, susilaikė 7</w:t>
      </w:r>
      <w:r>
        <w:t xml:space="preserve">. </w:t>
      </w:r>
      <w:r>
        <w:rPr>
          <w:i/>
          <w:iCs/>
        </w:rPr>
        <w:t>Užsiregistravo 58 Seimo nariai (16.44 val.)</w:t>
      </w:r>
      <w:r>
        <w:t>.</w:t>
      </w:r>
    </w:p>
    <w:p w:rsidR="00741C1A" w:rsidRDefault="00741C1A" w:rsidP="007E7AD4"/>
    <w:p w:rsidR="007E7AD4" w:rsidRDefault="007E7AD4" w:rsidP="00602702">
      <w:pPr>
        <w:ind w:firstLine="720"/>
      </w:pPr>
      <w:r>
        <w:t xml:space="preserve">Posėdžio pirmininkė pranešė, kad pagrindinis komitetas priims sprendimą dėl projekto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>1519 svarstymo Seimo posėdyje datos.</w:t>
      </w:r>
    </w:p>
    <w:p w:rsidR="00741C1A" w:rsidRDefault="007E7AD4">
      <w:r>
        <w:t xml:space="preserve"> </w:t>
      </w:r>
    </w:p>
    <w:p w:rsidR="007E7AD4" w:rsidRPr="00EE249C" w:rsidRDefault="007E7AD4" w:rsidP="00EE249C">
      <w:pPr>
        <w:jc w:val="center"/>
      </w:pPr>
      <w:r w:rsidRPr="00EE249C">
        <w:t xml:space="preserve">Užsiregistravo </w:t>
      </w:r>
      <w:r>
        <w:t>61</w:t>
      </w:r>
      <w:r w:rsidRPr="00EE249C">
        <w:t xml:space="preserve"> Seimo nar</w:t>
      </w:r>
      <w:r>
        <w:t>ys</w:t>
      </w:r>
      <w:r w:rsidRPr="00EE249C">
        <w:t xml:space="preserve"> </w:t>
      </w:r>
      <w:r w:rsidRPr="00EE249C">
        <w:rPr>
          <w:i/>
          <w:iCs/>
        </w:rPr>
        <w:t>(1</w:t>
      </w:r>
      <w:r>
        <w:rPr>
          <w:i/>
          <w:iCs/>
        </w:rPr>
        <w:t>6.46</w:t>
      </w:r>
      <w:r w:rsidRPr="00EE249C">
        <w:rPr>
          <w:i/>
          <w:iCs/>
        </w:rPr>
        <w:t xml:space="preserve"> val.)</w:t>
      </w:r>
    </w:p>
    <w:p w:rsidR="00741C1A" w:rsidRDefault="00741C1A">
      <w:bookmarkStart w:id="0" w:name="_GoBack"/>
      <w:bookmarkEnd w:id="0"/>
    </w:p>
    <w:p w:rsidR="00041E6B" w:rsidRDefault="00041E6B"/>
    <w:p w:rsidR="00EA5D51" w:rsidRDefault="00EA5D51" w:rsidP="00EA5D51">
      <w:pPr>
        <w:jc w:val="center"/>
      </w:pPr>
      <w:r>
        <w:t>Posėdis baigtas</w:t>
      </w:r>
    </w:p>
    <w:p w:rsidR="00EA5D51" w:rsidRDefault="00EA5D51" w:rsidP="00EA5D51">
      <w:pPr>
        <w:jc w:val="center"/>
        <w:rPr>
          <w:i/>
          <w:iCs/>
        </w:rPr>
      </w:pPr>
      <w:r>
        <w:t xml:space="preserve"> </w:t>
      </w:r>
      <w:r>
        <w:rPr>
          <w:i/>
          <w:iCs/>
        </w:rPr>
        <w:t>(1</w:t>
      </w:r>
      <w:r w:rsidR="007E7AD4">
        <w:rPr>
          <w:i/>
          <w:iCs/>
        </w:rPr>
        <w:t>6.46</w:t>
      </w:r>
      <w:r>
        <w:rPr>
          <w:i/>
          <w:iCs/>
        </w:rPr>
        <w:t xml:space="preserve"> val.)</w:t>
      </w:r>
    </w:p>
    <w:p w:rsidR="00EA5D51" w:rsidRDefault="00EA5D51" w:rsidP="00EA5D51"/>
    <w:p w:rsidR="00AC36E7" w:rsidRDefault="00AC36E7" w:rsidP="00AC36E7">
      <w:pPr>
        <w:tabs>
          <w:tab w:val="left" w:pos="6946"/>
        </w:tabs>
      </w:pPr>
    </w:p>
    <w:p w:rsidR="00AC36E7" w:rsidRDefault="00AC36E7" w:rsidP="00AC36E7">
      <w:pPr>
        <w:tabs>
          <w:tab w:val="left" w:pos="6946"/>
        </w:tabs>
      </w:pPr>
    </w:p>
    <w:p w:rsidR="00AC36E7" w:rsidRDefault="00AC36E7" w:rsidP="00EA5D51"/>
    <w:p w:rsidR="00A214EB" w:rsidRDefault="00A214EB" w:rsidP="00577144">
      <w:pPr>
        <w:tabs>
          <w:tab w:val="left" w:pos="6804"/>
        </w:tabs>
      </w:pPr>
      <w:r>
        <w:t>Seimo Pirmininko pavaduotoja</w:t>
      </w:r>
      <w:r>
        <w:tab/>
        <w:t xml:space="preserve">Daiva Žebelienė </w:t>
      </w:r>
    </w:p>
    <w:p w:rsidR="00A214EB" w:rsidRDefault="00A214EB" w:rsidP="00EA5D51"/>
    <w:p w:rsidR="00AC36E7" w:rsidRDefault="00AC36E7" w:rsidP="00EA5D51"/>
    <w:p w:rsidR="00A05C33" w:rsidRDefault="00A05C33" w:rsidP="00A05C33"/>
    <w:p w:rsidR="007E7AD4" w:rsidRDefault="007E7AD4" w:rsidP="00A05C33"/>
    <w:p w:rsidR="007E7AD4" w:rsidRDefault="007E7AD4" w:rsidP="00A05C33"/>
    <w:p w:rsidR="007E7AD4" w:rsidRDefault="007E7AD4" w:rsidP="00A05C33"/>
    <w:p w:rsidR="007E7AD4" w:rsidRDefault="007E7AD4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Default="0033370F" w:rsidP="00A05C33"/>
    <w:p w:rsidR="0033370F" w:rsidRPr="00697ED6" w:rsidRDefault="0033370F" w:rsidP="00A05C33"/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Protokolą rašė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Dokumentų departamento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Stenogramų skyriaus</w:t>
      </w:r>
    </w:p>
    <w:p w:rsidR="00A06C62" w:rsidRDefault="00A06C62" w:rsidP="001212EF">
      <w:pPr>
        <w:tabs>
          <w:tab w:val="left" w:pos="6804"/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vyriausioji specialistė</w:t>
      </w:r>
      <w:r w:rsidRPr="00697ED6">
        <w:rPr>
          <w:rStyle w:val="Pareigos"/>
          <w:rFonts w:ascii="Times New Roman" w:hAnsi="Times New Roman"/>
          <w:caps w:val="0"/>
          <w:szCs w:val="24"/>
        </w:rPr>
        <w:tab/>
        <w:t>Tatjana Juršėnienė</w:t>
      </w:r>
    </w:p>
    <w:p w:rsidR="00827880" w:rsidRPr="00697ED6" w:rsidRDefault="00827880" w:rsidP="00A06C62">
      <w:pPr>
        <w:tabs>
          <w:tab w:val="left" w:pos="6946"/>
          <w:tab w:val="right" w:pos="8730"/>
        </w:tabs>
      </w:pPr>
    </w:p>
    <w:sectPr w:rsidR="00827880" w:rsidRPr="00697ED6" w:rsidSect="00EF3D13">
      <w:headerReference w:type="even" r:id="rId9"/>
      <w:headerReference w:type="default" r:id="rId10"/>
      <w:footerReference w:type="even" r:id="rId11"/>
      <w:footerReference w:type="default" r:id="rId12"/>
      <w:type w:val="continuous"/>
      <w:pgSz w:w="11909" w:h="16834" w:code="9"/>
      <w:pgMar w:top="1134" w:right="851" w:bottom="1134" w:left="1701" w:header="289" w:footer="431" w:gutter="0"/>
      <w:cols w:space="1296"/>
      <w:formProt w:val="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45E3" w:rsidRDefault="003C45E3">
      <w:r>
        <w:separator/>
      </w:r>
    </w:p>
  </w:endnote>
  <w:endnote w:type="continuationSeparator" w:id="0">
    <w:p w:rsidR="003C45E3" w:rsidRDefault="003C45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5E3" w:rsidRDefault="003C45E3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3C45E3" w:rsidRDefault="003C45E3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5E3" w:rsidRDefault="003C45E3">
    <w:pPr>
      <w:pStyle w:val="Porat"/>
      <w:framePr w:wrap="around" w:vAnchor="text" w:hAnchor="margin" w:xAlign="center" w:y="1"/>
      <w:rPr>
        <w:rStyle w:val="Puslapionumeris"/>
      </w:rPr>
    </w:pPr>
  </w:p>
  <w:p w:rsidR="003C45E3" w:rsidRDefault="003C45E3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45E3" w:rsidRDefault="003C45E3">
      <w:r>
        <w:separator/>
      </w:r>
    </w:p>
  </w:footnote>
  <w:footnote w:type="continuationSeparator" w:id="0">
    <w:p w:rsidR="003C45E3" w:rsidRDefault="003C45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5E3" w:rsidRDefault="003C45E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3C45E3" w:rsidRDefault="003C45E3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5E3" w:rsidRDefault="003C45E3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602702">
      <w:rPr>
        <w:rStyle w:val="Puslapionumeris"/>
        <w:noProof/>
      </w:rPr>
      <w:t>11</w:t>
    </w:r>
    <w:r>
      <w:rPr>
        <w:rStyle w:val="Puslapionumeris"/>
      </w:rPr>
      <w:fldChar w:fldCharType="end"/>
    </w:r>
  </w:p>
  <w:p w:rsidR="003C45E3" w:rsidRDefault="003C45E3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D70D4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C2E19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0EEC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6147D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849CE4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23689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FE6D0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E5057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5EE2A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F8407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attachedTemplate r:id="rId1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E48"/>
    <w:rsid w:val="00005135"/>
    <w:rsid w:val="00027DA5"/>
    <w:rsid w:val="00040169"/>
    <w:rsid w:val="00041E6B"/>
    <w:rsid w:val="000531A1"/>
    <w:rsid w:val="000974FF"/>
    <w:rsid w:val="00104BAA"/>
    <w:rsid w:val="00120E27"/>
    <w:rsid w:val="001212EF"/>
    <w:rsid w:val="00123DEA"/>
    <w:rsid w:val="00136C76"/>
    <w:rsid w:val="00141703"/>
    <w:rsid w:val="0017172A"/>
    <w:rsid w:val="00180C48"/>
    <w:rsid w:val="0019016F"/>
    <w:rsid w:val="00191755"/>
    <w:rsid w:val="00197B05"/>
    <w:rsid w:val="001A2A26"/>
    <w:rsid w:val="001A58D0"/>
    <w:rsid w:val="001B4B81"/>
    <w:rsid w:val="001C4009"/>
    <w:rsid w:val="001C6CC9"/>
    <w:rsid w:val="001D69F1"/>
    <w:rsid w:val="001F3164"/>
    <w:rsid w:val="0020311B"/>
    <w:rsid w:val="00204BBD"/>
    <w:rsid w:val="002130A7"/>
    <w:rsid w:val="00216637"/>
    <w:rsid w:val="00230BBC"/>
    <w:rsid w:val="002334AB"/>
    <w:rsid w:val="00241586"/>
    <w:rsid w:val="00253072"/>
    <w:rsid w:val="0026670C"/>
    <w:rsid w:val="002824A8"/>
    <w:rsid w:val="00286188"/>
    <w:rsid w:val="002A2B55"/>
    <w:rsid w:val="002A7EAF"/>
    <w:rsid w:val="002F65D9"/>
    <w:rsid w:val="0032576B"/>
    <w:rsid w:val="0033370F"/>
    <w:rsid w:val="0034598D"/>
    <w:rsid w:val="0035272D"/>
    <w:rsid w:val="00372C24"/>
    <w:rsid w:val="0038712B"/>
    <w:rsid w:val="00395369"/>
    <w:rsid w:val="003956DB"/>
    <w:rsid w:val="003B149A"/>
    <w:rsid w:val="003B1884"/>
    <w:rsid w:val="003C01FA"/>
    <w:rsid w:val="003C45E3"/>
    <w:rsid w:val="003D3403"/>
    <w:rsid w:val="003E402D"/>
    <w:rsid w:val="003F4B00"/>
    <w:rsid w:val="00427DC9"/>
    <w:rsid w:val="00441DF8"/>
    <w:rsid w:val="004427ED"/>
    <w:rsid w:val="004443B2"/>
    <w:rsid w:val="00447341"/>
    <w:rsid w:val="00450205"/>
    <w:rsid w:val="00460B66"/>
    <w:rsid w:val="0048127A"/>
    <w:rsid w:val="004A45F7"/>
    <w:rsid w:val="004A4E86"/>
    <w:rsid w:val="004C0B9E"/>
    <w:rsid w:val="004C0E52"/>
    <w:rsid w:val="004C4FCB"/>
    <w:rsid w:val="004D0AC2"/>
    <w:rsid w:val="004E50C3"/>
    <w:rsid w:val="005025F8"/>
    <w:rsid w:val="005041BC"/>
    <w:rsid w:val="00505499"/>
    <w:rsid w:val="00511796"/>
    <w:rsid w:val="00520E84"/>
    <w:rsid w:val="00531050"/>
    <w:rsid w:val="00536950"/>
    <w:rsid w:val="005371EE"/>
    <w:rsid w:val="00562476"/>
    <w:rsid w:val="00565D3D"/>
    <w:rsid w:val="00577144"/>
    <w:rsid w:val="005947C6"/>
    <w:rsid w:val="005A4030"/>
    <w:rsid w:val="005A4CD0"/>
    <w:rsid w:val="005B3008"/>
    <w:rsid w:val="005C692D"/>
    <w:rsid w:val="005D11C3"/>
    <w:rsid w:val="005E35C7"/>
    <w:rsid w:val="00602702"/>
    <w:rsid w:val="0064226C"/>
    <w:rsid w:val="00642C5C"/>
    <w:rsid w:val="006501B2"/>
    <w:rsid w:val="00657598"/>
    <w:rsid w:val="00671289"/>
    <w:rsid w:val="00686A2F"/>
    <w:rsid w:val="006969D0"/>
    <w:rsid w:val="00697ED6"/>
    <w:rsid w:val="006C0983"/>
    <w:rsid w:val="006D3D36"/>
    <w:rsid w:val="006E01C2"/>
    <w:rsid w:val="006F16D2"/>
    <w:rsid w:val="00727CC7"/>
    <w:rsid w:val="00741C1A"/>
    <w:rsid w:val="0074765D"/>
    <w:rsid w:val="007544DC"/>
    <w:rsid w:val="0076446E"/>
    <w:rsid w:val="00793C07"/>
    <w:rsid w:val="007B6BBB"/>
    <w:rsid w:val="007C2D7E"/>
    <w:rsid w:val="007D4A19"/>
    <w:rsid w:val="007E7AD4"/>
    <w:rsid w:val="00804CCB"/>
    <w:rsid w:val="00806481"/>
    <w:rsid w:val="00811959"/>
    <w:rsid w:val="008210B7"/>
    <w:rsid w:val="00827880"/>
    <w:rsid w:val="0083258D"/>
    <w:rsid w:val="008633A7"/>
    <w:rsid w:val="008A22BB"/>
    <w:rsid w:val="008B3E48"/>
    <w:rsid w:val="008C1741"/>
    <w:rsid w:val="008D2C7A"/>
    <w:rsid w:val="008E4002"/>
    <w:rsid w:val="00901B85"/>
    <w:rsid w:val="009023AD"/>
    <w:rsid w:val="00917FDD"/>
    <w:rsid w:val="00931F8C"/>
    <w:rsid w:val="00944EBE"/>
    <w:rsid w:val="0097044B"/>
    <w:rsid w:val="0097516A"/>
    <w:rsid w:val="00980607"/>
    <w:rsid w:val="00992023"/>
    <w:rsid w:val="009A053C"/>
    <w:rsid w:val="009A35D2"/>
    <w:rsid w:val="009A3D52"/>
    <w:rsid w:val="009B1270"/>
    <w:rsid w:val="009B1B1B"/>
    <w:rsid w:val="009C2C0D"/>
    <w:rsid w:val="009C5D79"/>
    <w:rsid w:val="00A0062C"/>
    <w:rsid w:val="00A04CD1"/>
    <w:rsid w:val="00A05C33"/>
    <w:rsid w:val="00A06C62"/>
    <w:rsid w:val="00A17C1B"/>
    <w:rsid w:val="00A214EB"/>
    <w:rsid w:val="00A67313"/>
    <w:rsid w:val="00A768DA"/>
    <w:rsid w:val="00AB4717"/>
    <w:rsid w:val="00AC36E7"/>
    <w:rsid w:val="00AD2582"/>
    <w:rsid w:val="00AE45BA"/>
    <w:rsid w:val="00B04EBF"/>
    <w:rsid w:val="00B222A2"/>
    <w:rsid w:val="00B3620E"/>
    <w:rsid w:val="00B739DD"/>
    <w:rsid w:val="00BA74BF"/>
    <w:rsid w:val="00BC5437"/>
    <w:rsid w:val="00BD49DD"/>
    <w:rsid w:val="00BE6A86"/>
    <w:rsid w:val="00BF007A"/>
    <w:rsid w:val="00BF475D"/>
    <w:rsid w:val="00C00188"/>
    <w:rsid w:val="00C227D1"/>
    <w:rsid w:val="00C23476"/>
    <w:rsid w:val="00C24918"/>
    <w:rsid w:val="00C31E64"/>
    <w:rsid w:val="00C349B9"/>
    <w:rsid w:val="00C60C8B"/>
    <w:rsid w:val="00C6715F"/>
    <w:rsid w:val="00C83695"/>
    <w:rsid w:val="00C85703"/>
    <w:rsid w:val="00C86DD7"/>
    <w:rsid w:val="00CD2C9B"/>
    <w:rsid w:val="00CF142C"/>
    <w:rsid w:val="00CF3463"/>
    <w:rsid w:val="00D05B3A"/>
    <w:rsid w:val="00D1380F"/>
    <w:rsid w:val="00D2071F"/>
    <w:rsid w:val="00D23DEC"/>
    <w:rsid w:val="00D63314"/>
    <w:rsid w:val="00D96AAC"/>
    <w:rsid w:val="00D975C5"/>
    <w:rsid w:val="00DE4C30"/>
    <w:rsid w:val="00DF18B6"/>
    <w:rsid w:val="00E06DC3"/>
    <w:rsid w:val="00E10094"/>
    <w:rsid w:val="00E2058D"/>
    <w:rsid w:val="00E41DB2"/>
    <w:rsid w:val="00E757B0"/>
    <w:rsid w:val="00E83CBE"/>
    <w:rsid w:val="00EA015B"/>
    <w:rsid w:val="00EA5D51"/>
    <w:rsid w:val="00EA7D8B"/>
    <w:rsid w:val="00EF3643"/>
    <w:rsid w:val="00EF3D13"/>
    <w:rsid w:val="00EF5942"/>
    <w:rsid w:val="00F15D63"/>
    <w:rsid w:val="00F24FB3"/>
    <w:rsid w:val="00F44773"/>
    <w:rsid w:val="00F53435"/>
    <w:rsid w:val="00F7575A"/>
    <w:rsid w:val="00F776BF"/>
    <w:rsid w:val="00FB14CD"/>
    <w:rsid w:val="00FB204D"/>
    <w:rsid w:val="00FB2A58"/>
    <w:rsid w:val="00FC751E"/>
    <w:rsid w:val="00FD4FCC"/>
    <w:rsid w:val="00FD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33370F"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  <w:style w:type="paragraph" w:styleId="Sraopastraipa">
    <w:name w:val="List Paragraph"/>
    <w:basedOn w:val="prastasis"/>
    <w:uiPriority w:val="34"/>
    <w:qFormat/>
    <w:rsid w:val="00DF18B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33370F"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  <w:style w:type="paragraph" w:styleId="Sraopastraipa">
    <w:name w:val="List Paragraph"/>
    <w:basedOn w:val="prastasis"/>
    <w:uiPriority w:val="34"/>
    <w:qFormat/>
    <w:rsid w:val="00DF18B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gram%20Files\Microsoft%20Office\Templates\PROTOKOL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</Template>
  <TotalTime>272</TotalTime>
  <Pages>11</Pages>
  <Words>3076</Words>
  <Characters>20659</Characters>
  <Application>Microsoft Office Word</Application>
  <DocSecurity>0</DocSecurity>
  <Lines>172</Lines>
  <Paragraphs>47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LRS</Company>
  <LinksUpToDate>false</LinksUpToDate>
  <CharactersWithSpaces>23688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Juršėnienė</dc:creator>
  <cp:lastModifiedBy>JURŠĖNIENĖ Tatjana</cp:lastModifiedBy>
  <cp:revision>47</cp:revision>
  <cp:lastPrinted>2026-06-11T14:00:00Z</cp:lastPrinted>
  <dcterms:created xsi:type="dcterms:W3CDTF">2026-06-08T11:43:00Z</dcterms:created>
  <dcterms:modified xsi:type="dcterms:W3CDTF">2026-06-11T16:11:00Z</dcterms:modified>
</cp:coreProperties>
</file>