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58" w:type="dxa"/>
        <w:jc w:val="center"/>
        <w:tblLayout w:type="fixed"/>
        <w:tblLook w:val="0000" w:firstRow="0" w:lastRow="0" w:firstColumn="0" w:lastColumn="0" w:noHBand="0" w:noVBand="0"/>
      </w:tblPr>
      <w:tblGrid>
        <w:gridCol w:w="9558"/>
      </w:tblGrid>
      <w:tr w:rsidR="000F370F" w:rsidRPr="00953094">
        <w:tblPrEx>
          <w:tblCellMar>
            <w:top w:w="0" w:type="dxa"/>
            <w:bottom w:w="0" w:type="dxa"/>
          </w:tblCellMar>
        </w:tblPrEx>
        <w:trPr>
          <w:trHeight w:val="2970"/>
          <w:jc w:val="center"/>
        </w:trPr>
        <w:tc>
          <w:tcPr>
            <w:tcW w:w="9558" w:type="dxa"/>
            <w:vAlign w:val="bottom"/>
          </w:tcPr>
          <w:p w:rsidR="000F370F" w:rsidRPr="00953094" w:rsidRDefault="000F370F" w:rsidP="00953094">
            <w:pPr>
              <w:jc w:val="right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fldChar w:fldCharType="begin">
                <w:ffData>
                  <w:name w:val="Tekstas9"/>
                  <w:enabled/>
                  <w:calcOnExit w:val="0"/>
                  <w:textInput/>
                </w:ffData>
              </w:fldChar>
            </w:r>
            <w:bookmarkStart w:id="0" w:name="Tekstas9"/>
            <w:r>
              <w:rPr>
                <w:b/>
                <w:sz w:val="20"/>
                <w:szCs w:val="20"/>
                <w:lang w:val="lt-LT"/>
              </w:rPr>
              <w:instrText xml:space="preserve"> FORMTEXT </w:instrText>
            </w:r>
            <w:r w:rsidRPr="00953094">
              <w:rPr>
                <w:b/>
                <w:sz w:val="20"/>
                <w:szCs w:val="20"/>
                <w:lang w:val="lt-LT"/>
              </w:rPr>
            </w:r>
            <w:r>
              <w:rPr>
                <w:b/>
                <w:sz w:val="20"/>
                <w:szCs w:val="20"/>
                <w:lang w:val="lt-LT"/>
              </w:rPr>
              <w:fldChar w:fldCharType="separate"/>
            </w:r>
            <w:bookmarkStart w:id="1" w:name="_GoBack"/>
            <w:bookmarkEnd w:id="1"/>
            <w:r>
              <w:rPr>
                <w:b/>
                <w:sz w:val="20"/>
                <w:szCs w:val="20"/>
                <w:lang w:val="lt-LT"/>
              </w:rPr>
              <w:fldChar w:fldCharType="end"/>
            </w:r>
          </w:p>
          <w:bookmarkEnd w:id="0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bookmarkStart w:id="2" w:name="_MON_1051513585"/>
          <w:bookmarkEnd w:id="2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 w:rsidRPr="001F5DF2">
              <w:rPr>
                <w:spacing w:val="20"/>
                <w:sz w:val="16"/>
                <w:lang w:val="lt-LT"/>
              </w:rPr>
              <w:object w:dxaOrig="931" w:dyaOrig="10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6.45pt;height:51.65pt" o:ole="" fillcolor="window">
                  <v:imagedata r:id="rId9" o:title=""/>
                </v:shape>
                <o:OLEObject Type="Embed" ProgID="Word.Picture.8" ShapeID="_x0000_i1025" DrawAspect="Content" ObjectID="_1696763791" r:id="rId10"/>
              </w:objec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 xml:space="preserve">TELŠIŲ RAJONO SAVIVALDYBĖS ADMINISTRACIJOS 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>DIREKTORIUS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Pr="00953094" w:rsidRDefault="000F370F" w:rsidP="004C2B75">
            <w:pPr>
              <w:jc w:val="center"/>
              <w:rPr>
                <w:b/>
                <w:sz w:val="20"/>
                <w:szCs w:val="20"/>
                <w:lang w:val="lt-LT"/>
              </w:rPr>
            </w:pP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9871A7" w:rsidP="004C2B75">
            <w:pPr>
              <w:jc w:val="center"/>
              <w:rPr>
                <w:b/>
                <w:caps/>
                <w:lang w:val="lt-LT"/>
              </w:rPr>
            </w:pPr>
            <w:bookmarkStart w:id="3" w:name="Data" w:colFirst="0" w:colLast="1"/>
            <w:r>
              <w:rPr>
                <w:b/>
                <w:caps/>
                <w:lang w:val="lt-LT"/>
              </w:rPr>
              <w:t>ĮSAKYMAS</w:t>
            </w: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1F5DF2" w:rsidP="00641B21">
            <w:pPr>
              <w:jc w:val="center"/>
              <w:rPr>
                <w:b/>
                <w:lang w:val="lt-LT"/>
              </w:rPr>
            </w:pPr>
            <w:r w:rsidRPr="001F5DF2">
              <w:rPr>
                <w:b/>
                <w:lang w:val="lt-LT"/>
              </w:rPr>
              <w:fldChar w:fldCharType="begin">
                <w:ffData>
                  <w:name w:val="Tekstas6"/>
                  <w:enabled/>
                  <w:calcOnExit w:val="0"/>
                  <w:textInput/>
                </w:ffData>
              </w:fldChar>
            </w:r>
            <w:bookmarkStart w:id="4" w:name="Tekstas6"/>
            <w:r w:rsidRPr="001F5DF2">
              <w:rPr>
                <w:b/>
                <w:lang w:val="lt-LT"/>
              </w:rPr>
              <w:instrText xml:space="preserve"> FORMTEXT </w:instrText>
            </w:r>
            <w:r w:rsidR="000132C0" w:rsidRPr="001F5DF2">
              <w:rPr>
                <w:b/>
                <w:lang w:val="lt-LT"/>
              </w:rPr>
            </w:r>
            <w:r w:rsidRPr="001F5DF2">
              <w:rPr>
                <w:b/>
                <w:lang w:val="lt-LT"/>
              </w:rPr>
              <w:fldChar w:fldCharType="separate"/>
            </w:r>
            <w:r w:rsidR="00282B24" w:rsidRPr="00282B24">
              <w:rPr>
                <w:b/>
                <w:noProof/>
                <w:lang w:val="lt-LT"/>
              </w:rPr>
              <w:t xml:space="preserve">DĖL </w:t>
            </w:r>
            <w:r w:rsidR="00D914A2">
              <w:rPr>
                <w:b/>
                <w:noProof/>
                <w:lang w:val="lt-LT"/>
              </w:rPr>
              <w:t xml:space="preserve">GYVENTOJŲ BALSAVIMO UŽ PATEIKTUS </w:t>
            </w:r>
            <w:r w:rsidR="00641B21">
              <w:rPr>
                <w:b/>
                <w:noProof/>
                <w:lang w:val="lt-LT"/>
              </w:rPr>
              <w:t>BENDRUOMENĖS INICIATYVŲ PROJEKT</w:t>
            </w:r>
            <w:r w:rsidR="00D914A2">
              <w:rPr>
                <w:b/>
                <w:noProof/>
                <w:lang w:val="lt-LT"/>
              </w:rPr>
              <w:t>US  REZULTATŲ PATVIRTINIMO</w:t>
            </w:r>
            <w:r w:rsidR="00DA022B">
              <w:rPr>
                <w:b/>
                <w:noProof/>
                <w:lang w:val="lt-LT"/>
              </w:rPr>
              <w:t xml:space="preserve"> IR DAUGIAUSIAI GYVENTOJŲ BALSŲ  SURINKUSIO PROJEKTO ĮGYVENDINIMO</w:t>
            </w:r>
            <w:r w:rsidRPr="001F5DF2">
              <w:rPr>
                <w:b/>
                <w:lang w:val="lt-LT"/>
              </w:rPr>
              <w:fldChar w:fldCharType="end"/>
            </w:r>
            <w:bookmarkEnd w:id="4"/>
          </w:p>
        </w:tc>
      </w:tr>
      <w:tr w:rsidR="00303C9B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303C9B" w:rsidRPr="001F5DF2" w:rsidRDefault="00303C9B" w:rsidP="001F5DF2">
            <w:pPr>
              <w:jc w:val="center"/>
              <w:rPr>
                <w:bCs/>
                <w:lang w:val="lt-LT"/>
              </w:rPr>
            </w:pPr>
          </w:p>
        </w:tc>
      </w:tr>
      <w:tr w:rsidR="0098323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983232" w:rsidRPr="001F5DF2" w:rsidRDefault="001F5DF2" w:rsidP="00641B21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7"/>
                  <w:enabled/>
                  <w:calcOnExit w:val="0"/>
                  <w:textInput/>
                </w:ffData>
              </w:fldChar>
            </w:r>
            <w:bookmarkStart w:id="5" w:name="Tekstas7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 w:rsidRPr="001F5DF2">
              <w:rPr>
                <w:bCs/>
                <w:noProof/>
                <w:lang w:val="lt-LT"/>
              </w:rPr>
              <w:t> </w:t>
            </w:r>
            <w:r>
              <w:rPr>
                <w:bCs/>
                <w:noProof/>
                <w:lang w:val="lt-LT"/>
              </w:rPr>
              <w:t>20</w:t>
            </w:r>
            <w:r w:rsidR="00672F04">
              <w:rPr>
                <w:bCs/>
                <w:noProof/>
                <w:lang w:val="lt-LT"/>
              </w:rPr>
              <w:t>2</w:t>
            </w:r>
            <w:r w:rsidR="00B96708">
              <w:rPr>
                <w:bCs/>
                <w:noProof/>
                <w:lang w:val="lt-LT"/>
              </w:rPr>
              <w:t>1</w:t>
            </w:r>
            <w:r>
              <w:rPr>
                <w:bCs/>
                <w:noProof/>
                <w:lang w:val="lt-LT"/>
              </w:rPr>
              <w:t xml:space="preserve"> m. </w:t>
            </w:r>
            <w:r w:rsidR="00B3278D">
              <w:rPr>
                <w:bCs/>
                <w:noProof/>
                <w:lang w:val="lt-LT"/>
              </w:rPr>
              <w:t>spalio 2</w:t>
            </w:r>
            <w:r w:rsidR="00201898">
              <w:rPr>
                <w:bCs/>
                <w:noProof/>
                <w:lang w:val="lt-LT"/>
              </w:rPr>
              <w:t>5</w:t>
            </w:r>
            <w:r>
              <w:rPr>
                <w:bCs/>
                <w:noProof/>
                <w:lang w:val="lt-LT"/>
              </w:rPr>
              <w:t xml:space="preserve"> d. Nr. </w:t>
            </w:r>
            <w:r w:rsidR="00F33312">
              <w:rPr>
                <w:bCs/>
                <w:noProof/>
                <w:lang w:val="lt-LT"/>
              </w:rPr>
              <w:t>A1-</w:t>
            </w:r>
            <w:r w:rsidR="00522E17">
              <w:rPr>
                <w:bCs/>
                <w:noProof/>
                <w:lang w:val="lt-LT"/>
              </w:rPr>
              <w:t>1725</w:t>
            </w:r>
            <w:r w:rsidRPr="001F5DF2">
              <w:rPr>
                <w:bCs/>
                <w:lang w:val="lt-LT"/>
              </w:rPr>
              <w:fldChar w:fldCharType="end"/>
            </w:r>
            <w:bookmarkEnd w:id="5"/>
          </w:p>
        </w:tc>
      </w:tr>
      <w:tr w:rsidR="001F5DF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1F5DF2" w:rsidRPr="001F5DF2" w:rsidRDefault="001F5DF2" w:rsidP="001F5DF2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8"/>
                  <w:enabled/>
                  <w:calcOnExit w:val="0"/>
                  <w:textInput/>
                </w:ffData>
              </w:fldChar>
            </w:r>
            <w:bookmarkStart w:id="6" w:name="Tekstas8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>
              <w:rPr>
                <w:bCs/>
                <w:noProof/>
                <w:lang w:val="lt-LT"/>
              </w:rPr>
              <w:t xml:space="preserve"> Telšiai</w:t>
            </w:r>
            <w:r w:rsidRPr="001F5DF2">
              <w:rPr>
                <w:bCs/>
                <w:noProof/>
                <w:lang w:val="lt-LT"/>
              </w:rPr>
              <w:t> </w:t>
            </w:r>
            <w:r w:rsidRPr="001F5DF2">
              <w:rPr>
                <w:bCs/>
                <w:lang w:val="lt-LT"/>
              </w:rPr>
              <w:fldChar w:fldCharType="end"/>
            </w:r>
            <w:bookmarkEnd w:id="6"/>
          </w:p>
        </w:tc>
      </w:tr>
      <w:bookmarkEnd w:id="3"/>
    </w:tbl>
    <w:p w:rsidR="00983232" w:rsidRDefault="00983232">
      <w:pPr>
        <w:rPr>
          <w:lang w:val="lt-LT"/>
        </w:rPr>
        <w:sectPr w:rsidR="00983232" w:rsidSect="00953094">
          <w:headerReference w:type="even" r:id="rId11"/>
          <w:headerReference w:type="default" r:id="rId12"/>
          <w:footerReference w:type="first" r:id="rId13"/>
          <w:pgSz w:w="11906" w:h="16838" w:code="9"/>
          <w:pgMar w:top="284" w:right="680" w:bottom="1134" w:left="1701" w:header="0" w:footer="567" w:gutter="0"/>
          <w:cols w:space="1296"/>
          <w:titlePg/>
        </w:sectPr>
      </w:pPr>
    </w:p>
    <w:p w:rsidR="00983232" w:rsidRDefault="00983232">
      <w:pPr>
        <w:rPr>
          <w:lang w:val="lt-LT"/>
        </w:rPr>
      </w:pPr>
      <w:r>
        <w:rPr>
          <w:lang w:val="lt-LT"/>
        </w:rPr>
        <w:lastRenderedPageBreak/>
        <w:tab/>
      </w:r>
    </w:p>
    <w:p w:rsidR="00E150FD" w:rsidRDefault="00E150FD">
      <w:pPr>
        <w:rPr>
          <w:lang w:val="lt-LT"/>
        </w:rPr>
      </w:pPr>
    </w:p>
    <w:p w:rsidR="00E52581" w:rsidRPr="00BC1101" w:rsidRDefault="006F0856" w:rsidP="00A4203D">
      <w:pPr>
        <w:ind w:firstLine="720"/>
        <w:jc w:val="both"/>
        <w:rPr>
          <w:lang w:val="lt-LT"/>
        </w:rPr>
      </w:pPr>
      <w:r w:rsidRPr="00365F24">
        <w:rPr>
          <w:lang w:val="lt-LT"/>
        </w:rPr>
        <w:t>Vadovaudamasis</w:t>
      </w:r>
      <w:r w:rsidRPr="00365F24">
        <w:rPr>
          <w:spacing w:val="-2"/>
          <w:lang w:val="lt-LT"/>
        </w:rPr>
        <w:t xml:space="preserve"> </w:t>
      </w:r>
      <w:r w:rsidR="008646A0">
        <w:rPr>
          <w:spacing w:val="-2"/>
          <w:lang w:val="lt-LT"/>
        </w:rPr>
        <w:t xml:space="preserve">Bendruomenės iniciatyvų projektų idėjų atrankos ir finansavimo tvarkos aprašo, patvirtinto Telšių rajono savivaldybės tarybos 2020 m. gegužės 28 d. sprendimu Nr. T1-134 „Dėl </w:t>
      </w:r>
      <w:r w:rsidR="008646A0" w:rsidRPr="00641B21">
        <w:rPr>
          <w:spacing w:val="-2"/>
          <w:lang w:val="lt-LT"/>
        </w:rPr>
        <w:t>bendruomenės iniciatyvų projektų idėjų atrankos ir finansavimo tvarkos aprašo patvirtinimo“</w:t>
      </w:r>
      <w:r w:rsidR="00D85F93">
        <w:rPr>
          <w:spacing w:val="-2"/>
          <w:lang w:val="lt-LT"/>
        </w:rPr>
        <w:t>,</w:t>
      </w:r>
      <w:r w:rsidR="008646A0" w:rsidRPr="00641B21">
        <w:rPr>
          <w:spacing w:val="-2"/>
          <w:lang w:val="lt-LT"/>
        </w:rPr>
        <w:t xml:space="preserve"> </w:t>
      </w:r>
      <w:r w:rsidR="005A2EEA">
        <w:rPr>
          <w:spacing w:val="-2"/>
          <w:lang w:val="lt-LT"/>
        </w:rPr>
        <w:t>35</w:t>
      </w:r>
      <w:r w:rsidR="008646A0" w:rsidRPr="00641B21">
        <w:rPr>
          <w:spacing w:val="-2"/>
          <w:lang w:val="lt-LT"/>
        </w:rPr>
        <w:t xml:space="preserve"> punktu,</w:t>
      </w:r>
      <w:r w:rsidR="008646A0" w:rsidRPr="00641B21">
        <w:rPr>
          <w:lang w:val="lt-LT"/>
        </w:rPr>
        <w:t xml:space="preserve"> </w:t>
      </w:r>
      <w:r w:rsidR="00C354B1">
        <w:rPr>
          <w:lang w:val="lt-LT"/>
        </w:rPr>
        <w:t xml:space="preserve">Telšių rajono savivaldybės bendruomenės iniciatyvų projektų idėjų atrankos </w:t>
      </w:r>
      <w:r w:rsidR="00C354B1" w:rsidRPr="00FC2F86">
        <w:rPr>
          <w:lang w:val="lt-LT"/>
        </w:rPr>
        <w:t xml:space="preserve">finansavimo </w:t>
      </w:r>
      <w:r w:rsidR="005157F1" w:rsidRPr="00FC2F86">
        <w:rPr>
          <w:lang w:val="lt-LT"/>
        </w:rPr>
        <w:t xml:space="preserve">ir įgyvendinimo </w:t>
      </w:r>
      <w:r w:rsidR="001659BA" w:rsidRPr="00FC2F86">
        <w:rPr>
          <w:lang w:val="lt-LT"/>
        </w:rPr>
        <w:t>202</w:t>
      </w:r>
      <w:r w:rsidR="00B96708">
        <w:rPr>
          <w:lang w:val="lt-LT"/>
        </w:rPr>
        <w:t>1</w:t>
      </w:r>
      <w:r w:rsidR="001659BA" w:rsidRPr="00FC2F86">
        <w:rPr>
          <w:lang w:val="lt-LT"/>
        </w:rPr>
        <w:t>–202</w:t>
      </w:r>
      <w:r w:rsidR="00B96708">
        <w:rPr>
          <w:lang w:val="lt-LT"/>
        </w:rPr>
        <w:t>2</w:t>
      </w:r>
      <w:r w:rsidR="001659BA" w:rsidRPr="00FC2F86">
        <w:rPr>
          <w:lang w:val="lt-LT"/>
        </w:rPr>
        <w:t xml:space="preserve"> metų </w:t>
      </w:r>
      <w:r w:rsidR="005157F1" w:rsidRPr="00FC2F86">
        <w:rPr>
          <w:lang w:val="lt-LT"/>
        </w:rPr>
        <w:t>planu, patvirtintu Telšių rajono savivaldybės</w:t>
      </w:r>
      <w:r w:rsidR="005157F1">
        <w:rPr>
          <w:lang w:val="lt-LT"/>
        </w:rPr>
        <w:t xml:space="preserve"> administracijos direktoriaus 202</w:t>
      </w:r>
      <w:r w:rsidR="00B96708">
        <w:rPr>
          <w:lang w:val="lt-LT"/>
        </w:rPr>
        <w:t>1</w:t>
      </w:r>
      <w:r w:rsidR="005157F1">
        <w:rPr>
          <w:lang w:val="lt-LT"/>
        </w:rPr>
        <w:t xml:space="preserve"> m. </w:t>
      </w:r>
      <w:r w:rsidR="00B96708">
        <w:rPr>
          <w:lang w:val="lt-LT"/>
        </w:rPr>
        <w:t>gegužės</w:t>
      </w:r>
      <w:r w:rsidR="005157F1">
        <w:rPr>
          <w:lang w:val="lt-LT"/>
        </w:rPr>
        <w:t xml:space="preserve"> </w:t>
      </w:r>
      <w:r w:rsidR="00B96708">
        <w:rPr>
          <w:lang w:val="lt-LT"/>
        </w:rPr>
        <w:t>26</w:t>
      </w:r>
      <w:r w:rsidR="005157F1">
        <w:rPr>
          <w:lang w:val="lt-LT"/>
        </w:rPr>
        <w:t xml:space="preserve"> d. įsakymu Nr.A1-</w:t>
      </w:r>
      <w:r w:rsidR="00B96708">
        <w:rPr>
          <w:lang w:val="lt-LT"/>
        </w:rPr>
        <w:t>841</w:t>
      </w:r>
      <w:r w:rsidR="005157F1">
        <w:rPr>
          <w:lang w:val="lt-LT"/>
        </w:rPr>
        <w:t xml:space="preserve"> „Dėl Telšių rajono savivaldybės tarybos 2020 m. gegužės 28 d. sprendimo Nr.T1-134 „Dėl bendruomenės iniciatyvų projektų idėjų atrankos ir finansavimo tvarkos aprašo patvirtinimo“ įgyvendinimo“</w:t>
      </w:r>
      <w:r w:rsidR="00201898">
        <w:rPr>
          <w:lang w:val="lt-LT"/>
        </w:rPr>
        <w:t xml:space="preserve"> bei Bendruomenės iniciatyvų projektų idėjų pasiūlymų vertinimo konsultacinės darbo grupės 2021 m. spalio 25 d. protokolu Nr.7</w:t>
      </w:r>
      <w:r w:rsidR="00097AC7" w:rsidRPr="00BC1101">
        <w:rPr>
          <w:lang w:val="lt-LT"/>
        </w:rPr>
        <w:t>:</w:t>
      </w:r>
    </w:p>
    <w:p w:rsidR="007E4C0D" w:rsidRPr="002E60DE" w:rsidRDefault="00CB0F1A" w:rsidP="008618D2">
      <w:pPr>
        <w:numPr>
          <w:ilvl w:val="0"/>
          <w:numId w:val="16"/>
        </w:numPr>
        <w:ind w:left="0" w:firstLine="720"/>
        <w:jc w:val="both"/>
        <w:rPr>
          <w:lang w:val="lt-LT"/>
        </w:rPr>
      </w:pPr>
      <w:r w:rsidRPr="002E60DE">
        <w:rPr>
          <w:spacing w:val="40"/>
          <w:lang w:val="lt-LT"/>
        </w:rPr>
        <w:t>T</w:t>
      </w:r>
      <w:r w:rsidR="008646A0" w:rsidRPr="002E60DE">
        <w:rPr>
          <w:spacing w:val="40"/>
          <w:lang w:val="lt-LT"/>
        </w:rPr>
        <w:t>virtinu</w:t>
      </w:r>
      <w:r w:rsidR="008646A0" w:rsidRPr="002E60DE">
        <w:rPr>
          <w:lang w:val="lt-LT"/>
        </w:rPr>
        <w:t xml:space="preserve"> </w:t>
      </w:r>
      <w:r w:rsidR="00366FC8" w:rsidRPr="002E60DE">
        <w:rPr>
          <w:lang w:val="lt-LT"/>
        </w:rPr>
        <w:t>gyventojų balsavimo už pateiktas bendruomenės iniciatyvų projektų idėjas</w:t>
      </w:r>
      <w:r w:rsidR="00A73D9F" w:rsidRPr="002E60DE">
        <w:rPr>
          <w:lang w:val="lt-LT"/>
        </w:rPr>
        <w:t xml:space="preserve"> </w:t>
      </w:r>
      <w:r w:rsidR="002E60DE" w:rsidRPr="002E60DE">
        <w:rPr>
          <w:lang w:val="lt-LT"/>
        </w:rPr>
        <w:t>re</w:t>
      </w:r>
      <w:r w:rsidR="00366FC8" w:rsidRPr="002E60DE">
        <w:rPr>
          <w:lang w:val="lt-LT"/>
        </w:rPr>
        <w:t>zultatus:</w:t>
      </w:r>
    </w:p>
    <w:p w:rsidR="008618D2" w:rsidRPr="00BC1101" w:rsidRDefault="008618D2" w:rsidP="008618D2">
      <w:pPr>
        <w:ind w:left="720"/>
        <w:jc w:val="both"/>
        <w:rPr>
          <w:lang w:val="lt-L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5958"/>
        <w:gridCol w:w="2966"/>
      </w:tblGrid>
      <w:tr w:rsidR="007E4C0D" w:rsidRPr="00D66089" w:rsidTr="00D66089">
        <w:tc>
          <w:tcPr>
            <w:tcW w:w="709" w:type="dxa"/>
            <w:shd w:val="clear" w:color="auto" w:fill="auto"/>
          </w:tcPr>
          <w:p w:rsidR="007E4C0D" w:rsidRPr="00D66089" w:rsidRDefault="007E4C0D" w:rsidP="00D66089">
            <w:pPr>
              <w:jc w:val="both"/>
              <w:rPr>
                <w:b/>
                <w:bCs/>
                <w:lang w:val="lt-LT"/>
              </w:rPr>
            </w:pPr>
            <w:r w:rsidRPr="00D66089">
              <w:rPr>
                <w:b/>
                <w:bCs/>
                <w:lang w:val="lt-LT"/>
              </w:rPr>
              <w:t>Eil. Nr.</w:t>
            </w:r>
          </w:p>
        </w:tc>
        <w:tc>
          <w:tcPr>
            <w:tcW w:w="5958" w:type="dxa"/>
            <w:shd w:val="clear" w:color="auto" w:fill="auto"/>
          </w:tcPr>
          <w:p w:rsidR="007E4C0D" w:rsidRPr="00D66089" w:rsidRDefault="007E4C0D" w:rsidP="00D66089">
            <w:pPr>
              <w:jc w:val="both"/>
              <w:rPr>
                <w:b/>
                <w:bCs/>
                <w:lang w:val="lt-LT"/>
              </w:rPr>
            </w:pPr>
            <w:r w:rsidRPr="00D66089">
              <w:rPr>
                <w:b/>
                <w:bCs/>
                <w:lang w:val="lt-LT"/>
              </w:rPr>
              <w:t>Bendruomenės iniciatyvų projekto idėjos pavadinimas</w:t>
            </w:r>
          </w:p>
        </w:tc>
        <w:tc>
          <w:tcPr>
            <w:tcW w:w="2966" w:type="dxa"/>
            <w:shd w:val="clear" w:color="auto" w:fill="auto"/>
          </w:tcPr>
          <w:p w:rsidR="007E4C0D" w:rsidRPr="00D66089" w:rsidRDefault="007E4C0D" w:rsidP="00D66089">
            <w:pPr>
              <w:jc w:val="both"/>
              <w:rPr>
                <w:b/>
                <w:bCs/>
                <w:lang w:val="lt-LT"/>
              </w:rPr>
            </w:pPr>
            <w:r w:rsidRPr="00D66089">
              <w:rPr>
                <w:b/>
                <w:bCs/>
                <w:lang w:val="lt-LT"/>
              </w:rPr>
              <w:t>Balsavusių gyventojų skaičius</w:t>
            </w:r>
          </w:p>
        </w:tc>
      </w:tr>
      <w:tr w:rsidR="008618D2" w:rsidRPr="00894196" w:rsidTr="00D66089">
        <w:tc>
          <w:tcPr>
            <w:tcW w:w="709" w:type="dxa"/>
            <w:shd w:val="clear" w:color="auto" w:fill="auto"/>
          </w:tcPr>
          <w:p w:rsidR="008618D2" w:rsidRPr="00894196" w:rsidRDefault="008618D2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1.</w:t>
            </w:r>
          </w:p>
        </w:tc>
        <w:tc>
          <w:tcPr>
            <w:tcW w:w="5958" w:type="dxa"/>
            <w:shd w:val="clear" w:color="auto" w:fill="auto"/>
          </w:tcPr>
          <w:p w:rsidR="008618D2" w:rsidRPr="00894196" w:rsidRDefault="00751384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„Laisvalaikio aikštelės Degaičių parke – ir mažiems ir dideliems“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8618D2" w:rsidRPr="00894196" w:rsidRDefault="00751384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1141</w:t>
            </w:r>
          </w:p>
        </w:tc>
      </w:tr>
      <w:tr w:rsidR="008618D2" w:rsidRPr="00894196" w:rsidTr="00D66089">
        <w:tc>
          <w:tcPr>
            <w:tcW w:w="709" w:type="dxa"/>
            <w:shd w:val="clear" w:color="auto" w:fill="auto"/>
          </w:tcPr>
          <w:p w:rsidR="008618D2" w:rsidRPr="00894196" w:rsidRDefault="008618D2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2.</w:t>
            </w:r>
          </w:p>
        </w:tc>
        <w:tc>
          <w:tcPr>
            <w:tcW w:w="5958" w:type="dxa"/>
            <w:shd w:val="clear" w:color="auto" w:fill="auto"/>
          </w:tcPr>
          <w:p w:rsidR="008618D2" w:rsidRPr="00894196" w:rsidRDefault="00894196" w:rsidP="00D66089">
            <w:pPr>
              <w:jc w:val="both"/>
              <w:rPr>
                <w:bCs/>
                <w:lang w:val="lt-LT"/>
              </w:rPr>
            </w:pPr>
            <w:r>
              <w:rPr>
                <w:lang w:val="lt-LT"/>
              </w:rPr>
              <w:t>„</w:t>
            </w:r>
            <w:r w:rsidR="00751384" w:rsidRPr="00894196">
              <w:rPr>
                <w:lang w:val="lt-LT"/>
              </w:rPr>
              <w:t>Lauko krepšinio aikštelė Žarėnuose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8618D2" w:rsidRPr="00894196" w:rsidRDefault="00751384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938</w:t>
            </w:r>
          </w:p>
        </w:tc>
      </w:tr>
      <w:tr w:rsidR="008618D2" w:rsidRPr="00894196" w:rsidTr="00D66089">
        <w:tc>
          <w:tcPr>
            <w:tcW w:w="709" w:type="dxa"/>
            <w:shd w:val="clear" w:color="auto" w:fill="auto"/>
          </w:tcPr>
          <w:p w:rsidR="008618D2" w:rsidRPr="00894196" w:rsidRDefault="008618D2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3.</w:t>
            </w:r>
          </w:p>
        </w:tc>
        <w:tc>
          <w:tcPr>
            <w:tcW w:w="5958" w:type="dxa"/>
            <w:shd w:val="clear" w:color="auto" w:fill="auto"/>
          </w:tcPr>
          <w:p w:rsidR="008618D2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751384" w:rsidRPr="00894196">
              <w:rPr>
                <w:lang w:val="lt-LT"/>
              </w:rPr>
              <w:t>Vaikų žaidimų aikštelės įrengimas Lygumų gatvėje, Telšių mieste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8618D2" w:rsidRPr="00894196" w:rsidRDefault="00751384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682</w:t>
            </w:r>
          </w:p>
        </w:tc>
      </w:tr>
      <w:tr w:rsidR="008618D2" w:rsidRPr="00894196" w:rsidTr="00D66089">
        <w:tc>
          <w:tcPr>
            <w:tcW w:w="709" w:type="dxa"/>
            <w:shd w:val="clear" w:color="auto" w:fill="auto"/>
          </w:tcPr>
          <w:p w:rsidR="008618D2" w:rsidRPr="00894196" w:rsidRDefault="008618D2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4.</w:t>
            </w:r>
          </w:p>
        </w:tc>
        <w:tc>
          <w:tcPr>
            <w:tcW w:w="5958" w:type="dxa"/>
            <w:shd w:val="clear" w:color="auto" w:fill="auto"/>
          </w:tcPr>
          <w:p w:rsidR="008618D2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Mobili biotechnologijų klasė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8618D2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466</w:t>
            </w:r>
          </w:p>
        </w:tc>
      </w:tr>
      <w:tr w:rsidR="008618D2" w:rsidRPr="00894196" w:rsidTr="00D66089">
        <w:tc>
          <w:tcPr>
            <w:tcW w:w="709" w:type="dxa"/>
            <w:shd w:val="clear" w:color="auto" w:fill="auto"/>
          </w:tcPr>
          <w:p w:rsidR="008618D2" w:rsidRPr="00894196" w:rsidRDefault="008618D2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5.</w:t>
            </w:r>
          </w:p>
        </w:tc>
        <w:tc>
          <w:tcPr>
            <w:tcW w:w="5958" w:type="dxa"/>
            <w:shd w:val="clear" w:color="auto" w:fill="auto"/>
          </w:tcPr>
          <w:p w:rsidR="008618D2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Telšių „Germanto“ progimnazijos projektas „Lauko klasė</w:t>
            </w:r>
            <w:r>
              <w:rPr>
                <w:lang w:val="lt-LT"/>
              </w:rPr>
              <w:t>““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8618D2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280</w:t>
            </w:r>
          </w:p>
        </w:tc>
      </w:tr>
      <w:tr w:rsidR="003F23C0" w:rsidRPr="00894196" w:rsidTr="00D66089">
        <w:tc>
          <w:tcPr>
            <w:tcW w:w="709" w:type="dxa"/>
            <w:shd w:val="clear" w:color="auto" w:fill="auto"/>
          </w:tcPr>
          <w:p w:rsidR="003F23C0" w:rsidRPr="00894196" w:rsidRDefault="003F23C0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 xml:space="preserve">6. </w:t>
            </w:r>
          </w:p>
        </w:tc>
        <w:tc>
          <w:tcPr>
            <w:tcW w:w="5958" w:type="dxa"/>
            <w:shd w:val="clear" w:color="auto" w:fill="auto"/>
          </w:tcPr>
          <w:p w:rsidR="003F23C0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Kupuols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3F23C0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261</w:t>
            </w:r>
          </w:p>
        </w:tc>
      </w:tr>
      <w:tr w:rsidR="003F23C0" w:rsidRPr="00894196" w:rsidTr="00D66089">
        <w:tc>
          <w:tcPr>
            <w:tcW w:w="709" w:type="dxa"/>
            <w:shd w:val="clear" w:color="auto" w:fill="auto"/>
          </w:tcPr>
          <w:p w:rsidR="003F23C0" w:rsidRPr="00894196" w:rsidRDefault="003F23C0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7.</w:t>
            </w:r>
          </w:p>
        </w:tc>
        <w:tc>
          <w:tcPr>
            <w:tcW w:w="5958" w:type="dxa"/>
            <w:shd w:val="clear" w:color="auto" w:fill="auto"/>
          </w:tcPr>
          <w:p w:rsidR="003F23C0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Skambantys Telšiai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3F23C0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179</w:t>
            </w:r>
          </w:p>
        </w:tc>
      </w:tr>
      <w:tr w:rsidR="003F23C0" w:rsidRPr="00894196" w:rsidTr="00D66089">
        <w:tc>
          <w:tcPr>
            <w:tcW w:w="709" w:type="dxa"/>
            <w:shd w:val="clear" w:color="auto" w:fill="auto"/>
          </w:tcPr>
          <w:p w:rsidR="003F23C0" w:rsidRPr="00894196" w:rsidRDefault="003F23C0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 xml:space="preserve">8. </w:t>
            </w:r>
          </w:p>
        </w:tc>
        <w:tc>
          <w:tcPr>
            <w:tcW w:w="5958" w:type="dxa"/>
            <w:shd w:val="clear" w:color="auto" w:fill="auto"/>
          </w:tcPr>
          <w:p w:rsidR="003F23C0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Lauko žaidimų komplekso ir treniruoklių įrengimas Viešvėnuose</w:t>
            </w:r>
            <w:r>
              <w:rPr>
                <w:lang w:val="lt-LT"/>
              </w:rPr>
              <w:t>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3F23C0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175</w:t>
            </w:r>
          </w:p>
        </w:tc>
      </w:tr>
      <w:tr w:rsidR="003F23C0" w:rsidRPr="00894196" w:rsidTr="00D66089">
        <w:tc>
          <w:tcPr>
            <w:tcW w:w="709" w:type="dxa"/>
            <w:shd w:val="clear" w:color="auto" w:fill="auto"/>
          </w:tcPr>
          <w:p w:rsidR="003F23C0" w:rsidRPr="00894196" w:rsidRDefault="003F23C0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>9.</w:t>
            </w:r>
          </w:p>
        </w:tc>
        <w:tc>
          <w:tcPr>
            <w:tcW w:w="5958" w:type="dxa"/>
            <w:shd w:val="clear" w:color="auto" w:fill="auto"/>
          </w:tcPr>
          <w:p w:rsidR="003F23C0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="003F23C0" w:rsidRPr="00894196">
              <w:rPr>
                <w:lang w:val="lt-LT"/>
              </w:rPr>
              <w:t>Stipresnis AŠ - raktas į geresnę mūsų visų ateitį“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3F23C0" w:rsidRPr="00894196" w:rsidRDefault="003F23C0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143</w:t>
            </w:r>
          </w:p>
        </w:tc>
      </w:tr>
      <w:tr w:rsidR="003F23C0" w:rsidRPr="00894196" w:rsidTr="00D66089">
        <w:tc>
          <w:tcPr>
            <w:tcW w:w="709" w:type="dxa"/>
            <w:shd w:val="clear" w:color="auto" w:fill="auto"/>
          </w:tcPr>
          <w:p w:rsidR="003F23C0" w:rsidRPr="00894196" w:rsidRDefault="003F23C0" w:rsidP="00D66089">
            <w:pPr>
              <w:jc w:val="both"/>
              <w:rPr>
                <w:lang w:val="lt-LT"/>
              </w:rPr>
            </w:pPr>
            <w:r w:rsidRPr="00894196">
              <w:rPr>
                <w:lang w:val="lt-LT"/>
              </w:rPr>
              <w:t xml:space="preserve">10. </w:t>
            </w:r>
          </w:p>
        </w:tc>
        <w:tc>
          <w:tcPr>
            <w:tcW w:w="5958" w:type="dxa"/>
            <w:shd w:val="clear" w:color="auto" w:fill="auto"/>
          </w:tcPr>
          <w:p w:rsidR="003F23C0" w:rsidRPr="00894196" w:rsidRDefault="00894196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</w:t>
            </w:r>
            <w:r w:rsidRPr="00894196">
              <w:rPr>
                <w:lang w:val="lt-LT"/>
              </w:rPr>
              <w:t>Diskgolfo parkas Telšiuose“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3F23C0" w:rsidRPr="00894196" w:rsidRDefault="00894196" w:rsidP="00D66089">
            <w:pPr>
              <w:jc w:val="center"/>
              <w:rPr>
                <w:lang w:val="lt-LT"/>
              </w:rPr>
            </w:pPr>
            <w:r w:rsidRPr="00894196">
              <w:rPr>
                <w:lang w:val="lt-LT"/>
              </w:rPr>
              <w:t>71</w:t>
            </w:r>
          </w:p>
        </w:tc>
      </w:tr>
      <w:tr w:rsidR="005B4634" w:rsidRPr="00894196" w:rsidTr="00D66089">
        <w:tc>
          <w:tcPr>
            <w:tcW w:w="709" w:type="dxa"/>
            <w:shd w:val="clear" w:color="auto" w:fill="auto"/>
          </w:tcPr>
          <w:p w:rsidR="005B4634" w:rsidRPr="00894196" w:rsidRDefault="005B4634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 xml:space="preserve">11. </w:t>
            </w:r>
          </w:p>
        </w:tc>
        <w:tc>
          <w:tcPr>
            <w:tcW w:w="5958" w:type="dxa"/>
            <w:shd w:val="clear" w:color="auto" w:fill="auto"/>
          </w:tcPr>
          <w:p w:rsidR="005B4634" w:rsidRDefault="005B4634" w:rsidP="00D66089">
            <w:pPr>
              <w:jc w:val="both"/>
              <w:rPr>
                <w:lang w:val="lt-LT"/>
              </w:rPr>
            </w:pPr>
            <w:r>
              <w:rPr>
                <w:lang w:val="lt-LT"/>
              </w:rPr>
              <w:t>„Mėta – maistas ir vaistas“</w:t>
            </w:r>
          </w:p>
        </w:tc>
        <w:tc>
          <w:tcPr>
            <w:tcW w:w="2966" w:type="dxa"/>
            <w:shd w:val="clear" w:color="auto" w:fill="auto"/>
            <w:vAlign w:val="center"/>
          </w:tcPr>
          <w:p w:rsidR="005B4634" w:rsidRPr="00894196" w:rsidRDefault="005B4634" w:rsidP="00D66089">
            <w:pPr>
              <w:jc w:val="center"/>
              <w:rPr>
                <w:lang w:val="lt-LT"/>
              </w:rPr>
            </w:pPr>
            <w:r>
              <w:rPr>
                <w:lang w:val="lt-LT"/>
              </w:rPr>
              <w:t>31</w:t>
            </w:r>
          </w:p>
        </w:tc>
      </w:tr>
    </w:tbl>
    <w:p w:rsidR="00366FC8" w:rsidRDefault="00366FC8" w:rsidP="007E4C0D">
      <w:pPr>
        <w:ind w:left="720"/>
        <w:jc w:val="both"/>
        <w:rPr>
          <w:lang w:val="lt-LT"/>
        </w:rPr>
      </w:pPr>
    </w:p>
    <w:p w:rsidR="00AE6345" w:rsidRDefault="00D7231C" w:rsidP="00D7231C">
      <w:pPr>
        <w:numPr>
          <w:ilvl w:val="0"/>
          <w:numId w:val="16"/>
        </w:numPr>
        <w:ind w:left="0" w:firstLine="720"/>
        <w:jc w:val="both"/>
        <w:rPr>
          <w:lang w:val="lt-LT"/>
        </w:rPr>
      </w:pPr>
      <w:r>
        <w:rPr>
          <w:lang w:val="lt-LT"/>
        </w:rPr>
        <w:t>P</w:t>
      </w:r>
      <w:r w:rsidR="007A0F85">
        <w:rPr>
          <w:lang w:val="lt-LT"/>
        </w:rPr>
        <w:t xml:space="preserve"> </w:t>
      </w:r>
      <w:r>
        <w:rPr>
          <w:lang w:val="lt-LT"/>
        </w:rPr>
        <w:t>a</w:t>
      </w:r>
      <w:r w:rsidR="007A0F85">
        <w:rPr>
          <w:lang w:val="lt-LT"/>
        </w:rPr>
        <w:t xml:space="preserve"> </w:t>
      </w:r>
      <w:r>
        <w:rPr>
          <w:lang w:val="lt-LT"/>
        </w:rPr>
        <w:t>v</w:t>
      </w:r>
      <w:r w:rsidR="007A0F85">
        <w:rPr>
          <w:lang w:val="lt-LT"/>
        </w:rPr>
        <w:t xml:space="preserve"> </w:t>
      </w:r>
      <w:r>
        <w:rPr>
          <w:lang w:val="lt-LT"/>
        </w:rPr>
        <w:t>e</w:t>
      </w:r>
      <w:r w:rsidR="007A0F85">
        <w:rPr>
          <w:lang w:val="lt-LT"/>
        </w:rPr>
        <w:t xml:space="preserve"> </w:t>
      </w:r>
      <w:r>
        <w:rPr>
          <w:lang w:val="lt-LT"/>
        </w:rPr>
        <w:t>d</w:t>
      </w:r>
      <w:r w:rsidR="007A0F85">
        <w:rPr>
          <w:lang w:val="lt-LT"/>
        </w:rPr>
        <w:t xml:space="preserve"> </w:t>
      </w:r>
      <w:r>
        <w:rPr>
          <w:lang w:val="lt-LT"/>
        </w:rPr>
        <w:t>u</w:t>
      </w:r>
      <w:r w:rsidR="007A0F85">
        <w:rPr>
          <w:lang w:val="lt-LT"/>
        </w:rPr>
        <w:t xml:space="preserve"> </w:t>
      </w:r>
      <w:r>
        <w:rPr>
          <w:lang w:val="lt-LT"/>
        </w:rPr>
        <w:t xml:space="preserve">Telšių rajono savivaldybės administracijos Strateginio planavimo ir </w:t>
      </w:r>
      <w:r w:rsidRPr="00FC2F86">
        <w:rPr>
          <w:lang w:val="lt-LT"/>
        </w:rPr>
        <w:t>investicijų skyriui numatyti Telšių rajono savivaldybės 202</w:t>
      </w:r>
      <w:r w:rsidR="00903BA7">
        <w:rPr>
          <w:lang w:val="lt-LT"/>
        </w:rPr>
        <w:t>2</w:t>
      </w:r>
      <w:r w:rsidRPr="00FC2F86">
        <w:rPr>
          <w:lang w:val="lt-LT"/>
        </w:rPr>
        <w:t>–202</w:t>
      </w:r>
      <w:r w:rsidR="00903BA7">
        <w:rPr>
          <w:lang w:val="lt-LT"/>
        </w:rPr>
        <w:t>4</w:t>
      </w:r>
      <w:r w:rsidRPr="00FC2F86">
        <w:rPr>
          <w:lang w:val="lt-LT"/>
        </w:rPr>
        <w:t xml:space="preserve"> metų strateginiame veiklos</w:t>
      </w:r>
      <w:r>
        <w:rPr>
          <w:lang w:val="lt-LT"/>
        </w:rPr>
        <w:t xml:space="preserve"> plane  </w:t>
      </w:r>
      <w:r w:rsidR="00E56F17" w:rsidRPr="00E56F17">
        <w:rPr>
          <w:lang w:val="lt-LT"/>
        </w:rPr>
        <w:t>40</w:t>
      </w:r>
      <w:r w:rsidRPr="00E56F17">
        <w:rPr>
          <w:lang w:val="lt-LT"/>
        </w:rPr>
        <w:t> 000,00 Eur</w:t>
      </w:r>
      <w:r>
        <w:rPr>
          <w:lang w:val="lt-LT"/>
        </w:rPr>
        <w:t xml:space="preserve"> lėš</w:t>
      </w:r>
      <w:r w:rsidRPr="007808F1">
        <w:rPr>
          <w:lang w:val="lt-LT"/>
        </w:rPr>
        <w:t>ų</w:t>
      </w:r>
      <w:r>
        <w:rPr>
          <w:lang w:val="lt-LT"/>
        </w:rPr>
        <w:t xml:space="preserve"> poreikį daugiausiai gyventojų balsų surinkusi</w:t>
      </w:r>
      <w:r w:rsidR="007808F1">
        <w:rPr>
          <w:lang w:val="lt-LT"/>
        </w:rPr>
        <w:t>oms</w:t>
      </w:r>
      <w:r>
        <w:rPr>
          <w:lang w:val="lt-LT"/>
        </w:rPr>
        <w:t xml:space="preserve"> </w:t>
      </w:r>
      <w:r w:rsidR="001659BA">
        <w:rPr>
          <w:lang w:val="lt-LT"/>
        </w:rPr>
        <w:t>p</w:t>
      </w:r>
      <w:r>
        <w:rPr>
          <w:lang w:val="lt-LT"/>
        </w:rPr>
        <w:t>rojekt</w:t>
      </w:r>
      <w:r w:rsidR="007808F1">
        <w:rPr>
          <w:lang w:val="lt-LT"/>
        </w:rPr>
        <w:t>ų</w:t>
      </w:r>
      <w:r w:rsidR="0046284E">
        <w:rPr>
          <w:lang w:val="lt-LT"/>
        </w:rPr>
        <w:t xml:space="preserve"> idėj</w:t>
      </w:r>
      <w:r w:rsidR="007808F1">
        <w:rPr>
          <w:lang w:val="lt-LT"/>
        </w:rPr>
        <w:t>oms</w:t>
      </w:r>
      <w:r>
        <w:rPr>
          <w:lang w:val="lt-LT"/>
        </w:rPr>
        <w:t xml:space="preserve"> įgyvendinti</w:t>
      </w:r>
      <w:r w:rsidR="00E56F17">
        <w:rPr>
          <w:lang w:val="lt-LT"/>
        </w:rPr>
        <w:t>:</w:t>
      </w:r>
    </w:p>
    <w:p w:rsidR="00E56F17" w:rsidRDefault="00E56F17" w:rsidP="00E56F17">
      <w:pPr>
        <w:numPr>
          <w:ilvl w:val="1"/>
          <w:numId w:val="16"/>
        </w:numPr>
        <w:jc w:val="both"/>
        <w:rPr>
          <w:lang w:val="lt-LT"/>
        </w:rPr>
      </w:pPr>
      <w:r w:rsidRPr="00894196">
        <w:rPr>
          <w:lang w:val="lt-LT"/>
        </w:rPr>
        <w:lastRenderedPageBreak/>
        <w:t>„Laisvalaikio aikštelės Degaičių parke – ir mažiems ir dideliems“</w:t>
      </w:r>
      <w:r>
        <w:rPr>
          <w:lang w:val="lt-LT"/>
        </w:rPr>
        <w:t>;</w:t>
      </w:r>
    </w:p>
    <w:p w:rsidR="00E56F17" w:rsidRDefault="00E56F17" w:rsidP="00E56F17">
      <w:pPr>
        <w:numPr>
          <w:ilvl w:val="1"/>
          <w:numId w:val="16"/>
        </w:numPr>
        <w:jc w:val="both"/>
        <w:rPr>
          <w:lang w:val="lt-LT"/>
        </w:rPr>
      </w:pPr>
      <w:r>
        <w:rPr>
          <w:lang w:val="lt-LT"/>
        </w:rPr>
        <w:t>„</w:t>
      </w:r>
      <w:r w:rsidRPr="00894196">
        <w:rPr>
          <w:lang w:val="lt-LT"/>
        </w:rPr>
        <w:t>Lauko krepšinio aikštelė Žarėnuose</w:t>
      </w:r>
      <w:r>
        <w:rPr>
          <w:lang w:val="lt-LT"/>
        </w:rPr>
        <w:t>“.</w:t>
      </w:r>
    </w:p>
    <w:p w:rsidR="00585227" w:rsidRDefault="00585227" w:rsidP="00585227">
      <w:pPr>
        <w:ind w:left="720"/>
        <w:jc w:val="both"/>
        <w:rPr>
          <w:lang w:val="lt-LT"/>
        </w:rPr>
      </w:pPr>
    </w:p>
    <w:p w:rsidR="009D4F40" w:rsidRDefault="009D4F40" w:rsidP="00D7231C">
      <w:pPr>
        <w:numPr>
          <w:ilvl w:val="0"/>
          <w:numId w:val="16"/>
        </w:numPr>
        <w:ind w:left="0" w:firstLine="720"/>
        <w:jc w:val="both"/>
        <w:rPr>
          <w:lang w:val="lt-LT"/>
        </w:rPr>
      </w:pPr>
      <w:r>
        <w:rPr>
          <w:lang w:val="lt-LT"/>
        </w:rPr>
        <w:t>S</w:t>
      </w:r>
      <w:r w:rsidR="005571E9">
        <w:rPr>
          <w:lang w:val="lt-LT"/>
        </w:rPr>
        <w:t xml:space="preserve"> </w:t>
      </w:r>
      <w:r>
        <w:rPr>
          <w:lang w:val="lt-LT"/>
        </w:rPr>
        <w:t>k</w:t>
      </w:r>
      <w:r w:rsidR="005571E9">
        <w:rPr>
          <w:lang w:val="lt-LT"/>
        </w:rPr>
        <w:t xml:space="preserve"> </w:t>
      </w:r>
      <w:r>
        <w:rPr>
          <w:lang w:val="lt-LT"/>
        </w:rPr>
        <w:t>i</w:t>
      </w:r>
      <w:r w:rsidR="005571E9">
        <w:rPr>
          <w:lang w:val="lt-LT"/>
        </w:rPr>
        <w:t xml:space="preserve"> </w:t>
      </w:r>
      <w:r>
        <w:rPr>
          <w:lang w:val="lt-LT"/>
        </w:rPr>
        <w:t>r</w:t>
      </w:r>
      <w:r w:rsidR="005571E9">
        <w:rPr>
          <w:lang w:val="lt-LT"/>
        </w:rPr>
        <w:t xml:space="preserve"> </w:t>
      </w:r>
      <w:r>
        <w:rPr>
          <w:lang w:val="lt-LT"/>
        </w:rPr>
        <w:t>i</w:t>
      </w:r>
      <w:r w:rsidR="005571E9">
        <w:rPr>
          <w:lang w:val="lt-LT"/>
        </w:rPr>
        <w:t xml:space="preserve"> </w:t>
      </w:r>
      <w:r>
        <w:rPr>
          <w:lang w:val="lt-LT"/>
        </w:rPr>
        <w:t>u</w:t>
      </w:r>
      <w:r w:rsidR="005571E9">
        <w:rPr>
          <w:lang w:val="lt-LT"/>
        </w:rPr>
        <w:t xml:space="preserve"> </w:t>
      </w:r>
      <w:r>
        <w:rPr>
          <w:lang w:val="lt-LT"/>
        </w:rPr>
        <w:t xml:space="preserve"> </w:t>
      </w:r>
      <w:r w:rsidR="00F148DD">
        <w:rPr>
          <w:lang w:val="lt-LT"/>
        </w:rPr>
        <w:t xml:space="preserve">Mindaugą Norkų, </w:t>
      </w:r>
      <w:r>
        <w:rPr>
          <w:lang w:val="lt-LT"/>
        </w:rPr>
        <w:t>Telšių rajono savivaldybės administracijos Statybos ir urbanistikos skyri</w:t>
      </w:r>
      <w:r w:rsidR="00BA0134">
        <w:rPr>
          <w:lang w:val="lt-LT"/>
        </w:rPr>
        <w:t>aus</w:t>
      </w:r>
      <w:r w:rsidR="005D3B66">
        <w:rPr>
          <w:lang w:val="lt-LT"/>
        </w:rPr>
        <w:t xml:space="preserve"> </w:t>
      </w:r>
      <w:r w:rsidR="00B97517">
        <w:rPr>
          <w:lang w:val="lt-LT"/>
        </w:rPr>
        <w:t>vedėją</w:t>
      </w:r>
      <w:r w:rsidR="002D2198" w:rsidRPr="00FC2F86">
        <w:rPr>
          <w:lang w:val="lt-LT"/>
        </w:rPr>
        <w:t>,</w:t>
      </w:r>
      <w:r w:rsidR="00BA0134" w:rsidRPr="00FC2F86">
        <w:rPr>
          <w:lang w:val="lt-LT"/>
        </w:rPr>
        <w:t xml:space="preserve"> </w:t>
      </w:r>
      <w:r w:rsidRPr="00FC2F86">
        <w:rPr>
          <w:lang w:val="lt-LT"/>
        </w:rPr>
        <w:t>atsaking</w:t>
      </w:r>
      <w:r w:rsidR="001659BA" w:rsidRPr="00FC2F86">
        <w:rPr>
          <w:lang w:val="lt-LT"/>
        </w:rPr>
        <w:t>ą</w:t>
      </w:r>
      <w:r w:rsidRPr="00FC2F86">
        <w:rPr>
          <w:lang w:val="lt-LT"/>
        </w:rPr>
        <w:t xml:space="preserve"> už daugiausiai gyventojų balsų surinkusi</w:t>
      </w:r>
      <w:r w:rsidR="007808F1" w:rsidRPr="007808F1">
        <w:rPr>
          <w:lang w:val="lt-LT"/>
        </w:rPr>
        <w:t>ų</w:t>
      </w:r>
      <w:r w:rsidR="00E56F17">
        <w:rPr>
          <w:lang w:val="lt-LT"/>
        </w:rPr>
        <w:t>, šio įsakymo 2 punkte įvardintų,</w:t>
      </w:r>
      <w:r w:rsidRPr="00FC2F86">
        <w:rPr>
          <w:lang w:val="lt-LT"/>
        </w:rPr>
        <w:t xml:space="preserve"> </w:t>
      </w:r>
      <w:r w:rsidR="001659BA" w:rsidRPr="00FC2F86">
        <w:rPr>
          <w:lang w:val="lt-LT"/>
        </w:rPr>
        <w:t>p</w:t>
      </w:r>
      <w:r w:rsidRPr="00FC2F86">
        <w:rPr>
          <w:lang w:val="lt-LT"/>
        </w:rPr>
        <w:t>rojekt</w:t>
      </w:r>
      <w:r w:rsidR="007808F1" w:rsidRPr="007808F1">
        <w:rPr>
          <w:lang w:val="lt-LT"/>
        </w:rPr>
        <w:t>ų</w:t>
      </w:r>
      <w:r w:rsidR="00DA7C5B">
        <w:rPr>
          <w:lang w:val="lt-LT"/>
        </w:rPr>
        <w:t xml:space="preserve"> idėj</w:t>
      </w:r>
      <w:r w:rsidR="007808F1" w:rsidRPr="007808F1">
        <w:rPr>
          <w:lang w:val="lt-LT"/>
        </w:rPr>
        <w:t>ų</w:t>
      </w:r>
      <w:r>
        <w:rPr>
          <w:lang w:val="lt-LT"/>
        </w:rPr>
        <w:t xml:space="preserve"> įgyvendinimą.</w:t>
      </w:r>
    </w:p>
    <w:p w:rsidR="00585227" w:rsidRDefault="00585227" w:rsidP="00585227">
      <w:pPr>
        <w:pStyle w:val="ListParagraph"/>
        <w:rPr>
          <w:lang w:val="lt-LT"/>
        </w:rPr>
      </w:pPr>
    </w:p>
    <w:p w:rsidR="005571E9" w:rsidRDefault="005571E9" w:rsidP="00D7231C">
      <w:pPr>
        <w:numPr>
          <w:ilvl w:val="0"/>
          <w:numId w:val="16"/>
        </w:numPr>
        <w:ind w:left="0" w:firstLine="720"/>
        <w:jc w:val="both"/>
        <w:rPr>
          <w:lang w:val="lt-LT"/>
        </w:rPr>
      </w:pPr>
      <w:r>
        <w:rPr>
          <w:lang w:val="lt-LT"/>
        </w:rPr>
        <w:t>P</w:t>
      </w:r>
      <w:r w:rsidR="00E96698">
        <w:rPr>
          <w:lang w:val="lt-LT"/>
        </w:rPr>
        <w:t xml:space="preserve"> </w:t>
      </w:r>
      <w:r>
        <w:rPr>
          <w:lang w:val="lt-LT"/>
        </w:rPr>
        <w:t>a</w:t>
      </w:r>
      <w:r w:rsidR="00E96698">
        <w:rPr>
          <w:lang w:val="lt-LT"/>
        </w:rPr>
        <w:t xml:space="preserve"> </w:t>
      </w:r>
      <w:r>
        <w:rPr>
          <w:lang w:val="lt-LT"/>
        </w:rPr>
        <w:t>v</w:t>
      </w:r>
      <w:r w:rsidR="00E96698">
        <w:rPr>
          <w:lang w:val="lt-LT"/>
        </w:rPr>
        <w:t xml:space="preserve"> </w:t>
      </w:r>
      <w:r>
        <w:rPr>
          <w:lang w:val="lt-LT"/>
        </w:rPr>
        <w:t>e</w:t>
      </w:r>
      <w:r w:rsidR="00E96698">
        <w:rPr>
          <w:lang w:val="lt-LT"/>
        </w:rPr>
        <w:t xml:space="preserve"> </w:t>
      </w:r>
      <w:r>
        <w:rPr>
          <w:lang w:val="lt-LT"/>
        </w:rPr>
        <w:t>d</w:t>
      </w:r>
      <w:r w:rsidR="00E96698">
        <w:rPr>
          <w:lang w:val="lt-LT"/>
        </w:rPr>
        <w:t xml:space="preserve"> </w:t>
      </w:r>
      <w:r>
        <w:rPr>
          <w:lang w:val="lt-LT"/>
        </w:rPr>
        <w:t>u</w:t>
      </w:r>
      <w:r w:rsidR="00E96698">
        <w:rPr>
          <w:lang w:val="lt-LT"/>
        </w:rPr>
        <w:t xml:space="preserve"> </w:t>
      </w:r>
      <w:r>
        <w:rPr>
          <w:lang w:val="lt-LT"/>
        </w:rPr>
        <w:t xml:space="preserve"> </w:t>
      </w:r>
      <w:r w:rsidR="00F148DD">
        <w:rPr>
          <w:lang w:val="lt-LT"/>
        </w:rPr>
        <w:t xml:space="preserve">Mindaugui Norkui, Telšių rajono savivaldybės administracijos Statybos ir urbanistikos skyriaus </w:t>
      </w:r>
      <w:r w:rsidR="00B97517">
        <w:rPr>
          <w:lang w:val="lt-LT"/>
        </w:rPr>
        <w:t>vedėjui</w:t>
      </w:r>
      <w:r w:rsidR="00482991">
        <w:rPr>
          <w:lang w:val="lt-LT"/>
        </w:rPr>
        <w:t xml:space="preserve">, bendradarbiauti su </w:t>
      </w:r>
      <w:r w:rsidR="00B97517">
        <w:rPr>
          <w:lang w:val="lt-LT"/>
        </w:rPr>
        <w:t xml:space="preserve">įgyvendinamų </w:t>
      </w:r>
      <w:r w:rsidR="00DA7C5B">
        <w:rPr>
          <w:lang w:val="lt-LT"/>
        </w:rPr>
        <w:t>p</w:t>
      </w:r>
      <w:r w:rsidR="00482991">
        <w:rPr>
          <w:lang w:val="lt-LT"/>
        </w:rPr>
        <w:t>rojek</w:t>
      </w:r>
      <w:r w:rsidR="00B97517">
        <w:rPr>
          <w:lang w:val="lt-LT"/>
        </w:rPr>
        <w:t>tų</w:t>
      </w:r>
      <w:r w:rsidR="00DA7C5B">
        <w:rPr>
          <w:lang w:val="lt-LT"/>
        </w:rPr>
        <w:t xml:space="preserve"> idėj</w:t>
      </w:r>
      <w:r w:rsidR="00B97517">
        <w:rPr>
          <w:lang w:val="lt-LT"/>
        </w:rPr>
        <w:t>ų</w:t>
      </w:r>
      <w:r w:rsidR="00482991">
        <w:rPr>
          <w:lang w:val="lt-LT"/>
        </w:rPr>
        <w:t xml:space="preserve"> pareiškėj</w:t>
      </w:r>
      <w:r w:rsidR="00B97517">
        <w:rPr>
          <w:lang w:val="lt-LT"/>
        </w:rPr>
        <w:t>ais</w:t>
      </w:r>
      <w:r w:rsidR="000C37ED">
        <w:rPr>
          <w:lang w:val="lt-LT"/>
        </w:rPr>
        <w:t xml:space="preserve"> (toliau – Pareiškėja</w:t>
      </w:r>
      <w:r w:rsidR="00B97517">
        <w:rPr>
          <w:lang w:val="lt-LT"/>
        </w:rPr>
        <w:t>i</w:t>
      </w:r>
      <w:r w:rsidR="000C37ED">
        <w:rPr>
          <w:lang w:val="lt-LT"/>
        </w:rPr>
        <w:t>)</w:t>
      </w:r>
      <w:r w:rsidR="00482991">
        <w:rPr>
          <w:lang w:val="lt-LT"/>
        </w:rPr>
        <w:t>:</w:t>
      </w:r>
    </w:p>
    <w:p w:rsidR="000C37ED" w:rsidRDefault="00A73D9F" w:rsidP="000C37ED">
      <w:pPr>
        <w:ind w:left="1077"/>
        <w:jc w:val="both"/>
        <w:rPr>
          <w:lang w:val="lt-LT"/>
        </w:rPr>
      </w:pPr>
      <w:r>
        <w:rPr>
          <w:lang w:val="lt-LT"/>
        </w:rPr>
        <w:t>4.1</w:t>
      </w:r>
      <w:r w:rsidR="002D2198">
        <w:rPr>
          <w:lang w:val="lt-LT"/>
        </w:rPr>
        <w:t xml:space="preserve"> </w:t>
      </w:r>
      <w:r w:rsidR="00482991" w:rsidRPr="00482991">
        <w:rPr>
          <w:lang w:val="lt-LT"/>
        </w:rPr>
        <w:t>pateik</w:t>
      </w:r>
      <w:r w:rsidR="000C37ED">
        <w:rPr>
          <w:lang w:val="lt-LT"/>
        </w:rPr>
        <w:t>ti</w:t>
      </w:r>
      <w:r w:rsidR="00482991" w:rsidRPr="00482991">
        <w:rPr>
          <w:lang w:val="lt-LT"/>
        </w:rPr>
        <w:t xml:space="preserve"> </w:t>
      </w:r>
      <w:r w:rsidR="00BA12ED">
        <w:rPr>
          <w:lang w:val="lt-LT"/>
        </w:rPr>
        <w:t>P</w:t>
      </w:r>
      <w:r w:rsidR="006C66B2">
        <w:rPr>
          <w:lang w:val="lt-LT"/>
        </w:rPr>
        <w:t>areiškėj</w:t>
      </w:r>
      <w:r w:rsidR="00B97517">
        <w:rPr>
          <w:lang w:val="lt-LT"/>
        </w:rPr>
        <w:t xml:space="preserve">ams </w:t>
      </w:r>
      <w:r w:rsidR="00482991" w:rsidRPr="00482991">
        <w:rPr>
          <w:lang w:val="lt-LT"/>
        </w:rPr>
        <w:t>kontaktinius duomenis;</w:t>
      </w:r>
      <w:bookmarkStart w:id="7" w:name="part_5ae965a699ea41799a47cc3e3dd18e93"/>
      <w:bookmarkEnd w:id="7"/>
    </w:p>
    <w:p w:rsidR="000C37ED" w:rsidRDefault="00A73D9F" w:rsidP="000C37ED">
      <w:pPr>
        <w:ind w:left="1077"/>
        <w:jc w:val="both"/>
        <w:rPr>
          <w:lang w:val="lt-LT"/>
        </w:rPr>
      </w:pPr>
      <w:r>
        <w:rPr>
          <w:lang w:val="lt-LT"/>
        </w:rPr>
        <w:t xml:space="preserve">4.2 </w:t>
      </w:r>
      <w:r w:rsidR="00482991" w:rsidRPr="00482991">
        <w:rPr>
          <w:lang w:val="lt-LT"/>
        </w:rPr>
        <w:t>informuo</w:t>
      </w:r>
      <w:r w:rsidR="000C37ED">
        <w:rPr>
          <w:lang w:val="lt-LT"/>
        </w:rPr>
        <w:t>ti</w:t>
      </w:r>
      <w:r w:rsidR="00482991" w:rsidRPr="00482991">
        <w:rPr>
          <w:lang w:val="lt-LT"/>
        </w:rPr>
        <w:t xml:space="preserve"> Pareiškėj</w:t>
      </w:r>
      <w:r w:rsidR="00B97517">
        <w:rPr>
          <w:lang w:val="lt-LT"/>
        </w:rPr>
        <w:t xml:space="preserve">us </w:t>
      </w:r>
      <w:r w:rsidR="00482991" w:rsidRPr="00482991">
        <w:rPr>
          <w:lang w:val="lt-LT"/>
        </w:rPr>
        <w:t>apie svarbius projekt</w:t>
      </w:r>
      <w:r w:rsidR="00F11C31">
        <w:rPr>
          <w:lang w:val="lt-LT"/>
        </w:rPr>
        <w:t>ų</w:t>
      </w:r>
      <w:r w:rsidR="005B5DF3">
        <w:rPr>
          <w:lang w:val="lt-LT"/>
        </w:rPr>
        <w:t xml:space="preserve"> idėj</w:t>
      </w:r>
      <w:r w:rsidR="00F11C31">
        <w:rPr>
          <w:lang w:val="lt-LT"/>
        </w:rPr>
        <w:t>ų</w:t>
      </w:r>
      <w:r w:rsidR="00482991" w:rsidRPr="00482991">
        <w:rPr>
          <w:lang w:val="lt-LT"/>
        </w:rPr>
        <w:t xml:space="preserve"> įgyvendinimo etapus</w:t>
      </w:r>
      <w:r w:rsidR="000C37ED">
        <w:rPr>
          <w:lang w:val="lt-LT"/>
        </w:rPr>
        <w:t xml:space="preserve"> bei eigą</w:t>
      </w:r>
      <w:r w:rsidR="00482991" w:rsidRPr="00482991">
        <w:rPr>
          <w:lang w:val="lt-LT"/>
        </w:rPr>
        <w:t>;</w:t>
      </w:r>
      <w:bookmarkStart w:id="8" w:name="part_a7a13fdc50f243d7922722509e149dab"/>
      <w:bookmarkEnd w:id="8"/>
    </w:p>
    <w:p w:rsidR="000C37ED" w:rsidRDefault="00A73D9F" w:rsidP="000C37ED">
      <w:pPr>
        <w:ind w:left="1077"/>
        <w:jc w:val="both"/>
        <w:rPr>
          <w:lang w:val="lt-LT"/>
        </w:rPr>
      </w:pPr>
      <w:r>
        <w:rPr>
          <w:lang w:val="lt-LT"/>
        </w:rPr>
        <w:t>4.3 s</w:t>
      </w:r>
      <w:r w:rsidR="00482991" w:rsidRPr="00482991">
        <w:rPr>
          <w:lang w:val="lt-LT"/>
        </w:rPr>
        <w:t>varst</w:t>
      </w:r>
      <w:r w:rsidR="000C37ED">
        <w:rPr>
          <w:lang w:val="lt-LT"/>
        </w:rPr>
        <w:t>yti</w:t>
      </w:r>
      <w:r w:rsidR="00482991" w:rsidRPr="00482991">
        <w:rPr>
          <w:lang w:val="lt-LT"/>
        </w:rPr>
        <w:t xml:space="preserve"> Pareiškėj</w:t>
      </w:r>
      <w:r w:rsidR="00B97517" w:rsidRPr="00E56F17">
        <w:rPr>
          <w:lang w:val="lt-LT"/>
        </w:rPr>
        <w:t>ų</w:t>
      </w:r>
      <w:r w:rsidR="00482991" w:rsidRPr="00482991">
        <w:rPr>
          <w:lang w:val="lt-LT"/>
        </w:rPr>
        <w:t xml:space="preserve"> pateiktas pastabas</w:t>
      </w:r>
      <w:r>
        <w:rPr>
          <w:lang w:val="lt-LT"/>
        </w:rPr>
        <w:t xml:space="preserve"> bei pasiūlymus</w:t>
      </w:r>
      <w:r w:rsidR="00482991" w:rsidRPr="00482991">
        <w:rPr>
          <w:lang w:val="lt-LT"/>
        </w:rPr>
        <w:t xml:space="preserve"> laimėjusi</w:t>
      </w:r>
      <w:r w:rsidR="00B97517">
        <w:rPr>
          <w:lang w:val="lt-LT"/>
        </w:rPr>
        <w:t>ų</w:t>
      </w:r>
      <w:r w:rsidR="00482991" w:rsidRPr="00482991">
        <w:rPr>
          <w:lang w:val="lt-LT"/>
        </w:rPr>
        <w:t xml:space="preserve"> projekt</w:t>
      </w:r>
      <w:r w:rsidR="00B97517">
        <w:rPr>
          <w:lang w:val="lt-LT"/>
        </w:rPr>
        <w:t>ų</w:t>
      </w:r>
      <w:r w:rsidR="005B5DF3">
        <w:rPr>
          <w:lang w:val="lt-LT"/>
        </w:rPr>
        <w:t xml:space="preserve"> idėj</w:t>
      </w:r>
      <w:r w:rsidR="00B97517">
        <w:rPr>
          <w:lang w:val="lt-LT"/>
        </w:rPr>
        <w:t>ų</w:t>
      </w:r>
      <w:r w:rsidR="00482991" w:rsidRPr="00482991">
        <w:rPr>
          <w:lang w:val="lt-LT"/>
        </w:rPr>
        <w:t xml:space="preserve"> rengimo </w:t>
      </w:r>
      <w:r w:rsidR="00482991" w:rsidRPr="00FC2F86">
        <w:rPr>
          <w:lang w:val="lt-LT"/>
        </w:rPr>
        <w:t>ir įgyvendinimo</w:t>
      </w:r>
      <w:r w:rsidR="001659BA" w:rsidRPr="00FC2F86">
        <w:rPr>
          <w:lang w:val="lt-LT"/>
        </w:rPr>
        <w:t xml:space="preserve"> metu</w:t>
      </w:r>
      <w:r w:rsidR="00482991" w:rsidRPr="00FC2F86">
        <w:rPr>
          <w:lang w:val="lt-LT"/>
        </w:rPr>
        <w:t>;</w:t>
      </w:r>
      <w:bookmarkStart w:id="9" w:name="part_2e54c381562d4ab2bc195471b152381b"/>
      <w:bookmarkEnd w:id="9"/>
    </w:p>
    <w:p w:rsidR="00482991" w:rsidRPr="00482991" w:rsidRDefault="00A73D9F" w:rsidP="000C37ED">
      <w:pPr>
        <w:ind w:left="1077"/>
        <w:jc w:val="both"/>
        <w:rPr>
          <w:lang w:val="lt-LT"/>
        </w:rPr>
      </w:pPr>
      <w:r>
        <w:rPr>
          <w:lang w:val="lt-LT"/>
        </w:rPr>
        <w:t>4.4 p</w:t>
      </w:r>
      <w:r w:rsidR="00482991" w:rsidRPr="00482991">
        <w:rPr>
          <w:lang w:val="lt-LT"/>
        </w:rPr>
        <w:t>raneš</w:t>
      </w:r>
      <w:r w:rsidR="000C37ED">
        <w:rPr>
          <w:lang w:val="lt-LT"/>
        </w:rPr>
        <w:t>ti</w:t>
      </w:r>
      <w:r w:rsidR="00482991" w:rsidRPr="00482991">
        <w:rPr>
          <w:lang w:val="lt-LT"/>
        </w:rPr>
        <w:t xml:space="preserve"> Pareiškėj</w:t>
      </w:r>
      <w:r w:rsidR="00B97517">
        <w:rPr>
          <w:lang w:val="lt-LT"/>
        </w:rPr>
        <w:t>ams</w:t>
      </w:r>
      <w:r w:rsidR="00482991" w:rsidRPr="00482991">
        <w:rPr>
          <w:lang w:val="lt-LT"/>
        </w:rPr>
        <w:t xml:space="preserve"> apie projekt</w:t>
      </w:r>
      <w:r w:rsidR="00223B61">
        <w:rPr>
          <w:lang w:val="lt-LT"/>
        </w:rPr>
        <w:t>ų</w:t>
      </w:r>
      <w:r w:rsidR="005B5DF3">
        <w:rPr>
          <w:lang w:val="lt-LT"/>
        </w:rPr>
        <w:t xml:space="preserve"> idėj</w:t>
      </w:r>
      <w:r w:rsidR="00223B61">
        <w:rPr>
          <w:lang w:val="lt-LT"/>
        </w:rPr>
        <w:t>ų</w:t>
      </w:r>
      <w:r w:rsidR="00482991" w:rsidRPr="00482991">
        <w:rPr>
          <w:lang w:val="lt-LT"/>
        </w:rPr>
        <w:t xml:space="preserve"> įgyvendinimo pabaigos datą</w:t>
      </w:r>
      <w:r w:rsidR="000C37ED">
        <w:rPr>
          <w:lang w:val="lt-LT"/>
        </w:rPr>
        <w:t>.</w:t>
      </w:r>
    </w:p>
    <w:p w:rsidR="00482991" w:rsidRPr="00482991" w:rsidRDefault="00482991" w:rsidP="00482991">
      <w:pPr>
        <w:ind w:left="720"/>
        <w:jc w:val="both"/>
        <w:rPr>
          <w:lang w:val="lt-LT"/>
        </w:rPr>
      </w:pPr>
    </w:p>
    <w:p w:rsidR="00A73D9F" w:rsidRDefault="00A73D9F" w:rsidP="00D7231C">
      <w:pPr>
        <w:jc w:val="both"/>
        <w:rPr>
          <w:lang w:val="lt-LT"/>
        </w:rPr>
      </w:pPr>
    </w:p>
    <w:p w:rsidR="00A73D9F" w:rsidRDefault="00A73D9F" w:rsidP="00D7231C">
      <w:pPr>
        <w:jc w:val="both"/>
        <w:rPr>
          <w:lang w:val="lt-LT"/>
        </w:rPr>
      </w:pPr>
    </w:p>
    <w:p w:rsidR="00A73D9F" w:rsidRPr="00482991" w:rsidRDefault="00A73D9F" w:rsidP="00D7231C">
      <w:pPr>
        <w:jc w:val="both"/>
        <w:rPr>
          <w:lang w:val="lt-LT"/>
        </w:rPr>
      </w:pPr>
    </w:p>
    <w:p w:rsidR="005157F1" w:rsidRPr="00482991" w:rsidRDefault="005157F1" w:rsidP="001945FC">
      <w:pPr>
        <w:pStyle w:val="Header"/>
        <w:tabs>
          <w:tab w:val="clear" w:pos="4153"/>
          <w:tab w:val="clear" w:pos="8306"/>
        </w:tabs>
        <w:jc w:val="both"/>
        <w:rPr>
          <w:rFonts w:ascii="Times New Roman" w:hAnsi="Times New Roman"/>
          <w:sz w:val="24"/>
          <w:szCs w:val="24"/>
          <w:lang w:val="lt-LT"/>
        </w:rPr>
      </w:pPr>
    </w:p>
    <w:p w:rsidR="001945FC" w:rsidRPr="00482991" w:rsidRDefault="001945FC" w:rsidP="001945FC">
      <w:pPr>
        <w:pStyle w:val="Header"/>
        <w:tabs>
          <w:tab w:val="clear" w:pos="4153"/>
          <w:tab w:val="clear" w:pos="8306"/>
        </w:tabs>
        <w:jc w:val="both"/>
        <w:rPr>
          <w:rFonts w:ascii="Times New Roman" w:hAnsi="Times New Roman"/>
          <w:sz w:val="24"/>
          <w:szCs w:val="24"/>
          <w:lang w:val="lt-LT"/>
        </w:rPr>
      </w:pPr>
      <w:r w:rsidRPr="00482991">
        <w:rPr>
          <w:rFonts w:ascii="Times New Roman" w:hAnsi="Times New Roman"/>
          <w:sz w:val="24"/>
          <w:szCs w:val="24"/>
          <w:lang w:val="lt-LT"/>
        </w:rPr>
        <w:t>Administracijos direktorius</w:t>
      </w:r>
      <w:r w:rsidR="00683B75" w:rsidRPr="00482991">
        <w:rPr>
          <w:rFonts w:ascii="Times New Roman" w:hAnsi="Times New Roman"/>
          <w:sz w:val="24"/>
          <w:szCs w:val="24"/>
          <w:lang w:val="lt-LT"/>
        </w:rPr>
        <w:tab/>
      </w:r>
      <w:r w:rsidR="00683B75" w:rsidRPr="00482991">
        <w:rPr>
          <w:rFonts w:ascii="Times New Roman" w:hAnsi="Times New Roman"/>
          <w:sz w:val="24"/>
          <w:szCs w:val="24"/>
          <w:lang w:val="lt-LT"/>
        </w:rPr>
        <w:tab/>
      </w:r>
      <w:r w:rsidR="00683B75" w:rsidRPr="00482991">
        <w:rPr>
          <w:rFonts w:ascii="Times New Roman" w:hAnsi="Times New Roman"/>
          <w:sz w:val="24"/>
          <w:szCs w:val="24"/>
          <w:lang w:val="lt-LT"/>
        </w:rPr>
        <w:tab/>
      </w:r>
      <w:r w:rsidRPr="00482991">
        <w:rPr>
          <w:rFonts w:ascii="Times New Roman" w:hAnsi="Times New Roman"/>
          <w:sz w:val="24"/>
          <w:szCs w:val="24"/>
          <w:lang w:val="lt-LT"/>
        </w:rPr>
        <w:tab/>
      </w:r>
      <w:r w:rsidRPr="00482991">
        <w:rPr>
          <w:rFonts w:ascii="Times New Roman" w:hAnsi="Times New Roman"/>
          <w:sz w:val="24"/>
          <w:szCs w:val="24"/>
          <w:lang w:val="lt-LT"/>
        </w:rPr>
        <w:tab/>
      </w:r>
      <w:r w:rsidRPr="00482991">
        <w:rPr>
          <w:rFonts w:ascii="Times New Roman" w:hAnsi="Times New Roman"/>
          <w:sz w:val="24"/>
          <w:szCs w:val="24"/>
          <w:lang w:val="lt-LT"/>
        </w:rPr>
        <w:tab/>
        <w:t xml:space="preserve">   </w:t>
      </w:r>
      <w:r w:rsidR="00683B75" w:rsidRPr="00482991">
        <w:rPr>
          <w:rFonts w:ascii="Times New Roman" w:hAnsi="Times New Roman"/>
          <w:sz w:val="24"/>
          <w:szCs w:val="24"/>
          <w:lang w:val="lt-LT"/>
        </w:rPr>
        <w:tab/>
        <w:t>Tomas Katkus</w:t>
      </w:r>
    </w:p>
    <w:p w:rsidR="001945FC" w:rsidRPr="00482991" w:rsidRDefault="001945FC" w:rsidP="001945FC">
      <w:pPr>
        <w:pStyle w:val="Header"/>
        <w:tabs>
          <w:tab w:val="clear" w:pos="4153"/>
          <w:tab w:val="clear" w:pos="8306"/>
        </w:tabs>
        <w:jc w:val="both"/>
        <w:rPr>
          <w:rFonts w:ascii="Times New Roman" w:hAnsi="Times New Roman"/>
          <w:sz w:val="24"/>
          <w:szCs w:val="24"/>
          <w:lang w:val="lt-LT"/>
        </w:rPr>
      </w:pPr>
    </w:p>
    <w:p w:rsidR="0006390D" w:rsidRDefault="0006390D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A73D9F" w:rsidRDefault="00A73D9F" w:rsidP="00A4203D">
      <w:pPr>
        <w:jc w:val="both"/>
        <w:rPr>
          <w:lang w:val="lt-LT"/>
        </w:rPr>
      </w:pPr>
    </w:p>
    <w:p w:rsidR="002D2198" w:rsidRDefault="002D2198" w:rsidP="00A4203D">
      <w:pPr>
        <w:jc w:val="both"/>
        <w:rPr>
          <w:lang w:val="lt-LT"/>
        </w:rPr>
      </w:pPr>
    </w:p>
    <w:p w:rsidR="00A73D9F" w:rsidRPr="00482991" w:rsidRDefault="00A73D9F" w:rsidP="00A4203D">
      <w:pPr>
        <w:jc w:val="both"/>
        <w:rPr>
          <w:lang w:val="lt-LT"/>
        </w:rPr>
      </w:pPr>
    </w:p>
    <w:p w:rsidR="00D61752" w:rsidRPr="00482991" w:rsidRDefault="00D61752" w:rsidP="00A4203D">
      <w:pPr>
        <w:jc w:val="both"/>
        <w:rPr>
          <w:lang w:val="lt-LT"/>
        </w:rPr>
      </w:pPr>
    </w:p>
    <w:p w:rsidR="00DD13C5" w:rsidRPr="00482991" w:rsidRDefault="00DD13C5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 w:rsidRPr="00482991">
        <w:rPr>
          <w:rFonts w:ascii="Times New Roman" w:hAnsi="Times New Roman"/>
          <w:sz w:val="24"/>
          <w:lang w:val="lt-LT"/>
        </w:rPr>
        <w:fldChar w:fldCharType="begin">
          <w:ffData>
            <w:name w:val="Tekstas9"/>
            <w:enabled/>
            <w:calcOnExit w:val="0"/>
            <w:textInput/>
          </w:ffData>
        </w:fldChar>
      </w:r>
      <w:r w:rsidRPr="00482991">
        <w:rPr>
          <w:rFonts w:ascii="Times New Roman" w:hAnsi="Times New Roman"/>
          <w:sz w:val="24"/>
          <w:lang w:val="lt-LT"/>
        </w:rPr>
        <w:instrText xml:space="preserve"> FORMTEXT </w:instrText>
      </w:r>
      <w:r w:rsidRPr="00482991">
        <w:rPr>
          <w:rFonts w:ascii="Times New Roman" w:hAnsi="Times New Roman"/>
          <w:sz w:val="24"/>
          <w:lang w:val="lt-LT"/>
        </w:rPr>
      </w:r>
      <w:r w:rsidRPr="00482991">
        <w:rPr>
          <w:rFonts w:ascii="Times New Roman" w:hAnsi="Times New Roman"/>
          <w:sz w:val="24"/>
          <w:lang w:val="lt-LT"/>
        </w:rPr>
        <w:fldChar w:fldCharType="separate"/>
      </w:r>
      <w:r w:rsidRPr="00482991">
        <w:rPr>
          <w:rFonts w:ascii="Times New Roman" w:hAnsi="Times New Roman"/>
          <w:noProof/>
          <w:sz w:val="24"/>
          <w:lang w:val="lt-LT"/>
        </w:rPr>
        <w:t>Parengė</w:t>
      </w:r>
      <w:r w:rsidRPr="00482991">
        <w:rPr>
          <w:rFonts w:ascii="Times New Roman" w:hAnsi="Times New Roman"/>
          <w:noProof/>
          <w:sz w:val="24"/>
          <w:lang w:val="lt-LT"/>
        </w:rPr>
        <w:t> </w:t>
      </w:r>
      <w:r w:rsidRPr="00482991">
        <w:rPr>
          <w:rFonts w:ascii="Times New Roman" w:hAnsi="Times New Roman"/>
          <w:noProof/>
          <w:sz w:val="24"/>
          <w:lang w:val="lt-LT"/>
        </w:rPr>
        <w:t> </w:t>
      </w:r>
      <w:r w:rsidRPr="00482991">
        <w:rPr>
          <w:rFonts w:ascii="Times New Roman" w:hAnsi="Times New Roman"/>
          <w:noProof/>
          <w:sz w:val="24"/>
          <w:lang w:val="lt-LT"/>
        </w:rPr>
        <w:t> </w:t>
      </w:r>
      <w:r w:rsidRPr="00482991">
        <w:rPr>
          <w:rFonts w:ascii="Times New Roman" w:hAnsi="Times New Roman"/>
          <w:noProof/>
          <w:sz w:val="24"/>
          <w:lang w:val="lt-LT"/>
        </w:rPr>
        <w:t> </w:t>
      </w:r>
      <w:r w:rsidRPr="00482991">
        <w:rPr>
          <w:rFonts w:ascii="Times New Roman" w:hAnsi="Times New Roman"/>
          <w:sz w:val="24"/>
          <w:lang w:val="lt-LT"/>
        </w:rPr>
        <w:fldChar w:fldCharType="end"/>
      </w:r>
    </w:p>
    <w:p w:rsidR="005747B1" w:rsidRPr="00482991" w:rsidRDefault="005747B1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</w:p>
    <w:p w:rsidR="005747B1" w:rsidRPr="00482991" w:rsidRDefault="005747B1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 w:rsidRPr="00482991">
        <w:rPr>
          <w:rFonts w:ascii="Times New Roman" w:hAnsi="Times New Roman"/>
          <w:sz w:val="24"/>
          <w:lang w:val="lt-LT"/>
        </w:rPr>
        <w:t>Daiva Vaitkuvienė</w:t>
      </w:r>
    </w:p>
    <w:p w:rsidR="005747B1" w:rsidRPr="00482991" w:rsidRDefault="005747B1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 w:rsidRPr="00482991">
        <w:rPr>
          <w:rFonts w:ascii="Times New Roman" w:hAnsi="Times New Roman"/>
          <w:sz w:val="24"/>
          <w:lang w:val="lt-LT"/>
        </w:rPr>
        <w:t>202</w:t>
      </w:r>
      <w:r w:rsidR="00A4156E">
        <w:rPr>
          <w:rFonts w:ascii="Times New Roman" w:hAnsi="Times New Roman"/>
          <w:sz w:val="24"/>
          <w:lang w:val="lt-LT"/>
        </w:rPr>
        <w:t>1</w:t>
      </w:r>
      <w:r w:rsidRPr="00482991">
        <w:rPr>
          <w:rFonts w:ascii="Times New Roman" w:hAnsi="Times New Roman"/>
          <w:sz w:val="24"/>
          <w:lang w:val="lt-LT"/>
        </w:rPr>
        <w:t>-1</w:t>
      </w:r>
      <w:r w:rsidR="00A4156E">
        <w:rPr>
          <w:rFonts w:ascii="Times New Roman" w:hAnsi="Times New Roman"/>
          <w:sz w:val="24"/>
          <w:lang w:val="lt-LT"/>
        </w:rPr>
        <w:t>0</w:t>
      </w:r>
      <w:r w:rsidRPr="00482991">
        <w:rPr>
          <w:rFonts w:ascii="Times New Roman" w:hAnsi="Times New Roman"/>
          <w:sz w:val="24"/>
          <w:lang w:val="lt-LT"/>
        </w:rPr>
        <w:t>-</w:t>
      </w:r>
      <w:r w:rsidR="00A4156E">
        <w:rPr>
          <w:rFonts w:ascii="Times New Roman" w:hAnsi="Times New Roman"/>
          <w:sz w:val="24"/>
          <w:lang w:val="lt-LT"/>
        </w:rPr>
        <w:t>22</w:t>
      </w:r>
    </w:p>
    <w:sectPr w:rsidR="005747B1" w:rsidRPr="00482991"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F02" w:rsidRDefault="006F6F02">
      <w:r>
        <w:separator/>
      </w:r>
    </w:p>
  </w:endnote>
  <w:endnote w:type="continuationSeparator" w:id="0">
    <w:p w:rsidR="006F6F02" w:rsidRDefault="006F6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 w:rsidP="00871B64">
    <w:pPr>
      <w:pStyle w:val="Footer"/>
      <w:jc w:val="right"/>
      <w:rPr>
        <w:sz w:val="18"/>
        <w:lang w:val="lt-LT"/>
      </w:rPr>
    </w:pPr>
    <w:r>
      <w:rPr>
        <w:snapToGrid w:val="0"/>
        <w:sz w:val="18"/>
        <w:lang w:val="lt-LT"/>
      </w:rPr>
      <w:fldChar w:fldCharType="begin"/>
    </w:r>
    <w:r>
      <w:rPr>
        <w:snapToGrid w:val="0"/>
        <w:sz w:val="18"/>
        <w:lang w:val="lt-LT"/>
      </w:rPr>
      <w:instrText xml:space="preserve"> FILENAME </w:instrText>
    </w:r>
    <w:r>
      <w:rPr>
        <w:snapToGrid w:val="0"/>
        <w:sz w:val="18"/>
        <w:lang w:val="lt-LT"/>
      </w:rPr>
      <w:fldChar w:fldCharType="separate"/>
    </w:r>
    <w:r w:rsidR="00CB7F65">
      <w:rPr>
        <w:noProof/>
        <w:snapToGrid w:val="0"/>
        <w:sz w:val="18"/>
        <w:lang w:val="lt-LT"/>
      </w:rPr>
      <w:t>2021-10-22 Dėl gyventojų balsavimo rezultatų patvirtinimo</w:t>
    </w:r>
    <w:r>
      <w:rPr>
        <w:snapToGrid w:val="0"/>
        <w:sz w:val="18"/>
        <w:lang w:val="lt-LT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F02" w:rsidRDefault="006F6F02">
      <w:r>
        <w:separator/>
      </w:r>
    </w:p>
  </w:footnote>
  <w:footnote w:type="continuationSeparator" w:id="0">
    <w:p w:rsidR="006F6F02" w:rsidRDefault="006F6F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D698B">
      <w:rPr>
        <w:rStyle w:val="PageNumber"/>
        <w:noProof/>
      </w:rPr>
      <w:t>2</w: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42C62"/>
    <w:multiLevelType w:val="multilevel"/>
    <w:tmpl w:val="40D8FB6A"/>
    <w:lvl w:ilvl="0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54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0"/>
        </w:tabs>
        <w:ind w:left="34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1">
    <w:nsid w:val="010B1F47"/>
    <w:multiLevelType w:val="hybridMultilevel"/>
    <w:tmpl w:val="9418F54C"/>
    <w:lvl w:ilvl="0" w:tplc="EA5C70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6551461"/>
    <w:multiLevelType w:val="multilevel"/>
    <w:tmpl w:val="E580DD5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>
    <w:nsid w:val="0CEB32E7"/>
    <w:multiLevelType w:val="multilevel"/>
    <w:tmpl w:val="A5A05F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140"/>
        </w:tabs>
        <w:ind w:left="1140" w:hanging="420"/>
      </w:p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</w:lvl>
  </w:abstractNum>
  <w:abstractNum w:abstractNumId="4">
    <w:nsid w:val="189714EE"/>
    <w:multiLevelType w:val="multilevel"/>
    <w:tmpl w:val="1932DE6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>
    <w:nsid w:val="22432E78"/>
    <w:multiLevelType w:val="hybridMultilevel"/>
    <w:tmpl w:val="1E7277C0"/>
    <w:lvl w:ilvl="0" w:tplc="3E0471C2">
      <w:start w:val="1"/>
      <w:numFmt w:val="decimal"/>
      <w:lvlText w:val="%1."/>
      <w:lvlJc w:val="left"/>
      <w:pPr>
        <w:tabs>
          <w:tab w:val="num" w:pos="1830"/>
        </w:tabs>
        <w:ind w:left="1830" w:hanging="111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A37BC8"/>
    <w:multiLevelType w:val="hybridMultilevel"/>
    <w:tmpl w:val="405A2F2A"/>
    <w:lvl w:ilvl="0" w:tplc="AA12FEDE">
      <w:start w:val="6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5E2149A"/>
    <w:multiLevelType w:val="multilevel"/>
    <w:tmpl w:val="FEBE74D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8">
    <w:nsid w:val="2B162294"/>
    <w:multiLevelType w:val="multilevel"/>
    <w:tmpl w:val="C66A8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>
    <w:nsid w:val="456C7D32"/>
    <w:multiLevelType w:val="multilevel"/>
    <w:tmpl w:val="624C5AE8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0">
    <w:nsid w:val="5AEA115C"/>
    <w:multiLevelType w:val="multilevel"/>
    <w:tmpl w:val="DC1A5F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1">
    <w:nsid w:val="657178C9"/>
    <w:multiLevelType w:val="multilevel"/>
    <w:tmpl w:val="FE6C02C8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2">
    <w:nsid w:val="67D94B88"/>
    <w:multiLevelType w:val="hybridMultilevel"/>
    <w:tmpl w:val="71F68BAC"/>
    <w:lvl w:ilvl="0" w:tplc="02084534">
      <w:start w:val="1"/>
      <w:numFmt w:val="decimal"/>
      <w:lvlText w:val="%1."/>
      <w:lvlJc w:val="left"/>
      <w:pPr>
        <w:tabs>
          <w:tab w:val="num" w:pos="1770"/>
        </w:tabs>
        <w:ind w:left="1770" w:hanging="105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89264E"/>
    <w:multiLevelType w:val="hybridMultilevel"/>
    <w:tmpl w:val="93BABDE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6AE75C82"/>
    <w:multiLevelType w:val="multilevel"/>
    <w:tmpl w:val="CB8A2C6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5">
    <w:nsid w:val="6E157565"/>
    <w:multiLevelType w:val="hybridMultilevel"/>
    <w:tmpl w:val="5888F550"/>
    <w:lvl w:ilvl="0" w:tplc="0C00CD38">
      <w:start w:val="5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0990004"/>
    <w:multiLevelType w:val="multilevel"/>
    <w:tmpl w:val="F706510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num w:numId="1">
    <w:abstractNumId w:val="10"/>
  </w:num>
  <w:num w:numId="2">
    <w:abstractNumId w:val="1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5"/>
  </w:num>
  <w:num w:numId="8">
    <w:abstractNumId w:val="13"/>
  </w:num>
  <w:num w:numId="9">
    <w:abstractNumId w:val="16"/>
  </w:num>
  <w:num w:numId="10">
    <w:abstractNumId w:val="9"/>
  </w:num>
  <w:num w:numId="11">
    <w:abstractNumId w:val="11"/>
  </w:num>
  <w:num w:numId="12">
    <w:abstractNumId w:val="0"/>
  </w:num>
  <w:num w:numId="13">
    <w:abstractNumId w:val="2"/>
  </w:num>
  <w:num w:numId="14">
    <w:abstractNumId w:val="15"/>
  </w:num>
  <w:num w:numId="15">
    <w:abstractNumId w:val="6"/>
  </w:num>
  <w:num w:numId="16">
    <w:abstractNumId w:val="14"/>
  </w:num>
  <w:num w:numId="17">
    <w:abstractNumId w:val="8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1D4"/>
    <w:rsid w:val="00000B70"/>
    <w:rsid w:val="0000769A"/>
    <w:rsid w:val="00010CBF"/>
    <w:rsid w:val="0001230F"/>
    <w:rsid w:val="000123DF"/>
    <w:rsid w:val="000132C0"/>
    <w:rsid w:val="000270A1"/>
    <w:rsid w:val="000308A3"/>
    <w:rsid w:val="00034439"/>
    <w:rsid w:val="00034FAD"/>
    <w:rsid w:val="0006390D"/>
    <w:rsid w:val="00083472"/>
    <w:rsid w:val="00097AC7"/>
    <w:rsid w:val="000B1899"/>
    <w:rsid w:val="000B622D"/>
    <w:rsid w:val="000B6633"/>
    <w:rsid w:val="000C37ED"/>
    <w:rsid w:val="000F281B"/>
    <w:rsid w:val="000F370F"/>
    <w:rsid w:val="000F7124"/>
    <w:rsid w:val="000F7A5C"/>
    <w:rsid w:val="00110C04"/>
    <w:rsid w:val="00122228"/>
    <w:rsid w:val="001313AD"/>
    <w:rsid w:val="00131A21"/>
    <w:rsid w:val="001659BA"/>
    <w:rsid w:val="00177301"/>
    <w:rsid w:val="00187BF6"/>
    <w:rsid w:val="001926CA"/>
    <w:rsid w:val="001945FC"/>
    <w:rsid w:val="001B11B9"/>
    <w:rsid w:val="001B6A75"/>
    <w:rsid w:val="001C3EC5"/>
    <w:rsid w:val="001E2B1F"/>
    <w:rsid w:val="001F14FD"/>
    <w:rsid w:val="001F45DC"/>
    <w:rsid w:val="001F5CA6"/>
    <w:rsid w:val="001F5DF2"/>
    <w:rsid w:val="00201898"/>
    <w:rsid w:val="00204ED0"/>
    <w:rsid w:val="00212EB0"/>
    <w:rsid w:val="00223B61"/>
    <w:rsid w:val="00255234"/>
    <w:rsid w:val="00264E26"/>
    <w:rsid w:val="0027458A"/>
    <w:rsid w:val="002766AF"/>
    <w:rsid w:val="00281BDB"/>
    <w:rsid w:val="00282B24"/>
    <w:rsid w:val="00291F1B"/>
    <w:rsid w:val="002A4053"/>
    <w:rsid w:val="002C546A"/>
    <w:rsid w:val="002D2198"/>
    <w:rsid w:val="002D58AE"/>
    <w:rsid w:val="002E60DE"/>
    <w:rsid w:val="002F1A7C"/>
    <w:rsid w:val="00303C9B"/>
    <w:rsid w:val="003134B7"/>
    <w:rsid w:val="00320E3C"/>
    <w:rsid w:val="00324068"/>
    <w:rsid w:val="003301B5"/>
    <w:rsid w:val="00335B4E"/>
    <w:rsid w:val="00344609"/>
    <w:rsid w:val="00345F1F"/>
    <w:rsid w:val="00352B87"/>
    <w:rsid w:val="0036144C"/>
    <w:rsid w:val="00365F24"/>
    <w:rsid w:val="00366FC8"/>
    <w:rsid w:val="003810EA"/>
    <w:rsid w:val="00386F19"/>
    <w:rsid w:val="00393F00"/>
    <w:rsid w:val="0039720D"/>
    <w:rsid w:val="003B536B"/>
    <w:rsid w:val="003C1E7F"/>
    <w:rsid w:val="003C48FC"/>
    <w:rsid w:val="003C4E29"/>
    <w:rsid w:val="003D2BFB"/>
    <w:rsid w:val="003F23C0"/>
    <w:rsid w:val="003F56B7"/>
    <w:rsid w:val="003F6BA9"/>
    <w:rsid w:val="004049F0"/>
    <w:rsid w:val="00410BA4"/>
    <w:rsid w:val="00415E8A"/>
    <w:rsid w:val="0042248D"/>
    <w:rsid w:val="0043030F"/>
    <w:rsid w:val="004417B3"/>
    <w:rsid w:val="00445B8A"/>
    <w:rsid w:val="00453CB7"/>
    <w:rsid w:val="0046284E"/>
    <w:rsid w:val="00470A90"/>
    <w:rsid w:val="00472A95"/>
    <w:rsid w:val="00480802"/>
    <w:rsid w:val="00481833"/>
    <w:rsid w:val="00482991"/>
    <w:rsid w:val="00484DC0"/>
    <w:rsid w:val="004937C3"/>
    <w:rsid w:val="004960A7"/>
    <w:rsid w:val="004A139A"/>
    <w:rsid w:val="004C2B75"/>
    <w:rsid w:val="004C605A"/>
    <w:rsid w:val="004D3F57"/>
    <w:rsid w:val="004F0010"/>
    <w:rsid w:val="004F73BE"/>
    <w:rsid w:val="005157F1"/>
    <w:rsid w:val="00520BCC"/>
    <w:rsid w:val="00522E17"/>
    <w:rsid w:val="00525CB9"/>
    <w:rsid w:val="005322DD"/>
    <w:rsid w:val="00532C01"/>
    <w:rsid w:val="0053795B"/>
    <w:rsid w:val="00544405"/>
    <w:rsid w:val="00555FED"/>
    <w:rsid w:val="005564C5"/>
    <w:rsid w:val="00556E0D"/>
    <w:rsid w:val="005571E9"/>
    <w:rsid w:val="005605D1"/>
    <w:rsid w:val="00563C52"/>
    <w:rsid w:val="0056650A"/>
    <w:rsid w:val="0057010C"/>
    <w:rsid w:val="005747B1"/>
    <w:rsid w:val="00585227"/>
    <w:rsid w:val="005A2EEA"/>
    <w:rsid w:val="005B17C0"/>
    <w:rsid w:val="005B4634"/>
    <w:rsid w:val="005B5DF3"/>
    <w:rsid w:val="005B7762"/>
    <w:rsid w:val="005C4F04"/>
    <w:rsid w:val="005C733D"/>
    <w:rsid w:val="005D3B66"/>
    <w:rsid w:val="005E043A"/>
    <w:rsid w:val="005F6F4E"/>
    <w:rsid w:val="005F6FEF"/>
    <w:rsid w:val="0061204A"/>
    <w:rsid w:val="0062229C"/>
    <w:rsid w:val="00631DF5"/>
    <w:rsid w:val="006357F8"/>
    <w:rsid w:val="006401E7"/>
    <w:rsid w:val="00641B21"/>
    <w:rsid w:val="006433A3"/>
    <w:rsid w:val="00643AD9"/>
    <w:rsid w:val="00651EA4"/>
    <w:rsid w:val="006520D2"/>
    <w:rsid w:val="00654437"/>
    <w:rsid w:val="006556C3"/>
    <w:rsid w:val="00656B24"/>
    <w:rsid w:val="00660C3F"/>
    <w:rsid w:val="0066415B"/>
    <w:rsid w:val="00672F04"/>
    <w:rsid w:val="00683B75"/>
    <w:rsid w:val="0069112D"/>
    <w:rsid w:val="00693FD8"/>
    <w:rsid w:val="006C66B2"/>
    <w:rsid w:val="006D530E"/>
    <w:rsid w:val="006F0856"/>
    <w:rsid w:val="006F4718"/>
    <w:rsid w:val="006F6E6C"/>
    <w:rsid w:val="006F6F02"/>
    <w:rsid w:val="007230EB"/>
    <w:rsid w:val="007441A8"/>
    <w:rsid w:val="00751384"/>
    <w:rsid w:val="00753539"/>
    <w:rsid w:val="0077511A"/>
    <w:rsid w:val="007808F1"/>
    <w:rsid w:val="007809B1"/>
    <w:rsid w:val="00784645"/>
    <w:rsid w:val="007A0F85"/>
    <w:rsid w:val="007A407B"/>
    <w:rsid w:val="007A5971"/>
    <w:rsid w:val="007B21F1"/>
    <w:rsid w:val="007D002B"/>
    <w:rsid w:val="007D2778"/>
    <w:rsid w:val="007E2C55"/>
    <w:rsid w:val="007E4C0D"/>
    <w:rsid w:val="007F602D"/>
    <w:rsid w:val="00807837"/>
    <w:rsid w:val="008115B5"/>
    <w:rsid w:val="00814F8C"/>
    <w:rsid w:val="0083036C"/>
    <w:rsid w:val="00840B91"/>
    <w:rsid w:val="0084110F"/>
    <w:rsid w:val="0085107B"/>
    <w:rsid w:val="00853D81"/>
    <w:rsid w:val="008544F7"/>
    <w:rsid w:val="008618D2"/>
    <w:rsid w:val="008646A0"/>
    <w:rsid w:val="00871B64"/>
    <w:rsid w:val="00872DC8"/>
    <w:rsid w:val="00877EC3"/>
    <w:rsid w:val="00887326"/>
    <w:rsid w:val="00894196"/>
    <w:rsid w:val="008B1C81"/>
    <w:rsid w:val="008B6D56"/>
    <w:rsid w:val="008D0E69"/>
    <w:rsid w:val="008E47EA"/>
    <w:rsid w:val="008F1056"/>
    <w:rsid w:val="00903BA7"/>
    <w:rsid w:val="0091358D"/>
    <w:rsid w:val="00916D68"/>
    <w:rsid w:val="00917F03"/>
    <w:rsid w:val="00922942"/>
    <w:rsid w:val="00927BEF"/>
    <w:rsid w:val="00933049"/>
    <w:rsid w:val="00943140"/>
    <w:rsid w:val="0094447E"/>
    <w:rsid w:val="00953094"/>
    <w:rsid w:val="00983232"/>
    <w:rsid w:val="009871A7"/>
    <w:rsid w:val="009917FB"/>
    <w:rsid w:val="009967E3"/>
    <w:rsid w:val="0099745F"/>
    <w:rsid w:val="009B246A"/>
    <w:rsid w:val="009D1DDF"/>
    <w:rsid w:val="009D24C0"/>
    <w:rsid w:val="009D4F40"/>
    <w:rsid w:val="00A27E94"/>
    <w:rsid w:val="00A302E7"/>
    <w:rsid w:val="00A32748"/>
    <w:rsid w:val="00A35D55"/>
    <w:rsid w:val="00A4156E"/>
    <w:rsid w:val="00A4203D"/>
    <w:rsid w:val="00A50CB5"/>
    <w:rsid w:val="00A56C69"/>
    <w:rsid w:val="00A61205"/>
    <w:rsid w:val="00A61859"/>
    <w:rsid w:val="00A651F5"/>
    <w:rsid w:val="00A73D9F"/>
    <w:rsid w:val="00A740CC"/>
    <w:rsid w:val="00A77DD5"/>
    <w:rsid w:val="00AA6C58"/>
    <w:rsid w:val="00AC2D29"/>
    <w:rsid w:val="00AD698B"/>
    <w:rsid w:val="00AE4559"/>
    <w:rsid w:val="00AE6345"/>
    <w:rsid w:val="00AF4E66"/>
    <w:rsid w:val="00B00254"/>
    <w:rsid w:val="00B01A7E"/>
    <w:rsid w:val="00B128EA"/>
    <w:rsid w:val="00B23061"/>
    <w:rsid w:val="00B2459C"/>
    <w:rsid w:val="00B3278D"/>
    <w:rsid w:val="00B352A5"/>
    <w:rsid w:val="00B36FFD"/>
    <w:rsid w:val="00B41B5F"/>
    <w:rsid w:val="00B5060B"/>
    <w:rsid w:val="00B52936"/>
    <w:rsid w:val="00B55801"/>
    <w:rsid w:val="00B55A68"/>
    <w:rsid w:val="00B60B4E"/>
    <w:rsid w:val="00B856C2"/>
    <w:rsid w:val="00B9489E"/>
    <w:rsid w:val="00B96708"/>
    <w:rsid w:val="00B97517"/>
    <w:rsid w:val="00BA0134"/>
    <w:rsid w:val="00BA12ED"/>
    <w:rsid w:val="00BA2252"/>
    <w:rsid w:val="00BA7B05"/>
    <w:rsid w:val="00BB768F"/>
    <w:rsid w:val="00BC1101"/>
    <w:rsid w:val="00BC4E90"/>
    <w:rsid w:val="00BD11FB"/>
    <w:rsid w:val="00BE0A56"/>
    <w:rsid w:val="00BE0EEC"/>
    <w:rsid w:val="00BE5585"/>
    <w:rsid w:val="00BF0732"/>
    <w:rsid w:val="00C30CEF"/>
    <w:rsid w:val="00C354B1"/>
    <w:rsid w:val="00C36396"/>
    <w:rsid w:val="00C53450"/>
    <w:rsid w:val="00C603D9"/>
    <w:rsid w:val="00C709B0"/>
    <w:rsid w:val="00C72A2B"/>
    <w:rsid w:val="00C778CC"/>
    <w:rsid w:val="00C8674B"/>
    <w:rsid w:val="00CB0F1A"/>
    <w:rsid w:val="00CB3E8C"/>
    <w:rsid w:val="00CB44F0"/>
    <w:rsid w:val="00CB76B0"/>
    <w:rsid w:val="00CB7F65"/>
    <w:rsid w:val="00CC1654"/>
    <w:rsid w:val="00CC6E82"/>
    <w:rsid w:val="00CE23F5"/>
    <w:rsid w:val="00CE52D4"/>
    <w:rsid w:val="00CF11C8"/>
    <w:rsid w:val="00CF43D4"/>
    <w:rsid w:val="00D14777"/>
    <w:rsid w:val="00D2601B"/>
    <w:rsid w:val="00D3692F"/>
    <w:rsid w:val="00D36F19"/>
    <w:rsid w:val="00D37664"/>
    <w:rsid w:val="00D411D4"/>
    <w:rsid w:val="00D54D35"/>
    <w:rsid w:val="00D612EE"/>
    <w:rsid w:val="00D61752"/>
    <w:rsid w:val="00D66089"/>
    <w:rsid w:val="00D706CA"/>
    <w:rsid w:val="00D7231C"/>
    <w:rsid w:val="00D85F93"/>
    <w:rsid w:val="00D914A2"/>
    <w:rsid w:val="00DA022B"/>
    <w:rsid w:val="00DA7C5B"/>
    <w:rsid w:val="00DB1207"/>
    <w:rsid w:val="00DD13C5"/>
    <w:rsid w:val="00DE2FB8"/>
    <w:rsid w:val="00DF6743"/>
    <w:rsid w:val="00E0680E"/>
    <w:rsid w:val="00E07DFB"/>
    <w:rsid w:val="00E150FD"/>
    <w:rsid w:val="00E20B1C"/>
    <w:rsid w:val="00E52581"/>
    <w:rsid w:val="00E54277"/>
    <w:rsid w:val="00E56F17"/>
    <w:rsid w:val="00E86886"/>
    <w:rsid w:val="00E9351F"/>
    <w:rsid w:val="00E96698"/>
    <w:rsid w:val="00EA0672"/>
    <w:rsid w:val="00EB2307"/>
    <w:rsid w:val="00EB5DE5"/>
    <w:rsid w:val="00EB61E8"/>
    <w:rsid w:val="00EC4ACA"/>
    <w:rsid w:val="00EE3A01"/>
    <w:rsid w:val="00EF7392"/>
    <w:rsid w:val="00F11C31"/>
    <w:rsid w:val="00F148DD"/>
    <w:rsid w:val="00F21471"/>
    <w:rsid w:val="00F23E20"/>
    <w:rsid w:val="00F25A56"/>
    <w:rsid w:val="00F25A9E"/>
    <w:rsid w:val="00F33312"/>
    <w:rsid w:val="00F345C4"/>
    <w:rsid w:val="00F60192"/>
    <w:rsid w:val="00F619EF"/>
    <w:rsid w:val="00F677FA"/>
    <w:rsid w:val="00F70340"/>
    <w:rsid w:val="00F73F3F"/>
    <w:rsid w:val="00F84735"/>
    <w:rsid w:val="00F84973"/>
    <w:rsid w:val="00F95B9A"/>
    <w:rsid w:val="00FA58E0"/>
    <w:rsid w:val="00FA5BF9"/>
    <w:rsid w:val="00FB4FE1"/>
    <w:rsid w:val="00FC2F86"/>
    <w:rsid w:val="00FD0737"/>
    <w:rsid w:val="00FD1484"/>
    <w:rsid w:val="00FD3B02"/>
    <w:rsid w:val="00FD4AA8"/>
    <w:rsid w:val="00FE20A7"/>
    <w:rsid w:val="00FF0551"/>
    <w:rsid w:val="00FF6BCE"/>
    <w:rsid w:val="00FF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caps/>
      <w:spacing w:val="20"/>
      <w:szCs w:val="20"/>
      <w:lang w:val="lt-LT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lang w:val="lt-LT"/>
    </w:rPr>
  </w:style>
  <w:style w:type="paragraph" w:styleId="Heading3">
    <w:name w:val="heading 3"/>
    <w:basedOn w:val="Normal"/>
    <w:next w:val="Normal"/>
    <w:qFormat/>
    <w:rsid w:val="00C5345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qFormat/>
    <w:rsid w:val="00C53450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lang w:val="lt-LT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Hyperlink">
    <w:name w:val="Hyperlink"/>
    <w:rsid w:val="00784645"/>
    <w:rPr>
      <w:color w:val="0000FF"/>
      <w:u w:val="single"/>
    </w:rPr>
  </w:style>
  <w:style w:type="paragraph" w:styleId="BalloonText">
    <w:name w:val="Balloon Text"/>
    <w:basedOn w:val="Normal"/>
    <w:semiHidden/>
    <w:rsid w:val="005564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2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4F73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lt-LT" w:eastAsia="ko-KR"/>
    </w:rPr>
  </w:style>
  <w:style w:type="paragraph" w:styleId="BodyTextIndent">
    <w:name w:val="Body Text Indent"/>
    <w:basedOn w:val="Normal"/>
    <w:rsid w:val="00E54277"/>
    <w:pPr>
      <w:ind w:firstLine="720"/>
      <w:jc w:val="both"/>
    </w:pPr>
    <w:rPr>
      <w:rFonts w:ascii="TimesLT" w:hAnsi="TimesLT"/>
      <w:szCs w:val="20"/>
      <w:lang w:val="lt-LT"/>
    </w:rPr>
  </w:style>
  <w:style w:type="character" w:customStyle="1" w:styleId="st">
    <w:name w:val="st"/>
    <w:rsid w:val="001C3EC5"/>
  </w:style>
  <w:style w:type="character" w:customStyle="1" w:styleId="st1">
    <w:name w:val="st1"/>
    <w:rsid w:val="0085107B"/>
  </w:style>
  <w:style w:type="character" w:customStyle="1" w:styleId="HeaderChar">
    <w:name w:val="Header Char"/>
    <w:link w:val="Header"/>
    <w:locked/>
    <w:rsid w:val="001945FC"/>
    <w:rPr>
      <w:rFonts w:ascii="Arial" w:hAnsi="Arial"/>
      <w:sz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585227"/>
    <w:pPr>
      <w:ind w:left="1296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caps/>
      <w:spacing w:val="20"/>
      <w:szCs w:val="20"/>
      <w:lang w:val="lt-LT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lang w:val="lt-LT"/>
    </w:rPr>
  </w:style>
  <w:style w:type="paragraph" w:styleId="Heading3">
    <w:name w:val="heading 3"/>
    <w:basedOn w:val="Normal"/>
    <w:next w:val="Normal"/>
    <w:qFormat/>
    <w:rsid w:val="00C5345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qFormat/>
    <w:rsid w:val="00C53450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lang w:val="lt-LT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Hyperlink">
    <w:name w:val="Hyperlink"/>
    <w:rsid w:val="00784645"/>
    <w:rPr>
      <w:color w:val="0000FF"/>
      <w:u w:val="single"/>
    </w:rPr>
  </w:style>
  <w:style w:type="paragraph" w:styleId="BalloonText">
    <w:name w:val="Balloon Text"/>
    <w:basedOn w:val="Normal"/>
    <w:semiHidden/>
    <w:rsid w:val="005564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2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4F73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lt-LT" w:eastAsia="ko-KR"/>
    </w:rPr>
  </w:style>
  <w:style w:type="paragraph" w:styleId="BodyTextIndent">
    <w:name w:val="Body Text Indent"/>
    <w:basedOn w:val="Normal"/>
    <w:rsid w:val="00E54277"/>
    <w:pPr>
      <w:ind w:firstLine="720"/>
      <w:jc w:val="both"/>
    </w:pPr>
    <w:rPr>
      <w:rFonts w:ascii="TimesLT" w:hAnsi="TimesLT"/>
      <w:szCs w:val="20"/>
      <w:lang w:val="lt-LT"/>
    </w:rPr>
  </w:style>
  <w:style w:type="character" w:customStyle="1" w:styleId="st">
    <w:name w:val="st"/>
    <w:rsid w:val="001C3EC5"/>
  </w:style>
  <w:style w:type="character" w:customStyle="1" w:styleId="st1">
    <w:name w:val="st1"/>
    <w:rsid w:val="0085107B"/>
  </w:style>
  <w:style w:type="character" w:customStyle="1" w:styleId="HeaderChar">
    <w:name w:val="Header Char"/>
    <w:link w:val="Header"/>
    <w:locked/>
    <w:rsid w:val="001945FC"/>
    <w:rPr>
      <w:rFonts w:ascii="Arial" w:hAnsi="Arial"/>
      <w:sz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585227"/>
    <w:pPr>
      <w:ind w:left="129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65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91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5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My%20Documents\Isakymai,%20rastai%20direktoriaus\_D_ISAKYMAS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D64B0-79D3-44F0-B0B2-6A17A52E0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_D_ISAKYMAS1.dot</Template>
  <TotalTime>0</TotalTime>
  <Pages>2</Pages>
  <Words>392</Words>
  <Characters>2840</Characters>
  <Application>Microsoft Office Word</Application>
  <DocSecurity>4</DocSecurity>
  <Lines>76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subject/>
  <dc:creator>user</dc:creator>
  <cp:keywords/>
  <cp:lastModifiedBy>adlibuser</cp:lastModifiedBy>
  <cp:revision>2</cp:revision>
  <cp:lastPrinted>2021-10-22T10:01:00Z</cp:lastPrinted>
  <dcterms:created xsi:type="dcterms:W3CDTF">2021-10-26T11:30:00Z</dcterms:created>
  <dcterms:modified xsi:type="dcterms:W3CDTF">2021-10-26T11:30:00Z</dcterms:modified>
</cp:coreProperties>
</file>