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4A0" w:firstRow="1" w:lastRow="0" w:firstColumn="1" w:lastColumn="0" w:noHBand="0" w:noVBand="1"/>
      </w:tblPr>
      <w:tblGrid>
        <w:gridCol w:w="6451"/>
        <w:gridCol w:w="3188"/>
      </w:tblGrid>
      <w:tr w:rsidR="00EA3081" w:rsidRPr="00B920F5" w:rsidTr="00B920F5">
        <w:tc>
          <w:tcPr>
            <w:tcW w:w="6629" w:type="dxa"/>
            <w:shd w:val="clear" w:color="auto" w:fill="auto"/>
          </w:tcPr>
          <w:p w:rsidR="00EA3081" w:rsidRPr="00B920F5" w:rsidRDefault="00EA3081" w:rsidP="00B920F5">
            <w:pPr>
              <w:widowControl w:val="0"/>
              <w:suppressAutoHyphens/>
              <w:jc w:val="right"/>
              <w:rPr>
                <w:rFonts w:ascii="Times New Roman" w:hAnsi="Times New Roman"/>
                <w:color w:val="000000"/>
                <w:szCs w:val="24"/>
              </w:rPr>
            </w:pPr>
            <w:bookmarkStart w:id="0" w:name="_GoBack"/>
            <w:bookmarkEnd w:id="0"/>
          </w:p>
        </w:tc>
        <w:tc>
          <w:tcPr>
            <w:tcW w:w="3226" w:type="dxa"/>
            <w:shd w:val="clear" w:color="auto" w:fill="auto"/>
          </w:tcPr>
          <w:p w:rsidR="00EA3081" w:rsidRPr="00B920F5" w:rsidRDefault="00EA3081" w:rsidP="00B920F5">
            <w:pPr>
              <w:widowControl w:val="0"/>
              <w:suppressAutoHyphens/>
              <w:rPr>
                <w:rFonts w:ascii="Times New Roman" w:eastAsia="Calibri" w:hAnsi="Times New Roman"/>
                <w:color w:val="000000"/>
                <w:szCs w:val="24"/>
              </w:rPr>
            </w:pPr>
            <w:r w:rsidRPr="00B920F5">
              <w:rPr>
                <w:rFonts w:ascii="Times New Roman" w:eastAsia="Calibri" w:hAnsi="Times New Roman"/>
                <w:color w:val="000000"/>
                <w:szCs w:val="24"/>
              </w:rPr>
              <w:t xml:space="preserve">Nepageidaujamų įvykių </w:t>
            </w:r>
            <w:r w:rsidR="005A0911">
              <w:rPr>
                <w:rFonts w:ascii="Times New Roman" w:eastAsia="Calibri" w:hAnsi="Times New Roman"/>
                <w:color w:val="000000"/>
                <w:szCs w:val="24"/>
              </w:rPr>
              <w:t>stebėsenos</w:t>
            </w:r>
            <w:r w:rsidR="005A0911" w:rsidRPr="00B920F5">
              <w:rPr>
                <w:rFonts w:ascii="Times New Roman" w:eastAsia="Calibri" w:hAnsi="Times New Roman"/>
                <w:color w:val="000000"/>
                <w:szCs w:val="24"/>
              </w:rPr>
              <w:t xml:space="preserve"> </w:t>
            </w:r>
            <w:r w:rsidRPr="00B920F5">
              <w:rPr>
                <w:rFonts w:ascii="Times New Roman" w:eastAsia="Calibri" w:hAnsi="Times New Roman"/>
                <w:color w:val="000000"/>
                <w:szCs w:val="24"/>
              </w:rPr>
              <w:t xml:space="preserve">aprašo </w:t>
            </w:r>
          </w:p>
          <w:p w:rsidR="00EA3081" w:rsidRPr="00B920F5" w:rsidRDefault="00EA3081" w:rsidP="00B920F5">
            <w:pPr>
              <w:widowControl w:val="0"/>
              <w:suppressAutoHyphens/>
              <w:rPr>
                <w:rFonts w:ascii="Times New Roman" w:hAnsi="Times New Roman"/>
                <w:color w:val="000000"/>
                <w:szCs w:val="24"/>
              </w:rPr>
            </w:pPr>
            <w:r w:rsidRPr="00B920F5" w:rsidDel="00B9251D">
              <w:rPr>
                <w:rFonts w:ascii="Times New Roman" w:eastAsia="Calibri" w:hAnsi="Times New Roman"/>
                <w:color w:val="000000"/>
                <w:szCs w:val="24"/>
              </w:rPr>
              <w:t xml:space="preserve">1 </w:t>
            </w:r>
            <w:r w:rsidRPr="00B920F5">
              <w:rPr>
                <w:rFonts w:ascii="Times New Roman" w:eastAsia="Calibri" w:hAnsi="Times New Roman"/>
                <w:color w:val="000000"/>
                <w:szCs w:val="24"/>
              </w:rPr>
              <w:t>priedas</w:t>
            </w:r>
          </w:p>
        </w:tc>
      </w:tr>
    </w:tbl>
    <w:p w:rsidR="00EA3081" w:rsidRDefault="00EA3081" w:rsidP="00C40D53">
      <w:pPr>
        <w:jc w:val="center"/>
        <w:rPr>
          <w:rFonts w:ascii="Times New Roman" w:hAnsi="Times New Roman"/>
          <w:b/>
          <w:color w:val="000000"/>
          <w:szCs w:val="24"/>
        </w:rPr>
      </w:pPr>
    </w:p>
    <w:p w:rsidR="00171107" w:rsidRDefault="00171107" w:rsidP="00C40D53">
      <w:pPr>
        <w:jc w:val="center"/>
        <w:rPr>
          <w:rFonts w:ascii="Times New Roman" w:hAnsi="Times New Roman"/>
          <w:b/>
          <w:color w:val="000000"/>
          <w:szCs w:val="24"/>
        </w:rPr>
      </w:pPr>
    </w:p>
    <w:p w:rsidR="00832D1F" w:rsidRDefault="00BD6FE9" w:rsidP="00C40D53">
      <w:pPr>
        <w:jc w:val="center"/>
        <w:rPr>
          <w:rFonts w:ascii="Times New Roman" w:hAnsi="Times New Roman"/>
          <w:b/>
          <w:color w:val="000000"/>
          <w:szCs w:val="24"/>
        </w:rPr>
      </w:pPr>
      <w:r w:rsidRPr="0027171C">
        <w:rPr>
          <w:rFonts w:ascii="Times New Roman" w:hAnsi="Times New Roman"/>
          <w:b/>
          <w:color w:val="000000"/>
          <w:szCs w:val="24"/>
        </w:rPr>
        <w:t xml:space="preserve">NEPAGEIDAUJAMŲ </w:t>
      </w:r>
      <w:r w:rsidR="00002036" w:rsidRPr="0027171C">
        <w:rPr>
          <w:rFonts w:ascii="Times New Roman" w:hAnsi="Times New Roman"/>
          <w:b/>
          <w:color w:val="000000"/>
          <w:szCs w:val="24"/>
        </w:rPr>
        <w:t xml:space="preserve">ĮVYKIŲ </w:t>
      </w:r>
      <w:r w:rsidR="00B56B2A">
        <w:rPr>
          <w:rFonts w:ascii="Times New Roman" w:hAnsi="Times New Roman"/>
          <w:b/>
          <w:color w:val="000000"/>
          <w:szCs w:val="24"/>
        </w:rPr>
        <w:t xml:space="preserve">A </w:t>
      </w:r>
      <w:r w:rsidR="007046FE">
        <w:rPr>
          <w:rFonts w:ascii="Times New Roman" w:hAnsi="Times New Roman"/>
          <w:b/>
          <w:color w:val="000000"/>
          <w:szCs w:val="24"/>
        </w:rPr>
        <w:t xml:space="preserve">IR </w:t>
      </w:r>
      <w:r w:rsidR="00B56B2A">
        <w:rPr>
          <w:rFonts w:ascii="Times New Roman" w:hAnsi="Times New Roman"/>
          <w:b/>
          <w:color w:val="000000"/>
          <w:szCs w:val="24"/>
        </w:rPr>
        <w:t>B SĄRAŠAI</w:t>
      </w:r>
    </w:p>
    <w:p w:rsidR="00AA70D8" w:rsidRPr="0027171C" w:rsidRDefault="00AA70D8" w:rsidP="00E92C4A">
      <w:pPr>
        <w:widowControl w:val="0"/>
        <w:suppressAutoHyphens/>
        <w:rPr>
          <w:rFonts w:ascii="Times New Roman" w:hAnsi="Times New Roman"/>
          <w:b/>
          <w:bCs/>
          <w:szCs w:val="24"/>
        </w:rPr>
      </w:pP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993"/>
        <w:gridCol w:w="7938"/>
      </w:tblGrid>
      <w:tr w:rsidR="00AC6F39" w:rsidRPr="00F45DE4" w:rsidTr="00162B55">
        <w:tc>
          <w:tcPr>
            <w:tcW w:w="9498" w:type="dxa"/>
            <w:gridSpan w:val="3"/>
            <w:shd w:val="clear" w:color="auto" w:fill="D9D9D9"/>
            <w:vAlign w:val="center"/>
          </w:tcPr>
          <w:p w:rsidR="00AC6F39" w:rsidRPr="00F45DE4" w:rsidRDefault="00B56B2A" w:rsidP="00B56B2A">
            <w:pPr>
              <w:widowControl w:val="0"/>
              <w:suppressAutoHyphens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F45DE4">
              <w:rPr>
                <w:rFonts w:ascii="Times New Roman" w:hAnsi="Times New Roman"/>
                <w:b/>
                <w:bCs/>
                <w:szCs w:val="24"/>
              </w:rPr>
              <w:t xml:space="preserve">Nepageidaujamų įvykių </w:t>
            </w:r>
            <w:r>
              <w:rPr>
                <w:rFonts w:ascii="Times New Roman" w:hAnsi="Times New Roman"/>
                <w:b/>
                <w:bCs/>
                <w:szCs w:val="24"/>
              </w:rPr>
              <w:t>A</w:t>
            </w:r>
            <w:r w:rsidRPr="00F45DE4">
              <w:rPr>
                <w:rFonts w:ascii="Times New Roman" w:hAnsi="Times New Roman"/>
                <w:b/>
                <w:bCs/>
                <w:szCs w:val="24"/>
              </w:rPr>
              <w:t xml:space="preserve"> sąrašas</w:t>
            </w:r>
          </w:p>
        </w:tc>
      </w:tr>
      <w:tr w:rsidR="00AC6F39" w:rsidRPr="00EA3081" w:rsidTr="00162B55">
        <w:tc>
          <w:tcPr>
            <w:tcW w:w="567" w:type="dxa"/>
            <w:vAlign w:val="center"/>
          </w:tcPr>
          <w:p w:rsidR="00AC6F39" w:rsidRPr="00EA3081" w:rsidRDefault="00AC6F39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EA3081">
              <w:rPr>
                <w:rFonts w:ascii="Times New Roman" w:hAnsi="Times New Roman"/>
                <w:szCs w:val="24"/>
              </w:rPr>
              <w:t>Eil. Nr.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AC6F39" w:rsidRPr="00EA3081" w:rsidRDefault="00EA3081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 xml:space="preserve">NĮ grupės </w:t>
            </w:r>
            <w:r w:rsidR="00AC6F39" w:rsidRPr="00EA3081">
              <w:rPr>
                <w:rFonts w:ascii="Times New Roman" w:hAnsi="Times New Roman"/>
                <w:szCs w:val="24"/>
              </w:rPr>
              <w:t>kodas</w:t>
            </w:r>
          </w:p>
        </w:tc>
        <w:tc>
          <w:tcPr>
            <w:tcW w:w="7938" w:type="dxa"/>
            <w:shd w:val="clear" w:color="auto" w:fill="auto"/>
          </w:tcPr>
          <w:p w:rsidR="00AC6F39" w:rsidRPr="00EA3081" w:rsidRDefault="00AC6F39" w:rsidP="001D7727">
            <w:pPr>
              <w:jc w:val="both"/>
              <w:rPr>
                <w:rFonts w:ascii="Times New Roman" w:hAnsi="Times New Roman"/>
                <w:color w:val="000000"/>
                <w:szCs w:val="24"/>
              </w:rPr>
            </w:pPr>
            <w:r w:rsidRPr="00EA3081">
              <w:rPr>
                <w:rFonts w:ascii="Times New Roman" w:hAnsi="Times New Roman"/>
                <w:color w:val="000000"/>
                <w:szCs w:val="24"/>
              </w:rPr>
              <w:t xml:space="preserve">Pavadinimas </w:t>
            </w:r>
          </w:p>
        </w:tc>
      </w:tr>
      <w:tr w:rsidR="0055020A" w:rsidRPr="0027171C" w:rsidTr="00162B55">
        <w:tc>
          <w:tcPr>
            <w:tcW w:w="567" w:type="dxa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1.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A1</w:t>
            </w:r>
          </w:p>
        </w:tc>
        <w:tc>
          <w:tcPr>
            <w:tcW w:w="7938" w:type="dxa"/>
            <w:shd w:val="clear" w:color="auto" w:fill="auto"/>
          </w:tcPr>
          <w:p w:rsidR="0055020A" w:rsidRPr="0027171C" w:rsidRDefault="0055020A" w:rsidP="00D1335F">
            <w:pPr>
              <w:rPr>
                <w:rFonts w:ascii="Times New Roman" w:hAnsi="Times New Roman"/>
                <w:color w:val="000000"/>
                <w:szCs w:val="24"/>
              </w:rPr>
            </w:pPr>
            <w:r w:rsidRPr="0027171C">
              <w:rPr>
                <w:rFonts w:ascii="Times New Roman" w:hAnsi="Times New Roman"/>
                <w:color w:val="000000"/>
                <w:szCs w:val="24"/>
              </w:rPr>
              <w:t>Nepageidaujami įvykiai, susiję</w:t>
            </w:r>
            <w:r>
              <w:rPr>
                <w:rFonts w:ascii="Times New Roman" w:hAnsi="Times New Roman"/>
                <w:color w:val="000000"/>
                <w:szCs w:val="24"/>
              </w:rPr>
              <w:t xml:space="preserve"> su pacientų</w:t>
            </w:r>
            <w:r w:rsidR="00D1335F">
              <w:rPr>
                <w:rFonts w:ascii="Times New Roman" w:hAnsi="Times New Roman"/>
                <w:color w:val="000000"/>
                <w:szCs w:val="24"/>
              </w:rPr>
              <w:t xml:space="preserve"> </w:t>
            </w:r>
            <w:r w:rsidR="00D1335F" w:rsidRPr="001203AF">
              <w:rPr>
                <w:rFonts w:ascii="Times New Roman" w:hAnsi="Times New Roman"/>
                <w:color w:val="000000"/>
                <w:szCs w:val="24"/>
              </w:rPr>
              <w:t>patirta avarine arba nenumatytąja apšvita</w:t>
            </w:r>
          </w:p>
        </w:tc>
      </w:tr>
      <w:tr w:rsidR="0055020A" w:rsidRPr="0027171C" w:rsidTr="00162B55">
        <w:tc>
          <w:tcPr>
            <w:tcW w:w="567" w:type="dxa"/>
            <w:vAlign w:val="center"/>
          </w:tcPr>
          <w:p w:rsidR="0055020A" w:rsidRPr="00ED32B7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ED32B7">
              <w:rPr>
                <w:rFonts w:ascii="Times New Roman" w:hAnsi="Times New Roman"/>
                <w:szCs w:val="24"/>
              </w:rPr>
              <w:t>2.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55020A" w:rsidRPr="00ED32B7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ED32B7">
              <w:rPr>
                <w:rFonts w:ascii="Times New Roman" w:hAnsi="Times New Roman"/>
                <w:szCs w:val="24"/>
              </w:rPr>
              <w:t>A2</w:t>
            </w:r>
          </w:p>
        </w:tc>
        <w:tc>
          <w:tcPr>
            <w:tcW w:w="7938" w:type="dxa"/>
            <w:shd w:val="clear" w:color="auto" w:fill="auto"/>
          </w:tcPr>
          <w:p w:rsidR="0055020A" w:rsidRPr="0027171C" w:rsidRDefault="007046FE" w:rsidP="00C1525B">
            <w:pPr>
              <w:widowControl w:val="0"/>
              <w:suppressAutoHyphens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color w:val="000000"/>
                <w:szCs w:val="24"/>
              </w:rPr>
              <w:t>Neatitinkančios reikalavimų medicinos priemonė</w:t>
            </w:r>
            <w:r w:rsidR="00C1525B">
              <w:rPr>
                <w:rFonts w:ascii="Times New Roman" w:hAnsi="Times New Roman"/>
                <w:color w:val="000000"/>
                <w:szCs w:val="24"/>
              </w:rPr>
              <w:t>s (prietaisai</w:t>
            </w:r>
            <w:r w:rsidRPr="007046FE">
              <w:rPr>
                <w:rFonts w:ascii="Times New Roman" w:hAnsi="Times New Roman"/>
                <w:color w:val="000000"/>
                <w:szCs w:val="24"/>
              </w:rPr>
              <w:t>) (budra)</w:t>
            </w:r>
          </w:p>
        </w:tc>
      </w:tr>
      <w:tr w:rsidR="0055020A" w:rsidRPr="0027171C" w:rsidTr="00162B55">
        <w:tc>
          <w:tcPr>
            <w:tcW w:w="567" w:type="dxa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3.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A3</w:t>
            </w:r>
          </w:p>
        </w:tc>
        <w:tc>
          <w:tcPr>
            <w:tcW w:w="7938" w:type="dxa"/>
            <w:shd w:val="clear" w:color="auto" w:fill="auto"/>
          </w:tcPr>
          <w:p w:rsidR="0055020A" w:rsidRPr="0027171C" w:rsidRDefault="007046FE" w:rsidP="00C1525B">
            <w:pPr>
              <w:widowControl w:val="0"/>
              <w:suppressAutoHyphens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color w:val="000000"/>
                <w:szCs w:val="24"/>
              </w:rPr>
              <w:t>Nepageidaujami įvykiai, susiję su vaistinių preparatų naudojimu</w:t>
            </w:r>
          </w:p>
        </w:tc>
      </w:tr>
      <w:tr w:rsidR="0055020A" w:rsidRPr="0027171C" w:rsidTr="00162B55">
        <w:tc>
          <w:tcPr>
            <w:tcW w:w="567" w:type="dxa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4.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A4</w:t>
            </w:r>
          </w:p>
        </w:tc>
        <w:tc>
          <w:tcPr>
            <w:tcW w:w="7938" w:type="dxa"/>
            <w:shd w:val="clear" w:color="auto" w:fill="auto"/>
          </w:tcPr>
          <w:p w:rsidR="0055020A" w:rsidRPr="0027171C" w:rsidRDefault="0055020A" w:rsidP="00C1525B">
            <w:pPr>
              <w:widowControl w:val="0"/>
              <w:suppressAutoHyphens/>
              <w:rPr>
                <w:rFonts w:ascii="Times New Roman" w:hAnsi="Times New Roman"/>
                <w:b/>
                <w:szCs w:val="24"/>
              </w:rPr>
            </w:pPr>
            <w:r w:rsidRPr="0027171C">
              <w:rPr>
                <w:rFonts w:ascii="Times New Roman" w:hAnsi="Times New Roman"/>
                <w:color w:val="000000"/>
                <w:szCs w:val="24"/>
              </w:rPr>
              <w:t>Pavojingos nepageidaujamos reakcijos ir pavojingi nepageidaujami reiškiniai, susiję su kraujo ir jo komponentų ruošimu ar transfuzija</w:t>
            </w:r>
          </w:p>
        </w:tc>
      </w:tr>
      <w:tr w:rsidR="0055020A" w:rsidRPr="0027171C" w:rsidTr="00162B55">
        <w:tc>
          <w:tcPr>
            <w:tcW w:w="567" w:type="dxa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5.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A5</w:t>
            </w:r>
          </w:p>
        </w:tc>
        <w:tc>
          <w:tcPr>
            <w:tcW w:w="7938" w:type="dxa"/>
            <w:shd w:val="clear" w:color="auto" w:fill="auto"/>
          </w:tcPr>
          <w:p w:rsidR="0055020A" w:rsidRPr="0027171C" w:rsidRDefault="0055020A" w:rsidP="00C1525B">
            <w:pPr>
              <w:widowControl w:val="0"/>
              <w:suppressAutoHyphens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color w:val="000000"/>
                <w:szCs w:val="24"/>
              </w:rPr>
              <w:t>Pavojingos nepageidaujamo</w:t>
            </w:r>
            <w:r w:rsidRPr="0027171C">
              <w:rPr>
                <w:rFonts w:ascii="Times New Roman" w:hAnsi="Times New Roman"/>
                <w:color w:val="000000"/>
                <w:szCs w:val="24"/>
              </w:rPr>
              <w:t>s reakcijos ir (ar) pavojingi nepageidaujami reiškiniai, susiję su audinių, ląstelių, organų donorystės ir transplantacijos procesu ir pagalbiniu apvaisinimu</w:t>
            </w:r>
          </w:p>
        </w:tc>
      </w:tr>
      <w:tr w:rsidR="0055020A" w:rsidRPr="0027171C" w:rsidTr="00162B55">
        <w:tc>
          <w:tcPr>
            <w:tcW w:w="567" w:type="dxa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6.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A6</w:t>
            </w:r>
          </w:p>
        </w:tc>
        <w:tc>
          <w:tcPr>
            <w:tcW w:w="7938" w:type="dxa"/>
            <w:shd w:val="clear" w:color="auto" w:fill="auto"/>
          </w:tcPr>
          <w:p w:rsidR="0055020A" w:rsidRPr="0027171C" w:rsidRDefault="0055020A" w:rsidP="00C1525B">
            <w:pPr>
              <w:widowControl w:val="0"/>
              <w:suppressAutoHyphens/>
              <w:rPr>
                <w:rFonts w:ascii="Times New Roman" w:hAnsi="Times New Roman"/>
                <w:b/>
                <w:szCs w:val="24"/>
              </w:rPr>
            </w:pPr>
            <w:r w:rsidRPr="0027171C">
              <w:rPr>
                <w:rFonts w:ascii="Times New Roman" w:hAnsi="Times New Roman"/>
                <w:color w:val="000000"/>
                <w:szCs w:val="24"/>
              </w:rPr>
              <w:t>H</w:t>
            </w:r>
            <w:r>
              <w:rPr>
                <w:rFonts w:ascii="Times New Roman" w:hAnsi="Times New Roman"/>
                <w:color w:val="000000"/>
                <w:szCs w:val="24"/>
              </w:rPr>
              <w:t>ospitalinė</w:t>
            </w:r>
            <w:r w:rsidRPr="0027171C">
              <w:rPr>
                <w:rFonts w:ascii="Times New Roman" w:hAnsi="Times New Roman"/>
                <w:color w:val="000000"/>
                <w:szCs w:val="24"/>
              </w:rPr>
              <w:t xml:space="preserve"> infekcija</w:t>
            </w:r>
          </w:p>
        </w:tc>
      </w:tr>
      <w:tr w:rsidR="0055020A" w:rsidRPr="00F45DE4" w:rsidTr="00162B55">
        <w:tc>
          <w:tcPr>
            <w:tcW w:w="9498" w:type="dxa"/>
            <w:gridSpan w:val="3"/>
            <w:shd w:val="clear" w:color="auto" w:fill="D9D9D9"/>
            <w:vAlign w:val="center"/>
          </w:tcPr>
          <w:p w:rsidR="0055020A" w:rsidRPr="00F45DE4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b/>
                <w:bCs/>
                <w:szCs w:val="24"/>
              </w:rPr>
            </w:pPr>
            <w:r w:rsidRPr="00F45DE4">
              <w:rPr>
                <w:rFonts w:ascii="Times New Roman" w:hAnsi="Times New Roman"/>
                <w:b/>
                <w:bCs/>
                <w:szCs w:val="24"/>
              </w:rPr>
              <w:t xml:space="preserve">Nepageidaujamų įvykių </w:t>
            </w:r>
            <w:r>
              <w:rPr>
                <w:rFonts w:ascii="Times New Roman" w:hAnsi="Times New Roman"/>
                <w:b/>
                <w:bCs/>
                <w:szCs w:val="24"/>
              </w:rPr>
              <w:t>B</w:t>
            </w:r>
            <w:r w:rsidRPr="00F45DE4">
              <w:rPr>
                <w:rFonts w:ascii="Times New Roman" w:hAnsi="Times New Roman"/>
                <w:b/>
                <w:bCs/>
                <w:szCs w:val="24"/>
              </w:rPr>
              <w:t xml:space="preserve"> sąrašas</w:t>
            </w:r>
          </w:p>
        </w:tc>
      </w:tr>
      <w:tr w:rsidR="0055020A" w:rsidRPr="0027171C" w:rsidTr="00162B55">
        <w:tc>
          <w:tcPr>
            <w:tcW w:w="567" w:type="dxa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7.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B1</w:t>
            </w:r>
          </w:p>
        </w:tc>
        <w:tc>
          <w:tcPr>
            <w:tcW w:w="7938" w:type="dxa"/>
            <w:shd w:val="clear" w:color="auto" w:fill="auto"/>
          </w:tcPr>
          <w:p w:rsidR="0055020A" w:rsidRPr="000C204A" w:rsidRDefault="0055020A" w:rsidP="00C1525B">
            <w:pPr>
              <w:widowControl w:val="0"/>
              <w:suppressAutoHyphens/>
              <w:rPr>
                <w:rFonts w:ascii="Times New Roman" w:hAnsi="Times New Roman"/>
                <w:color w:val="000000"/>
                <w:szCs w:val="24"/>
              </w:rPr>
            </w:pPr>
            <w:r w:rsidRPr="0027171C">
              <w:rPr>
                <w:rFonts w:ascii="Times New Roman" w:hAnsi="Times New Roman"/>
                <w:color w:val="000000"/>
                <w:szCs w:val="24"/>
              </w:rPr>
              <w:t>Nepageidaujami įvykiai, susiję su chirurginėmis, diagnostinėmis bei gydomosiomis invazinėmis procedūromis</w:t>
            </w:r>
          </w:p>
        </w:tc>
      </w:tr>
      <w:tr w:rsidR="0055020A" w:rsidRPr="0027171C" w:rsidTr="00162B55">
        <w:tc>
          <w:tcPr>
            <w:tcW w:w="567" w:type="dxa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8.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B2</w:t>
            </w:r>
          </w:p>
        </w:tc>
        <w:tc>
          <w:tcPr>
            <w:tcW w:w="7938" w:type="dxa"/>
            <w:shd w:val="clear" w:color="auto" w:fill="auto"/>
          </w:tcPr>
          <w:p w:rsidR="0055020A" w:rsidRPr="0027171C" w:rsidRDefault="0055020A" w:rsidP="00C1525B">
            <w:pPr>
              <w:widowControl w:val="0"/>
              <w:suppressAutoHyphens/>
              <w:rPr>
                <w:rFonts w:ascii="Times New Roman" w:hAnsi="Times New Roman"/>
                <w:color w:val="000000"/>
                <w:szCs w:val="24"/>
              </w:rPr>
            </w:pPr>
            <w:r w:rsidRPr="0027171C">
              <w:rPr>
                <w:rFonts w:ascii="Times New Roman" w:hAnsi="Times New Roman"/>
                <w:color w:val="000000"/>
                <w:szCs w:val="24"/>
              </w:rPr>
              <w:t>Nepageidaujami įvykiai, susiję su pacientų ar jų kūno dalių identifikacija</w:t>
            </w:r>
          </w:p>
        </w:tc>
      </w:tr>
      <w:tr w:rsidR="0055020A" w:rsidRPr="0027171C" w:rsidTr="00162B55">
        <w:tc>
          <w:tcPr>
            <w:tcW w:w="567" w:type="dxa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9.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B3</w:t>
            </w:r>
          </w:p>
        </w:tc>
        <w:tc>
          <w:tcPr>
            <w:tcW w:w="7938" w:type="dxa"/>
            <w:shd w:val="clear" w:color="auto" w:fill="auto"/>
          </w:tcPr>
          <w:p w:rsidR="0055020A" w:rsidRPr="0027171C" w:rsidRDefault="0055020A" w:rsidP="00C1525B">
            <w:pPr>
              <w:widowControl w:val="0"/>
              <w:suppressAutoHyphens/>
              <w:rPr>
                <w:rFonts w:ascii="Times New Roman" w:hAnsi="Times New Roman"/>
                <w:color w:val="000000"/>
                <w:szCs w:val="24"/>
              </w:rPr>
            </w:pPr>
            <w:r w:rsidRPr="0027171C">
              <w:rPr>
                <w:rFonts w:ascii="Times New Roman" w:hAnsi="Times New Roman"/>
                <w:color w:val="000000"/>
                <w:szCs w:val="24"/>
              </w:rPr>
              <w:t>Nepageidaujami įvykiai, susiję su pacientų griuvimais/iškritimais ASPĮ ar jos aplinkoje</w:t>
            </w:r>
          </w:p>
        </w:tc>
      </w:tr>
      <w:tr w:rsidR="0055020A" w:rsidRPr="0027171C" w:rsidTr="00162B55">
        <w:tc>
          <w:tcPr>
            <w:tcW w:w="567" w:type="dxa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10.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B4</w:t>
            </w:r>
          </w:p>
        </w:tc>
        <w:tc>
          <w:tcPr>
            <w:tcW w:w="7938" w:type="dxa"/>
            <w:shd w:val="clear" w:color="auto" w:fill="auto"/>
          </w:tcPr>
          <w:p w:rsidR="0055020A" w:rsidRPr="0027171C" w:rsidRDefault="0055020A" w:rsidP="00C1525B">
            <w:pPr>
              <w:widowControl w:val="0"/>
              <w:suppressAutoHyphens/>
              <w:rPr>
                <w:rFonts w:ascii="Times New Roman" w:hAnsi="Times New Roman"/>
                <w:b/>
                <w:szCs w:val="24"/>
              </w:rPr>
            </w:pPr>
            <w:r w:rsidRPr="0027171C">
              <w:rPr>
                <w:rFonts w:ascii="Times New Roman" w:hAnsi="Times New Roman"/>
                <w:color w:val="000000"/>
                <w:szCs w:val="24"/>
              </w:rPr>
              <w:t>Nepageidaujami įvykiai, susiję su pacientų elgesiu</w:t>
            </w:r>
          </w:p>
        </w:tc>
      </w:tr>
      <w:tr w:rsidR="0055020A" w:rsidRPr="0027171C" w:rsidTr="00162B55">
        <w:tc>
          <w:tcPr>
            <w:tcW w:w="567" w:type="dxa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11.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B5</w:t>
            </w:r>
          </w:p>
        </w:tc>
        <w:tc>
          <w:tcPr>
            <w:tcW w:w="7938" w:type="dxa"/>
            <w:shd w:val="clear" w:color="auto" w:fill="auto"/>
          </w:tcPr>
          <w:p w:rsidR="0055020A" w:rsidRPr="0027171C" w:rsidRDefault="0055020A" w:rsidP="00C1525B">
            <w:pPr>
              <w:widowControl w:val="0"/>
              <w:suppressAutoHyphens/>
              <w:rPr>
                <w:rFonts w:ascii="Times New Roman" w:hAnsi="Times New Roman"/>
                <w:b/>
                <w:szCs w:val="24"/>
              </w:rPr>
            </w:pPr>
            <w:r w:rsidRPr="0027171C">
              <w:rPr>
                <w:rFonts w:ascii="Times New Roman" w:hAnsi="Times New Roman"/>
                <w:color w:val="000000"/>
                <w:szCs w:val="24"/>
              </w:rPr>
              <w:t>Nepageidau</w:t>
            </w:r>
            <w:r>
              <w:rPr>
                <w:rFonts w:ascii="Times New Roman" w:hAnsi="Times New Roman"/>
                <w:color w:val="000000"/>
                <w:szCs w:val="24"/>
              </w:rPr>
              <w:t>jami įvykiai, susiję su pacientų</w:t>
            </w:r>
            <w:r w:rsidRPr="0027171C">
              <w:rPr>
                <w:rFonts w:ascii="Times New Roman" w:hAnsi="Times New Roman"/>
                <w:color w:val="000000"/>
                <w:szCs w:val="24"/>
              </w:rPr>
              <w:t xml:space="preserve"> transportavimu</w:t>
            </w:r>
          </w:p>
        </w:tc>
      </w:tr>
      <w:tr w:rsidR="0055020A" w:rsidRPr="0027171C" w:rsidTr="00162B55">
        <w:tc>
          <w:tcPr>
            <w:tcW w:w="567" w:type="dxa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12.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 w:rsidRPr="00410F10">
              <w:rPr>
                <w:rFonts w:ascii="Times New Roman" w:hAnsi="Times New Roman"/>
                <w:szCs w:val="24"/>
              </w:rPr>
              <w:t>B6</w:t>
            </w:r>
          </w:p>
        </w:tc>
        <w:tc>
          <w:tcPr>
            <w:tcW w:w="7938" w:type="dxa"/>
            <w:shd w:val="clear" w:color="auto" w:fill="auto"/>
          </w:tcPr>
          <w:p w:rsidR="0055020A" w:rsidRPr="0027171C" w:rsidRDefault="003249AC" w:rsidP="00C1525B">
            <w:pPr>
              <w:widowControl w:val="0"/>
              <w:suppressAutoHyphens/>
              <w:rPr>
                <w:rFonts w:ascii="Times New Roman" w:hAnsi="Times New Roman"/>
                <w:b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H</w:t>
            </w:r>
            <w:r w:rsidR="0055020A" w:rsidRPr="0027171C">
              <w:rPr>
                <w:rFonts w:ascii="Times New Roman" w:hAnsi="Times New Roman"/>
                <w:szCs w:val="24"/>
              </w:rPr>
              <w:t>ospitalin</w:t>
            </w:r>
            <w:r w:rsidR="004D33EF">
              <w:rPr>
                <w:rFonts w:ascii="Times New Roman" w:hAnsi="Times New Roman"/>
                <w:szCs w:val="24"/>
              </w:rPr>
              <w:t>ė</w:t>
            </w:r>
            <w:r w:rsidR="0055020A" w:rsidRPr="0027171C">
              <w:rPr>
                <w:rFonts w:ascii="Times New Roman" w:hAnsi="Times New Roman"/>
                <w:szCs w:val="24"/>
              </w:rPr>
              <w:t xml:space="preserve"> infekcija, kuri sukėlė paciento mirtį</w:t>
            </w:r>
          </w:p>
        </w:tc>
      </w:tr>
      <w:tr w:rsidR="0055020A" w:rsidRPr="0027171C" w:rsidTr="00162B55">
        <w:tc>
          <w:tcPr>
            <w:tcW w:w="567" w:type="dxa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13.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55020A" w:rsidRPr="00410F10" w:rsidRDefault="0055020A" w:rsidP="00C1525B">
            <w:pPr>
              <w:widowControl w:val="0"/>
              <w:suppressAutoHyphens/>
              <w:jc w:val="center"/>
              <w:rPr>
                <w:rFonts w:ascii="Times New Roman" w:hAnsi="Times New Roman"/>
                <w:szCs w:val="24"/>
              </w:rPr>
            </w:pPr>
            <w:r>
              <w:rPr>
                <w:rFonts w:ascii="Times New Roman" w:hAnsi="Times New Roman"/>
                <w:szCs w:val="24"/>
              </w:rPr>
              <w:t>B7</w:t>
            </w:r>
          </w:p>
        </w:tc>
        <w:tc>
          <w:tcPr>
            <w:tcW w:w="7938" w:type="dxa"/>
            <w:shd w:val="clear" w:color="auto" w:fill="auto"/>
          </w:tcPr>
          <w:p w:rsidR="0055020A" w:rsidRPr="0027171C" w:rsidRDefault="0055020A" w:rsidP="00C1525B">
            <w:pPr>
              <w:widowControl w:val="0"/>
              <w:suppressAutoHyphens/>
              <w:rPr>
                <w:rFonts w:ascii="Times New Roman" w:hAnsi="Times New Roman"/>
                <w:color w:val="000000"/>
                <w:szCs w:val="24"/>
              </w:rPr>
            </w:pPr>
            <w:r>
              <w:rPr>
                <w:rFonts w:ascii="Times New Roman" w:hAnsi="Times New Roman"/>
                <w:color w:val="000000"/>
                <w:szCs w:val="24"/>
              </w:rPr>
              <w:t xml:space="preserve">Kiti nepageidaujami įvykiai </w:t>
            </w:r>
          </w:p>
        </w:tc>
      </w:tr>
    </w:tbl>
    <w:p w:rsidR="00BD6FE9" w:rsidRDefault="00BD6FE9" w:rsidP="00571177">
      <w:pPr>
        <w:widowControl w:val="0"/>
        <w:suppressAutoHyphens/>
        <w:ind w:firstLine="5103"/>
        <w:jc w:val="both"/>
        <w:rPr>
          <w:rFonts w:ascii="Times New Roman" w:hAnsi="Times New Roman"/>
          <w:color w:val="000000"/>
          <w:szCs w:val="24"/>
        </w:rPr>
      </w:pPr>
    </w:p>
    <w:p w:rsidR="00162B55" w:rsidRDefault="00162B55" w:rsidP="00571177">
      <w:pPr>
        <w:widowControl w:val="0"/>
        <w:suppressAutoHyphens/>
        <w:ind w:firstLine="5103"/>
        <w:jc w:val="both"/>
        <w:rPr>
          <w:rFonts w:ascii="Times New Roman" w:hAnsi="Times New Roman"/>
          <w:color w:val="000000"/>
          <w:szCs w:val="24"/>
        </w:rPr>
      </w:pPr>
    </w:p>
    <w:p w:rsidR="00BD6FE9" w:rsidRPr="0027171C" w:rsidRDefault="00BD6FE9" w:rsidP="00BD6FE9">
      <w:pPr>
        <w:widowControl w:val="0"/>
        <w:suppressAutoHyphens/>
        <w:rPr>
          <w:rFonts w:ascii="Times New Roman" w:hAnsi="Times New Roman"/>
          <w:b/>
          <w:szCs w:val="24"/>
        </w:rPr>
      </w:pPr>
    </w:p>
    <w:sectPr w:rsidR="00BD6FE9" w:rsidRPr="0027171C" w:rsidSect="004D2DC3">
      <w:headerReference w:type="default" r:id="rId8"/>
      <w:pgSz w:w="11907" w:h="16840" w:code="9"/>
      <w:pgMar w:top="1134" w:right="567" w:bottom="1134" w:left="1701" w:header="720" w:footer="720" w:gutter="0"/>
      <w:paperSrc w:first="256" w:other="256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2EF6" w:rsidRDefault="00B02EF6">
      <w:r>
        <w:separator/>
      </w:r>
    </w:p>
  </w:endnote>
  <w:endnote w:type="continuationSeparator" w:id="0">
    <w:p w:rsidR="00B02EF6" w:rsidRDefault="00B02E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charset w:val="BA"/>
    <w:family w:val="roman"/>
    <w:pitch w:val="variable"/>
    <w:sig w:usb0="00007A87" w:usb1="80000000" w:usb2="00000008" w:usb3="00000000" w:csb0="000000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2EF6" w:rsidRDefault="00B02EF6">
      <w:r>
        <w:separator/>
      </w:r>
    </w:p>
  </w:footnote>
  <w:footnote w:type="continuationSeparator" w:id="0">
    <w:p w:rsidR="00B02EF6" w:rsidRDefault="00B02E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772D" w:rsidRPr="00551B7C" w:rsidRDefault="00AD772D" w:rsidP="00551B7C">
    <w:pPr>
      <w:pStyle w:val="Antrats"/>
      <w:tabs>
        <w:tab w:val="center" w:pos="4961"/>
        <w:tab w:val="left" w:pos="6521"/>
        <w:tab w:val="right" w:pos="9922"/>
      </w:tabs>
      <w:rPr>
        <w:sz w:val="8"/>
        <w:szCs w:val="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3in;height:3in" o:bullet="t">
        <v:imagedata r:id="rId1" o:title="bull"/>
      </v:shape>
    </w:pict>
  </w:numPicBullet>
  <w:abstractNum w:abstractNumId="0" w15:restartNumberingAfterBreak="0">
    <w:nsid w:val="019139B6"/>
    <w:multiLevelType w:val="hybridMultilevel"/>
    <w:tmpl w:val="8EACE4C0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41162B"/>
    <w:multiLevelType w:val="hybridMultilevel"/>
    <w:tmpl w:val="A7445802"/>
    <w:lvl w:ilvl="0" w:tplc="C1F2EA9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5496D6E"/>
    <w:multiLevelType w:val="hybridMultilevel"/>
    <w:tmpl w:val="A6E0737A"/>
    <w:lvl w:ilvl="0" w:tplc="AD9CC7E2">
      <w:start w:val="1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8096BB8"/>
    <w:multiLevelType w:val="hybridMultilevel"/>
    <w:tmpl w:val="9368A63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9431CA"/>
    <w:multiLevelType w:val="multilevel"/>
    <w:tmpl w:val="D3200F38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color w:val="auto"/>
      </w:rPr>
    </w:lvl>
  </w:abstractNum>
  <w:abstractNum w:abstractNumId="5" w15:restartNumberingAfterBreak="0">
    <w:nsid w:val="0C3B5F2C"/>
    <w:multiLevelType w:val="multilevel"/>
    <w:tmpl w:val="4552C380"/>
    <w:lvl w:ilvl="0">
      <w:start w:val="1"/>
      <w:numFmt w:val="decimal"/>
      <w:lvlText w:val="%1."/>
      <w:lvlJc w:val="left"/>
      <w:pPr>
        <w:ind w:left="2138" w:hanging="360"/>
      </w:pPr>
    </w:lvl>
    <w:lvl w:ilvl="1">
      <w:start w:val="1"/>
      <w:numFmt w:val="decimal"/>
      <w:isLgl/>
      <w:lvlText w:val="%1.%2."/>
      <w:lvlJc w:val="left"/>
      <w:pPr>
        <w:ind w:left="249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1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5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29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5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37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73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458" w:hanging="1800"/>
      </w:pPr>
      <w:rPr>
        <w:rFonts w:hint="default"/>
      </w:rPr>
    </w:lvl>
  </w:abstractNum>
  <w:abstractNum w:abstractNumId="6" w15:restartNumberingAfterBreak="0">
    <w:nsid w:val="0EB86149"/>
    <w:multiLevelType w:val="hybridMultilevel"/>
    <w:tmpl w:val="A7445802"/>
    <w:lvl w:ilvl="0" w:tplc="C1F2EA9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F8875CF"/>
    <w:multiLevelType w:val="multilevel"/>
    <w:tmpl w:val="A664D872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10750E9D"/>
    <w:multiLevelType w:val="hybridMultilevel"/>
    <w:tmpl w:val="2DF214AE"/>
    <w:lvl w:ilvl="0" w:tplc="DBD4F222">
      <w:start w:val="1"/>
      <w:numFmt w:val="bullet"/>
      <w:pStyle w:val="1BULarial"/>
      <w:lvlText w:val=""/>
      <w:lvlPicBulletId w:val="0"/>
      <w:lvlJc w:val="left"/>
      <w:pPr>
        <w:ind w:left="862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5646D5"/>
    <w:multiLevelType w:val="multilevel"/>
    <w:tmpl w:val="55D2C0D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auto"/>
      </w:rPr>
    </w:lvl>
  </w:abstractNum>
  <w:abstractNum w:abstractNumId="10" w15:restartNumberingAfterBreak="0">
    <w:nsid w:val="13CD5611"/>
    <w:multiLevelType w:val="multilevel"/>
    <w:tmpl w:val="D3200F38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color w:val="auto"/>
      </w:rPr>
    </w:lvl>
  </w:abstractNum>
  <w:abstractNum w:abstractNumId="11" w15:restartNumberingAfterBreak="0">
    <w:nsid w:val="18647746"/>
    <w:multiLevelType w:val="multilevel"/>
    <w:tmpl w:val="8DCAE08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60" w:hanging="540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12" w15:restartNumberingAfterBreak="0">
    <w:nsid w:val="1AA90D63"/>
    <w:multiLevelType w:val="hybridMultilevel"/>
    <w:tmpl w:val="A7445802"/>
    <w:lvl w:ilvl="0" w:tplc="C1F2EA9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 w15:restartNumberingAfterBreak="0">
    <w:nsid w:val="1BE720D2"/>
    <w:multiLevelType w:val="hybridMultilevel"/>
    <w:tmpl w:val="A97C960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701D57"/>
    <w:multiLevelType w:val="multilevel"/>
    <w:tmpl w:val="4552C380"/>
    <w:lvl w:ilvl="0">
      <w:start w:val="1"/>
      <w:numFmt w:val="decimal"/>
      <w:lvlText w:val="%1."/>
      <w:lvlJc w:val="left"/>
      <w:pPr>
        <w:ind w:left="2138" w:hanging="360"/>
      </w:pPr>
    </w:lvl>
    <w:lvl w:ilvl="1">
      <w:start w:val="1"/>
      <w:numFmt w:val="decimal"/>
      <w:isLgl/>
      <w:lvlText w:val="%1.%2."/>
      <w:lvlJc w:val="left"/>
      <w:pPr>
        <w:ind w:left="249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1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5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29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5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37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73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458" w:hanging="1800"/>
      </w:pPr>
      <w:rPr>
        <w:rFonts w:hint="default"/>
      </w:rPr>
    </w:lvl>
  </w:abstractNum>
  <w:abstractNum w:abstractNumId="15" w15:restartNumberingAfterBreak="0">
    <w:nsid w:val="1C92489A"/>
    <w:multiLevelType w:val="hybridMultilevel"/>
    <w:tmpl w:val="A1CEF120"/>
    <w:lvl w:ilvl="0" w:tplc="14963D7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4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CF52FD"/>
    <w:multiLevelType w:val="hybridMultilevel"/>
    <w:tmpl w:val="FBFA717A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3176A5C"/>
    <w:multiLevelType w:val="hybridMultilevel"/>
    <w:tmpl w:val="32DEF86C"/>
    <w:lvl w:ilvl="0" w:tplc="04270001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4315BD"/>
    <w:multiLevelType w:val="hybridMultilevel"/>
    <w:tmpl w:val="6C86E078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9A14AE9"/>
    <w:multiLevelType w:val="hybridMultilevel"/>
    <w:tmpl w:val="103659D2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20352CC"/>
    <w:multiLevelType w:val="multilevel"/>
    <w:tmpl w:val="5210C03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3472478D"/>
    <w:multiLevelType w:val="hybridMultilevel"/>
    <w:tmpl w:val="A7445802"/>
    <w:lvl w:ilvl="0" w:tplc="C1F2EA9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2" w15:restartNumberingAfterBreak="0">
    <w:nsid w:val="35873BC1"/>
    <w:multiLevelType w:val="hybridMultilevel"/>
    <w:tmpl w:val="E0325872"/>
    <w:lvl w:ilvl="0" w:tplc="FCFAAC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A87DCC"/>
    <w:multiLevelType w:val="multilevel"/>
    <w:tmpl w:val="9B84B424"/>
    <w:lvl w:ilvl="0">
      <w:start w:val="6"/>
      <w:numFmt w:val="decimal"/>
      <w:lvlText w:val="%1."/>
      <w:lvlJc w:val="left"/>
      <w:pPr>
        <w:ind w:left="1391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91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401F2FC3"/>
    <w:multiLevelType w:val="hybridMultilevel"/>
    <w:tmpl w:val="334AF3C2"/>
    <w:lvl w:ilvl="0" w:tplc="A0A212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7164CB"/>
    <w:multiLevelType w:val="multilevel"/>
    <w:tmpl w:val="04C8EEEE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6" w15:restartNumberingAfterBreak="0">
    <w:nsid w:val="515A1E22"/>
    <w:multiLevelType w:val="hybridMultilevel"/>
    <w:tmpl w:val="9146ACCA"/>
    <w:lvl w:ilvl="0" w:tplc="04270011">
      <w:start w:val="1"/>
      <w:numFmt w:val="decimal"/>
      <w:lvlText w:val="%1)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624C45"/>
    <w:multiLevelType w:val="hybridMultilevel"/>
    <w:tmpl w:val="7C289866"/>
    <w:lvl w:ilvl="0" w:tplc="0427000F">
      <w:start w:val="1"/>
      <w:numFmt w:val="decimal"/>
      <w:lvlText w:val="%1."/>
      <w:lvlJc w:val="left"/>
      <w:pPr>
        <w:ind w:left="1429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 w15:restartNumberingAfterBreak="0">
    <w:nsid w:val="57B748E5"/>
    <w:multiLevelType w:val="multilevel"/>
    <w:tmpl w:val="16FACF1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9" w15:restartNumberingAfterBreak="0">
    <w:nsid w:val="5C2B2269"/>
    <w:multiLevelType w:val="hybridMultilevel"/>
    <w:tmpl w:val="B70AB30A"/>
    <w:lvl w:ilvl="0" w:tplc="0427000F">
      <w:start w:val="1"/>
      <w:numFmt w:val="decimal"/>
      <w:lvlText w:val="%1."/>
      <w:lvlJc w:val="left"/>
      <w:pPr>
        <w:ind w:left="1440" w:hanging="360"/>
      </w:pPr>
    </w:lvl>
    <w:lvl w:ilvl="1" w:tplc="04270019" w:tentative="1">
      <w:start w:val="1"/>
      <w:numFmt w:val="lowerLetter"/>
      <w:lvlText w:val="%2."/>
      <w:lvlJc w:val="left"/>
      <w:pPr>
        <w:ind w:left="2160" w:hanging="360"/>
      </w:pPr>
    </w:lvl>
    <w:lvl w:ilvl="2" w:tplc="0427001B" w:tentative="1">
      <w:start w:val="1"/>
      <w:numFmt w:val="lowerRoman"/>
      <w:lvlText w:val="%3."/>
      <w:lvlJc w:val="right"/>
      <w:pPr>
        <w:ind w:left="2880" w:hanging="180"/>
      </w:pPr>
    </w:lvl>
    <w:lvl w:ilvl="3" w:tplc="0427000F" w:tentative="1">
      <w:start w:val="1"/>
      <w:numFmt w:val="decimal"/>
      <w:lvlText w:val="%4."/>
      <w:lvlJc w:val="left"/>
      <w:pPr>
        <w:ind w:left="3600" w:hanging="360"/>
      </w:pPr>
    </w:lvl>
    <w:lvl w:ilvl="4" w:tplc="04270019" w:tentative="1">
      <w:start w:val="1"/>
      <w:numFmt w:val="lowerLetter"/>
      <w:lvlText w:val="%5."/>
      <w:lvlJc w:val="left"/>
      <w:pPr>
        <w:ind w:left="4320" w:hanging="360"/>
      </w:pPr>
    </w:lvl>
    <w:lvl w:ilvl="5" w:tplc="0427001B" w:tentative="1">
      <w:start w:val="1"/>
      <w:numFmt w:val="lowerRoman"/>
      <w:lvlText w:val="%6."/>
      <w:lvlJc w:val="right"/>
      <w:pPr>
        <w:ind w:left="5040" w:hanging="180"/>
      </w:pPr>
    </w:lvl>
    <w:lvl w:ilvl="6" w:tplc="0427000F" w:tentative="1">
      <w:start w:val="1"/>
      <w:numFmt w:val="decimal"/>
      <w:lvlText w:val="%7."/>
      <w:lvlJc w:val="left"/>
      <w:pPr>
        <w:ind w:left="5760" w:hanging="360"/>
      </w:pPr>
    </w:lvl>
    <w:lvl w:ilvl="7" w:tplc="04270019" w:tentative="1">
      <w:start w:val="1"/>
      <w:numFmt w:val="lowerLetter"/>
      <w:lvlText w:val="%8."/>
      <w:lvlJc w:val="left"/>
      <w:pPr>
        <w:ind w:left="6480" w:hanging="360"/>
      </w:pPr>
    </w:lvl>
    <w:lvl w:ilvl="8" w:tplc="042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E911974"/>
    <w:multiLevelType w:val="multilevel"/>
    <w:tmpl w:val="6FFED28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1" w15:restartNumberingAfterBreak="0">
    <w:nsid w:val="6D594AAC"/>
    <w:multiLevelType w:val="hybridMultilevel"/>
    <w:tmpl w:val="F176FB3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F5D21D3"/>
    <w:multiLevelType w:val="hybridMultilevel"/>
    <w:tmpl w:val="9D16F20A"/>
    <w:lvl w:ilvl="0" w:tplc="C1F2EA94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3" w15:restartNumberingAfterBreak="0">
    <w:nsid w:val="70B3539F"/>
    <w:multiLevelType w:val="multilevel"/>
    <w:tmpl w:val="D3200F38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color w:val="auto"/>
      </w:rPr>
    </w:lvl>
  </w:abstractNum>
  <w:abstractNum w:abstractNumId="34" w15:restartNumberingAfterBreak="0">
    <w:nsid w:val="71464AE6"/>
    <w:multiLevelType w:val="hybridMultilevel"/>
    <w:tmpl w:val="C8BC583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440" w:hanging="360"/>
      </w:pPr>
    </w:lvl>
    <w:lvl w:ilvl="2" w:tplc="0427001B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F723BB"/>
    <w:multiLevelType w:val="hybridMultilevel"/>
    <w:tmpl w:val="F198E1E4"/>
    <w:lvl w:ilvl="0" w:tplc="2FE0EF8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D863EAA"/>
    <w:multiLevelType w:val="multilevel"/>
    <w:tmpl w:val="4552C380"/>
    <w:lvl w:ilvl="0">
      <w:start w:val="1"/>
      <w:numFmt w:val="decimal"/>
      <w:lvlText w:val="%1."/>
      <w:lvlJc w:val="left"/>
      <w:pPr>
        <w:ind w:left="2138" w:hanging="360"/>
      </w:pPr>
    </w:lvl>
    <w:lvl w:ilvl="1">
      <w:start w:val="1"/>
      <w:numFmt w:val="decimal"/>
      <w:isLgl/>
      <w:lvlText w:val="%1.%2."/>
      <w:lvlJc w:val="left"/>
      <w:pPr>
        <w:ind w:left="2498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1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5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29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658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37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738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458" w:hanging="1800"/>
      </w:pPr>
      <w:rPr>
        <w:rFonts w:hint="default"/>
      </w:rPr>
    </w:lvl>
  </w:abstractNum>
  <w:abstractNum w:abstractNumId="37" w15:restartNumberingAfterBreak="0">
    <w:nsid w:val="7FBA4ABB"/>
    <w:multiLevelType w:val="multilevel"/>
    <w:tmpl w:val="46EE739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11"/>
  </w:num>
  <w:num w:numId="2">
    <w:abstractNumId w:val="24"/>
  </w:num>
  <w:num w:numId="3">
    <w:abstractNumId w:val="30"/>
  </w:num>
  <w:num w:numId="4">
    <w:abstractNumId w:val="28"/>
  </w:num>
  <w:num w:numId="5">
    <w:abstractNumId w:val="16"/>
  </w:num>
  <w:num w:numId="6">
    <w:abstractNumId w:val="18"/>
  </w:num>
  <w:num w:numId="7">
    <w:abstractNumId w:val="15"/>
  </w:num>
  <w:num w:numId="8">
    <w:abstractNumId w:val="35"/>
  </w:num>
  <w:num w:numId="9">
    <w:abstractNumId w:val="17"/>
  </w:num>
  <w:num w:numId="10">
    <w:abstractNumId w:val="8"/>
  </w:num>
  <w:num w:numId="11">
    <w:abstractNumId w:val="19"/>
  </w:num>
  <w:num w:numId="12">
    <w:abstractNumId w:val="10"/>
  </w:num>
  <w:num w:numId="13">
    <w:abstractNumId w:val="4"/>
  </w:num>
  <w:num w:numId="14">
    <w:abstractNumId w:val="33"/>
  </w:num>
  <w:num w:numId="15">
    <w:abstractNumId w:val="36"/>
  </w:num>
  <w:num w:numId="16">
    <w:abstractNumId w:val="13"/>
  </w:num>
  <w:num w:numId="17">
    <w:abstractNumId w:val="27"/>
  </w:num>
  <w:num w:numId="18">
    <w:abstractNumId w:val="1"/>
  </w:num>
  <w:num w:numId="19">
    <w:abstractNumId w:val="32"/>
  </w:num>
  <w:num w:numId="20">
    <w:abstractNumId w:val="25"/>
  </w:num>
  <w:num w:numId="21">
    <w:abstractNumId w:val="14"/>
  </w:num>
  <w:num w:numId="22">
    <w:abstractNumId w:val="34"/>
  </w:num>
  <w:num w:numId="23">
    <w:abstractNumId w:val="20"/>
  </w:num>
  <w:num w:numId="24">
    <w:abstractNumId w:val="9"/>
  </w:num>
  <w:num w:numId="25">
    <w:abstractNumId w:val="7"/>
  </w:num>
  <w:num w:numId="26">
    <w:abstractNumId w:val="5"/>
  </w:num>
  <w:num w:numId="27">
    <w:abstractNumId w:val="12"/>
  </w:num>
  <w:num w:numId="28">
    <w:abstractNumId w:val="21"/>
  </w:num>
  <w:num w:numId="29">
    <w:abstractNumId w:val="6"/>
  </w:num>
  <w:num w:numId="30">
    <w:abstractNumId w:val="22"/>
  </w:num>
  <w:num w:numId="31">
    <w:abstractNumId w:val="2"/>
  </w:num>
  <w:num w:numId="32">
    <w:abstractNumId w:val="0"/>
  </w:num>
  <w:num w:numId="33">
    <w:abstractNumId w:val="37"/>
  </w:num>
  <w:num w:numId="34">
    <w:abstractNumId w:val="23"/>
  </w:num>
  <w:num w:numId="35">
    <w:abstractNumId w:val="26"/>
  </w:num>
  <w:num w:numId="36">
    <w:abstractNumId w:val="2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9"/>
  </w:num>
  <w:num w:numId="38">
    <w:abstractNumId w:val="31"/>
  </w:num>
  <w:num w:numId="39">
    <w:abstractNumId w:val="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221"/>
    <w:rsid w:val="000007EF"/>
    <w:rsid w:val="00001BB6"/>
    <w:rsid w:val="00002036"/>
    <w:rsid w:val="00002C63"/>
    <w:rsid w:val="000058D0"/>
    <w:rsid w:val="00005C1E"/>
    <w:rsid w:val="00005F08"/>
    <w:rsid w:val="00006FBB"/>
    <w:rsid w:val="0001049D"/>
    <w:rsid w:val="00010AB2"/>
    <w:rsid w:val="00013632"/>
    <w:rsid w:val="00014A13"/>
    <w:rsid w:val="00014D2E"/>
    <w:rsid w:val="00020502"/>
    <w:rsid w:val="00020724"/>
    <w:rsid w:val="00020B1B"/>
    <w:rsid w:val="00026640"/>
    <w:rsid w:val="00026D78"/>
    <w:rsid w:val="0003034B"/>
    <w:rsid w:val="00030846"/>
    <w:rsid w:val="000312C7"/>
    <w:rsid w:val="000344B4"/>
    <w:rsid w:val="00037D02"/>
    <w:rsid w:val="00040510"/>
    <w:rsid w:val="00041F48"/>
    <w:rsid w:val="00042C76"/>
    <w:rsid w:val="0004301C"/>
    <w:rsid w:val="0004517F"/>
    <w:rsid w:val="00047AEE"/>
    <w:rsid w:val="0005108C"/>
    <w:rsid w:val="00053BB6"/>
    <w:rsid w:val="00056581"/>
    <w:rsid w:val="00056A40"/>
    <w:rsid w:val="00057428"/>
    <w:rsid w:val="000602EC"/>
    <w:rsid w:val="00061B13"/>
    <w:rsid w:val="000620C1"/>
    <w:rsid w:val="00062E4A"/>
    <w:rsid w:val="000633E4"/>
    <w:rsid w:val="00064318"/>
    <w:rsid w:val="000643B2"/>
    <w:rsid w:val="000647C8"/>
    <w:rsid w:val="00070A86"/>
    <w:rsid w:val="00072916"/>
    <w:rsid w:val="00076C57"/>
    <w:rsid w:val="00077097"/>
    <w:rsid w:val="00077E91"/>
    <w:rsid w:val="00081409"/>
    <w:rsid w:val="00084CF5"/>
    <w:rsid w:val="0009335F"/>
    <w:rsid w:val="0009356B"/>
    <w:rsid w:val="00093E13"/>
    <w:rsid w:val="0009411A"/>
    <w:rsid w:val="0009562A"/>
    <w:rsid w:val="000976D6"/>
    <w:rsid w:val="0009789D"/>
    <w:rsid w:val="000A30BA"/>
    <w:rsid w:val="000A6C4B"/>
    <w:rsid w:val="000A7F42"/>
    <w:rsid w:val="000B25C7"/>
    <w:rsid w:val="000C204A"/>
    <w:rsid w:val="000C2B0D"/>
    <w:rsid w:val="000C6919"/>
    <w:rsid w:val="000C7F01"/>
    <w:rsid w:val="000D00C5"/>
    <w:rsid w:val="000D1C8D"/>
    <w:rsid w:val="000D6959"/>
    <w:rsid w:val="000E0F84"/>
    <w:rsid w:val="000E1242"/>
    <w:rsid w:val="000E2D21"/>
    <w:rsid w:val="000E322F"/>
    <w:rsid w:val="000E40AB"/>
    <w:rsid w:val="000E4666"/>
    <w:rsid w:val="000E56C2"/>
    <w:rsid w:val="000F4B47"/>
    <w:rsid w:val="000F7AA1"/>
    <w:rsid w:val="00100A9F"/>
    <w:rsid w:val="00100DEA"/>
    <w:rsid w:val="00103DA8"/>
    <w:rsid w:val="001047C6"/>
    <w:rsid w:val="00112503"/>
    <w:rsid w:val="001146DB"/>
    <w:rsid w:val="00115ACE"/>
    <w:rsid w:val="0011669E"/>
    <w:rsid w:val="001203AF"/>
    <w:rsid w:val="001213BE"/>
    <w:rsid w:val="00126297"/>
    <w:rsid w:val="001302C0"/>
    <w:rsid w:val="00130E8B"/>
    <w:rsid w:val="001324F0"/>
    <w:rsid w:val="00134ACA"/>
    <w:rsid w:val="00134FEE"/>
    <w:rsid w:val="001414AF"/>
    <w:rsid w:val="00141CDE"/>
    <w:rsid w:val="001420B9"/>
    <w:rsid w:val="00143140"/>
    <w:rsid w:val="00145417"/>
    <w:rsid w:val="0014640D"/>
    <w:rsid w:val="0014747E"/>
    <w:rsid w:val="00147685"/>
    <w:rsid w:val="001477D3"/>
    <w:rsid w:val="001517B6"/>
    <w:rsid w:val="00152395"/>
    <w:rsid w:val="00157B70"/>
    <w:rsid w:val="00162B55"/>
    <w:rsid w:val="001675FA"/>
    <w:rsid w:val="00171107"/>
    <w:rsid w:val="00171A42"/>
    <w:rsid w:val="00171D03"/>
    <w:rsid w:val="001728EE"/>
    <w:rsid w:val="001734C8"/>
    <w:rsid w:val="001759E7"/>
    <w:rsid w:val="00176E85"/>
    <w:rsid w:val="00177D0D"/>
    <w:rsid w:val="00183992"/>
    <w:rsid w:val="00184EC6"/>
    <w:rsid w:val="001860E7"/>
    <w:rsid w:val="00187F69"/>
    <w:rsid w:val="00192E26"/>
    <w:rsid w:val="001936BF"/>
    <w:rsid w:val="00194A24"/>
    <w:rsid w:val="0019530A"/>
    <w:rsid w:val="001961F8"/>
    <w:rsid w:val="001A5FC7"/>
    <w:rsid w:val="001B1691"/>
    <w:rsid w:val="001B42E2"/>
    <w:rsid w:val="001B78C8"/>
    <w:rsid w:val="001B7F22"/>
    <w:rsid w:val="001C162C"/>
    <w:rsid w:val="001C473C"/>
    <w:rsid w:val="001C6A59"/>
    <w:rsid w:val="001C788F"/>
    <w:rsid w:val="001C7E1E"/>
    <w:rsid w:val="001D3E93"/>
    <w:rsid w:val="001D7727"/>
    <w:rsid w:val="001E0470"/>
    <w:rsid w:val="001E0AEB"/>
    <w:rsid w:val="001E74F5"/>
    <w:rsid w:val="001F2886"/>
    <w:rsid w:val="001F2A6E"/>
    <w:rsid w:val="002003A2"/>
    <w:rsid w:val="00200CFB"/>
    <w:rsid w:val="00201A8F"/>
    <w:rsid w:val="002137E6"/>
    <w:rsid w:val="00213B09"/>
    <w:rsid w:val="0022024E"/>
    <w:rsid w:val="002217AC"/>
    <w:rsid w:val="00222BA1"/>
    <w:rsid w:val="00222DD7"/>
    <w:rsid w:val="00225429"/>
    <w:rsid w:val="0022709A"/>
    <w:rsid w:val="00230F0A"/>
    <w:rsid w:val="00231B42"/>
    <w:rsid w:val="0023241C"/>
    <w:rsid w:val="00232AF7"/>
    <w:rsid w:val="00233F09"/>
    <w:rsid w:val="00237C36"/>
    <w:rsid w:val="002412B5"/>
    <w:rsid w:val="00241535"/>
    <w:rsid w:val="00241E49"/>
    <w:rsid w:val="00242990"/>
    <w:rsid w:val="00243D7C"/>
    <w:rsid w:val="0024414C"/>
    <w:rsid w:val="0025071E"/>
    <w:rsid w:val="00250FCA"/>
    <w:rsid w:val="00251942"/>
    <w:rsid w:val="00251D8F"/>
    <w:rsid w:val="00253E3A"/>
    <w:rsid w:val="00253EE4"/>
    <w:rsid w:val="002546DA"/>
    <w:rsid w:val="00256CFA"/>
    <w:rsid w:val="002577EB"/>
    <w:rsid w:val="0026464D"/>
    <w:rsid w:val="002713C0"/>
    <w:rsid w:val="0027171C"/>
    <w:rsid w:val="00272375"/>
    <w:rsid w:val="0027362D"/>
    <w:rsid w:val="00274887"/>
    <w:rsid w:val="00276183"/>
    <w:rsid w:val="002774AE"/>
    <w:rsid w:val="002804BE"/>
    <w:rsid w:val="00280D0C"/>
    <w:rsid w:val="002819A4"/>
    <w:rsid w:val="002829F9"/>
    <w:rsid w:val="00282ED4"/>
    <w:rsid w:val="0029419A"/>
    <w:rsid w:val="00294E97"/>
    <w:rsid w:val="00295865"/>
    <w:rsid w:val="002A00FC"/>
    <w:rsid w:val="002A1BAA"/>
    <w:rsid w:val="002A1F18"/>
    <w:rsid w:val="002A20D6"/>
    <w:rsid w:val="002A2B04"/>
    <w:rsid w:val="002A3449"/>
    <w:rsid w:val="002A5EC7"/>
    <w:rsid w:val="002A6B42"/>
    <w:rsid w:val="002A77E6"/>
    <w:rsid w:val="002B1A02"/>
    <w:rsid w:val="002B1E65"/>
    <w:rsid w:val="002B2D89"/>
    <w:rsid w:val="002B4C70"/>
    <w:rsid w:val="002B5200"/>
    <w:rsid w:val="002B5FE9"/>
    <w:rsid w:val="002C05F8"/>
    <w:rsid w:val="002C0C02"/>
    <w:rsid w:val="002C15CD"/>
    <w:rsid w:val="002C1AB7"/>
    <w:rsid w:val="002C3AD4"/>
    <w:rsid w:val="002C4FED"/>
    <w:rsid w:val="002C558D"/>
    <w:rsid w:val="002C7E5C"/>
    <w:rsid w:val="002D17BB"/>
    <w:rsid w:val="002D1858"/>
    <w:rsid w:val="002D34FF"/>
    <w:rsid w:val="002D36BA"/>
    <w:rsid w:val="002D3A11"/>
    <w:rsid w:val="002D6F04"/>
    <w:rsid w:val="002E2101"/>
    <w:rsid w:val="002E3E27"/>
    <w:rsid w:val="002E6547"/>
    <w:rsid w:val="002E6BEA"/>
    <w:rsid w:val="002F2EDD"/>
    <w:rsid w:val="002F44E7"/>
    <w:rsid w:val="002F4D2E"/>
    <w:rsid w:val="002F4DA0"/>
    <w:rsid w:val="002F5E59"/>
    <w:rsid w:val="002F5EB3"/>
    <w:rsid w:val="002F6B75"/>
    <w:rsid w:val="003006F6"/>
    <w:rsid w:val="00300A11"/>
    <w:rsid w:val="00302DDA"/>
    <w:rsid w:val="00303A33"/>
    <w:rsid w:val="00305741"/>
    <w:rsid w:val="00306EF5"/>
    <w:rsid w:val="00312F5A"/>
    <w:rsid w:val="00313E94"/>
    <w:rsid w:val="00315ADF"/>
    <w:rsid w:val="003249AC"/>
    <w:rsid w:val="0032503A"/>
    <w:rsid w:val="00326570"/>
    <w:rsid w:val="0032688C"/>
    <w:rsid w:val="00327404"/>
    <w:rsid w:val="00333415"/>
    <w:rsid w:val="00334B14"/>
    <w:rsid w:val="00334B8E"/>
    <w:rsid w:val="00335A71"/>
    <w:rsid w:val="00340169"/>
    <w:rsid w:val="003418E2"/>
    <w:rsid w:val="0034306B"/>
    <w:rsid w:val="00346729"/>
    <w:rsid w:val="00351820"/>
    <w:rsid w:val="00353A2B"/>
    <w:rsid w:val="00355D7A"/>
    <w:rsid w:val="00357665"/>
    <w:rsid w:val="00361277"/>
    <w:rsid w:val="00362351"/>
    <w:rsid w:val="00363C65"/>
    <w:rsid w:val="003703FB"/>
    <w:rsid w:val="00370A15"/>
    <w:rsid w:val="003726AE"/>
    <w:rsid w:val="003740FF"/>
    <w:rsid w:val="0037657E"/>
    <w:rsid w:val="00382885"/>
    <w:rsid w:val="00382F29"/>
    <w:rsid w:val="0038348E"/>
    <w:rsid w:val="00384A51"/>
    <w:rsid w:val="00384A70"/>
    <w:rsid w:val="00384CB6"/>
    <w:rsid w:val="00384F3D"/>
    <w:rsid w:val="00387E87"/>
    <w:rsid w:val="00392D61"/>
    <w:rsid w:val="00394139"/>
    <w:rsid w:val="0039440E"/>
    <w:rsid w:val="00395994"/>
    <w:rsid w:val="003963DA"/>
    <w:rsid w:val="003A6CD4"/>
    <w:rsid w:val="003B22B2"/>
    <w:rsid w:val="003B3BB9"/>
    <w:rsid w:val="003B4E82"/>
    <w:rsid w:val="003B75AC"/>
    <w:rsid w:val="003B79A3"/>
    <w:rsid w:val="003C07C7"/>
    <w:rsid w:val="003C22DC"/>
    <w:rsid w:val="003C3F80"/>
    <w:rsid w:val="003D187B"/>
    <w:rsid w:val="003D3CC5"/>
    <w:rsid w:val="003D7DF8"/>
    <w:rsid w:val="003E038A"/>
    <w:rsid w:val="003E2018"/>
    <w:rsid w:val="003E5427"/>
    <w:rsid w:val="003E594B"/>
    <w:rsid w:val="003E5F00"/>
    <w:rsid w:val="003F082C"/>
    <w:rsid w:val="003F15BE"/>
    <w:rsid w:val="003F1CE3"/>
    <w:rsid w:val="003F235B"/>
    <w:rsid w:val="003F2BB0"/>
    <w:rsid w:val="003F4E7F"/>
    <w:rsid w:val="003F5060"/>
    <w:rsid w:val="003F68C5"/>
    <w:rsid w:val="003F7FB4"/>
    <w:rsid w:val="004004C6"/>
    <w:rsid w:val="00403FE2"/>
    <w:rsid w:val="004048D9"/>
    <w:rsid w:val="00410F10"/>
    <w:rsid w:val="0041214B"/>
    <w:rsid w:val="00412D78"/>
    <w:rsid w:val="00412E25"/>
    <w:rsid w:val="00413705"/>
    <w:rsid w:val="00414A00"/>
    <w:rsid w:val="00421301"/>
    <w:rsid w:val="00423856"/>
    <w:rsid w:val="004249A2"/>
    <w:rsid w:val="00426AAE"/>
    <w:rsid w:val="004307CA"/>
    <w:rsid w:val="00430D9E"/>
    <w:rsid w:val="00433119"/>
    <w:rsid w:val="00434D33"/>
    <w:rsid w:val="004352AC"/>
    <w:rsid w:val="0043656A"/>
    <w:rsid w:val="00437B9D"/>
    <w:rsid w:val="00445C44"/>
    <w:rsid w:val="004469B3"/>
    <w:rsid w:val="004603F7"/>
    <w:rsid w:val="004613E3"/>
    <w:rsid w:val="004621D2"/>
    <w:rsid w:val="004654E9"/>
    <w:rsid w:val="00470E74"/>
    <w:rsid w:val="00471931"/>
    <w:rsid w:val="00471CBC"/>
    <w:rsid w:val="004732FA"/>
    <w:rsid w:val="00473344"/>
    <w:rsid w:val="004736F2"/>
    <w:rsid w:val="00475193"/>
    <w:rsid w:val="0047550D"/>
    <w:rsid w:val="004763E6"/>
    <w:rsid w:val="00476C70"/>
    <w:rsid w:val="00476DE5"/>
    <w:rsid w:val="0047737E"/>
    <w:rsid w:val="00477923"/>
    <w:rsid w:val="00481CA6"/>
    <w:rsid w:val="00483636"/>
    <w:rsid w:val="004837F2"/>
    <w:rsid w:val="00494593"/>
    <w:rsid w:val="004966D9"/>
    <w:rsid w:val="004A14CD"/>
    <w:rsid w:val="004A279F"/>
    <w:rsid w:val="004A314B"/>
    <w:rsid w:val="004A367D"/>
    <w:rsid w:val="004A3883"/>
    <w:rsid w:val="004B3DC7"/>
    <w:rsid w:val="004B5566"/>
    <w:rsid w:val="004B6140"/>
    <w:rsid w:val="004B67D1"/>
    <w:rsid w:val="004B7BEB"/>
    <w:rsid w:val="004C1281"/>
    <w:rsid w:val="004C695F"/>
    <w:rsid w:val="004C6D0E"/>
    <w:rsid w:val="004D2DC3"/>
    <w:rsid w:val="004D33EF"/>
    <w:rsid w:val="004D5171"/>
    <w:rsid w:val="004D5890"/>
    <w:rsid w:val="004D637D"/>
    <w:rsid w:val="004D70F5"/>
    <w:rsid w:val="004E0B9D"/>
    <w:rsid w:val="004E1D07"/>
    <w:rsid w:val="004E2271"/>
    <w:rsid w:val="004E3A4E"/>
    <w:rsid w:val="004E4C81"/>
    <w:rsid w:val="004E505E"/>
    <w:rsid w:val="004E5A6E"/>
    <w:rsid w:val="004F2E9F"/>
    <w:rsid w:val="004F4E40"/>
    <w:rsid w:val="004F592A"/>
    <w:rsid w:val="004F6742"/>
    <w:rsid w:val="004F705C"/>
    <w:rsid w:val="004F77E1"/>
    <w:rsid w:val="00500974"/>
    <w:rsid w:val="005048ED"/>
    <w:rsid w:val="00504BF8"/>
    <w:rsid w:val="0050680C"/>
    <w:rsid w:val="00506B6D"/>
    <w:rsid w:val="005077DD"/>
    <w:rsid w:val="00510F62"/>
    <w:rsid w:val="00512277"/>
    <w:rsid w:val="00512344"/>
    <w:rsid w:val="00514590"/>
    <w:rsid w:val="0051547B"/>
    <w:rsid w:val="00520BB8"/>
    <w:rsid w:val="00523580"/>
    <w:rsid w:val="00525C53"/>
    <w:rsid w:val="00527125"/>
    <w:rsid w:val="00527869"/>
    <w:rsid w:val="005279F4"/>
    <w:rsid w:val="00530E7F"/>
    <w:rsid w:val="00531A4B"/>
    <w:rsid w:val="0053548B"/>
    <w:rsid w:val="00536734"/>
    <w:rsid w:val="00536D48"/>
    <w:rsid w:val="00537E7A"/>
    <w:rsid w:val="00540C35"/>
    <w:rsid w:val="00541F8E"/>
    <w:rsid w:val="00544EB7"/>
    <w:rsid w:val="0055020A"/>
    <w:rsid w:val="005502D9"/>
    <w:rsid w:val="00550A8E"/>
    <w:rsid w:val="00551B7C"/>
    <w:rsid w:val="0055236B"/>
    <w:rsid w:val="0055440E"/>
    <w:rsid w:val="00562DAA"/>
    <w:rsid w:val="00563897"/>
    <w:rsid w:val="00564FB5"/>
    <w:rsid w:val="00566A3C"/>
    <w:rsid w:val="00567A0C"/>
    <w:rsid w:val="00571177"/>
    <w:rsid w:val="005741DE"/>
    <w:rsid w:val="00574C0F"/>
    <w:rsid w:val="00575754"/>
    <w:rsid w:val="00575C89"/>
    <w:rsid w:val="00575FE1"/>
    <w:rsid w:val="00580554"/>
    <w:rsid w:val="00580918"/>
    <w:rsid w:val="00582620"/>
    <w:rsid w:val="00582780"/>
    <w:rsid w:val="00582F87"/>
    <w:rsid w:val="0058417A"/>
    <w:rsid w:val="00585DD5"/>
    <w:rsid w:val="00590AAE"/>
    <w:rsid w:val="00595237"/>
    <w:rsid w:val="00596267"/>
    <w:rsid w:val="005A0911"/>
    <w:rsid w:val="005A3781"/>
    <w:rsid w:val="005A4131"/>
    <w:rsid w:val="005A55AF"/>
    <w:rsid w:val="005A7042"/>
    <w:rsid w:val="005A73DD"/>
    <w:rsid w:val="005A78FA"/>
    <w:rsid w:val="005B02D0"/>
    <w:rsid w:val="005B133C"/>
    <w:rsid w:val="005B1640"/>
    <w:rsid w:val="005B290B"/>
    <w:rsid w:val="005B7170"/>
    <w:rsid w:val="005C2AAD"/>
    <w:rsid w:val="005C585C"/>
    <w:rsid w:val="005C5E51"/>
    <w:rsid w:val="005C646F"/>
    <w:rsid w:val="005C66D7"/>
    <w:rsid w:val="005C6E1B"/>
    <w:rsid w:val="005C7AE9"/>
    <w:rsid w:val="005D1C89"/>
    <w:rsid w:val="005D2616"/>
    <w:rsid w:val="005D2BB9"/>
    <w:rsid w:val="005D3C94"/>
    <w:rsid w:val="005D3FB5"/>
    <w:rsid w:val="005D4CF6"/>
    <w:rsid w:val="005D5324"/>
    <w:rsid w:val="005D5EB7"/>
    <w:rsid w:val="005D6BBC"/>
    <w:rsid w:val="005D7CA5"/>
    <w:rsid w:val="005E5094"/>
    <w:rsid w:val="005E5E5A"/>
    <w:rsid w:val="005E6008"/>
    <w:rsid w:val="005E6435"/>
    <w:rsid w:val="005E6F3D"/>
    <w:rsid w:val="005F0CBC"/>
    <w:rsid w:val="005F243C"/>
    <w:rsid w:val="005F2956"/>
    <w:rsid w:val="006017BE"/>
    <w:rsid w:val="00605E6A"/>
    <w:rsid w:val="00610C51"/>
    <w:rsid w:val="0061240D"/>
    <w:rsid w:val="00613955"/>
    <w:rsid w:val="0061483B"/>
    <w:rsid w:val="00616270"/>
    <w:rsid w:val="0061645E"/>
    <w:rsid w:val="006169EA"/>
    <w:rsid w:val="006205E9"/>
    <w:rsid w:val="00623675"/>
    <w:rsid w:val="00626949"/>
    <w:rsid w:val="00627745"/>
    <w:rsid w:val="00632194"/>
    <w:rsid w:val="006354A0"/>
    <w:rsid w:val="00636489"/>
    <w:rsid w:val="00637EF3"/>
    <w:rsid w:val="00641729"/>
    <w:rsid w:val="00644AB2"/>
    <w:rsid w:val="0064601C"/>
    <w:rsid w:val="0064619F"/>
    <w:rsid w:val="0065239B"/>
    <w:rsid w:val="00653627"/>
    <w:rsid w:val="00654418"/>
    <w:rsid w:val="00655DDA"/>
    <w:rsid w:val="00656EB5"/>
    <w:rsid w:val="00657F89"/>
    <w:rsid w:val="00661E1E"/>
    <w:rsid w:val="00662ABF"/>
    <w:rsid w:val="00664B69"/>
    <w:rsid w:val="00672426"/>
    <w:rsid w:val="00672EC9"/>
    <w:rsid w:val="00674D68"/>
    <w:rsid w:val="0067721D"/>
    <w:rsid w:val="00680BBE"/>
    <w:rsid w:val="00684CA2"/>
    <w:rsid w:val="00686AB9"/>
    <w:rsid w:val="0068764D"/>
    <w:rsid w:val="00687D41"/>
    <w:rsid w:val="00692221"/>
    <w:rsid w:val="00692EE2"/>
    <w:rsid w:val="00695064"/>
    <w:rsid w:val="006967F0"/>
    <w:rsid w:val="00696D73"/>
    <w:rsid w:val="006A0316"/>
    <w:rsid w:val="006A2A51"/>
    <w:rsid w:val="006A4747"/>
    <w:rsid w:val="006A5F25"/>
    <w:rsid w:val="006A6B0F"/>
    <w:rsid w:val="006A6FE0"/>
    <w:rsid w:val="006A7A4C"/>
    <w:rsid w:val="006B15DD"/>
    <w:rsid w:val="006B32DE"/>
    <w:rsid w:val="006B5941"/>
    <w:rsid w:val="006B6064"/>
    <w:rsid w:val="006B6D9E"/>
    <w:rsid w:val="006B7EA4"/>
    <w:rsid w:val="006C0985"/>
    <w:rsid w:val="006C16EE"/>
    <w:rsid w:val="006C333F"/>
    <w:rsid w:val="006C36E2"/>
    <w:rsid w:val="006C4B73"/>
    <w:rsid w:val="006C5738"/>
    <w:rsid w:val="006C5AD0"/>
    <w:rsid w:val="006D0D24"/>
    <w:rsid w:val="006D1ECB"/>
    <w:rsid w:val="006D333B"/>
    <w:rsid w:val="006D53EB"/>
    <w:rsid w:val="006D5E4C"/>
    <w:rsid w:val="006D627C"/>
    <w:rsid w:val="006E146C"/>
    <w:rsid w:val="006E26CF"/>
    <w:rsid w:val="006E33AE"/>
    <w:rsid w:val="006E4621"/>
    <w:rsid w:val="006E47E2"/>
    <w:rsid w:val="006E6DD0"/>
    <w:rsid w:val="006F1CA8"/>
    <w:rsid w:val="006F1D54"/>
    <w:rsid w:val="006F34C3"/>
    <w:rsid w:val="006F599B"/>
    <w:rsid w:val="006F7FD3"/>
    <w:rsid w:val="007018A8"/>
    <w:rsid w:val="00701B77"/>
    <w:rsid w:val="007046FE"/>
    <w:rsid w:val="00705DC1"/>
    <w:rsid w:val="00706F7E"/>
    <w:rsid w:val="00710C21"/>
    <w:rsid w:val="00711855"/>
    <w:rsid w:val="00714DA8"/>
    <w:rsid w:val="007169C5"/>
    <w:rsid w:val="00716F60"/>
    <w:rsid w:val="00717069"/>
    <w:rsid w:val="00723153"/>
    <w:rsid w:val="00723237"/>
    <w:rsid w:val="007244AF"/>
    <w:rsid w:val="0073336C"/>
    <w:rsid w:val="00733446"/>
    <w:rsid w:val="00734787"/>
    <w:rsid w:val="00747046"/>
    <w:rsid w:val="00750D40"/>
    <w:rsid w:val="0075289E"/>
    <w:rsid w:val="00754A17"/>
    <w:rsid w:val="0075666D"/>
    <w:rsid w:val="0075690C"/>
    <w:rsid w:val="007615D8"/>
    <w:rsid w:val="00764DEA"/>
    <w:rsid w:val="00765593"/>
    <w:rsid w:val="007667CE"/>
    <w:rsid w:val="007701DB"/>
    <w:rsid w:val="007730F3"/>
    <w:rsid w:val="00773614"/>
    <w:rsid w:val="00774602"/>
    <w:rsid w:val="00780361"/>
    <w:rsid w:val="00781777"/>
    <w:rsid w:val="007847A7"/>
    <w:rsid w:val="00784E7F"/>
    <w:rsid w:val="007850E5"/>
    <w:rsid w:val="00786B70"/>
    <w:rsid w:val="00787348"/>
    <w:rsid w:val="00790625"/>
    <w:rsid w:val="00793732"/>
    <w:rsid w:val="00797896"/>
    <w:rsid w:val="00797D7B"/>
    <w:rsid w:val="007A14AD"/>
    <w:rsid w:val="007A37D4"/>
    <w:rsid w:val="007A3DDF"/>
    <w:rsid w:val="007A3F8B"/>
    <w:rsid w:val="007A4254"/>
    <w:rsid w:val="007A6571"/>
    <w:rsid w:val="007B0D3B"/>
    <w:rsid w:val="007B235E"/>
    <w:rsid w:val="007B3F39"/>
    <w:rsid w:val="007B4634"/>
    <w:rsid w:val="007B51C4"/>
    <w:rsid w:val="007B7D7C"/>
    <w:rsid w:val="007C0084"/>
    <w:rsid w:val="007C0E8C"/>
    <w:rsid w:val="007C144F"/>
    <w:rsid w:val="007C1DC2"/>
    <w:rsid w:val="007C6B29"/>
    <w:rsid w:val="007D0010"/>
    <w:rsid w:val="007D1777"/>
    <w:rsid w:val="007D70B2"/>
    <w:rsid w:val="007D7933"/>
    <w:rsid w:val="007D7AFA"/>
    <w:rsid w:val="007E1B37"/>
    <w:rsid w:val="007E4CA5"/>
    <w:rsid w:val="007E4D84"/>
    <w:rsid w:val="007E514C"/>
    <w:rsid w:val="007E5A52"/>
    <w:rsid w:val="007E5E2B"/>
    <w:rsid w:val="007E7F6B"/>
    <w:rsid w:val="007F11A1"/>
    <w:rsid w:val="007F2B36"/>
    <w:rsid w:val="007F428A"/>
    <w:rsid w:val="007F44A1"/>
    <w:rsid w:val="007F69A9"/>
    <w:rsid w:val="007F70AE"/>
    <w:rsid w:val="008008C1"/>
    <w:rsid w:val="008008D3"/>
    <w:rsid w:val="008011E7"/>
    <w:rsid w:val="00804C4B"/>
    <w:rsid w:val="0080539B"/>
    <w:rsid w:val="0080657C"/>
    <w:rsid w:val="0080689D"/>
    <w:rsid w:val="00811CB4"/>
    <w:rsid w:val="008123C7"/>
    <w:rsid w:val="00816F78"/>
    <w:rsid w:val="0082029F"/>
    <w:rsid w:val="008237AE"/>
    <w:rsid w:val="00826717"/>
    <w:rsid w:val="00827088"/>
    <w:rsid w:val="00830E2B"/>
    <w:rsid w:val="00830F6C"/>
    <w:rsid w:val="00831AD2"/>
    <w:rsid w:val="00832D1F"/>
    <w:rsid w:val="00834F46"/>
    <w:rsid w:val="00835EFC"/>
    <w:rsid w:val="00835F8D"/>
    <w:rsid w:val="00842055"/>
    <w:rsid w:val="00853644"/>
    <w:rsid w:val="00853D44"/>
    <w:rsid w:val="00854642"/>
    <w:rsid w:val="00854651"/>
    <w:rsid w:val="008564CA"/>
    <w:rsid w:val="00862D3D"/>
    <w:rsid w:val="00863724"/>
    <w:rsid w:val="008709B8"/>
    <w:rsid w:val="00870CAA"/>
    <w:rsid w:val="00872588"/>
    <w:rsid w:val="00873E6D"/>
    <w:rsid w:val="00875347"/>
    <w:rsid w:val="00875B3B"/>
    <w:rsid w:val="00875E1F"/>
    <w:rsid w:val="00875EBE"/>
    <w:rsid w:val="00877AE5"/>
    <w:rsid w:val="00877DAF"/>
    <w:rsid w:val="00880CBD"/>
    <w:rsid w:val="008825E1"/>
    <w:rsid w:val="00882AC3"/>
    <w:rsid w:val="00884217"/>
    <w:rsid w:val="008852EF"/>
    <w:rsid w:val="008869B8"/>
    <w:rsid w:val="00892942"/>
    <w:rsid w:val="00892B99"/>
    <w:rsid w:val="008A17D5"/>
    <w:rsid w:val="008A266D"/>
    <w:rsid w:val="008A399E"/>
    <w:rsid w:val="008A55B1"/>
    <w:rsid w:val="008B250D"/>
    <w:rsid w:val="008B467D"/>
    <w:rsid w:val="008B7706"/>
    <w:rsid w:val="008C25C9"/>
    <w:rsid w:val="008C42F8"/>
    <w:rsid w:val="008C4371"/>
    <w:rsid w:val="008C488E"/>
    <w:rsid w:val="008C4E86"/>
    <w:rsid w:val="008D0D32"/>
    <w:rsid w:val="008D0FD6"/>
    <w:rsid w:val="008D32F4"/>
    <w:rsid w:val="008D4C34"/>
    <w:rsid w:val="008D54C2"/>
    <w:rsid w:val="008D613D"/>
    <w:rsid w:val="008D6770"/>
    <w:rsid w:val="008E21C6"/>
    <w:rsid w:val="008E2DF5"/>
    <w:rsid w:val="008E3C69"/>
    <w:rsid w:val="008E5DA8"/>
    <w:rsid w:val="008E72CB"/>
    <w:rsid w:val="008F0267"/>
    <w:rsid w:val="008F099C"/>
    <w:rsid w:val="008F1090"/>
    <w:rsid w:val="008F15A1"/>
    <w:rsid w:val="008F253C"/>
    <w:rsid w:val="008F2B39"/>
    <w:rsid w:val="008F4F79"/>
    <w:rsid w:val="008F54CD"/>
    <w:rsid w:val="00904DB7"/>
    <w:rsid w:val="00904F3E"/>
    <w:rsid w:val="0090661B"/>
    <w:rsid w:val="00906B96"/>
    <w:rsid w:val="009078BC"/>
    <w:rsid w:val="00910B70"/>
    <w:rsid w:val="00913FA3"/>
    <w:rsid w:val="00914D6F"/>
    <w:rsid w:val="0091771A"/>
    <w:rsid w:val="00921E3D"/>
    <w:rsid w:val="00924ED6"/>
    <w:rsid w:val="00926444"/>
    <w:rsid w:val="00926F35"/>
    <w:rsid w:val="00930D54"/>
    <w:rsid w:val="00932632"/>
    <w:rsid w:val="009338BE"/>
    <w:rsid w:val="0093557F"/>
    <w:rsid w:val="0093620B"/>
    <w:rsid w:val="00937FDB"/>
    <w:rsid w:val="00941401"/>
    <w:rsid w:val="009417C9"/>
    <w:rsid w:val="0094207C"/>
    <w:rsid w:val="00944F39"/>
    <w:rsid w:val="00945793"/>
    <w:rsid w:val="00946B16"/>
    <w:rsid w:val="00946B8F"/>
    <w:rsid w:val="00946FBD"/>
    <w:rsid w:val="009471BC"/>
    <w:rsid w:val="00947D30"/>
    <w:rsid w:val="00950BB9"/>
    <w:rsid w:val="00952828"/>
    <w:rsid w:val="00953491"/>
    <w:rsid w:val="00954FC0"/>
    <w:rsid w:val="0096368B"/>
    <w:rsid w:val="00964BB1"/>
    <w:rsid w:val="00967E22"/>
    <w:rsid w:val="00967F12"/>
    <w:rsid w:val="00970A7E"/>
    <w:rsid w:val="00972666"/>
    <w:rsid w:val="00974D1E"/>
    <w:rsid w:val="009765B8"/>
    <w:rsid w:val="00980D4F"/>
    <w:rsid w:val="00981801"/>
    <w:rsid w:val="00981BC1"/>
    <w:rsid w:val="009847E8"/>
    <w:rsid w:val="0098720F"/>
    <w:rsid w:val="00987ABD"/>
    <w:rsid w:val="009912A8"/>
    <w:rsid w:val="00991519"/>
    <w:rsid w:val="00992C68"/>
    <w:rsid w:val="009977C7"/>
    <w:rsid w:val="009A1071"/>
    <w:rsid w:val="009A1E8A"/>
    <w:rsid w:val="009A2D9C"/>
    <w:rsid w:val="009A530A"/>
    <w:rsid w:val="009A7E14"/>
    <w:rsid w:val="009B1E0E"/>
    <w:rsid w:val="009B2197"/>
    <w:rsid w:val="009B23A7"/>
    <w:rsid w:val="009B5334"/>
    <w:rsid w:val="009B703A"/>
    <w:rsid w:val="009C1AFE"/>
    <w:rsid w:val="009C26EF"/>
    <w:rsid w:val="009C4FAE"/>
    <w:rsid w:val="009D1AD0"/>
    <w:rsid w:val="009D3A8D"/>
    <w:rsid w:val="009D3AFA"/>
    <w:rsid w:val="009D3C7C"/>
    <w:rsid w:val="009D5142"/>
    <w:rsid w:val="009D5154"/>
    <w:rsid w:val="009D60F2"/>
    <w:rsid w:val="009D64A5"/>
    <w:rsid w:val="009D773D"/>
    <w:rsid w:val="009D7D4B"/>
    <w:rsid w:val="009E06E1"/>
    <w:rsid w:val="009E09E7"/>
    <w:rsid w:val="009E28A8"/>
    <w:rsid w:val="009E2F48"/>
    <w:rsid w:val="009E6936"/>
    <w:rsid w:val="009E6F22"/>
    <w:rsid w:val="009F0758"/>
    <w:rsid w:val="009F0CCF"/>
    <w:rsid w:val="009F406C"/>
    <w:rsid w:val="009F4E40"/>
    <w:rsid w:val="009F60B4"/>
    <w:rsid w:val="009F675C"/>
    <w:rsid w:val="009F7F64"/>
    <w:rsid w:val="00A005B8"/>
    <w:rsid w:val="00A03967"/>
    <w:rsid w:val="00A075D5"/>
    <w:rsid w:val="00A07874"/>
    <w:rsid w:val="00A11495"/>
    <w:rsid w:val="00A144AB"/>
    <w:rsid w:val="00A150C5"/>
    <w:rsid w:val="00A1651E"/>
    <w:rsid w:val="00A17BC9"/>
    <w:rsid w:val="00A2084C"/>
    <w:rsid w:val="00A21C18"/>
    <w:rsid w:val="00A22C43"/>
    <w:rsid w:val="00A25210"/>
    <w:rsid w:val="00A27FBC"/>
    <w:rsid w:val="00A30CD4"/>
    <w:rsid w:val="00A336D3"/>
    <w:rsid w:val="00A35734"/>
    <w:rsid w:val="00A35B73"/>
    <w:rsid w:val="00A35C87"/>
    <w:rsid w:val="00A40108"/>
    <w:rsid w:val="00A41F71"/>
    <w:rsid w:val="00A43D28"/>
    <w:rsid w:val="00A5287E"/>
    <w:rsid w:val="00A52BE5"/>
    <w:rsid w:val="00A55C86"/>
    <w:rsid w:val="00A572ED"/>
    <w:rsid w:val="00A57C4B"/>
    <w:rsid w:val="00A60977"/>
    <w:rsid w:val="00A60E67"/>
    <w:rsid w:val="00A676C3"/>
    <w:rsid w:val="00A678AF"/>
    <w:rsid w:val="00A67EF7"/>
    <w:rsid w:val="00A72E19"/>
    <w:rsid w:val="00A7632C"/>
    <w:rsid w:val="00A80F83"/>
    <w:rsid w:val="00A81493"/>
    <w:rsid w:val="00A84FDF"/>
    <w:rsid w:val="00A87301"/>
    <w:rsid w:val="00A92BAC"/>
    <w:rsid w:val="00A94373"/>
    <w:rsid w:val="00A95983"/>
    <w:rsid w:val="00A96C5D"/>
    <w:rsid w:val="00A9786B"/>
    <w:rsid w:val="00AA12BC"/>
    <w:rsid w:val="00AA2162"/>
    <w:rsid w:val="00AA252A"/>
    <w:rsid w:val="00AA3AF6"/>
    <w:rsid w:val="00AA4CFD"/>
    <w:rsid w:val="00AA70D8"/>
    <w:rsid w:val="00AB114F"/>
    <w:rsid w:val="00AB3396"/>
    <w:rsid w:val="00AB3484"/>
    <w:rsid w:val="00AB6157"/>
    <w:rsid w:val="00AB68D9"/>
    <w:rsid w:val="00AB707C"/>
    <w:rsid w:val="00AB7B7C"/>
    <w:rsid w:val="00AC169C"/>
    <w:rsid w:val="00AC20C7"/>
    <w:rsid w:val="00AC221C"/>
    <w:rsid w:val="00AC3B2E"/>
    <w:rsid w:val="00AC6F39"/>
    <w:rsid w:val="00AD2C6E"/>
    <w:rsid w:val="00AD306C"/>
    <w:rsid w:val="00AD38D6"/>
    <w:rsid w:val="00AD3923"/>
    <w:rsid w:val="00AD4C53"/>
    <w:rsid w:val="00AD6818"/>
    <w:rsid w:val="00AD71C4"/>
    <w:rsid w:val="00AD73A1"/>
    <w:rsid w:val="00AD772D"/>
    <w:rsid w:val="00AE07E5"/>
    <w:rsid w:val="00AE0F37"/>
    <w:rsid w:val="00AE1A8B"/>
    <w:rsid w:val="00AE2A21"/>
    <w:rsid w:val="00AE379C"/>
    <w:rsid w:val="00AE70F4"/>
    <w:rsid w:val="00AF1989"/>
    <w:rsid w:val="00AF3FDB"/>
    <w:rsid w:val="00AF4DBC"/>
    <w:rsid w:val="00AF60DB"/>
    <w:rsid w:val="00B023D5"/>
    <w:rsid w:val="00B02EF6"/>
    <w:rsid w:val="00B048C2"/>
    <w:rsid w:val="00B0600F"/>
    <w:rsid w:val="00B07797"/>
    <w:rsid w:val="00B07CB9"/>
    <w:rsid w:val="00B21E7D"/>
    <w:rsid w:val="00B27BB0"/>
    <w:rsid w:val="00B32B57"/>
    <w:rsid w:val="00B33FE8"/>
    <w:rsid w:val="00B36924"/>
    <w:rsid w:val="00B429D8"/>
    <w:rsid w:val="00B46829"/>
    <w:rsid w:val="00B51074"/>
    <w:rsid w:val="00B53F8A"/>
    <w:rsid w:val="00B5434F"/>
    <w:rsid w:val="00B54C3B"/>
    <w:rsid w:val="00B56060"/>
    <w:rsid w:val="00B5676F"/>
    <w:rsid w:val="00B56B2A"/>
    <w:rsid w:val="00B57302"/>
    <w:rsid w:val="00B60DB4"/>
    <w:rsid w:val="00B6133A"/>
    <w:rsid w:val="00B62C79"/>
    <w:rsid w:val="00B65712"/>
    <w:rsid w:val="00B66C5D"/>
    <w:rsid w:val="00B702E6"/>
    <w:rsid w:val="00B706EC"/>
    <w:rsid w:val="00B713A9"/>
    <w:rsid w:val="00B734AE"/>
    <w:rsid w:val="00B73C7B"/>
    <w:rsid w:val="00B748C4"/>
    <w:rsid w:val="00B74C32"/>
    <w:rsid w:val="00B75447"/>
    <w:rsid w:val="00B75D8A"/>
    <w:rsid w:val="00B827A4"/>
    <w:rsid w:val="00B8502C"/>
    <w:rsid w:val="00B85742"/>
    <w:rsid w:val="00B876AA"/>
    <w:rsid w:val="00B907A0"/>
    <w:rsid w:val="00B90AB2"/>
    <w:rsid w:val="00B9195E"/>
    <w:rsid w:val="00B91B97"/>
    <w:rsid w:val="00B9208F"/>
    <w:rsid w:val="00B920F5"/>
    <w:rsid w:val="00B927E8"/>
    <w:rsid w:val="00B93B16"/>
    <w:rsid w:val="00B94E6E"/>
    <w:rsid w:val="00BA34FA"/>
    <w:rsid w:val="00BA67D2"/>
    <w:rsid w:val="00BA6A0B"/>
    <w:rsid w:val="00BA7C88"/>
    <w:rsid w:val="00BB36EB"/>
    <w:rsid w:val="00BB4C58"/>
    <w:rsid w:val="00BC1CBA"/>
    <w:rsid w:val="00BC2F25"/>
    <w:rsid w:val="00BC742C"/>
    <w:rsid w:val="00BC775C"/>
    <w:rsid w:val="00BD1365"/>
    <w:rsid w:val="00BD1FCA"/>
    <w:rsid w:val="00BD2106"/>
    <w:rsid w:val="00BD35E9"/>
    <w:rsid w:val="00BD3D69"/>
    <w:rsid w:val="00BD3D85"/>
    <w:rsid w:val="00BD6FE9"/>
    <w:rsid w:val="00BE0AF3"/>
    <w:rsid w:val="00BE54D5"/>
    <w:rsid w:val="00BE7A82"/>
    <w:rsid w:val="00BF04B1"/>
    <w:rsid w:val="00BF07E4"/>
    <w:rsid w:val="00BF1363"/>
    <w:rsid w:val="00BF22E0"/>
    <w:rsid w:val="00BF2FB7"/>
    <w:rsid w:val="00BF4A62"/>
    <w:rsid w:val="00BF7243"/>
    <w:rsid w:val="00BF7693"/>
    <w:rsid w:val="00C02462"/>
    <w:rsid w:val="00C04A3B"/>
    <w:rsid w:val="00C10332"/>
    <w:rsid w:val="00C12396"/>
    <w:rsid w:val="00C127FA"/>
    <w:rsid w:val="00C1332C"/>
    <w:rsid w:val="00C15168"/>
    <w:rsid w:val="00C1525B"/>
    <w:rsid w:val="00C15533"/>
    <w:rsid w:val="00C155E6"/>
    <w:rsid w:val="00C1685F"/>
    <w:rsid w:val="00C204AC"/>
    <w:rsid w:val="00C20777"/>
    <w:rsid w:val="00C22D59"/>
    <w:rsid w:val="00C2534F"/>
    <w:rsid w:val="00C25408"/>
    <w:rsid w:val="00C26328"/>
    <w:rsid w:val="00C26F6F"/>
    <w:rsid w:val="00C30270"/>
    <w:rsid w:val="00C32734"/>
    <w:rsid w:val="00C32AFD"/>
    <w:rsid w:val="00C34051"/>
    <w:rsid w:val="00C35874"/>
    <w:rsid w:val="00C359BB"/>
    <w:rsid w:val="00C36489"/>
    <w:rsid w:val="00C365E2"/>
    <w:rsid w:val="00C36F44"/>
    <w:rsid w:val="00C3793B"/>
    <w:rsid w:val="00C40A3E"/>
    <w:rsid w:val="00C40D53"/>
    <w:rsid w:val="00C40E33"/>
    <w:rsid w:val="00C45BD8"/>
    <w:rsid w:val="00C5068A"/>
    <w:rsid w:val="00C50EE5"/>
    <w:rsid w:val="00C53617"/>
    <w:rsid w:val="00C547B2"/>
    <w:rsid w:val="00C54EC5"/>
    <w:rsid w:val="00C57A39"/>
    <w:rsid w:val="00C626AE"/>
    <w:rsid w:val="00C63F4A"/>
    <w:rsid w:val="00C65928"/>
    <w:rsid w:val="00C67654"/>
    <w:rsid w:val="00C700BF"/>
    <w:rsid w:val="00C70689"/>
    <w:rsid w:val="00C70B84"/>
    <w:rsid w:val="00C71A37"/>
    <w:rsid w:val="00C737CB"/>
    <w:rsid w:val="00C738D2"/>
    <w:rsid w:val="00C75268"/>
    <w:rsid w:val="00C75CC5"/>
    <w:rsid w:val="00C76E2F"/>
    <w:rsid w:val="00C76F6A"/>
    <w:rsid w:val="00C774DB"/>
    <w:rsid w:val="00C824DC"/>
    <w:rsid w:val="00C84782"/>
    <w:rsid w:val="00C84981"/>
    <w:rsid w:val="00C85DF9"/>
    <w:rsid w:val="00C86EB9"/>
    <w:rsid w:val="00C913A4"/>
    <w:rsid w:val="00C91F63"/>
    <w:rsid w:val="00C926FA"/>
    <w:rsid w:val="00C93DA4"/>
    <w:rsid w:val="00C954F9"/>
    <w:rsid w:val="00C955A9"/>
    <w:rsid w:val="00C97588"/>
    <w:rsid w:val="00CA18E3"/>
    <w:rsid w:val="00CB2A92"/>
    <w:rsid w:val="00CB2D94"/>
    <w:rsid w:val="00CB2E42"/>
    <w:rsid w:val="00CB66E0"/>
    <w:rsid w:val="00CC09D6"/>
    <w:rsid w:val="00CC1068"/>
    <w:rsid w:val="00CC38AF"/>
    <w:rsid w:val="00CD049E"/>
    <w:rsid w:val="00CD094A"/>
    <w:rsid w:val="00CD12B2"/>
    <w:rsid w:val="00CD1A9D"/>
    <w:rsid w:val="00CD2846"/>
    <w:rsid w:val="00CD3496"/>
    <w:rsid w:val="00CD3546"/>
    <w:rsid w:val="00CE62F6"/>
    <w:rsid w:val="00CE645A"/>
    <w:rsid w:val="00CE6609"/>
    <w:rsid w:val="00CE661E"/>
    <w:rsid w:val="00CF02AC"/>
    <w:rsid w:val="00CF3C7F"/>
    <w:rsid w:val="00CF6B70"/>
    <w:rsid w:val="00D002B3"/>
    <w:rsid w:val="00D02A12"/>
    <w:rsid w:val="00D048ED"/>
    <w:rsid w:val="00D06129"/>
    <w:rsid w:val="00D074D5"/>
    <w:rsid w:val="00D07AF8"/>
    <w:rsid w:val="00D1335F"/>
    <w:rsid w:val="00D13ADC"/>
    <w:rsid w:val="00D13FF3"/>
    <w:rsid w:val="00D1401F"/>
    <w:rsid w:val="00D145B3"/>
    <w:rsid w:val="00D1561F"/>
    <w:rsid w:val="00D15948"/>
    <w:rsid w:val="00D22919"/>
    <w:rsid w:val="00D24034"/>
    <w:rsid w:val="00D25FAF"/>
    <w:rsid w:val="00D27473"/>
    <w:rsid w:val="00D32CB2"/>
    <w:rsid w:val="00D32DB0"/>
    <w:rsid w:val="00D36851"/>
    <w:rsid w:val="00D36E55"/>
    <w:rsid w:val="00D36F5C"/>
    <w:rsid w:val="00D374FD"/>
    <w:rsid w:val="00D41246"/>
    <w:rsid w:val="00D41331"/>
    <w:rsid w:val="00D41742"/>
    <w:rsid w:val="00D41AFA"/>
    <w:rsid w:val="00D42A0D"/>
    <w:rsid w:val="00D42AA7"/>
    <w:rsid w:val="00D43ABB"/>
    <w:rsid w:val="00D43CA4"/>
    <w:rsid w:val="00D4775E"/>
    <w:rsid w:val="00D50A12"/>
    <w:rsid w:val="00D51C28"/>
    <w:rsid w:val="00D540C3"/>
    <w:rsid w:val="00D54212"/>
    <w:rsid w:val="00D56175"/>
    <w:rsid w:val="00D60059"/>
    <w:rsid w:val="00D61DF6"/>
    <w:rsid w:val="00D6261E"/>
    <w:rsid w:val="00D63382"/>
    <w:rsid w:val="00D657E7"/>
    <w:rsid w:val="00D67F5A"/>
    <w:rsid w:val="00D7098B"/>
    <w:rsid w:val="00D75F46"/>
    <w:rsid w:val="00D77307"/>
    <w:rsid w:val="00D778F6"/>
    <w:rsid w:val="00D82BAA"/>
    <w:rsid w:val="00D86221"/>
    <w:rsid w:val="00D90300"/>
    <w:rsid w:val="00D90FB2"/>
    <w:rsid w:val="00D91060"/>
    <w:rsid w:val="00D94E57"/>
    <w:rsid w:val="00D94FC6"/>
    <w:rsid w:val="00D95FAC"/>
    <w:rsid w:val="00D97704"/>
    <w:rsid w:val="00DA1407"/>
    <w:rsid w:val="00DB0AF3"/>
    <w:rsid w:val="00DB1463"/>
    <w:rsid w:val="00DB1725"/>
    <w:rsid w:val="00DB378F"/>
    <w:rsid w:val="00DB5252"/>
    <w:rsid w:val="00DC187C"/>
    <w:rsid w:val="00DC732D"/>
    <w:rsid w:val="00DC7E66"/>
    <w:rsid w:val="00DD03C6"/>
    <w:rsid w:val="00DD0AE0"/>
    <w:rsid w:val="00DD0E5D"/>
    <w:rsid w:val="00DD48A4"/>
    <w:rsid w:val="00DD4981"/>
    <w:rsid w:val="00DD50BA"/>
    <w:rsid w:val="00DD67E0"/>
    <w:rsid w:val="00DE026E"/>
    <w:rsid w:val="00DE0465"/>
    <w:rsid w:val="00DE0E24"/>
    <w:rsid w:val="00DE1143"/>
    <w:rsid w:val="00DE2BEA"/>
    <w:rsid w:val="00DE3E7D"/>
    <w:rsid w:val="00DE5301"/>
    <w:rsid w:val="00DE57EF"/>
    <w:rsid w:val="00DE59B1"/>
    <w:rsid w:val="00DE7484"/>
    <w:rsid w:val="00DF03FB"/>
    <w:rsid w:val="00DF20A5"/>
    <w:rsid w:val="00DF50A3"/>
    <w:rsid w:val="00DF627C"/>
    <w:rsid w:val="00E00691"/>
    <w:rsid w:val="00E020E4"/>
    <w:rsid w:val="00E02159"/>
    <w:rsid w:val="00E057C1"/>
    <w:rsid w:val="00E13EBB"/>
    <w:rsid w:val="00E14546"/>
    <w:rsid w:val="00E2696D"/>
    <w:rsid w:val="00E27CA9"/>
    <w:rsid w:val="00E30027"/>
    <w:rsid w:val="00E30064"/>
    <w:rsid w:val="00E312A8"/>
    <w:rsid w:val="00E32CEE"/>
    <w:rsid w:val="00E33E04"/>
    <w:rsid w:val="00E36622"/>
    <w:rsid w:val="00E37EF9"/>
    <w:rsid w:val="00E4013E"/>
    <w:rsid w:val="00E40D9F"/>
    <w:rsid w:val="00E41A2E"/>
    <w:rsid w:val="00E425A1"/>
    <w:rsid w:val="00E43DDB"/>
    <w:rsid w:val="00E44FCA"/>
    <w:rsid w:val="00E4696E"/>
    <w:rsid w:val="00E46DBD"/>
    <w:rsid w:val="00E47A69"/>
    <w:rsid w:val="00E512FA"/>
    <w:rsid w:val="00E56389"/>
    <w:rsid w:val="00E569BF"/>
    <w:rsid w:val="00E57032"/>
    <w:rsid w:val="00E5727F"/>
    <w:rsid w:val="00E62AE6"/>
    <w:rsid w:val="00E63AE9"/>
    <w:rsid w:val="00E659D2"/>
    <w:rsid w:val="00E7093F"/>
    <w:rsid w:val="00E70F8C"/>
    <w:rsid w:val="00E71959"/>
    <w:rsid w:val="00E746F3"/>
    <w:rsid w:val="00E76497"/>
    <w:rsid w:val="00E76906"/>
    <w:rsid w:val="00E76DD2"/>
    <w:rsid w:val="00E772E0"/>
    <w:rsid w:val="00E8183F"/>
    <w:rsid w:val="00E81850"/>
    <w:rsid w:val="00E81BE4"/>
    <w:rsid w:val="00E82185"/>
    <w:rsid w:val="00E86262"/>
    <w:rsid w:val="00E871AA"/>
    <w:rsid w:val="00E877AD"/>
    <w:rsid w:val="00E87BB8"/>
    <w:rsid w:val="00E9182F"/>
    <w:rsid w:val="00E92C4A"/>
    <w:rsid w:val="00E92F99"/>
    <w:rsid w:val="00E93F3E"/>
    <w:rsid w:val="00E942CD"/>
    <w:rsid w:val="00E9451F"/>
    <w:rsid w:val="00E94652"/>
    <w:rsid w:val="00E956F3"/>
    <w:rsid w:val="00E95EB5"/>
    <w:rsid w:val="00E9643E"/>
    <w:rsid w:val="00E96B5E"/>
    <w:rsid w:val="00EA1794"/>
    <w:rsid w:val="00EA19D1"/>
    <w:rsid w:val="00EA1CF4"/>
    <w:rsid w:val="00EA1F39"/>
    <w:rsid w:val="00EA3081"/>
    <w:rsid w:val="00EA452A"/>
    <w:rsid w:val="00EA50D2"/>
    <w:rsid w:val="00EA55CA"/>
    <w:rsid w:val="00EA6911"/>
    <w:rsid w:val="00EA6B7D"/>
    <w:rsid w:val="00EA71EA"/>
    <w:rsid w:val="00EA735A"/>
    <w:rsid w:val="00EB0569"/>
    <w:rsid w:val="00EB2F52"/>
    <w:rsid w:val="00EB33A9"/>
    <w:rsid w:val="00EB52D7"/>
    <w:rsid w:val="00EC1E06"/>
    <w:rsid w:val="00EC4CDE"/>
    <w:rsid w:val="00EC7117"/>
    <w:rsid w:val="00ED233A"/>
    <w:rsid w:val="00ED32B7"/>
    <w:rsid w:val="00ED3BDB"/>
    <w:rsid w:val="00ED5055"/>
    <w:rsid w:val="00ED6795"/>
    <w:rsid w:val="00ED70CB"/>
    <w:rsid w:val="00ED738E"/>
    <w:rsid w:val="00EE0021"/>
    <w:rsid w:val="00EE0C56"/>
    <w:rsid w:val="00EE2B80"/>
    <w:rsid w:val="00EE32BD"/>
    <w:rsid w:val="00EE41E6"/>
    <w:rsid w:val="00EE5C83"/>
    <w:rsid w:val="00EE6325"/>
    <w:rsid w:val="00EE6FBF"/>
    <w:rsid w:val="00EF1D22"/>
    <w:rsid w:val="00EF1F15"/>
    <w:rsid w:val="00EF2943"/>
    <w:rsid w:val="00EF2C69"/>
    <w:rsid w:val="00EF322D"/>
    <w:rsid w:val="00EF59B4"/>
    <w:rsid w:val="00F011C9"/>
    <w:rsid w:val="00F043DC"/>
    <w:rsid w:val="00F0773A"/>
    <w:rsid w:val="00F1210C"/>
    <w:rsid w:val="00F1430B"/>
    <w:rsid w:val="00F156A0"/>
    <w:rsid w:val="00F15A21"/>
    <w:rsid w:val="00F16706"/>
    <w:rsid w:val="00F17D15"/>
    <w:rsid w:val="00F2145E"/>
    <w:rsid w:val="00F25227"/>
    <w:rsid w:val="00F258AC"/>
    <w:rsid w:val="00F272E2"/>
    <w:rsid w:val="00F27E14"/>
    <w:rsid w:val="00F30031"/>
    <w:rsid w:val="00F3357B"/>
    <w:rsid w:val="00F33C92"/>
    <w:rsid w:val="00F34FE0"/>
    <w:rsid w:val="00F41845"/>
    <w:rsid w:val="00F434D3"/>
    <w:rsid w:val="00F438B3"/>
    <w:rsid w:val="00F43DDA"/>
    <w:rsid w:val="00F4460B"/>
    <w:rsid w:val="00F45DE4"/>
    <w:rsid w:val="00F47C2D"/>
    <w:rsid w:val="00F5071E"/>
    <w:rsid w:val="00F50742"/>
    <w:rsid w:val="00F54E66"/>
    <w:rsid w:val="00F54EFF"/>
    <w:rsid w:val="00F57F91"/>
    <w:rsid w:val="00F63667"/>
    <w:rsid w:val="00F63916"/>
    <w:rsid w:val="00F640F9"/>
    <w:rsid w:val="00F64606"/>
    <w:rsid w:val="00F64C48"/>
    <w:rsid w:val="00F64F88"/>
    <w:rsid w:val="00F66280"/>
    <w:rsid w:val="00F67F3A"/>
    <w:rsid w:val="00F72617"/>
    <w:rsid w:val="00F73824"/>
    <w:rsid w:val="00F73EDD"/>
    <w:rsid w:val="00F74932"/>
    <w:rsid w:val="00F75C49"/>
    <w:rsid w:val="00F7694D"/>
    <w:rsid w:val="00F81B48"/>
    <w:rsid w:val="00F81D7C"/>
    <w:rsid w:val="00F83EC1"/>
    <w:rsid w:val="00F84848"/>
    <w:rsid w:val="00F8520A"/>
    <w:rsid w:val="00F90A71"/>
    <w:rsid w:val="00F91702"/>
    <w:rsid w:val="00F950A3"/>
    <w:rsid w:val="00FA156F"/>
    <w:rsid w:val="00FA2EF8"/>
    <w:rsid w:val="00FA5A50"/>
    <w:rsid w:val="00FA5FE8"/>
    <w:rsid w:val="00FA6D55"/>
    <w:rsid w:val="00FA7113"/>
    <w:rsid w:val="00FB01C0"/>
    <w:rsid w:val="00FB0311"/>
    <w:rsid w:val="00FB059A"/>
    <w:rsid w:val="00FB23F0"/>
    <w:rsid w:val="00FB3AAF"/>
    <w:rsid w:val="00FB4C8F"/>
    <w:rsid w:val="00FB604B"/>
    <w:rsid w:val="00FB6890"/>
    <w:rsid w:val="00FB6FC5"/>
    <w:rsid w:val="00FC0002"/>
    <w:rsid w:val="00FC05BE"/>
    <w:rsid w:val="00FC21FD"/>
    <w:rsid w:val="00FC251F"/>
    <w:rsid w:val="00FC4446"/>
    <w:rsid w:val="00FC4F82"/>
    <w:rsid w:val="00FC56B0"/>
    <w:rsid w:val="00FC56FE"/>
    <w:rsid w:val="00FC5C05"/>
    <w:rsid w:val="00FC71F8"/>
    <w:rsid w:val="00FD06F1"/>
    <w:rsid w:val="00FD0DEA"/>
    <w:rsid w:val="00FD23C4"/>
    <w:rsid w:val="00FD2A40"/>
    <w:rsid w:val="00FD7745"/>
    <w:rsid w:val="00FE1D92"/>
    <w:rsid w:val="00FE3582"/>
    <w:rsid w:val="00FE3619"/>
    <w:rsid w:val="00FE3F29"/>
    <w:rsid w:val="00FE3FEF"/>
    <w:rsid w:val="00FE414D"/>
    <w:rsid w:val="00FE5C13"/>
    <w:rsid w:val="00FF0393"/>
    <w:rsid w:val="00FF0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EC60B6D-936B-4709-9D1E-A88CA7E98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HTML Preformatted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4732FA"/>
    <w:rPr>
      <w:rFonts w:ascii="TIMESLT" w:hAnsi="TIMESLT"/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overflowPunct w:val="0"/>
      <w:autoSpaceDE w:val="0"/>
      <w:autoSpaceDN w:val="0"/>
      <w:adjustRightInd w:val="0"/>
      <w:textAlignment w:val="baseline"/>
      <w:outlineLvl w:val="0"/>
    </w:pPr>
    <w:rPr>
      <w:rFonts w:ascii="Times New Roman" w:hAnsi="Times New Roman"/>
      <w:b/>
      <w:sz w:val="28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pPr>
      <w:tabs>
        <w:tab w:val="center" w:pos="4320"/>
        <w:tab w:val="right" w:pos="8640"/>
      </w:tabs>
    </w:pPr>
  </w:style>
  <w:style w:type="paragraph" w:styleId="Antrats">
    <w:name w:val="header"/>
    <w:basedOn w:val="prastasis"/>
    <w:link w:val="AntratsDiagrama"/>
    <w:pPr>
      <w:tabs>
        <w:tab w:val="center" w:pos="4320"/>
        <w:tab w:val="right" w:pos="8640"/>
      </w:tabs>
    </w:pPr>
  </w:style>
  <w:style w:type="paragraph" w:styleId="Pagrindinistekstas">
    <w:name w:val="Body Text"/>
    <w:basedOn w:val="prastasis"/>
    <w:pPr>
      <w:ind w:right="-329"/>
    </w:pPr>
    <w:rPr>
      <w:rFonts w:ascii="HelveticaLT" w:hAnsi="HelveticaLT"/>
      <w:sz w:val="16"/>
    </w:rPr>
  </w:style>
  <w:style w:type="paragraph" w:styleId="Pavadinimas">
    <w:name w:val="Title"/>
    <w:basedOn w:val="prastasis"/>
    <w:qFormat/>
    <w:pPr>
      <w:spacing w:line="360" w:lineRule="auto"/>
      <w:ind w:firstLine="720"/>
      <w:jc w:val="center"/>
    </w:pPr>
    <w:rPr>
      <w:rFonts w:ascii="Times New Roman" w:hAnsi="Times New Roman"/>
      <w:b/>
      <w:i/>
    </w:rPr>
  </w:style>
  <w:style w:type="paragraph" w:styleId="Pagrindiniotekstotrauka">
    <w:name w:val="Body Text Indent"/>
    <w:basedOn w:val="prastasis"/>
    <w:pPr>
      <w:overflowPunct w:val="0"/>
      <w:autoSpaceDE w:val="0"/>
      <w:autoSpaceDN w:val="0"/>
      <w:adjustRightInd w:val="0"/>
      <w:ind w:firstLine="720"/>
      <w:textAlignment w:val="baseline"/>
    </w:pPr>
    <w:rPr>
      <w:rFonts w:ascii="Times New Roman" w:hAnsi="Times New Roman"/>
      <w:b/>
    </w:rPr>
  </w:style>
  <w:style w:type="paragraph" w:styleId="Pagrindinistekstas2">
    <w:name w:val="Body Text 2"/>
    <w:basedOn w:val="prastasis"/>
    <w:pPr>
      <w:jc w:val="both"/>
    </w:pPr>
    <w:rPr>
      <w:caps/>
      <w:lang w:val="en-US"/>
    </w:rPr>
  </w:style>
  <w:style w:type="paragraph" w:styleId="Debesliotekstas">
    <w:name w:val="Balloon Text"/>
    <w:basedOn w:val="prastasis"/>
    <w:semiHidden/>
    <w:rsid w:val="00D86221"/>
    <w:rPr>
      <w:rFonts w:ascii="Tahoma" w:hAnsi="Tahoma" w:cs="Tahoma"/>
      <w:sz w:val="16"/>
      <w:szCs w:val="16"/>
    </w:rPr>
  </w:style>
  <w:style w:type="character" w:styleId="Hipersaitas">
    <w:name w:val="Hyperlink"/>
    <w:rsid w:val="00B876AA"/>
    <w:rPr>
      <w:color w:val="0000FF"/>
      <w:u w:val="single"/>
    </w:rPr>
  </w:style>
  <w:style w:type="paragraph" w:customStyle="1" w:styleId="DiagramaDiagrama1CharCharDiagramaDiagrama">
    <w:name w:val="Diagrama Diagrama1 Char Char Diagrama Diagrama"/>
    <w:basedOn w:val="prastasis"/>
    <w:rsid w:val="00274887"/>
    <w:pPr>
      <w:spacing w:after="160" w:line="240" w:lineRule="exact"/>
    </w:pPr>
    <w:rPr>
      <w:rFonts w:ascii="Tahoma" w:hAnsi="Tahoma"/>
      <w:sz w:val="20"/>
      <w:lang w:val="en-US"/>
    </w:rPr>
  </w:style>
  <w:style w:type="character" w:styleId="Grietas">
    <w:name w:val="Strong"/>
    <w:uiPriority w:val="22"/>
    <w:qFormat/>
    <w:rsid w:val="00AD73A1"/>
    <w:rPr>
      <w:b/>
      <w:bCs/>
    </w:rPr>
  </w:style>
  <w:style w:type="character" w:customStyle="1" w:styleId="AntratsDiagrama">
    <w:name w:val="Antraštės Diagrama"/>
    <w:link w:val="Antrats"/>
    <w:rsid w:val="005D7CA5"/>
    <w:rPr>
      <w:rFonts w:ascii="TIMESLT" w:hAnsi="TIMESLT"/>
      <w:sz w:val="24"/>
      <w:lang w:eastAsia="en-US"/>
    </w:rPr>
  </w:style>
  <w:style w:type="table" w:styleId="Lentelstinklelis">
    <w:name w:val="Table Grid"/>
    <w:basedOn w:val="prastojilentel"/>
    <w:uiPriority w:val="59"/>
    <w:rsid w:val="00F6366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astasiniatinklio">
    <w:name w:val="Normal (Web)"/>
    <w:basedOn w:val="prastasis"/>
    <w:uiPriority w:val="99"/>
    <w:unhideWhenUsed/>
    <w:rsid w:val="00FD2A40"/>
    <w:pPr>
      <w:spacing w:before="100" w:beforeAutospacing="1" w:after="100" w:afterAutospacing="1"/>
    </w:pPr>
    <w:rPr>
      <w:rFonts w:ascii="Times New Roman" w:hAnsi="Times New Roman"/>
      <w:szCs w:val="24"/>
      <w:lang w:eastAsia="lt-LT"/>
    </w:rPr>
  </w:style>
  <w:style w:type="paragraph" w:styleId="HTMLiankstoformatuotas">
    <w:name w:val="HTML Preformatted"/>
    <w:basedOn w:val="prastasis"/>
    <w:link w:val="HTMLiankstoformatuotasDiagrama"/>
    <w:uiPriority w:val="99"/>
    <w:unhideWhenUsed/>
    <w:rsid w:val="00FD2A4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eastAsia="lt-LT"/>
    </w:rPr>
  </w:style>
  <w:style w:type="character" w:customStyle="1" w:styleId="HTMLiankstoformatuotasDiagrama">
    <w:name w:val="HTML iš anksto formatuotas Diagrama"/>
    <w:link w:val="HTMLiankstoformatuotas"/>
    <w:uiPriority w:val="99"/>
    <w:rsid w:val="00FD2A40"/>
    <w:rPr>
      <w:rFonts w:ascii="Courier New" w:hAnsi="Courier New" w:cs="Courier New"/>
    </w:rPr>
  </w:style>
  <w:style w:type="character" w:styleId="Komentaronuoroda">
    <w:name w:val="annotation reference"/>
    <w:uiPriority w:val="99"/>
    <w:rsid w:val="00875347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rsid w:val="00875347"/>
    <w:rPr>
      <w:sz w:val="20"/>
    </w:rPr>
  </w:style>
  <w:style w:type="character" w:customStyle="1" w:styleId="KomentarotekstasDiagrama">
    <w:name w:val="Komentaro tekstas Diagrama"/>
    <w:link w:val="Komentarotekstas"/>
    <w:uiPriority w:val="99"/>
    <w:rsid w:val="00875347"/>
    <w:rPr>
      <w:rFonts w:ascii="TIMESLT" w:hAnsi="TIMESLT"/>
      <w:lang w:eastAsia="en-US"/>
    </w:rPr>
  </w:style>
  <w:style w:type="paragraph" w:styleId="Komentarotema">
    <w:name w:val="annotation subject"/>
    <w:basedOn w:val="Komentarotekstas"/>
    <w:next w:val="Komentarotekstas"/>
    <w:link w:val="KomentarotemaDiagrama"/>
    <w:rsid w:val="00875347"/>
    <w:rPr>
      <w:b/>
      <w:bCs/>
    </w:rPr>
  </w:style>
  <w:style w:type="character" w:customStyle="1" w:styleId="KomentarotemaDiagrama">
    <w:name w:val="Komentaro tema Diagrama"/>
    <w:link w:val="Komentarotema"/>
    <w:rsid w:val="00875347"/>
    <w:rPr>
      <w:rFonts w:ascii="TIMESLT" w:hAnsi="TIMESLT"/>
      <w:b/>
      <w:bCs/>
      <w:lang w:eastAsia="en-US"/>
    </w:rPr>
  </w:style>
  <w:style w:type="paragraph" w:customStyle="1" w:styleId="DiagramaDiagrama1CharChar">
    <w:name w:val="Diagrama Diagrama1 Char Char"/>
    <w:basedOn w:val="prastasis"/>
    <w:rsid w:val="009A530A"/>
    <w:pPr>
      <w:spacing w:after="160" w:line="240" w:lineRule="exact"/>
    </w:pPr>
    <w:rPr>
      <w:rFonts w:ascii="Tahoma" w:hAnsi="Tahoma"/>
      <w:sz w:val="20"/>
      <w:lang w:val="en-US"/>
    </w:rPr>
  </w:style>
  <w:style w:type="paragraph" w:styleId="Sraopastraipa">
    <w:name w:val="List Paragraph"/>
    <w:basedOn w:val="prastasis"/>
    <w:uiPriority w:val="34"/>
    <w:qFormat/>
    <w:rsid w:val="00AD772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1BULarial">
    <w:name w:val="1BUL_arial"/>
    <w:basedOn w:val="prastasis"/>
    <w:link w:val="1BULarialChar"/>
    <w:qFormat/>
    <w:rsid w:val="007169C5"/>
    <w:pPr>
      <w:numPr>
        <w:numId w:val="10"/>
      </w:numPr>
      <w:spacing w:line="276" w:lineRule="auto"/>
      <w:contextualSpacing/>
      <w:jc w:val="both"/>
    </w:pPr>
    <w:rPr>
      <w:rFonts w:ascii="Arial" w:hAnsi="Arial" w:cs="Arial"/>
      <w:color w:val="103C5E"/>
      <w:sz w:val="22"/>
      <w:szCs w:val="18"/>
      <w:lang w:eastAsia="lt-LT"/>
    </w:rPr>
  </w:style>
  <w:style w:type="character" w:customStyle="1" w:styleId="1BULarialChar">
    <w:name w:val="1BUL_arial Char"/>
    <w:link w:val="1BULarial"/>
    <w:rsid w:val="007169C5"/>
    <w:rPr>
      <w:rFonts w:ascii="Arial" w:hAnsi="Arial" w:cs="Arial"/>
      <w:color w:val="103C5E"/>
      <w:sz w:val="22"/>
      <w:szCs w:val="18"/>
    </w:rPr>
  </w:style>
  <w:style w:type="character" w:styleId="Perirtashipersaitas">
    <w:name w:val="FollowedHyperlink"/>
    <w:rsid w:val="00C40D53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703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1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70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60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828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89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15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452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85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24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68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44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556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972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712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940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182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00588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4804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530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0353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776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85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1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5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36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2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9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7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1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374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43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83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56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26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6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42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38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1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27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994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71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13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68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00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39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5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2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47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51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Temporary%20Internet%20Files\Content.IE5\R12CV5O7\HI%20rasto%20blankas.dot" TargetMode="Externa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32CAD9-2C58-48FA-9109-711AB8642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HI rasto blankas.dot</Template>
  <TotalTime>1</TotalTime>
  <Pages>1</Pages>
  <Words>834</Words>
  <Characters>476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Sveikatos apsaugos ministerijai</vt:lpstr>
      <vt:lpstr>Sveikatos apsaugos ministerijai</vt:lpstr>
    </vt:vector>
  </TitlesOfParts>
  <Company>HP</Company>
  <LinksUpToDate>false</LinksUpToDate>
  <CharactersWithSpaces>1308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Sveikatos apsaugos ministerijai</dc:title>
  <dc:subject/>
  <dc:creator>***</dc:creator>
  <cp:keywords/>
  <cp:lastModifiedBy>DaliaP</cp:lastModifiedBy>
  <cp:revision>2</cp:revision>
  <cp:lastPrinted>2016-12-13T12:21:00Z</cp:lastPrinted>
  <dcterms:created xsi:type="dcterms:W3CDTF">2018-09-12T06:51:00Z</dcterms:created>
  <dcterms:modified xsi:type="dcterms:W3CDTF">2018-09-12T06:51:00Z</dcterms:modified>
</cp:coreProperties>
</file>