
<file path=[Content_Types].xml><?xml version="1.0" encoding="utf-8"?>
<Types xmlns="http://schemas.openxmlformats.org/package/2006/content-types">
  <Default ContentType="image/png" Extension="png"/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notes+xml" PartName="/word/footnotes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yes"?>
<Relationships xmlns="http://schemas.openxmlformats.org/package/2006/relationships">
   <Relationship Id="rId1" Target="word/document.xml"
                 Type="http://schemas.openxmlformats.org/officeDocument/2006/relationships/officeDocument"/>
   <Relationship Id="rId2" Target="docProps/core.xml"
                 Type="http://schemas.openxmlformats.org/package/2006/relationships/metadata/core-properties"/>
   <Relationship Id="rId3" Target="docProps/app.xml"
                 Type="http://schemas.openxmlformats.org/officeDocument/2006/relationships/extended-properties"/>
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0BCAF70" w14:textId="77777777" w:rsidR="00842A4B" w:rsidRPr="00A84C75" w:rsidRDefault="005455A4" w:rsidP="00842A4B">
      <w:pPr>
        <w:jc w:val="center"/>
      </w:pPr>
      <w:r w:rsidRPr="00A84C75">
        <w:rPr>
          <w:noProof/>
          <w:lang w:val="en-US"/>
        </w:rPr>
        <w:drawing>
          <wp:inline distT="0" distB="0" distL="0" distR="0" wp14:anchorId="50BCAFC3" wp14:editId="50BCAFC4">
            <wp:extent cx="428625" cy="504825"/>
            <wp:effectExtent l="0" t="0" r="0" b="0"/>
            <wp:docPr id="1" name="Picture 1" descr="HERBAS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ERBAS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625" cy="504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BCAF71" w14:textId="77777777" w:rsidR="00842A4B" w:rsidRPr="00A84C75" w:rsidRDefault="00842A4B" w:rsidP="00842A4B">
      <w:pPr>
        <w:jc w:val="center"/>
      </w:pPr>
    </w:p>
    <w:p w14:paraId="50BCAF72" w14:textId="77777777" w:rsidR="00842A4B" w:rsidRPr="00A84C75" w:rsidRDefault="00842A4B" w:rsidP="00842A4B">
      <w:pPr>
        <w:jc w:val="center"/>
        <w:rPr>
          <w:b/>
          <w:bCs/>
        </w:rPr>
      </w:pPr>
      <w:r w:rsidRPr="00A84C75">
        <w:rPr>
          <w:b/>
          <w:bCs/>
        </w:rPr>
        <w:t>LIETUVOS RESPUBLIKOS KRAŠTO APSAUGOS MINISTERIJA</w:t>
      </w:r>
    </w:p>
    <w:p w14:paraId="50BCAF73" w14:textId="77777777" w:rsidR="00842A4B" w:rsidRPr="00A84C75" w:rsidRDefault="00842A4B" w:rsidP="00842A4B">
      <w:pPr>
        <w:jc w:val="center"/>
        <w:rPr>
          <w:sz w:val="18"/>
          <w:szCs w:val="18"/>
        </w:rPr>
      </w:pPr>
      <w:r w:rsidRPr="00A84C75">
        <w:rPr>
          <w:b/>
          <w:bCs/>
          <w:sz w:val="18"/>
          <w:szCs w:val="18"/>
        </w:rPr>
        <w:br/>
      </w:r>
      <w:r w:rsidRPr="00A84C75">
        <w:rPr>
          <w:sz w:val="18"/>
          <w:szCs w:val="18"/>
        </w:rPr>
        <w:t>Biudžetinė įstaiga, Totorių g. 25, LT-01121 Vilnius, tel.: (8</w:t>
      </w:r>
      <w:r w:rsidRPr="00A84C75">
        <w:rPr>
          <w:snapToGrid w:val="0"/>
          <w:sz w:val="18"/>
          <w:szCs w:val="18"/>
        </w:rPr>
        <w:t xml:space="preserve"> </w:t>
      </w:r>
      <w:r w:rsidRPr="00A84C75">
        <w:rPr>
          <w:sz w:val="18"/>
          <w:szCs w:val="18"/>
        </w:rPr>
        <w:t xml:space="preserve">5)  </w:t>
      </w:r>
      <w:r w:rsidRPr="00A84C75">
        <w:rPr>
          <w:rFonts w:eastAsia="Calibri"/>
          <w:sz w:val="18"/>
          <w:szCs w:val="18"/>
          <w:lang w:val="en"/>
        </w:rPr>
        <w:t>273 5673</w:t>
      </w:r>
      <w:r w:rsidRPr="00A84C75">
        <w:rPr>
          <w:sz w:val="18"/>
          <w:szCs w:val="18"/>
        </w:rPr>
        <w:t>, 8 706 80 501, faks. (8 5)  264 8517</w:t>
      </w:r>
      <w:smartTag w:uri="urn:schemas-microsoft-com:office:smarttags" w:element="PersonName">
        <w:r w:rsidRPr="00A84C75">
          <w:rPr>
            <w:sz w:val="18"/>
            <w:szCs w:val="18"/>
          </w:rPr>
          <w:t>,</w:t>
        </w:r>
      </w:smartTag>
      <w:r w:rsidRPr="00A84C75">
        <w:rPr>
          <w:sz w:val="18"/>
          <w:szCs w:val="18"/>
        </w:rPr>
        <w:t xml:space="preserve"> el. p. </w:t>
      </w:r>
      <w:hyperlink r:id="rId9" w:history="1">
        <w:r w:rsidRPr="00A84C75">
          <w:rPr>
            <w:rStyle w:val="Hyperlink"/>
            <w:color w:val="auto"/>
            <w:sz w:val="18"/>
            <w:szCs w:val="18"/>
            <w:u w:val="none"/>
          </w:rPr>
          <w:t>kam@kam.lt</w:t>
        </w:r>
      </w:hyperlink>
      <w:r w:rsidRPr="00A84C75">
        <w:rPr>
          <w:sz w:val="18"/>
          <w:szCs w:val="18"/>
        </w:rPr>
        <w:t>.</w:t>
      </w:r>
    </w:p>
    <w:p w14:paraId="50BCAF74" w14:textId="77777777" w:rsidR="00842A4B" w:rsidRPr="00A84C75" w:rsidRDefault="00842A4B" w:rsidP="00842A4B">
      <w:pPr>
        <w:jc w:val="center"/>
        <w:rPr>
          <w:sz w:val="18"/>
          <w:szCs w:val="18"/>
        </w:rPr>
      </w:pPr>
      <w:r w:rsidRPr="00A84C75">
        <w:rPr>
          <w:sz w:val="18"/>
          <w:szCs w:val="18"/>
        </w:rPr>
        <w:t>Duomenys kaupiami ir saugomi Juridinių asmenų registre, kodas 188602751</w:t>
      </w:r>
    </w:p>
    <w:p w14:paraId="50BCAF75" w14:textId="77777777" w:rsidR="00842A4B" w:rsidRPr="00A84C75" w:rsidRDefault="00842A4B" w:rsidP="00842A4B">
      <w:pPr>
        <w:jc w:val="center"/>
        <w:rPr>
          <w:sz w:val="16"/>
          <w:szCs w:val="16"/>
        </w:rPr>
      </w:pPr>
      <w:r w:rsidRPr="00A84C75">
        <w:rPr>
          <w:sz w:val="16"/>
          <w:szCs w:val="16"/>
        </w:rPr>
        <w:t>________________________________________________________________________________________________________________________</w:t>
      </w:r>
    </w:p>
    <w:p w14:paraId="50BCAF76" w14:textId="2D694901" w:rsidR="002D3962" w:rsidRPr="00A84C75" w:rsidRDefault="002D3962"/>
    <w:tbl>
      <w:tblPr>
        <w:tblW w:w="9712" w:type="dxa"/>
        <w:tblLayout w:type="fixed"/>
        <w:tblLook w:val="0000" w:firstRow="0" w:lastRow="0" w:firstColumn="0" w:lastColumn="0" w:noHBand="0" w:noVBand="0"/>
      </w:tblPr>
      <w:tblGrid>
        <w:gridCol w:w="4834"/>
        <w:gridCol w:w="2181"/>
        <w:gridCol w:w="2697"/>
      </w:tblGrid>
      <w:tr w:rsidR="00BB60A6" w:rsidRPr="00EE79BD" w14:paraId="50BCAF7C" w14:textId="77777777" w:rsidTr="00797DB2">
        <w:trPr>
          <w:cantSplit/>
          <w:trHeight w:val="242"/>
        </w:trPr>
        <w:tc>
          <w:tcPr>
            <w:tcW w:w="4834" w:type="dxa"/>
            <w:vMerge w:val="restart"/>
          </w:tcPr>
          <w:p w14:paraId="14379A6F" w14:textId="1599AC4E" w:rsidR="006D30EF" w:rsidRDefault="00657479" w:rsidP="006D30EF">
            <w:pPr>
              <w:spacing w:line="360" w:lineRule="auto"/>
              <w:rPr>
                <w:color w:val="000000"/>
              </w:rPr>
            </w:pPr>
            <w:r>
              <w:rPr>
                <w:color w:val="000000"/>
              </w:rPr>
              <w:t>Lietuvos Respublikos f</w:t>
            </w:r>
            <w:r w:rsidR="006D30EF" w:rsidRPr="008F5E92">
              <w:rPr>
                <w:color w:val="000000"/>
              </w:rPr>
              <w:t xml:space="preserve">inansų ministerijai </w:t>
            </w:r>
          </w:p>
          <w:p w14:paraId="342C5AE8" w14:textId="6D80114A" w:rsidR="006D30EF" w:rsidRDefault="00657479" w:rsidP="006D30EF">
            <w:pPr>
              <w:spacing w:line="360" w:lineRule="auto"/>
              <w:rPr>
                <w:color w:val="000000"/>
              </w:rPr>
            </w:pPr>
            <w:r>
              <w:rPr>
                <w:color w:val="000000"/>
              </w:rPr>
              <w:t>Lietuvos Respublikos t</w:t>
            </w:r>
            <w:r w:rsidR="006D30EF" w:rsidRPr="008F5E92">
              <w:rPr>
                <w:color w:val="000000"/>
              </w:rPr>
              <w:t>eisingumo ministerijai</w:t>
            </w:r>
          </w:p>
          <w:p w14:paraId="00A60E16" w14:textId="3579B21F" w:rsidR="005E270A" w:rsidRPr="008F5E92" w:rsidRDefault="005E270A" w:rsidP="00780663">
            <w:pPr>
              <w:rPr>
                <w:color w:val="000000"/>
              </w:rPr>
            </w:pPr>
            <w:r>
              <w:rPr>
                <w:color w:val="000000"/>
              </w:rPr>
              <w:t>Lietuvos Respublikos užsienio reikalų ministerijai</w:t>
            </w:r>
          </w:p>
          <w:p w14:paraId="50BCAF79" w14:textId="77777777" w:rsidR="00BB60A6" w:rsidRPr="00EE79BD" w:rsidRDefault="00BB60A6" w:rsidP="00CA4EE1">
            <w:pPr>
              <w:jc w:val="both"/>
            </w:pPr>
          </w:p>
          <w:p w14:paraId="0577455F" w14:textId="77777777" w:rsidR="006F2AE6" w:rsidRDefault="006F2AE6" w:rsidP="00CA4EE1">
            <w:pPr>
              <w:jc w:val="both"/>
            </w:pPr>
          </w:p>
          <w:p w14:paraId="50BCAF7A" w14:textId="77777777" w:rsidR="00D101A3" w:rsidRPr="00EE79BD" w:rsidRDefault="00D101A3" w:rsidP="00CA4EE1">
            <w:pPr>
              <w:jc w:val="both"/>
            </w:pPr>
          </w:p>
        </w:tc>
        <w:tc>
          <w:tcPr>
            <w:tcW w:w="4878" w:type="dxa"/>
            <w:gridSpan w:val="2"/>
          </w:tcPr>
          <w:p w14:paraId="50BCAF7B" w14:textId="2F7E7EC6" w:rsidR="00BB60A6" w:rsidRPr="00EE79BD" w:rsidRDefault="00BB60A6" w:rsidP="00F54742">
            <w:pPr>
              <w:ind w:right="132"/>
              <w:jc w:val="both"/>
            </w:pPr>
            <w:r w:rsidRPr="00EE79BD">
              <w:t xml:space="preserve">        </w:t>
            </w:r>
            <w:r w:rsidR="003640A6" w:rsidRPr="00EE79BD">
              <w:t xml:space="preserve">                </w:t>
            </w:r>
            <w:r w:rsidR="00B0529A" w:rsidRPr="00EE79BD">
              <w:t>20</w:t>
            </w:r>
            <w:r w:rsidR="00797DB2" w:rsidRPr="00EE79BD">
              <w:t>2</w:t>
            </w:r>
            <w:r w:rsidR="00D3144F">
              <w:t>3</w:t>
            </w:r>
            <w:r w:rsidR="00C62731" w:rsidRPr="00EE79BD">
              <w:t>-</w:t>
            </w:r>
            <w:r w:rsidR="009E1F92">
              <w:t>03</w:t>
            </w:r>
            <w:r w:rsidR="00F54742">
              <w:t>-</w:t>
            </w:r>
            <w:r w:rsidR="00B6172B">
              <w:t xml:space="preserve">     </w:t>
            </w:r>
            <w:r w:rsidR="005B0BAB">
              <w:t xml:space="preserve">  </w:t>
            </w:r>
            <w:r w:rsidR="00797DB2" w:rsidRPr="00EE79BD">
              <w:t xml:space="preserve"> </w:t>
            </w:r>
            <w:r w:rsidRPr="00EE79BD">
              <w:t xml:space="preserve">Nr. </w:t>
            </w:r>
            <w:r w:rsidR="0063065C" w:rsidRPr="0063065C">
              <w:t>12-01-</w:t>
            </w:r>
          </w:p>
        </w:tc>
      </w:tr>
      <w:tr w:rsidR="006320CF" w:rsidRPr="00EE79BD" w14:paraId="50BCAF80" w14:textId="77777777" w:rsidTr="00797DB2">
        <w:trPr>
          <w:cantSplit/>
          <w:trHeight w:val="1073"/>
        </w:trPr>
        <w:tc>
          <w:tcPr>
            <w:tcW w:w="4834" w:type="dxa"/>
            <w:vMerge/>
          </w:tcPr>
          <w:p w14:paraId="50BCAF7D" w14:textId="77777777" w:rsidR="006320CF" w:rsidRPr="00EE79BD" w:rsidRDefault="006320CF" w:rsidP="00CA4EE1">
            <w:pPr>
              <w:jc w:val="both"/>
            </w:pPr>
          </w:p>
        </w:tc>
        <w:tc>
          <w:tcPr>
            <w:tcW w:w="2181" w:type="dxa"/>
          </w:tcPr>
          <w:p w14:paraId="50BCAF7E" w14:textId="77777777" w:rsidR="006320CF" w:rsidRPr="00EE79BD" w:rsidRDefault="006320CF" w:rsidP="00CA4EE1">
            <w:pPr>
              <w:ind w:right="132"/>
              <w:jc w:val="both"/>
            </w:pPr>
          </w:p>
        </w:tc>
        <w:tc>
          <w:tcPr>
            <w:tcW w:w="2696" w:type="dxa"/>
          </w:tcPr>
          <w:p w14:paraId="50BCAF7F" w14:textId="77777777" w:rsidR="006320CF" w:rsidRPr="00EE79BD" w:rsidRDefault="006320CF" w:rsidP="00CA4EE1">
            <w:pPr>
              <w:jc w:val="both"/>
            </w:pPr>
          </w:p>
        </w:tc>
      </w:tr>
    </w:tbl>
    <w:p w14:paraId="50BCAF84" w14:textId="5432840B" w:rsidR="00494D95" w:rsidRPr="00EE79BD" w:rsidRDefault="00674EDC" w:rsidP="008B2BB0">
      <w:pPr>
        <w:jc w:val="both"/>
        <w:rPr>
          <w:b/>
        </w:rPr>
      </w:pPr>
      <w:r w:rsidRPr="00EE79BD">
        <w:rPr>
          <w:b/>
        </w:rPr>
        <w:t xml:space="preserve">DĖL </w:t>
      </w:r>
      <w:r w:rsidR="00D101A3">
        <w:rPr>
          <w:b/>
        </w:rPr>
        <w:t xml:space="preserve">PROGRAMOS SUSITARIMO </w:t>
      </w:r>
      <w:r w:rsidR="00007225" w:rsidRPr="00007225">
        <w:rPr>
          <w:b/>
        </w:rPr>
        <w:t>PROJEKTO DERINIMO</w:t>
      </w:r>
    </w:p>
    <w:p w14:paraId="50BCAF87" w14:textId="77777777" w:rsidR="00C829D0" w:rsidRDefault="00C829D0" w:rsidP="00E934F9">
      <w:pPr>
        <w:spacing w:line="276" w:lineRule="auto"/>
        <w:ind w:firstLine="720"/>
        <w:jc w:val="both"/>
        <w:rPr>
          <w:lang w:eastAsia="lt-LT"/>
        </w:rPr>
      </w:pPr>
    </w:p>
    <w:p w14:paraId="1B1D63B6" w14:textId="77777777" w:rsidR="00B11B6B" w:rsidRDefault="00B11B6B" w:rsidP="00E934F9">
      <w:pPr>
        <w:spacing w:line="276" w:lineRule="auto"/>
        <w:ind w:firstLine="720"/>
        <w:jc w:val="both"/>
        <w:rPr>
          <w:lang w:eastAsia="lt-LT"/>
        </w:rPr>
      </w:pPr>
    </w:p>
    <w:p w14:paraId="466278CC" w14:textId="22D23897" w:rsidR="00193B4A" w:rsidRPr="00193B4A" w:rsidRDefault="00E934F9" w:rsidP="00193B4A">
      <w:pPr>
        <w:spacing w:line="276" w:lineRule="auto"/>
        <w:ind w:firstLine="720"/>
        <w:jc w:val="both"/>
        <w:rPr>
          <w:lang w:eastAsia="lt-LT"/>
        </w:rPr>
      </w:pPr>
      <w:r w:rsidRPr="00EE79BD">
        <w:rPr>
          <w:lang w:eastAsia="lt-LT"/>
        </w:rPr>
        <w:t xml:space="preserve">Lietuvos Respublikos krašto apsaugos ministerija siunčia </w:t>
      </w:r>
      <w:r w:rsidR="008B2BB0" w:rsidRPr="00EE79BD">
        <w:rPr>
          <w:lang w:eastAsia="lt-LT"/>
        </w:rPr>
        <w:t>derinti</w:t>
      </w:r>
      <w:r w:rsidR="008B2BB0">
        <w:rPr>
          <w:lang w:eastAsia="lt-LT"/>
        </w:rPr>
        <w:t xml:space="preserve"> </w:t>
      </w:r>
      <w:r w:rsidR="00193B4A" w:rsidRPr="00193B4A">
        <w:rPr>
          <w:lang w:eastAsia="lt-LT"/>
        </w:rPr>
        <w:t>Europos gynybos</w:t>
      </w:r>
      <w:r w:rsidR="00193B4A">
        <w:rPr>
          <w:lang w:eastAsia="lt-LT"/>
        </w:rPr>
        <w:t xml:space="preserve"> agentūros programos susitarimą</w:t>
      </w:r>
      <w:r w:rsidR="00193B4A" w:rsidRPr="00193B4A">
        <w:rPr>
          <w:lang w:eastAsia="lt-LT"/>
        </w:rPr>
        <w:t xml:space="preserve"> dėl </w:t>
      </w:r>
      <w:r w:rsidR="00193B4A">
        <w:rPr>
          <w:lang w:eastAsia="lt-LT"/>
        </w:rPr>
        <w:t>amunicijos</w:t>
      </w:r>
      <w:r w:rsidR="00193B4A" w:rsidRPr="00193B4A">
        <w:rPr>
          <w:lang w:eastAsia="lt-LT"/>
        </w:rPr>
        <w:t xml:space="preserve"> bendrų pirkimų</w:t>
      </w:r>
      <w:r w:rsidR="00193B4A">
        <w:rPr>
          <w:lang w:eastAsia="lt-LT"/>
        </w:rPr>
        <w:t xml:space="preserve"> (toliau – Programos susitarimas)</w:t>
      </w:r>
      <w:r w:rsidR="00193B4A" w:rsidRPr="00193B4A">
        <w:rPr>
          <w:lang w:eastAsia="lt-LT"/>
        </w:rPr>
        <w:t xml:space="preserve">. </w:t>
      </w:r>
      <w:r w:rsidR="00193B4A">
        <w:rPr>
          <w:lang w:eastAsia="lt-LT"/>
        </w:rPr>
        <w:t>Programos susitarimo</w:t>
      </w:r>
      <w:r w:rsidR="00193B4A" w:rsidRPr="00193B4A">
        <w:rPr>
          <w:lang w:eastAsia="lt-LT"/>
        </w:rPr>
        <w:t xml:space="preserve"> tikslas – </w:t>
      </w:r>
      <w:r w:rsidR="00193B4A">
        <w:rPr>
          <w:lang w:eastAsia="lt-LT"/>
        </w:rPr>
        <w:t xml:space="preserve"> sudaryti galimybes E</w:t>
      </w:r>
      <w:r w:rsidR="007023DD">
        <w:rPr>
          <w:lang w:eastAsia="lt-LT"/>
        </w:rPr>
        <w:t xml:space="preserve">uropos </w:t>
      </w:r>
      <w:r w:rsidR="00193B4A">
        <w:rPr>
          <w:lang w:eastAsia="lt-LT"/>
        </w:rPr>
        <w:t>S</w:t>
      </w:r>
      <w:r w:rsidR="007023DD">
        <w:rPr>
          <w:lang w:eastAsia="lt-LT"/>
        </w:rPr>
        <w:t>ąjungos</w:t>
      </w:r>
      <w:r w:rsidR="00193B4A">
        <w:rPr>
          <w:lang w:eastAsia="lt-LT"/>
        </w:rPr>
        <w:t xml:space="preserve"> valstybėms narėms </w:t>
      </w:r>
      <w:r w:rsidR="00193B4A" w:rsidRPr="00193B4A">
        <w:rPr>
          <w:lang w:eastAsia="lt-LT"/>
        </w:rPr>
        <w:t>vykdyti bendrus pirkimus, Europos gynybos agentūrai (</w:t>
      </w:r>
      <w:r w:rsidR="0030790A">
        <w:rPr>
          <w:lang w:eastAsia="lt-LT"/>
        </w:rPr>
        <w:t xml:space="preserve">toliau – </w:t>
      </w:r>
      <w:r w:rsidR="00193B4A" w:rsidRPr="00193B4A">
        <w:rPr>
          <w:lang w:eastAsia="lt-LT"/>
        </w:rPr>
        <w:t xml:space="preserve">EGA) veikiant kaip perkančiajai organizacijai, kad būtų taupomos lėšos, stiprinamos bendros tiekimo grandinės, optimizuojamas pristatymas ir efektyvinamas valdymas. </w:t>
      </w:r>
    </w:p>
    <w:p w14:paraId="6A571348" w14:textId="169A483A" w:rsidR="00193B4A" w:rsidRDefault="00193B4A" w:rsidP="00193B4A">
      <w:pPr>
        <w:spacing w:line="276" w:lineRule="auto"/>
        <w:ind w:firstLine="720"/>
        <w:jc w:val="both"/>
        <w:rPr>
          <w:lang w:eastAsia="lt-LT"/>
        </w:rPr>
      </w:pPr>
      <w:r>
        <w:rPr>
          <w:lang w:eastAsia="lt-LT"/>
        </w:rPr>
        <w:t xml:space="preserve"> Programos susitarimas numato pirkimo projekto</w:t>
      </w:r>
      <w:r w:rsidRPr="00193B4A">
        <w:rPr>
          <w:lang w:eastAsia="lt-LT"/>
        </w:rPr>
        <w:t xml:space="preserve"> tikslus, valdymo struktūrą, finansines </w:t>
      </w:r>
      <w:r>
        <w:rPr>
          <w:lang w:eastAsia="lt-LT"/>
        </w:rPr>
        <w:t>nuostatas. Programos susitarimas</w:t>
      </w:r>
      <w:r w:rsidRPr="00193B4A">
        <w:rPr>
          <w:lang w:eastAsia="lt-LT"/>
        </w:rPr>
        <w:t xml:space="preserve"> nesukels finansinių įsipareigojimų ir įsipareigojimo atlikti konkretų pirkimą. </w:t>
      </w:r>
      <w:r>
        <w:rPr>
          <w:lang w:eastAsia="lt-LT"/>
        </w:rPr>
        <w:t xml:space="preserve">Programos susitarimo pagrindu </w:t>
      </w:r>
      <w:r w:rsidRPr="00193B4A">
        <w:rPr>
          <w:lang w:eastAsia="lt-LT"/>
        </w:rPr>
        <w:t xml:space="preserve">EGA skelbs šaukimus ir su laimėjusiomis pramonės įmonėmis sudarys </w:t>
      </w:r>
      <w:r w:rsidR="0030790A">
        <w:rPr>
          <w:lang w:eastAsia="lt-LT"/>
        </w:rPr>
        <w:t>p</w:t>
      </w:r>
      <w:r w:rsidRPr="00193B4A">
        <w:rPr>
          <w:lang w:eastAsia="lt-LT"/>
        </w:rPr>
        <w:t xml:space="preserve">irkimo susitarimus (angl. </w:t>
      </w:r>
      <w:proofErr w:type="spellStart"/>
      <w:r w:rsidRPr="00193B4A">
        <w:rPr>
          <w:i/>
          <w:lang w:eastAsia="lt-LT"/>
        </w:rPr>
        <w:t>Framework</w:t>
      </w:r>
      <w:proofErr w:type="spellEnd"/>
      <w:r w:rsidRPr="00193B4A">
        <w:rPr>
          <w:i/>
          <w:lang w:eastAsia="lt-LT"/>
        </w:rPr>
        <w:t xml:space="preserve"> </w:t>
      </w:r>
      <w:proofErr w:type="spellStart"/>
      <w:r w:rsidRPr="00193B4A">
        <w:rPr>
          <w:i/>
          <w:lang w:eastAsia="lt-LT"/>
        </w:rPr>
        <w:t>Agreement</w:t>
      </w:r>
      <w:proofErr w:type="spellEnd"/>
      <w:r w:rsidRPr="00193B4A">
        <w:rPr>
          <w:i/>
          <w:lang w:eastAsia="lt-LT"/>
        </w:rPr>
        <w:t xml:space="preserve">, toliau </w:t>
      </w:r>
      <w:r w:rsidR="00EB44F7">
        <w:rPr>
          <w:i/>
          <w:lang w:eastAsia="lt-LT"/>
        </w:rPr>
        <w:t>–</w:t>
      </w:r>
      <w:r w:rsidRPr="00193B4A">
        <w:rPr>
          <w:i/>
          <w:lang w:eastAsia="lt-LT"/>
        </w:rPr>
        <w:t xml:space="preserve"> FA</w:t>
      </w:r>
      <w:r w:rsidRPr="00193B4A">
        <w:rPr>
          <w:lang w:eastAsia="lt-LT"/>
        </w:rPr>
        <w:t>). FA sudarymas taip pat neįpareigos valstybių pateikti užsakymų</w:t>
      </w:r>
      <w:r>
        <w:rPr>
          <w:lang w:eastAsia="lt-LT"/>
        </w:rPr>
        <w:t xml:space="preserve"> </w:t>
      </w:r>
      <w:r w:rsidRPr="00193B4A">
        <w:rPr>
          <w:lang w:eastAsia="lt-LT"/>
        </w:rPr>
        <w:t xml:space="preserve">ir atlikti </w:t>
      </w:r>
      <w:r w:rsidR="004D6560" w:rsidRPr="00193B4A">
        <w:rPr>
          <w:lang w:eastAsia="lt-LT"/>
        </w:rPr>
        <w:t>pirkimų</w:t>
      </w:r>
      <w:r w:rsidRPr="00193B4A">
        <w:rPr>
          <w:lang w:eastAsia="lt-LT"/>
        </w:rPr>
        <w:t xml:space="preserve">. Jei valstybė norės pagal </w:t>
      </w:r>
      <w:r w:rsidRPr="00193B4A">
        <w:rPr>
          <w:lang w:eastAsia="lt-LT"/>
        </w:rPr>
        <w:lastRenderedPageBreak/>
        <w:t>šiuos pirkimų projektus atlikti pirkimą, ji turės parengti ir pateikti užsakymą raštu EGA pagal numatytą formą. EGA apibendrins gautas formas ir pagal jas parengs bendrą užsakymą pramonei (</w:t>
      </w:r>
      <w:r w:rsidR="009E1F92" w:rsidRPr="00193B4A">
        <w:rPr>
          <w:lang w:eastAsia="lt-LT"/>
        </w:rPr>
        <w:t xml:space="preserve">angl. </w:t>
      </w:r>
      <w:proofErr w:type="spellStart"/>
      <w:r w:rsidRPr="00193B4A">
        <w:rPr>
          <w:i/>
          <w:lang w:eastAsia="lt-LT"/>
        </w:rPr>
        <w:t>Order</w:t>
      </w:r>
      <w:proofErr w:type="spellEnd"/>
      <w:r w:rsidRPr="00193B4A">
        <w:rPr>
          <w:i/>
          <w:lang w:eastAsia="lt-LT"/>
        </w:rPr>
        <w:t xml:space="preserve"> </w:t>
      </w:r>
      <w:proofErr w:type="spellStart"/>
      <w:r w:rsidRPr="00193B4A">
        <w:rPr>
          <w:i/>
          <w:lang w:eastAsia="lt-LT"/>
        </w:rPr>
        <w:t>form</w:t>
      </w:r>
      <w:proofErr w:type="spellEnd"/>
      <w:r w:rsidRPr="00193B4A">
        <w:rPr>
          <w:lang w:eastAsia="lt-LT"/>
        </w:rPr>
        <w:t>), kuris bus laikomas įpareigojanči</w:t>
      </w:r>
      <w:r w:rsidR="0030790A">
        <w:rPr>
          <w:lang w:eastAsia="lt-LT"/>
        </w:rPr>
        <w:t>a sutartimi</w:t>
      </w:r>
      <w:r w:rsidRPr="00193B4A">
        <w:rPr>
          <w:lang w:eastAsia="lt-LT"/>
        </w:rPr>
        <w:t>, pagal kur</w:t>
      </w:r>
      <w:r w:rsidR="0030790A">
        <w:rPr>
          <w:lang w:eastAsia="lt-LT"/>
        </w:rPr>
        <w:t>ią</w:t>
      </w:r>
      <w:r w:rsidRPr="00193B4A">
        <w:rPr>
          <w:lang w:eastAsia="lt-LT"/>
        </w:rPr>
        <w:t xml:space="preserve"> EGA pateiks sąskaitas valstybėms narėms. </w:t>
      </w:r>
      <w:r w:rsidR="00353E70">
        <w:rPr>
          <w:lang w:eastAsia="lt-LT"/>
        </w:rPr>
        <w:t xml:space="preserve">Jei pagal </w:t>
      </w:r>
      <w:r w:rsidR="00E73073">
        <w:rPr>
          <w:lang w:eastAsia="lt-LT"/>
        </w:rPr>
        <w:t>P</w:t>
      </w:r>
      <w:r w:rsidR="00353E70">
        <w:rPr>
          <w:lang w:eastAsia="lt-LT"/>
        </w:rPr>
        <w:t xml:space="preserve">rogramos susitarimą Krašto apsaugos ministerija pateiktų užsakymą, jo vykdymas būtų įgyvendintas iš bendrų </w:t>
      </w:r>
      <w:r w:rsidR="007023DD">
        <w:rPr>
          <w:lang w:eastAsia="lt-LT"/>
        </w:rPr>
        <w:t>k</w:t>
      </w:r>
      <w:r w:rsidR="00353E70">
        <w:rPr>
          <w:lang w:eastAsia="lt-LT"/>
        </w:rPr>
        <w:t xml:space="preserve">rašto apsaugos sistemai skirtų asignavimų ir papildomų valstybės biudžeto lėšų nepareikalautų. </w:t>
      </w:r>
    </w:p>
    <w:p w14:paraId="271C59C1" w14:textId="44A9CC49" w:rsidR="00353E70" w:rsidRPr="00193B4A" w:rsidRDefault="00193B4A" w:rsidP="00E73073">
      <w:pPr>
        <w:spacing w:line="276" w:lineRule="auto"/>
        <w:ind w:firstLine="720"/>
        <w:jc w:val="both"/>
        <w:rPr>
          <w:lang w:eastAsia="lt-LT"/>
        </w:rPr>
      </w:pPr>
      <w:r>
        <w:rPr>
          <w:lang w:eastAsia="lt-LT"/>
        </w:rPr>
        <w:t>Kartu Programos susitarimas numato galimyb</w:t>
      </w:r>
      <w:r w:rsidR="00312DDA">
        <w:rPr>
          <w:lang w:eastAsia="lt-LT"/>
        </w:rPr>
        <w:t>ę EGA panaudoti sudarytus FA ir pagal juos pateikti amunicijos užsakymą pramonei, jei</w:t>
      </w:r>
      <w:r>
        <w:rPr>
          <w:lang w:eastAsia="lt-LT"/>
        </w:rPr>
        <w:t xml:space="preserve"> </w:t>
      </w:r>
      <w:r w:rsidR="00312DDA">
        <w:rPr>
          <w:lang w:eastAsia="lt-LT"/>
        </w:rPr>
        <w:t xml:space="preserve">Europos Taryba patvirtintų tokią paramos priemonę Ukrainai pagal </w:t>
      </w:r>
      <w:r>
        <w:rPr>
          <w:lang w:eastAsia="lt-LT"/>
        </w:rPr>
        <w:t>Europos taikos priemonės mechanizmą</w:t>
      </w:r>
      <w:r w:rsidR="00312DDA">
        <w:rPr>
          <w:lang w:eastAsia="lt-LT"/>
        </w:rPr>
        <w:t>.</w:t>
      </w:r>
    </w:p>
    <w:p w14:paraId="6BAF60AD" w14:textId="6E1ED281" w:rsidR="00193B4A" w:rsidRDefault="00E73073" w:rsidP="00E73073">
      <w:pPr>
        <w:spacing w:line="276" w:lineRule="auto"/>
        <w:ind w:firstLine="720"/>
        <w:jc w:val="both"/>
        <w:rPr>
          <w:lang w:eastAsia="lt-LT"/>
        </w:rPr>
      </w:pPr>
      <w:r>
        <w:rPr>
          <w:lang w:eastAsia="lt-LT"/>
        </w:rPr>
        <w:t xml:space="preserve">Atsižvelgiant į tai, kad Europos Sąjungos valstybės šiuo metu susiduria su </w:t>
      </w:r>
      <w:r w:rsidR="007931BE">
        <w:rPr>
          <w:lang w:eastAsia="lt-LT"/>
        </w:rPr>
        <w:t xml:space="preserve">stipriai </w:t>
      </w:r>
      <w:r>
        <w:rPr>
          <w:lang w:eastAsia="lt-LT"/>
        </w:rPr>
        <w:t>išaugusiu amunicijos poreikiu, taip pat siekį suteikti paramą Ukrainai, Programos susitarimą n</w:t>
      </w:r>
      <w:r w:rsidR="00D101A3">
        <w:rPr>
          <w:lang w:eastAsia="lt-LT"/>
        </w:rPr>
        <w:t>orima suderinti</w:t>
      </w:r>
      <w:r>
        <w:rPr>
          <w:lang w:eastAsia="lt-LT"/>
        </w:rPr>
        <w:t xml:space="preserve"> skubos tvarka </w:t>
      </w:r>
      <w:r w:rsidR="00D101A3">
        <w:rPr>
          <w:lang w:eastAsia="lt-LT"/>
        </w:rPr>
        <w:t xml:space="preserve">ir pasirašyti </w:t>
      </w:r>
      <w:r>
        <w:rPr>
          <w:lang w:eastAsia="lt-LT"/>
        </w:rPr>
        <w:t>202</w:t>
      </w:r>
      <w:r w:rsidR="009E1F92">
        <w:rPr>
          <w:lang w:eastAsia="lt-LT"/>
        </w:rPr>
        <w:t>3 m. kovo 20 d. E</w:t>
      </w:r>
      <w:r w:rsidR="0030790A">
        <w:rPr>
          <w:lang w:eastAsia="lt-LT"/>
        </w:rPr>
        <w:t xml:space="preserve">uropos </w:t>
      </w:r>
      <w:r w:rsidR="009E1F92">
        <w:rPr>
          <w:lang w:eastAsia="lt-LT"/>
        </w:rPr>
        <w:t>S</w:t>
      </w:r>
      <w:r w:rsidR="0030790A">
        <w:rPr>
          <w:lang w:eastAsia="lt-LT"/>
        </w:rPr>
        <w:t>ąjungos</w:t>
      </w:r>
      <w:r w:rsidR="009E1F92">
        <w:rPr>
          <w:lang w:eastAsia="lt-LT"/>
        </w:rPr>
        <w:t xml:space="preserve"> užsienio reikalų ir gynybos ministrų susitikimo metu</w:t>
      </w:r>
      <w:r>
        <w:rPr>
          <w:lang w:eastAsia="lt-LT"/>
        </w:rPr>
        <w:t xml:space="preserve">. </w:t>
      </w:r>
      <w:r w:rsidR="009E1F92">
        <w:rPr>
          <w:lang w:eastAsia="lt-LT"/>
        </w:rPr>
        <w:t xml:space="preserve">Programos susitarimas bus pasirašomas anglų ir prancūzų kalbomis, EGA šiuo metu rengia projekto vertimą į prancūzų kalbą. </w:t>
      </w:r>
      <w:r w:rsidR="00D775B8">
        <w:rPr>
          <w:lang w:eastAsia="lt-LT"/>
        </w:rPr>
        <w:t>Vertimą į lietuvių</w:t>
      </w:r>
      <w:bookmarkStart w:id="0" w:name="_GoBack"/>
      <w:bookmarkEnd w:id="0"/>
      <w:r w:rsidR="00D775B8">
        <w:rPr>
          <w:lang w:eastAsia="lt-LT"/>
        </w:rPr>
        <w:t xml:space="preserve"> kalbą atsiųsime el. paštu. </w:t>
      </w:r>
    </w:p>
    <w:p w14:paraId="595F6A2D" w14:textId="77777777" w:rsidR="00D101A3" w:rsidRDefault="00D101A3" w:rsidP="004F2E95">
      <w:pPr>
        <w:spacing w:line="276" w:lineRule="auto"/>
        <w:ind w:firstLine="720"/>
        <w:jc w:val="both"/>
        <w:rPr>
          <w:lang w:eastAsia="lt-LT"/>
        </w:rPr>
      </w:pPr>
    </w:p>
    <w:p w14:paraId="3C793157" w14:textId="77777777" w:rsidR="00D101A3" w:rsidRDefault="00D101A3" w:rsidP="004F2E95">
      <w:pPr>
        <w:spacing w:line="276" w:lineRule="auto"/>
        <w:ind w:firstLine="720"/>
        <w:jc w:val="both"/>
        <w:rPr>
          <w:lang w:eastAsia="lt-LT"/>
        </w:rPr>
      </w:pPr>
    </w:p>
    <w:p w14:paraId="28C33589" w14:textId="77777777" w:rsidR="00D101A3" w:rsidRDefault="00D101A3" w:rsidP="004F2E95">
      <w:pPr>
        <w:spacing w:line="276" w:lineRule="auto"/>
        <w:ind w:firstLine="720"/>
        <w:jc w:val="both"/>
        <w:rPr>
          <w:lang w:eastAsia="lt-LT"/>
        </w:rPr>
      </w:pPr>
    </w:p>
    <w:p w14:paraId="4BA5077F" w14:textId="77777777" w:rsidR="00D101A3" w:rsidRDefault="00D101A3" w:rsidP="004F2E95">
      <w:pPr>
        <w:spacing w:line="276" w:lineRule="auto"/>
        <w:ind w:firstLine="720"/>
        <w:jc w:val="both"/>
        <w:rPr>
          <w:lang w:eastAsia="lt-LT"/>
        </w:rPr>
      </w:pPr>
    </w:p>
    <w:p w14:paraId="50BCAF8D" w14:textId="25C4101B" w:rsidR="00E934F9" w:rsidRPr="00EE79BD" w:rsidRDefault="00E934F9" w:rsidP="004F2E95">
      <w:pPr>
        <w:spacing w:line="276" w:lineRule="auto"/>
        <w:ind w:firstLine="720"/>
        <w:jc w:val="both"/>
        <w:rPr>
          <w:lang w:eastAsia="lt-LT"/>
        </w:rPr>
      </w:pPr>
      <w:r w:rsidRPr="00EE79BD">
        <w:rPr>
          <w:lang w:eastAsia="lt-LT"/>
        </w:rPr>
        <w:t>Praš</w:t>
      </w:r>
      <w:r w:rsidR="0032421C">
        <w:rPr>
          <w:lang w:eastAsia="lt-LT"/>
        </w:rPr>
        <w:t>ytume</w:t>
      </w:r>
      <w:r w:rsidRPr="00EE79BD">
        <w:rPr>
          <w:lang w:eastAsia="lt-LT"/>
        </w:rPr>
        <w:t xml:space="preserve"> pritarti </w:t>
      </w:r>
      <w:r w:rsidR="00D101A3">
        <w:rPr>
          <w:lang w:eastAsia="lt-LT"/>
        </w:rPr>
        <w:t xml:space="preserve">Programos susitarimo </w:t>
      </w:r>
      <w:r w:rsidR="00780663">
        <w:rPr>
          <w:lang w:eastAsia="lt-LT"/>
        </w:rPr>
        <w:t>p</w:t>
      </w:r>
      <w:r w:rsidR="00082E66" w:rsidRPr="00EE79BD">
        <w:rPr>
          <w:lang w:eastAsia="lt-LT"/>
        </w:rPr>
        <w:t>rojekt</w:t>
      </w:r>
      <w:r w:rsidR="00EA7998">
        <w:rPr>
          <w:lang w:eastAsia="lt-LT"/>
        </w:rPr>
        <w:t>ui</w:t>
      </w:r>
      <w:r w:rsidR="008515D1" w:rsidRPr="00EE79BD">
        <w:rPr>
          <w:lang w:eastAsia="lt-LT"/>
        </w:rPr>
        <w:t xml:space="preserve"> </w:t>
      </w:r>
      <w:r w:rsidRPr="00EE79BD">
        <w:rPr>
          <w:lang w:eastAsia="lt-LT"/>
        </w:rPr>
        <w:t>arba</w:t>
      </w:r>
      <w:r w:rsidR="0032421C">
        <w:rPr>
          <w:lang w:eastAsia="lt-LT"/>
        </w:rPr>
        <w:t xml:space="preserve"> </w:t>
      </w:r>
      <w:r w:rsidRPr="00EE79BD">
        <w:rPr>
          <w:lang w:eastAsia="lt-LT"/>
        </w:rPr>
        <w:t xml:space="preserve">pateikti pastabų </w:t>
      </w:r>
      <w:r w:rsidR="008515D1" w:rsidRPr="00EE79BD">
        <w:rPr>
          <w:lang w:eastAsia="lt-LT"/>
        </w:rPr>
        <w:t>a</w:t>
      </w:r>
      <w:r w:rsidRPr="00EE79BD">
        <w:rPr>
          <w:lang w:eastAsia="lt-LT"/>
        </w:rPr>
        <w:t xml:space="preserve">r </w:t>
      </w:r>
      <w:r w:rsidR="00171F13" w:rsidRPr="00EE79BD">
        <w:rPr>
          <w:lang w:eastAsia="lt-LT"/>
        </w:rPr>
        <w:t>pa</w:t>
      </w:r>
      <w:r w:rsidR="009E1F92">
        <w:rPr>
          <w:lang w:eastAsia="lt-LT"/>
        </w:rPr>
        <w:t>siūlymų skubos tvarka,</w:t>
      </w:r>
      <w:r w:rsidR="00797B4F">
        <w:rPr>
          <w:lang w:eastAsia="lt-LT"/>
        </w:rPr>
        <w:t xml:space="preserve"> esant galimybei</w:t>
      </w:r>
      <w:r w:rsidR="00780663">
        <w:rPr>
          <w:lang w:eastAsia="lt-LT"/>
        </w:rPr>
        <w:t>,</w:t>
      </w:r>
      <w:r w:rsidR="009E1F92">
        <w:rPr>
          <w:lang w:eastAsia="lt-LT"/>
        </w:rPr>
        <w:t xml:space="preserve"> iki 2023 m. kovo 17 d.</w:t>
      </w:r>
      <w:r w:rsidR="00797B4F">
        <w:rPr>
          <w:lang w:eastAsia="lt-LT"/>
        </w:rPr>
        <w:t xml:space="preserve"> Kitų institucijų atsakymus persiųsime Lietuvos Respublikos užsienio reikalų ministerijai elektroniniu paštu. </w:t>
      </w:r>
    </w:p>
    <w:p w14:paraId="50BCAF8E" w14:textId="77777777" w:rsidR="00982F34" w:rsidRPr="00EE79BD" w:rsidRDefault="00982F34" w:rsidP="00317872">
      <w:pPr>
        <w:spacing w:line="276" w:lineRule="auto"/>
        <w:ind w:firstLine="720"/>
        <w:jc w:val="both"/>
        <w:rPr>
          <w:lang w:eastAsia="lt-LT"/>
        </w:rPr>
      </w:pPr>
      <w:r w:rsidRPr="00EE79BD">
        <w:rPr>
          <w:lang w:eastAsia="lt-LT"/>
        </w:rPr>
        <w:t xml:space="preserve">PRIDEDAMA: </w:t>
      </w:r>
    </w:p>
    <w:p w14:paraId="1F568626" w14:textId="009A9FA4" w:rsidR="00D101A3" w:rsidRDefault="00982F34" w:rsidP="00D101A3">
      <w:pPr>
        <w:spacing w:line="276" w:lineRule="auto"/>
        <w:ind w:firstLine="720"/>
        <w:jc w:val="both"/>
        <w:rPr>
          <w:lang w:eastAsia="lt-LT"/>
        </w:rPr>
      </w:pPr>
      <w:r w:rsidRPr="00EE79BD">
        <w:rPr>
          <w:lang w:eastAsia="lt-LT"/>
        </w:rPr>
        <w:t>1.</w:t>
      </w:r>
      <w:r w:rsidR="009E1F92">
        <w:rPr>
          <w:lang w:eastAsia="lt-LT"/>
        </w:rPr>
        <w:t xml:space="preserve"> Programos susitarimas anglų kalba</w:t>
      </w:r>
      <w:r w:rsidR="00752C42" w:rsidRPr="00EE79BD">
        <w:rPr>
          <w:lang w:eastAsia="lt-LT"/>
        </w:rPr>
        <w:t>,</w:t>
      </w:r>
      <w:r w:rsidR="006608FF" w:rsidRPr="00EE79BD">
        <w:rPr>
          <w:lang w:eastAsia="lt-LT"/>
        </w:rPr>
        <w:t xml:space="preserve"> </w:t>
      </w:r>
      <w:r w:rsidR="00D101A3">
        <w:rPr>
          <w:lang w:eastAsia="lt-LT"/>
        </w:rPr>
        <w:t>53</w:t>
      </w:r>
      <w:r w:rsidR="00EB44F7">
        <w:rPr>
          <w:lang w:eastAsia="lt-LT"/>
        </w:rPr>
        <w:t xml:space="preserve"> </w:t>
      </w:r>
      <w:r w:rsidR="00824946" w:rsidRPr="00EE79BD">
        <w:rPr>
          <w:lang w:eastAsia="lt-LT"/>
        </w:rPr>
        <w:t>lap</w:t>
      </w:r>
      <w:r w:rsidR="00824946">
        <w:rPr>
          <w:lang w:eastAsia="lt-LT"/>
        </w:rPr>
        <w:t>ai</w:t>
      </w:r>
      <w:r w:rsidR="00824946" w:rsidRPr="00EE79BD">
        <w:rPr>
          <w:lang w:eastAsia="lt-LT"/>
        </w:rPr>
        <w:t xml:space="preserve">. </w:t>
      </w:r>
    </w:p>
    <w:p w14:paraId="3F273F62" w14:textId="62F2862A" w:rsidR="005E270A" w:rsidRDefault="005E270A" w:rsidP="00D101A3">
      <w:pPr>
        <w:spacing w:line="276" w:lineRule="auto"/>
        <w:ind w:firstLine="720"/>
        <w:jc w:val="both"/>
        <w:rPr>
          <w:lang w:eastAsia="lt-LT"/>
        </w:rPr>
      </w:pPr>
      <w:r>
        <w:rPr>
          <w:lang w:eastAsia="lt-LT"/>
        </w:rPr>
        <w:t xml:space="preserve"> </w:t>
      </w:r>
    </w:p>
    <w:p w14:paraId="50BCAFA4" w14:textId="77777777" w:rsidR="00C62731" w:rsidRPr="00EE79BD" w:rsidRDefault="00C62731" w:rsidP="00317872">
      <w:pPr>
        <w:spacing w:line="276" w:lineRule="auto"/>
        <w:ind w:firstLine="720"/>
        <w:jc w:val="both"/>
        <w:rPr>
          <w:lang w:eastAsia="lt-LT"/>
        </w:rPr>
      </w:pPr>
    </w:p>
    <w:p w14:paraId="50BCAFA5" w14:textId="77777777" w:rsidR="00726211" w:rsidRDefault="00726211" w:rsidP="00317872">
      <w:pPr>
        <w:tabs>
          <w:tab w:val="right" w:pos="9630"/>
        </w:tabs>
        <w:spacing w:line="276" w:lineRule="auto"/>
      </w:pPr>
    </w:p>
    <w:p w14:paraId="3CE27E01" w14:textId="77777777" w:rsidR="00B11B6B" w:rsidRPr="00EE79BD" w:rsidRDefault="00B11B6B" w:rsidP="00317872">
      <w:pPr>
        <w:tabs>
          <w:tab w:val="right" w:pos="9630"/>
        </w:tabs>
        <w:spacing w:line="276" w:lineRule="auto"/>
      </w:pPr>
    </w:p>
    <w:p w14:paraId="50BCAFA6" w14:textId="59890373" w:rsidR="00870FA5" w:rsidRPr="00EE79BD" w:rsidRDefault="00A91FC1" w:rsidP="00317872">
      <w:pPr>
        <w:tabs>
          <w:tab w:val="right" w:pos="9630"/>
        </w:tabs>
        <w:spacing w:line="276" w:lineRule="auto"/>
      </w:pPr>
      <w:r>
        <w:t>M</w:t>
      </w:r>
      <w:r w:rsidR="004F2E95">
        <w:t xml:space="preserve">inisterijos </w:t>
      </w:r>
      <w:r>
        <w:t xml:space="preserve">gynybos </w:t>
      </w:r>
      <w:r w:rsidR="004F2E95">
        <w:t xml:space="preserve">politikos direktorius </w:t>
      </w:r>
      <w:r w:rsidR="006C1524" w:rsidRPr="00EE79BD">
        <w:tab/>
      </w:r>
      <w:r w:rsidR="004F2E95">
        <w:t>Vaidotas Urbelis</w:t>
      </w:r>
    </w:p>
    <w:p w14:paraId="50BCAFA7" w14:textId="77777777" w:rsidR="00681301" w:rsidRPr="00EE79BD" w:rsidRDefault="00681301" w:rsidP="00681301">
      <w:pPr>
        <w:tabs>
          <w:tab w:val="right" w:pos="9630"/>
        </w:tabs>
      </w:pPr>
    </w:p>
    <w:p w14:paraId="50BCAFA8" w14:textId="77777777" w:rsidR="00726211" w:rsidRPr="00EE79BD" w:rsidRDefault="00726211" w:rsidP="00551CCD">
      <w:pPr>
        <w:tabs>
          <w:tab w:val="right" w:pos="9630"/>
        </w:tabs>
        <w:rPr>
          <w:color w:val="000000"/>
        </w:rPr>
      </w:pPr>
    </w:p>
    <w:p w14:paraId="50BCAFA9" w14:textId="77777777" w:rsidR="00FC0FA1" w:rsidRPr="00EE79BD" w:rsidRDefault="00FC0FA1" w:rsidP="00551CCD">
      <w:pPr>
        <w:tabs>
          <w:tab w:val="right" w:pos="9630"/>
        </w:tabs>
        <w:rPr>
          <w:color w:val="000000"/>
        </w:rPr>
      </w:pPr>
    </w:p>
    <w:p w14:paraId="50BCAFAA" w14:textId="77777777" w:rsidR="00FC0FA1" w:rsidRPr="00EE79BD" w:rsidRDefault="00FC0FA1" w:rsidP="00551CCD">
      <w:pPr>
        <w:tabs>
          <w:tab w:val="right" w:pos="9630"/>
        </w:tabs>
        <w:rPr>
          <w:color w:val="000000"/>
        </w:rPr>
      </w:pPr>
    </w:p>
    <w:p w14:paraId="50BCAFAB" w14:textId="77777777" w:rsidR="00FC0FA1" w:rsidRPr="00EE79BD" w:rsidRDefault="00FC0FA1" w:rsidP="00551CCD">
      <w:pPr>
        <w:tabs>
          <w:tab w:val="right" w:pos="9630"/>
        </w:tabs>
        <w:rPr>
          <w:color w:val="000000"/>
        </w:rPr>
      </w:pPr>
    </w:p>
    <w:p w14:paraId="50BCAFAC" w14:textId="77777777" w:rsidR="00FC0FA1" w:rsidRPr="00EE79BD" w:rsidRDefault="00FC0FA1" w:rsidP="00551CCD">
      <w:pPr>
        <w:tabs>
          <w:tab w:val="right" w:pos="9630"/>
        </w:tabs>
        <w:rPr>
          <w:color w:val="000000"/>
        </w:rPr>
      </w:pPr>
    </w:p>
    <w:p w14:paraId="50BCAFAD" w14:textId="77777777" w:rsidR="00FC0FA1" w:rsidRPr="00EE79BD" w:rsidRDefault="00FC0FA1" w:rsidP="00551CCD">
      <w:pPr>
        <w:tabs>
          <w:tab w:val="right" w:pos="9630"/>
        </w:tabs>
        <w:rPr>
          <w:color w:val="000000"/>
        </w:rPr>
      </w:pPr>
    </w:p>
    <w:p w14:paraId="50BCAFAE" w14:textId="77777777" w:rsidR="00FC0FA1" w:rsidRPr="00EE79BD" w:rsidRDefault="00FC0FA1" w:rsidP="00551CCD">
      <w:pPr>
        <w:tabs>
          <w:tab w:val="right" w:pos="9630"/>
        </w:tabs>
        <w:rPr>
          <w:color w:val="000000"/>
        </w:rPr>
      </w:pPr>
    </w:p>
    <w:p w14:paraId="50BCAFAF" w14:textId="77777777" w:rsidR="00FC0FA1" w:rsidRPr="00EE79BD" w:rsidRDefault="00FC0FA1" w:rsidP="00551CCD">
      <w:pPr>
        <w:tabs>
          <w:tab w:val="right" w:pos="9630"/>
        </w:tabs>
        <w:rPr>
          <w:color w:val="000000"/>
        </w:rPr>
      </w:pPr>
    </w:p>
    <w:p w14:paraId="50BCAFB0" w14:textId="77777777" w:rsidR="00FC0FA1" w:rsidRPr="00EE79BD" w:rsidRDefault="00FC0FA1" w:rsidP="00551CCD">
      <w:pPr>
        <w:tabs>
          <w:tab w:val="right" w:pos="9630"/>
        </w:tabs>
        <w:rPr>
          <w:color w:val="000000"/>
        </w:rPr>
      </w:pPr>
    </w:p>
    <w:p w14:paraId="50BCAFB1" w14:textId="77777777" w:rsidR="00FC0FA1" w:rsidRPr="00EE79BD" w:rsidRDefault="00FC0FA1" w:rsidP="00551CCD">
      <w:pPr>
        <w:tabs>
          <w:tab w:val="right" w:pos="9630"/>
        </w:tabs>
        <w:rPr>
          <w:color w:val="000000"/>
        </w:rPr>
      </w:pPr>
    </w:p>
    <w:p w14:paraId="50BCAFB2" w14:textId="77777777" w:rsidR="00FC0FA1" w:rsidRPr="00EE79BD" w:rsidRDefault="00FC0FA1" w:rsidP="00551CCD">
      <w:pPr>
        <w:tabs>
          <w:tab w:val="right" w:pos="9630"/>
        </w:tabs>
        <w:rPr>
          <w:color w:val="000000"/>
        </w:rPr>
      </w:pPr>
    </w:p>
    <w:p w14:paraId="50BCAFB3" w14:textId="77777777" w:rsidR="00FC0FA1" w:rsidRPr="00EE79BD" w:rsidRDefault="00FC0FA1" w:rsidP="00551CCD">
      <w:pPr>
        <w:tabs>
          <w:tab w:val="right" w:pos="9630"/>
        </w:tabs>
        <w:rPr>
          <w:color w:val="000000"/>
        </w:rPr>
      </w:pPr>
    </w:p>
    <w:p w14:paraId="50BCAFB4" w14:textId="77777777" w:rsidR="00FC0FA1" w:rsidRPr="00EE79BD" w:rsidRDefault="00FC0FA1" w:rsidP="00551CCD">
      <w:pPr>
        <w:tabs>
          <w:tab w:val="right" w:pos="9630"/>
        </w:tabs>
        <w:rPr>
          <w:color w:val="000000"/>
        </w:rPr>
      </w:pPr>
    </w:p>
    <w:p w14:paraId="50BCAFB5" w14:textId="77777777" w:rsidR="00FC0FA1" w:rsidRPr="00EE79BD" w:rsidRDefault="00FC0FA1" w:rsidP="00551CCD">
      <w:pPr>
        <w:tabs>
          <w:tab w:val="right" w:pos="9630"/>
        </w:tabs>
        <w:rPr>
          <w:color w:val="000000"/>
        </w:rPr>
      </w:pPr>
    </w:p>
    <w:p w14:paraId="50BCAFB6" w14:textId="77777777" w:rsidR="00FC0FA1" w:rsidRPr="00EE79BD" w:rsidRDefault="00FC0FA1" w:rsidP="00551CCD">
      <w:pPr>
        <w:tabs>
          <w:tab w:val="right" w:pos="9630"/>
        </w:tabs>
        <w:rPr>
          <w:color w:val="000000"/>
        </w:rPr>
      </w:pPr>
    </w:p>
    <w:p w14:paraId="50BCAFB7" w14:textId="77777777" w:rsidR="00FC0FA1" w:rsidRPr="00EE79BD" w:rsidRDefault="00FC0FA1" w:rsidP="00551CCD">
      <w:pPr>
        <w:tabs>
          <w:tab w:val="right" w:pos="9630"/>
        </w:tabs>
        <w:rPr>
          <w:color w:val="000000"/>
        </w:rPr>
      </w:pPr>
    </w:p>
    <w:p w14:paraId="50BCAFB9" w14:textId="77777777" w:rsidR="00FC0FA1" w:rsidRPr="00EE79BD" w:rsidRDefault="00FC0FA1" w:rsidP="00551CCD">
      <w:pPr>
        <w:tabs>
          <w:tab w:val="right" w:pos="9630"/>
        </w:tabs>
        <w:rPr>
          <w:color w:val="000000"/>
        </w:rPr>
      </w:pPr>
    </w:p>
    <w:p w14:paraId="50BCAFBA" w14:textId="77777777" w:rsidR="00171F13" w:rsidRPr="00EE79BD" w:rsidRDefault="00171F13" w:rsidP="00551CCD">
      <w:pPr>
        <w:tabs>
          <w:tab w:val="right" w:pos="9630"/>
        </w:tabs>
        <w:rPr>
          <w:color w:val="000000"/>
        </w:rPr>
      </w:pPr>
    </w:p>
    <w:p w14:paraId="42684FCD" w14:textId="77777777" w:rsidR="00F54742" w:rsidRDefault="00F54742" w:rsidP="00551CCD">
      <w:pPr>
        <w:tabs>
          <w:tab w:val="right" w:pos="9630"/>
        </w:tabs>
        <w:rPr>
          <w:color w:val="000000"/>
        </w:rPr>
      </w:pPr>
    </w:p>
    <w:p w14:paraId="5D937470" w14:textId="77777777" w:rsidR="004F2E95" w:rsidRDefault="004F2E95" w:rsidP="00551CCD">
      <w:pPr>
        <w:tabs>
          <w:tab w:val="right" w:pos="9630"/>
        </w:tabs>
        <w:rPr>
          <w:color w:val="000000"/>
          <w:highlight w:val="yellow"/>
        </w:rPr>
      </w:pPr>
    </w:p>
    <w:p w14:paraId="1C2FEE9F" w14:textId="77777777" w:rsidR="004F2E95" w:rsidRDefault="004F2E95" w:rsidP="00551CCD">
      <w:pPr>
        <w:tabs>
          <w:tab w:val="right" w:pos="9630"/>
        </w:tabs>
        <w:rPr>
          <w:color w:val="000000"/>
          <w:highlight w:val="yellow"/>
        </w:rPr>
      </w:pPr>
    </w:p>
    <w:p w14:paraId="6D597736" w14:textId="77777777" w:rsidR="004F2E95" w:rsidRDefault="004F2E95" w:rsidP="00551CCD">
      <w:pPr>
        <w:tabs>
          <w:tab w:val="right" w:pos="9630"/>
        </w:tabs>
        <w:rPr>
          <w:color w:val="000000"/>
          <w:highlight w:val="yellow"/>
        </w:rPr>
      </w:pPr>
    </w:p>
    <w:p w14:paraId="7FF24718" w14:textId="77777777" w:rsidR="004F2E95" w:rsidRDefault="004F2E95" w:rsidP="00551CCD">
      <w:pPr>
        <w:tabs>
          <w:tab w:val="right" w:pos="9630"/>
        </w:tabs>
        <w:rPr>
          <w:color w:val="000000"/>
          <w:highlight w:val="yellow"/>
        </w:rPr>
      </w:pPr>
    </w:p>
    <w:p w14:paraId="45DB632E" w14:textId="77777777" w:rsidR="004F2E95" w:rsidRDefault="004F2E95" w:rsidP="00551CCD">
      <w:pPr>
        <w:tabs>
          <w:tab w:val="right" w:pos="9630"/>
        </w:tabs>
        <w:rPr>
          <w:color w:val="000000"/>
          <w:highlight w:val="yellow"/>
        </w:rPr>
      </w:pPr>
    </w:p>
    <w:p w14:paraId="05B8A564" w14:textId="77777777" w:rsidR="00A91FC1" w:rsidRDefault="00A91FC1" w:rsidP="00551CCD">
      <w:pPr>
        <w:tabs>
          <w:tab w:val="right" w:pos="9630"/>
        </w:tabs>
        <w:rPr>
          <w:color w:val="000000"/>
          <w:highlight w:val="yellow"/>
        </w:rPr>
      </w:pPr>
    </w:p>
    <w:p w14:paraId="31BAC269" w14:textId="77777777" w:rsidR="00A91FC1" w:rsidRDefault="00A91FC1" w:rsidP="00551CCD">
      <w:pPr>
        <w:tabs>
          <w:tab w:val="right" w:pos="9630"/>
        </w:tabs>
        <w:rPr>
          <w:color w:val="000000"/>
          <w:highlight w:val="yellow"/>
        </w:rPr>
      </w:pPr>
    </w:p>
    <w:p w14:paraId="14BA3C55" w14:textId="77777777" w:rsidR="00A91FC1" w:rsidRDefault="00A91FC1" w:rsidP="00551CCD">
      <w:pPr>
        <w:tabs>
          <w:tab w:val="right" w:pos="9630"/>
        </w:tabs>
        <w:rPr>
          <w:color w:val="000000"/>
          <w:highlight w:val="yellow"/>
        </w:rPr>
      </w:pPr>
    </w:p>
    <w:p w14:paraId="1FA4B682" w14:textId="77777777" w:rsidR="00797B4F" w:rsidRDefault="00797B4F" w:rsidP="00551CCD">
      <w:pPr>
        <w:tabs>
          <w:tab w:val="right" w:pos="9630"/>
        </w:tabs>
        <w:rPr>
          <w:color w:val="000000"/>
          <w:highlight w:val="yellow"/>
        </w:rPr>
      </w:pPr>
    </w:p>
    <w:p w14:paraId="1AF915D7" w14:textId="77777777" w:rsidR="00797B4F" w:rsidRDefault="00797B4F" w:rsidP="00551CCD">
      <w:pPr>
        <w:tabs>
          <w:tab w:val="right" w:pos="9630"/>
        </w:tabs>
        <w:rPr>
          <w:color w:val="000000"/>
          <w:highlight w:val="yellow"/>
        </w:rPr>
      </w:pPr>
    </w:p>
    <w:p w14:paraId="6973E875" w14:textId="77777777" w:rsidR="00A91FC1" w:rsidRDefault="00A91FC1" w:rsidP="00551CCD">
      <w:pPr>
        <w:tabs>
          <w:tab w:val="right" w:pos="9630"/>
        </w:tabs>
        <w:rPr>
          <w:color w:val="000000"/>
          <w:highlight w:val="yellow"/>
        </w:rPr>
      </w:pPr>
    </w:p>
    <w:p w14:paraId="1DB3CF27" w14:textId="77777777" w:rsidR="00780663" w:rsidRDefault="00780663" w:rsidP="00551CCD">
      <w:pPr>
        <w:tabs>
          <w:tab w:val="right" w:pos="9630"/>
        </w:tabs>
        <w:rPr>
          <w:color w:val="000000"/>
          <w:highlight w:val="yellow"/>
        </w:rPr>
      </w:pPr>
    </w:p>
    <w:p w14:paraId="729D22A4" w14:textId="77777777" w:rsidR="00780663" w:rsidRDefault="00780663" w:rsidP="00551CCD">
      <w:pPr>
        <w:tabs>
          <w:tab w:val="right" w:pos="9630"/>
        </w:tabs>
        <w:rPr>
          <w:color w:val="000000"/>
          <w:highlight w:val="yellow"/>
        </w:rPr>
      </w:pPr>
    </w:p>
    <w:p w14:paraId="26AF7AC0" w14:textId="77777777" w:rsidR="00780663" w:rsidRDefault="00780663" w:rsidP="00551CCD">
      <w:pPr>
        <w:tabs>
          <w:tab w:val="right" w:pos="9630"/>
        </w:tabs>
        <w:rPr>
          <w:color w:val="000000"/>
          <w:highlight w:val="yellow"/>
        </w:rPr>
      </w:pPr>
    </w:p>
    <w:p w14:paraId="1887BEE0" w14:textId="77777777" w:rsidR="00D101A3" w:rsidRDefault="00D101A3" w:rsidP="00551CCD">
      <w:pPr>
        <w:tabs>
          <w:tab w:val="right" w:pos="9630"/>
        </w:tabs>
        <w:rPr>
          <w:color w:val="000000"/>
          <w:highlight w:val="yellow"/>
        </w:rPr>
      </w:pPr>
    </w:p>
    <w:p w14:paraId="554CF7CC" w14:textId="77777777" w:rsidR="00D101A3" w:rsidRDefault="00D101A3" w:rsidP="00551CCD">
      <w:pPr>
        <w:tabs>
          <w:tab w:val="right" w:pos="9630"/>
        </w:tabs>
        <w:rPr>
          <w:color w:val="000000"/>
          <w:highlight w:val="yellow"/>
        </w:rPr>
      </w:pPr>
    </w:p>
    <w:p w14:paraId="1A8FFA69" w14:textId="77777777" w:rsidR="004F2E95" w:rsidRDefault="004F2E95" w:rsidP="00551CCD">
      <w:pPr>
        <w:tabs>
          <w:tab w:val="right" w:pos="9630"/>
        </w:tabs>
        <w:rPr>
          <w:color w:val="000000"/>
          <w:highlight w:val="yellow"/>
        </w:rPr>
      </w:pPr>
    </w:p>
    <w:p w14:paraId="0F8ED7A8" w14:textId="77777777" w:rsidR="004F2E95" w:rsidRDefault="004F2E95" w:rsidP="00551CCD">
      <w:pPr>
        <w:tabs>
          <w:tab w:val="right" w:pos="9630"/>
        </w:tabs>
        <w:rPr>
          <w:color w:val="000000"/>
          <w:highlight w:val="yellow"/>
        </w:rPr>
      </w:pPr>
    </w:p>
    <w:p w14:paraId="50BCAFC1" w14:textId="00E5841F" w:rsidR="000A2556" w:rsidRPr="00EE79BD" w:rsidRDefault="004F2E95" w:rsidP="00551CCD">
      <w:pPr>
        <w:tabs>
          <w:tab w:val="right" w:pos="9630"/>
        </w:tabs>
        <w:rPr>
          <w:color w:val="000000"/>
        </w:rPr>
      </w:pPr>
      <w:r w:rsidRPr="004F2E95">
        <w:rPr>
          <w:color w:val="000000"/>
        </w:rPr>
        <w:t>Gabija Damalakaitė, tel. (8 5)  278 7033</w:t>
      </w:r>
      <w:r w:rsidR="00551CCD" w:rsidRPr="004F2E95">
        <w:rPr>
          <w:color w:val="000000"/>
        </w:rPr>
        <w:t xml:space="preserve">, el. p. </w:t>
      </w:r>
      <w:hyperlink r:id="rId10" w:history="1">
        <w:r w:rsidRPr="00832252">
          <w:rPr>
            <w:rStyle w:val="Hyperlink"/>
            <w:color w:val="auto"/>
            <w:u w:val="none"/>
          </w:rPr>
          <w:t>gabija.damalakaite@kam.lt</w:t>
        </w:r>
      </w:hyperlink>
    </w:p>
    <w:sectPr w:rsidR="000A2556" w:rsidRPr="00EE79BD" w:rsidSect="00D4102E">
      <w:headerReference w:type="even" r:id="rId11"/>
      <w:headerReference w:type="default" r:id="rId12"/>
      <w:pgSz w:w="11906" w:h="16838" w:code="9"/>
      <w:pgMar w:top="1134" w:right="567" w:bottom="1134" w:left="1701" w:header="720" w:footer="113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BBCCB25" w14:textId="77777777" w:rsidR="000F7C2C" w:rsidRDefault="000F7C2C">
      <w:r>
        <w:separator/>
      </w:r>
    </w:p>
  </w:endnote>
  <w:endnote w:type="continuationSeparator" w:id="0">
    <w:p w14:paraId="57242F41" w14:textId="77777777" w:rsidR="000F7C2C" w:rsidRDefault="000F7C2C">
      <w:r>
        <w:continuationSeparator/>
      </w:r>
    </w:p>
  </w:endnote>
  <w:endnote w:type="continuationNotice" w:id="1">
    <w:p w14:paraId="00600FBD" w14:textId="77777777" w:rsidR="000F7C2C" w:rsidRDefault="000F7C2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6F92F7" w14:textId="77777777" w:rsidR="000F7C2C" w:rsidRDefault="000F7C2C">
      <w:r>
        <w:separator/>
      </w:r>
    </w:p>
  </w:footnote>
  <w:footnote w:type="continuationSeparator" w:id="0">
    <w:p w14:paraId="109883A0" w14:textId="77777777" w:rsidR="000F7C2C" w:rsidRDefault="000F7C2C">
      <w:r>
        <w:continuationSeparator/>
      </w:r>
    </w:p>
  </w:footnote>
  <w:footnote w:type="continuationNotice" w:id="1">
    <w:p w14:paraId="47F669F8" w14:textId="77777777" w:rsidR="000F7C2C" w:rsidRDefault="000F7C2C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BCAFC9" w14:textId="77777777" w:rsidR="00F4618C" w:rsidRDefault="00F4618C" w:rsidP="0007498A">
    <w:pPr>
      <w:pStyle w:val="Head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50BCAFCA" w14:textId="77777777" w:rsidR="00F4618C" w:rsidRDefault="00F4618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BCAFCB" w14:textId="29F52251" w:rsidR="00F4618C" w:rsidRDefault="00F4618C" w:rsidP="0007498A">
    <w:pPr>
      <w:pStyle w:val="Head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D775B8">
      <w:rPr>
        <w:rStyle w:val="PageNumber"/>
        <w:noProof/>
      </w:rPr>
      <w:t>2</w:t>
    </w:r>
    <w:r>
      <w:rPr>
        <w:rStyle w:val="PageNumber"/>
      </w:rPr>
      <w:fldChar w:fldCharType="end"/>
    </w:r>
  </w:p>
  <w:p w14:paraId="50BCAFCC" w14:textId="77777777" w:rsidR="00F4618C" w:rsidRDefault="00F4618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F57578"/>
    <w:multiLevelType w:val="multilevel"/>
    <w:tmpl w:val="8C88C8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0BA3CDE"/>
    <w:multiLevelType w:val="hybridMultilevel"/>
    <w:tmpl w:val="B970AD56"/>
    <w:lvl w:ilvl="0" w:tplc="CE1E0C06">
      <w:start w:val="1"/>
      <w:numFmt w:val="decimal"/>
      <w:lvlText w:val="%1."/>
      <w:lvlJc w:val="left"/>
      <w:pPr>
        <w:tabs>
          <w:tab w:val="num" w:pos="1470"/>
        </w:tabs>
        <w:ind w:left="1470" w:hanging="87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427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427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427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427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427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427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427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abstractNum w:abstractNumId="2" w15:restartNumberingAfterBreak="0">
    <w:nsid w:val="61E6775E"/>
    <w:multiLevelType w:val="multilevel"/>
    <w:tmpl w:val="B218D36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640426C2"/>
    <w:multiLevelType w:val="hybridMultilevel"/>
    <w:tmpl w:val="B218D36E"/>
    <w:lvl w:ilvl="0" w:tplc="479A3342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775B35C2"/>
    <w:multiLevelType w:val="hybridMultilevel"/>
    <w:tmpl w:val="BFD4CAFE"/>
    <w:lvl w:ilvl="0" w:tplc="CE5636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9087DCA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2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05E1"/>
    <w:rsid w:val="000050C6"/>
    <w:rsid w:val="00007225"/>
    <w:rsid w:val="00014717"/>
    <w:rsid w:val="00014E9D"/>
    <w:rsid w:val="00017F30"/>
    <w:rsid w:val="00026BB0"/>
    <w:rsid w:val="000352DC"/>
    <w:rsid w:val="00044AF4"/>
    <w:rsid w:val="000456C9"/>
    <w:rsid w:val="000462CD"/>
    <w:rsid w:val="00047C97"/>
    <w:rsid w:val="00051555"/>
    <w:rsid w:val="000543A0"/>
    <w:rsid w:val="000544B6"/>
    <w:rsid w:val="000629F0"/>
    <w:rsid w:val="0006365A"/>
    <w:rsid w:val="00064BB8"/>
    <w:rsid w:val="00067131"/>
    <w:rsid w:val="00067538"/>
    <w:rsid w:val="00070204"/>
    <w:rsid w:val="0007498A"/>
    <w:rsid w:val="00074AA7"/>
    <w:rsid w:val="00074D21"/>
    <w:rsid w:val="00080588"/>
    <w:rsid w:val="00082E66"/>
    <w:rsid w:val="0009077F"/>
    <w:rsid w:val="000944C8"/>
    <w:rsid w:val="000A07C5"/>
    <w:rsid w:val="000A2556"/>
    <w:rsid w:val="000A3F96"/>
    <w:rsid w:val="000C0FE5"/>
    <w:rsid w:val="000C4A4B"/>
    <w:rsid w:val="000C680B"/>
    <w:rsid w:val="000C70C7"/>
    <w:rsid w:val="000C7ACC"/>
    <w:rsid w:val="000D3E84"/>
    <w:rsid w:val="000D6C78"/>
    <w:rsid w:val="000E3A20"/>
    <w:rsid w:val="000E5943"/>
    <w:rsid w:val="000F48F9"/>
    <w:rsid w:val="000F4EC7"/>
    <w:rsid w:val="000F5B7A"/>
    <w:rsid w:val="000F7C2C"/>
    <w:rsid w:val="00100EF9"/>
    <w:rsid w:val="001018D5"/>
    <w:rsid w:val="00111F9D"/>
    <w:rsid w:val="00135895"/>
    <w:rsid w:val="00143A1D"/>
    <w:rsid w:val="00144785"/>
    <w:rsid w:val="001448AA"/>
    <w:rsid w:val="00145454"/>
    <w:rsid w:val="00152DE4"/>
    <w:rsid w:val="00171F13"/>
    <w:rsid w:val="001730D4"/>
    <w:rsid w:val="001807D8"/>
    <w:rsid w:val="00185562"/>
    <w:rsid w:val="00191C1B"/>
    <w:rsid w:val="00193B4A"/>
    <w:rsid w:val="001B05E1"/>
    <w:rsid w:val="001C461A"/>
    <w:rsid w:val="001D011A"/>
    <w:rsid w:val="001D2092"/>
    <w:rsid w:val="001D7031"/>
    <w:rsid w:val="001E2306"/>
    <w:rsid w:val="001E659D"/>
    <w:rsid w:val="001E67A5"/>
    <w:rsid w:val="001F5157"/>
    <w:rsid w:val="00203EF7"/>
    <w:rsid w:val="00212413"/>
    <w:rsid w:val="002153A2"/>
    <w:rsid w:val="002160B0"/>
    <w:rsid w:val="00216E8C"/>
    <w:rsid w:val="00226C11"/>
    <w:rsid w:val="00231156"/>
    <w:rsid w:val="00233D35"/>
    <w:rsid w:val="0024012E"/>
    <w:rsid w:val="0024250B"/>
    <w:rsid w:val="00243E7D"/>
    <w:rsid w:val="002451CE"/>
    <w:rsid w:val="002452D9"/>
    <w:rsid w:val="00247358"/>
    <w:rsid w:val="002479D9"/>
    <w:rsid w:val="00251FC8"/>
    <w:rsid w:val="002607CC"/>
    <w:rsid w:val="0026469B"/>
    <w:rsid w:val="00271ED2"/>
    <w:rsid w:val="002728A4"/>
    <w:rsid w:val="00273509"/>
    <w:rsid w:val="002771F3"/>
    <w:rsid w:val="0028036F"/>
    <w:rsid w:val="00280735"/>
    <w:rsid w:val="00280D1B"/>
    <w:rsid w:val="0028554B"/>
    <w:rsid w:val="002902BD"/>
    <w:rsid w:val="0029330E"/>
    <w:rsid w:val="00294B91"/>
    <w:rsid w:val="00297EA0"/>
    <w:rsid w:val="002A3CAC"/>
    <w:rsid w:val="002B1217"/>
    <w:rsid w:val="002B4526"/>
    <w:rsid w:val="002C4E95"/>
    <w:rsid w:val="002D3962"/>
    <w:rsid w:val="002D7D7E"/>
    <w:rsid w:val="002E62B9"/>
    <w:rsid w:val="002E7412"/>
    <w:rsid w:val="002F49A5"/>
    <w:rsid w:val="00301008"/>
    <w:rsid w:val="00303283"/>
    <w:rsid w:val="0030639F"/>
    <w:rsid w:val="0030790A"/>
    <w:rsid w:val="00307E27"/>
    <w:rsid w:val="0031189B"/>
    <w:rsid w:val="00312DDA"/>
    <w:rsid w:val="003143D5"/>
    <w:rsid w:val="00315257"/>
    <w:rsid w:val="00317872"/>
    <w:rsid w:val="0032421C"/>
    <w:rsid w:val="0032496D"/>
    <w:rsid w:val="00325DB1"/>
    <w:rsid w:val="00330B49"/>
    <w:rsid w:val="003334CD"/>
    <w:rsid w:val="00334F59"/>
    <w:rsid w:val="003353F5"/>
    <w:rsid w:val="003417E1"/>
    <w:rsid w:val="00344E36"/>
    <w:rsid w:val="00353E70"/>
    <w:rsid w:val="00361319"/>
    <w:rsid w:val="003640A6"/>
    <w:rsid w:val="00366B7D"/>
    <w:rsid w:val="00370AB0"/>
    <w:rsid w:val="0037657B"/>
    <w:rsid w:val="00383654"/>
    <w:rsid w:val="00386F19"/>
    <w:rsid w:val="003914ED"/>
    <w:rsid w:val="00397BDE"/>
    <w:rsid w:val="003B195D"/>
    <w:rsid w:val="003B2C79"/>
    <w:rsid w:val="003B6532"/>
    <w:rsid w:val="003B775B"/>
    <w:rsid w:val="003C201F"/>
    <w:rsid w:val="003D10F2"/>
    <w:rsid w:val="003D1DED"/>
    <w:rsid w:val="003E22F9"/>
    <w:rsid w:val="003E23F4"/>
    <w:rsid w:val="003F05A8"/>
    <w:rsid w:val="003F4F5F"/>
    <w:rsid w:val="003F6904"/>
    <w:rsid w:val="003F6BE6"/>
    <w:rsid w:val="004019F7"/>
    <w:rsid w:val="00403B58"/>
    <w:rsid w:val="004117E7"/>
    <w:rsid w:val="004127CB"/>
    <w:rsid w:val="0041421F"/>
    <w:rsid w:val="00416B60"/>
    <w:rsid w:val="00420EFF"/>
    <w:rsid w:val="004235C8"/>
    <w:rsid w:val="004262D4"/>
    <w:rsid w:val="0042685A"/>
    <w:rsid w:val="0043049C"/>
    <w:rsid w:val="00435CF4"/>
    <w:rsid w:val="00441012"/>
    <w:rsid w:val="00452AE8"/>
    <w:rsid w:val="00452BA2"/>
    <w:rsid w:val="00453B59"/>
    <w:rsid w:val="00454589"/>
    <w:rsid w:val="00473EC3"/>
    <w:rsid w:val="00474505"/>
    <w:rsid w:val="00474AD7"/>
    <w:rsid w:val="00481F9D"/>
    <w:rsid w:val="00482622"/>
    <w:rsid w:val="00484B7B"/>
    <w:rsid w:val="00493D5B"/>
    <w:rsid w:val="00494D95"/>
    <w:rsid w:val="004B6431"/>
    <w:rsid w:val="004B6FA7"/>
    <w:rsid w:val="004C6878"/>
    <w:rsid w:val="004D30ED"/>
    <w:rsid w:val="004D3ACE"/>
    <w:rsid w:val="004D6560"/>
    <w:rsid w:val="004D6C53"/>
    <w:rsid w:val="004E168F"/>
    <w:rsid w:val="004E3345"/>
    <w:rsid w:val="004E586D"/>
    <w:rsid w:val="004F014A"/>
    <w:rsid w:val="004F0171"/>
    <w:rsid w:val="004F2E95"/>
    <w:rsid w:val="005002FE"/>
    <w:rsid w:val="00505951"/>
    <w:rsid w:val="005059ED"/>
    <w:rsid w:val="00512829"/>
    <w:rsid w:val="00512977"/>
    <w:rsid w:val="00512995"/>
    <w:rsid w:val="005206CF"/>
    <w:rsid w:val="0052174C"/>
    <w:rsid w:val="00526F38"/>
    <w:rsid w:val="005339D5"/>
    <w:rsid w:val="00535343"/>
    <w:rsid w:val="005378FC"/>
    <w:rsid w:val="00537AAF"/>
    <w:rsid w:val="005455A4"/>
    <w:rsid w:val="00545A13"/>
    <w:rsid w:val="00546B6A"/>
    <w:rsid w:val="0054758F"/>
    <w:rsid w:val="00551CCD"/>
    <w:rsid w:val="0055202D"/>
    <w:rsid w:val="00552290"/>
    <w:rsid w:val="005550D4"/>
    <w:rsid w:val="005564EA"/>
    <w:rsid w:val="00561180"/>
    <w:rsid w:val="00561D85"/>
    <w:rsid w:val="00570673"/>
    <w:rsid w:val="00571FA2"/>
    <w:rsid w:val="005748F9"/>
    <w:rsid w:val="00582543"/>
    <w:rsid w:val="00587135"/>
    <w:rsid w:val="00592F4B"/>
    <w:rsid w:val="0059474F"/>
    <w:rsid w:val="005A0208"/>
    <w:rsid w:val="005A0B82"/>
    <w:rsid w:val="005A4A15"/>
    <w:rsid w:val="005A7D20"/>
    <w:rsid w:val="005B0BAB"/>
    <w:rsid w:val="005B1282"/>
    <w:rsid w:val="005B3687"/>
    <w:rsid w:val="005B60C8"/>
    <w:rsid w:val="005C5CAC"/>
    <w:rsid w:val="005C6BE6"/>
    <w:rsid w:val="005D1A2C"/>
    <w:rsid w:val="005D5F3E"/>
    <w:rsid w:val="005D76B3"/>
    <w:rsid w:val="005E270A"/>
    <w:rsid w:val="005E368E"/>
    <w:rsid w:val="005E54B5"/>
    <w:rsid w:val="005E5870"/>
    <w:rsid w:val="005E5CC5"/>
    <w:rsid w:val="005E7DD6"/>
    <w:rsid w:val="005E7EEA"/>
    <w:rsid w:val="005F624F"/>
    <w:rsid w:val="005F6D45"/>
    <w:rsid w:val="0060336A"/>
    <w:rsid w:val="00603606"/>
    <w:rsid w:val="0061140E"/>
    <w:rsid w:val="00612764"/>
    <w:rsid w:val="00612A5B"/>
    <w:rsid w:val="0061426E"/>
    <w:rsid w:val="00623AEB"/>
    <w:rsid w:val="0062418B"/>
    <w:rsid w:val="0063065C"/>
    <w:rsid w:val="006320CF"/>
    <w:rsid w:val="006405DE"/>
    <w:rsid w:val="00640FBE"/>
    <w:rsid w:val="00645B9A"/>
    <w:rsid w:val="00650865"/>
    <w:rsid w:val="006519E3"/>
    <w:rsid w:val="0065262E"/>
    <w:rsid w:val="00655409"/>
    <w:rsid w:val="00657479"/>
    <w:rsid w:val="006608FF"/>
    <w:rsid w:val="0066311B"/>
    <w:rsid w:val="00664B9A"/>
    <w:rsid w:val="00673B50"/>
    <w:rsid w:val="00674EDC"/>
    <w:rsid w:val="00677CA4"/>
    <w:rsid w:val="00680501"/>
    <w:rsid w:val="00681301"/>
    <w:rsid w:val="00683F7F"/>
    <w:rsid w:val="00693AEC"/>
    <w:rsid w:val="00693DA3"/>
    <w:rsid w:val="0069659E"/>
    <w:rsid w:val="00697592"/>
    <w:rsid w:val="006A0CBA"/>
    <w:rsid w:val="006A1420"/>
    <w:rsid w:val="006A1AEB"/>
    <w:rsid w:val="006A1C65"/>
    <w:rsid w:val="006A3530"/>
    <w:rsid w:val="006A3CF2"/>
    <w:rsid w:val="006A5591"/>
    <w:rsid w:val="006B4B17"/>
    <w:rsid w:val="006B6157"/>
    <w:rsid w:val="006B7ADE"/>
    <w:rsid w:val="006C1524"/>
    <w:rsid w:val="006C6B52"/>
    <w:rsid w:val="006C7DC4"/>
    <w:rsid w:val="006D297F"/>
    <w:rsid w:val="006D30EF"/>
    <w:rsid w:val="006D61BA"/>
    <w:rsid w:val="006F0B51"/>
    <w:rsid w:val="006F2AE6"/>
    <w:rsid w:val="007023DD"/>
    <w:rsid w:val="00705F12"/>
    <w:rsid w:val="007105B3"/>
    <w:rsid w:val="00713A28"/>
    <w:rsid w:val="0071410A"/>
    <w:rsid w:val="0071513D"/>
    <w:rsid w:val="00721234"/>
    <w:rsid w:val="00722451"/>
    <w:rsid w:val="007248DA"/>
    <w:rsid w:val="00726211"/>
    <w:rsid w:val="0073310B"/>
    <w:rsid w:val="007339C2"/>
    <w:rsid w:val="007355F6"/>
    <w:rsid w:val="0074367B"/>
    <w:rsid w:val="00751348"/>
    <w:rsid w:val="00752C42"/>
    <w:rsid w:val="00753487"/>
    <w:rsid w:val="00760125"/>
    <w:rsid w:val="00760C46"/>
    <w:rsid w:val="007611BD"/>
    <w:rsid w:val="0076251E"/>
    <w:rsid w:val="0076474F"/>
    <w:rsid w:val="00765077"/>
    <w:rsid w:val="00770ED7"/>
    <w:rsid w:val="00774ECB"/>
    <w:rsid w:val="00776572"/>
    <w:rsid w:val="0077721F"/>
    <w:rsid w:val="00780663"/>
    <w:rsid w:val="007813F0"/>
    <w:rsid w:val="007856B7"/>
    <w:rsid w:val="007931BE"/>
    <w:rsid w:val="0079473E"/>
    <w:rsid w:val="007973D4"/>
    <w:rsid w:val="00797B4F"/>
    <w:rsid w:val="00797DB2"/>
    <w:rsid w:val="007A2F33"/>
    <w:rsid w:val="007B180E"/>
    <w:rsid w:val="007B3F3D"/>
    <w:rsid w:val="007C4681"/>
    <w:rsid w:val="007C5C62"/>
    <w:rsid w:val="007C7693"/>
    <w:rsid w:val="007C7CCF"/>
    <w:rsid w:val="007D1CDB"/>
    <w:rsid w:val="007D24F4"/>
    <w:rsid w:val="007D38A1"/>
    <w:rsid w:val="007E0F30"/>
    <w:rsid w:val="007E2DA6"/>
    <w:rsid w:val="007E6C19"/>
    <w:rsid w:val="007F2FBF"/>
    <w:rsid w:val="00802446"/>
    <w:rsid w:val="008058E8"/>
    <w:rsid w:val="0080660A"/>
    <w:rsid w:val="00820ACE"/>
    <w:rsid w:val="00821A7F"/>
    <w:rsid w:val="00824946"/>
    <w:rsid w:val="00824B12"/>
    <w:rsid w:val="008305A2"/>
    <w:rsid w:val="00832252"/>
    <w:rsid w:val="00834943"/>
    <w:rsid w:val="0084043B"/>
    <w:rsid w:val="00842A4B"/>
    <w:rsid w:val="00845BC6"/>
    <w:rsid w:val="00846244"/>
    <w:rsid w:val="008515D1"/>
    <w:rsid w:val="00852065"/>
    <w:rsid w:val="00853002"/>
    <w:rsid w:val="00854FB4"/>
    <w:rsid w:val="00860EC3"/>
    <w:rsid w:val="0086197D"/>
    <w:rsid w:val="00866DC4"/>
    <w:rsid w:val="008672F5"/>
    <w:rsid w:val="0087027A"/>
    <w:rsid w:val="00870B0D"/>
    <w:rsid w:val="00870FA5"/>
    <w:rsid w:val="00873226"/>
    <w:rsid w:val="008811F8"/>
    <w:rsid w:val="008863E2"/>
    <w:rsid w:val="008B1DF8"/>
    <w:rsid w:val="008B2BB0"/>
    <w:rsid w:val="008B3309"/>
    <w:rsid w:val="008B3C88"/>
    <w:rsid w:val="008C0CC3"/>
    <w:rsid w:val="008C1363"/>
    <w:rsid w:val="008D1FBF"/>
    <w:rsid w:val="008D4CA8"/>
    <w:rsid w:val="008D652D"/>
    <w:rsid w:val="008E5F13"/>
    <w:rsid w:val="008E756E"/>
    <w:rsid w:val="008F7B3D"/>
    <w:rsid w:val="0090027F"/>
    <w:rsid w:val="00902BE4"/>
    <w:rsid w:val="00904FB1"/>
    <w:rsid w:val="00911FE2"/>
    <w:rsid w:val="00912149"/>
    <w:rsid w:val="009152AE"/>
    <w:rsid w:val="009223F9"/>
    <w:rsid w:val="00923171"/>
    <w:rsid w:val="00923A9F"/>
    <w:rsid w:val="00926212"/>
    <w:rsid w:val="009266BB"/>
    <w:rsid w:val="00932405"/>
    <w:rsid w:val="009329C8"/>
    <w:rsid w:val="00932CB3"/>
    <w:rsid w:val="0094617E"/>
    <w:rsid w:val="00946407"/>
    <w:rsid w:val="009469D8"/>
    <w:rsid w:val="00946FA8"/>
    <w:rsid w:val="00951423"/>
    <w:rsid w:val="00952072"/>
    <w:rsid w:val="0095470A"/>
    <w:rsid w:val="0096094A"/>
    <w:rsid w:val="00961BA2"/>
    <w:rsid w:val="00964B82"/>
    <w:rsid w:val="00974AD7"/>
    <w:rsid w:val="00980A22"/>
    <w:rsid w:val="00982D24"/>
    <w:rsid w:val="00982F34"/>
    <w:rsid w:val="009844BA"/>
    <w:rsid w:val="00984FA4"/>
    <w:rsid w:val="00990646"/>
    <w:rsid w:val="00990DD0"/>
    <w:rsid w:val="0099194D"/>
    <w:rsid w:val="00995134"/>
    <w:rsid w:val="009A1D7F"/>
    <w:rsid w:val="009B45B9"/>
    <w:rsid w:val="009B7B22"/>
    <w:rsid w:val="009C5ECD"/>
    <w:rsid w:val="009D1AFB"/>
    <w:rsid w:val="009D5879"/>
    <w:rsid w:val="009D690A"/>
    <w:rsid w:val="009E05F4"/>
    <w:rsid w:val="009E1F92"/>
    <w:rsid w:val="009F04A6"/>
    <w:rsid w:val="00A0309D"/>
    <w:rsid w:val="00A04AFF"/>
    <w:rsid w:val="00A11AA3"/>
    <w:rsid w:val="00A14844"/>
    <w:rsid w:val="00A15B99"/>
    <w:rsid w:val="00A22B61"/>
    <w:rsid w:val="00A25D83"/>
    <w:rsid w:val="00A309B3"/>
    <w:rsid w:val="00A31455"/>
    <w:rsid w:val="00A32175"/>
    <w:rsid w:val="00A36344"/>
    <w:rsid w:val="00A41C18"/>
    <w:rsid w:val="00A4385A"/>
    <w:rsid w:val="00A52FA8"/>
    <w:rsid w:val="00A55456"/>
    <w:rsid w:val="00A57309"/>
    <w:rsid w:val="00A6221C"/>
    <w:rsid w:val="00A64250"/>
    <w:rsid w:val="00A66A7D"/>
    <w:rsid w:val="00A67802"/>
    <w:rsid w:val="00A72E15"/>
    <w:rsid w:val="00A75F39"/>
    <w:rsid w:val="00A84C75"/>
    <w:rsid w:val="00A866DB"/>
    <w:rsid w:val="00A91FC1"/>
    <w:rsid w:val="00A97D62"/>
    <w:rsid w:val="00AC3A90"/>
    <w:rsid w:val="00AC7032"/>
    <w:rsid w:val="00AD0D96"/>
    <w:rsid w:val="00AD6FD0"/>
    <w:rsid w:val="00AE013E"/>
    <w:rsid w:val="00AE15CE"/>
    <w:rsid w:val="00AE20EC"/>
    <w:rsid w:val="00AE6B11"/>
    <w:rsid w:val="00AF5A6B"/>
    <w:rsid w:val="00B0529A"/>
    <w:rsid w:val="00B0646B"/>
    <w:rsid w:val="00B11B6B"/>
    <w:rsid w:val="00B20B67"/>
    <w:rsid w:val="00B2140B"/>
    <w:rsid w:val="00B4084C"/>
    <w:rsid w:val="00B40A19"/>
    <w:rsid w:val="00B44FF2"/>
    <w:rsid w:val="00B45FB4"/>
    <w:rsid w:val="00B46D34"/>
    <w:rsid w:val="00B6172B"/>
    <w:rsid w:val="00B63C57"/>
    <w:rsid w:val="00B87E25"/>
    <w:rsid w:val="00B93A8B"/>
    <w:rsid w:val="00BA4038"/>
    <w:rsid w:val="00BA584F"/>
    <w:rsid w:val="00BB2263"/>
    <w:rsid w:val="00BB60A6"/>
    <w:rsid w:val="00BB682A"/>
    <w:rsid w:val="00BB7065"/>
    <w:rsid w:val="00BC2D40"/>
    <w:rsid w:val="00BC3F8E"/>
    <w:rsid w:val="00BC6F04"/>
    <w:rsid w:val="00BD5D4E"/>
    <w:rsid w:val="00BD7C59"/>
    <w:rsid w:val="00BE5799"/>
    <w:rsid w:val="00BE5821"/>
    <w:rsid w:val="00BE596D"/>
    <w:rsid w:val="00BE6CF8"/>
    <w:rsid w:val="00C041EA"/>
    <w:rsid w:val="00C04CB7"/>
    <w:rsid w:val="00C100FB"/>
    <w:rsid w:val="00C12484"/>
    <w:rsid w:val="00C13D39"/>
    <w:rsid w:val="00C151E6"/>
    <w:rsid w:val="00C16530"/>
    <w:rsid w:val="00C1712A"/>
    <w:rsid w:val="00C17EDB"/>
    <w:rsid w:val="00C340E5"/>
    <w:rsid w:val="00C35932"/>
    <w:rsid w:val="00C4361F"/>
    <w:rsid w:val="00C45BEA"/>
    <w:rsid w:val="00C500D7"/>
    <w:rsid w:val="00C626B0"/>
    <w:rsid w:val="00C62731"/>
    <w:rsid w:val="00C64441"/>
    <w:rsid w:val="00C74464"/>
    <w:rsid w:val="00C808B4"/>
    <w:rsid w:val="00C8223C"/>
    <w:rsid w:val="00C829D0"/>
    <w:rsid w:val="00C85459"/>
    <w:rsid w:val="00C9273F"/>
    <w:rsid w:val="00C9454A"/>
    <w:rsid w:val="00C94B64"/>
    <w:rsid w:val="00C95270"/>
    <w:rsid w:val="00CA025B"/>
    <w:rsid w:val="00CA2029"/>
    <w:rsid w:val="00CA4EE1"/>
    <w:rsid w:val="00CA7E82"/>
    <w:rsid w:val="00CB2243"/>
    <w:rsid w:val="00CB34DC"/>
    <w:rsid w:val="00CB48DB"/>
    <w:rsid w:val="00CC4CD0"/>
    <w:rsid w:val="00CC6668"/>
    <w:rsid w:val="00CC79D5"/>
    <w:rsid w:val="00CD310E"/>
    <w:rsid w:val="00CF02D4"/>
    <w:rsid w:val="00CF4236"/>
    <w:rsid w:val="00D00D20"/>
    <w:rsid w:val="00D02238"/>
    <w:rsid w:val="00D07D51"/>
    <w:rsid w:val="00D101A3"/>
    <w:rsid w:val="00D1109A"/>
    <w:rsid w:val="00D24B08"/>
    <w:rsid w:val="00D267B1"/>
    <w:rsid w:val="00D307AC"/>
    <w:rsid w:val="00D3144F"/>
    <w:rsid w:val="00D31CCD"/>
    <w:rsid w:val="00D32511"/>
    <w:rsid w:val="00D34773"/>
    <w:rsid w:val="00D36DF2"/>
    <w:rsid w:val="00D37CE5"/>
    <w:rsid w:val="00D4052E"/>
    <w:rsid w:val="00D408ED"/>
    <w:rsid w:val="00D4102E"/>
    <w:rsid w:val="00D42E4B"/>
    <w:rsid w:val="00D44824"/>
    <w:rsid w:val="00D44D77"/>
    <w:rsid w:val="00D47C39"/>
    <w:rsid w:val="00D51113"/>
    <w:rsid w:val="00D55291"/>
    <w:rsid w:val="00D6291A"/>
    <w:rsid w:val="00D63C7F"/>
    <w:rsid w:val="00D70CF3"/>
    <w:rsid w:val="00D70F7D"/>
    <w:rsid w:val="00D715A1"/>
    <w:rsid w:val="00D75853"/>
    <w:rsid w:val="00D775B8"/>
    <w:rsid w:val="00D861F3"/>
    <w:rsid w:val="00D902E3"/>
    <w:rsid w:val="00D91100"/>
    <w:rsid w:val="00D92842"/>
    <w:rsid w:val="00D93E75"/>
    <w:rsid w:val="00DA0540"/>
    <w:rsid w:val="00DA312F"/>
    <w:rsid w:val="00DA4731"/>
    <w:rsid w:val="00DB1B57"/>
    <w:rsid w:val="00DB240A"/>
    <w:rsid w:val="00DB327F"/>
    <w:rsid w:val="00DC403A"/>
    <w:rsid w:val="00DC52B7"/>
    <w:rsid w:val="00DD4573"/>
    <w:rsid w:val="00DE08B8"/>
    <w:rsid w:val="00DE0BF3"/>
    <w:rsid w:val="00DE3DF6"/>
    <w:rsid w:val="00DF3BB0"/>
    <w:rsid w:val="00E00CC6"/>
    <w:rsid w:val="00E02001"/>
    <w:rsid w:val="00E07F71"/>
    <w:rsid w:val="00E11198"/>
    <w:rsid w:val="00E153DF"/>
    <w:rsid w:val="00E208C4"/>
    <w:rsid w:val="00E2275B"/>
    <w:rsid w:val="00E22857"/>
    <w:rsid w:val="00E33462"/>
    <w:rsid w:val="00E351AF"/>
    <w:rsid w:val="00E36C6E"/>
    <w:rsid w:val="00E41D3E"/>
    <w:rsid w:val="00E46D4A"/>
    <w:rsid w:val="00E52450"/>
    <w:rsid w:val="00E56A5D"/>
    <w:rsid w:val="00E56E95"/>
    <w:rsid w:val="00E70293"/>
    <w:rsid w:val="00E73073"/>
    <w:rsid w:val="00E779E2"/>
    <w:rsid w:val="00E803B8"/>
    <w:rsid w:val="00E80A60"/>
    <w:rsid w:val="00E80B0E"/>
    <w:rsid w:val="00E842DE"/>
    <w:rsid w:val="00E914ED"/>
    <w:rsid w:val="00E9223C"/>
    <w:rsid w:val="00E934F9"/>
    <w:rsid w:val="00E970C0"/>
    <w:rsid w:val="00EA7998"/>
    <w:rsid w:val="00EB2E6C"/>
    <w:rsid w:val="00EB3411"/>
    <w:rsid w:val="00EB44F7"/>
    <w:rsid w:val="00EC75DE"/>
    <w:rsid w:val="00ED11A6"/>
    <w:rsid w:val="00ED2EE1"/>
    <w:rsid w:val="00ED4893"/>
    <w:rsid w:val="00EE4C3C"/>
    <w:rsid w:val="00EE561E"/>
    <w:rsid w:val="00EE79BD"/>
    <w:rsid w:val="00EE7CA0"/>
    <w:rsid w:val="00F0529F"/>
    <w:rsid w:val="00F15F7D"/>
    <w:rsid w:val="00F17287"/>
    <w:rsid w:val="00F2630F"/>
    <w:rsid w:val="00F30290"/>
    <w:rsid w:val="00F31D3E"/>
    <w:rsid w:val="00F355D7"/>
    <w:rsid w:val="00F409BF"/>
    <w:rsid w:val="00F4618C"/>
    <w:rsid w:val="00F5038A"/>
    <w:rsid w:val="00F51348"/>
    <w:rsid w:val="00F54742"/>
    <w:rsid w:val="00F5543F"/>
    <w:rsid w:val="00F634FB"/>
    <w:rsid w:val="00F644DB"/>
    <w:rsid w:val="00F717E3"/>
    <w:rsid w:val="00F723EA"/>
    <w:rsid w:val="00F7498C"/>
    <w:rsid w:val="00F811EF"/>
    <w:rsid w:val="00F838E8"/>
    <w:rsid w:val="00F937DE"/>
    <w:rsid w:val="00F96FC8"/>
    <w:rsid w:val="00FA3A6E"/>
    <w:rsid w:val="00FA7629"/>
    <w:rsid w:val="00FB0DC6"/>
    <w:rsid w:val="00FB237D"/>
    <w:rsid w:val="00FB30D5"/>
    <w:rsid w:val="00FB7D7F"/>
    <w:rsid w:val="00FC0FA1"/>
    <w:rsid w:val="00FC15BB"/>
    <w:rsid w:val="00FD1E71"/>
    <w:rsid w:val="00FD294F"/>
    <w:rsid w:val="00FD36D7"/>
    <w:rsid w:val="00FD4DA6"/>
    <w:rsid w:val="00FE5D66"/>
    <w:rsid w:val="00FE6CA5"/>
    <w:rsid w:val="00FF07F6"/>
    <w:rsid w:val="00FF1722"/>
    <w:rsid w:val="00FF2C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50BCAF70"/>
  <w15:chartTrackingRefBased/>
  <w15:docId w15:val="{CF6E530E-C2B2-4A92-A3C7-1E7A0133D3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qFormat="1"/>
    <w:lsdException w:name="Title" w:qFormat="1"/>
    <w:lsdException w:name="Default Paragraph Font" w:uiPriority="1"/>
    <w:lsdException w:name="Subtitle" w:qFormat="1"/>
    <w:lsdException w:name="Strong" w:qFormat="1"/>
    <w:lsdException w:name="Emphasis" w:uiPriority="20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val="lt-LT" w:eastAsia="en-US"/>
    </w:rPr>
  </w:style>
  <w:style w:type="paragraph" w:styleId="Heading1">
    <w:name w:val="heading 1"/>
    <w:basedOn w:val="Normal"/>
    <w:next w:val="Normal"/>
    <w:link w:val="Heading1Char"/>
    <w:qFormat/>
    <w:rsid w:val="00802446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qFormat/>
    <w:pPr>
      <w:keepNext/>
      <w:spacing w:line="360" w:lineRule="auto"/>
      <w:jc w:val="center"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qFormat/>
    <w:pPr>
      <w:spacing w:before="240" w:after="120"/>
      <w:jc w:val="center"/>
    </w:pPr>
    <w:rPr>
      <w:b/>
      <w:caps/>
      <w:szCs w:val="20"/>
    </w:rPr>
  </w:style>
  <w:style w:type="character" w:styleId="Hyperlink">
    <w:name w:val="Hyperlink"/>
    <w:rsid w:val="001B05E1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rsid w:val="00152DE4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152DE4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sid w:val="00D07D51"/>
    <w:rPr>
      <w:rFonts w:ascii="Tahoma" w:hAnsi="Tahoma" w:cs="Tahoma"/>
      <w:sz w:val="16"/>
      <w:szCs w:val="16"/>
    </w:rPr>
  </w:style>
  <w:style w:type="character" w:styleId="PageNumber">
    <w:name w:val="page number"/>
    <w:basedOn w:val="DefaultParagraphFont"/>
    <w:rsid w:val="005D76B3"/>
  </w:style>
  <w:style w:type="paragraph" w:styleId="BodyText">
    <w:name w:val="Body Text"/>
    <w:basedOn w:val="Normal"/>
    <w:rsid w:val="005E7DD6"/>
    <w:pPr>
      <w:spacing w:before="100" w:beforeAutospacing="1" w:after="100" w:afterAutospacing="1"/>
    </w:pPr>
    <w:rPr>
      <w:lang w:eastAsia="lt-LT"/>
    </w:rPr>
  </w:style>
  <w:style w:type="paragraph" w:styleId="BodyTextIndent2">
    <w:name w:val="Body Text Indent 2"/>
    <w:basedOn w:val="Normal"/>
    <w:rsid w:val="005E7DD6"/>
    <w:pPr>
      <w:spacing w:after="120" w:line="480" w:lineRule="auto"/>
      <w:ind w:left="283"/>
    </w:pPr>
  </w:style>
  <w:style w:type="paragraph" w:customStyle="1" w:styleId="Hyperlink1">
    <w:name w:val="Hyperlink1"/>
    <w:basedOn w:val="Normal"/>
    <w:rsid w:val="005E7DD6"/>
    <w:pPr>
      <w:spacing w:before="100" w:beforeAutospacing="1" w:after="100" w:afterAutospacing="1"/>
    </w:pPr>
    <w:rPr>
      <w:lang w:eastAsia="lt-LT"/>
    </w:rPr>
  </w:style>
  <w:style w:type="character" w:customStyle="1" w:styleId="datametai">
    <w:name w:val="datametai"/>
    <w:basedOn w:val="DefaultParagraphFont"/>
    <w:rsid w:val="008305A2"/>
  </w:style>
  <w:style w:type="character" w:customStyle="1" w:styleId="datamnuo">
    <w:name w:val="datamnuo"/>
    <w:basedOn w:val="DefaultParagraphFont"/>
    <w:rsid w:val="008305A2"/>
  </w:style>
  <w:style w:type="character" w:customStyle="1" w:styleId="datadiena">
    <w:name w:val="datadiena"/>
    <w:basedOn w:val="DefaultParagraphFont"/>
    <w:rsid w:val="008305A2"/>
  </w:style>
  <w:style w:type="character" w:customStyle="1" w:styleId="statymonr">
    <w:name w:val="statymonr"/>
    <w:basedOn w:val="DefaultParagraphFont"/>
    <w:rsid w:val="008305A2"/>
  </w:style>
  <w:style w:type="character" w:customStyle="1" w:styleId="hps">
    <w:name w:val="hps"/>
    <w:basedOn w:val="DefaultParagraphFont"/>
    <w:rsid w:val="0037657B"/>
  </w:style>
  <w:style w:type="paragraph" w:styleId="BodyTextIndent">
    <w:name w:val="Body Text Indent"/>
    <w:basedOn w:val="Normal"/>
    <w:rsid w:val="0037657B"/>
    <w:pPr>
      <w:spacing w:after="120"/>
      <w:ind w:left="283"/>
    </w:pPr>
  </w:style>
  <w:style w:type="paragraph" w:styleId="BodyTextIndent3">
    <w:name w:val="Body Text Indent 3"/>
    <w:basedOn w:val="Normal"/>
    <w:rsid w:val="0037657B"/>
    <w:pPr>
      <w:spacing w:after="120"/>
      <w:ind w:left="283"/>
    </w:pPr>
    <w:rPr>
      <w:sz w:val="16"/>
      <w:szCs w:val="16"/>
    </w:rPr>
  </w:style>
  <w:style w:type="paragraph" w:customStyle="1" w:styleId="BMVgEmpf">
    <w:name w:val="BMVg Empf"/>
    <w:basedOn w:val="Normal"/>
    <w:rsid w:val="0037657B"/>
    <w:pPr>
      <w:spacing w:line="312" w:lineRule="atLeast"/>
    </w:pPr>
    <w:rPr>
      <w:snapToGrid w:val="0"/>
      <w:szCs w:val="20"/>
      <w:lang w:val="de-DE" w:eastAsia="lt-LT"/>
    </w:rPr>
  </w:style>
  <w:style w:type="paragraph" w:styleId="BodyText2">
    <w:name w:val="Body Text 2"/>
    <w:basedOn w:val="Normal"/>
    <w:rsid w:val="00F31D3E"/>
    <w:pPr>
      <w:spacing w:after="120" w:line="480" w:lineRule="auto"/>
    </w:pPr>
  </w:style>
  <w:style w:type="character" w:styleId="CommentReference">
    <w:name w:val="annotation reference"/>
    <w:semiHidden/>
    <w:rsid w:val="0099194D"/>
    <w:rPr>
      <w:sz w:val="16"/>
      <w:szCs w:val="16"/>
    </w:rPr>
  </w:style>
  <w:style w:type="paragraph" w:styleId="CommentText">
    <w:name w:val="annotation text"/>
    <w:basedOn w:val="Normal"/>
    <w:semiHidden/>
    <w:rsid w:val="0099194D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99194D"/>
    <w:rPr>
      <w:b/>
      <w:bCs/>
    </w:rPr>
  </w:style>
  <w:style w:type="paragraph" w:styleId="Title">
    <w:name w:val="Title"/>
    <w:basedOn w:val="Normal"/>
    <w:next w:val="Normal"/>
    <w:link w:val="TitleChar"/>
    <w:qFormat/>
    <w:rsid w:val="005378FC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TitleChar">
    <w:name w:val="Title Char"/>
    <w:link w:val="Title"/>
    <w:rsid w:val="005378FC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  <w:style w:type="paragraph" w:styleId="NoSpacing">
    <w:name w:val="No Spacing"/>
    <w:uiPriority w:val="1"/>
    <w:qFormat/>
    <w:rsid w:val="00674EDC"/>
    <w:rPr>
      <w:rFonts w:ascii="Calibri" w:eastAsia="Calibri" w:hAnsi="Calibri"/>
      <w:sz w:val="22"/>
      <w:szCs w:val="22"/>
      <w:lang w:val="lt-LT" w:eastAsia="en-US"/>
    </w:rPr>
  </w:style>
  <w:style w:type="character" w:customStyle="1" w:styleId="HeaderChar">
    <w:name w:val="Header Char"/>
    <w:link w:val="Header"/>
    <w:uiPriority w:val="99"/>
    <w:rsid w:val="00D36DF2"/>
    <w:rPr>
      <w:sz w:val="24"/>
      <w:szCs w:val="24"/>
      <w:lang w:eastAsia="en-US"/>
    </w:rPr>
  </w:style>
  <w:style w:type="character" w:customStyle="1" w:styleId="Heading1Char">
    <w:name w:val="Heading 1 Char"/>
    <w:link w:val="Heading1"/>
    <w:rsid w:val="00802446"/>
    <w:rPr>
      <w:rFonts w:ascii="Calibri Light" w:eastAsia="Times New Roman" w:hAnsi="Calibri Light" w:cs="Times New Roman"/>
      <w:b/>
      <w:bCs/>
      <w:kern w:val="32"/>
      <w:sz w:val="32"/>
      <w:szCs w:val="32"/>
      <w:lang w:eastAsia="en-US"/>
    </w:rPr>
  </w:style>
  <w:style w:type="paragraph" w:customStyle="1" w:styleId="hyperlink10">
    <w:name w:val="&quot;hyperlink1&quot;"/>
    <w:basedOn w:val="Normal"/>
    <w:rsid w:val="008D652D"/>
    <w:pPr>
      <w:spacing w:before="100" w:beforeAutospacing="1" w:after="100" w:afterAutospacing="1"/>
    </w:pPr>
    <w:rPr>
      <w:lang w:eastAsia="lt-LT"/>
    </w:rPr>
  </w:style>
  <w:style w:type="character" w:styleId="Emphasis">
    <w:name w:val="Emphasis"/>
    <w:uiPriority w:val="20"/>
    <w:qFormat/>
    <w:rsid w:val="008D652D"/>
    <w:rPr>
      <w:i/>
      <w:iCs/>
    </w:rPr>
  </w:style>
  <w:style w:type="paragraph" w:styleId="Revision">
    <w:name w:val="Revision"/>
    <w:hidden/>
    <w:uiPriority w:val="99"/>
    <w:semiHidden/>
    <w:rsid w:val="008D652D"/>
    <w:rPr>
      <w:sz w:val="24"/>
      <w:szCs w:val="24"/>
      <w:lang w:val="lt-LT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462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4517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095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456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9212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7324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3414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3994946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5729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667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7098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8293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1031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77279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41068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46129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
<Relationships xmlns="http://schemas.openxmlformats.org/package/2006/relationships">
   <Relationship Id="rId1" Target="../customXml/item1.xml"
                 Type="http://schemas.openxmlformats.org/officeDocument/2006/relationships/customXml"/>
   <Relationship Id="rId10" Target="mailto:gabija.damalakaite@kam.lt" TargetMode="External"
                 Type="http://schemas.openxmlformats.org/officeDocument/2006/relationships/hyperlink"/>
   <Relationship Id="rId11" Target="header1.xml"
                 Type="http://schemas.openxmlformats.org/officeDocument/2006/relationships/header"/>
   <Relationship Id="rId12" Target="header2.xml"
                 Type="http://schemas.openxmlformats.org/officeDocument/2006/relationships/header"/>
   <Relationship Id="rId13" Target="fontTable.xml"
                 Type="http://schemas.openxmlformats.org/officeDocument/2006/relationships/fontTable"/>
   <Relationship Id="rId14" Target="theme/theme1.xml"
                 Type="http://schemas.openxmlformats.org/officeDocument/2006/relationships/theme"/>
   <Relationship Id="rId2" Target="numbering.xml"
                 Type="http://schemas.openxmlformats.org/officeDocument/2006/relationships/numbering"/>
   <Relationship Id="rId3" Target="styles.xml"
                 Type="http://schemas.openxmlformats.org/officeDocument/2006/relationships/styles"/>
   <Relationship Id="rId4" Target="settings.xml"
                 Type="http://schemas.openxmlformats.org/officeDocument/2006/relationships/settings"/>
   <Relationship Id="rId5" Target="webSettings.xml"
                 Type="http://schemas.openxmlformats.org/officeDocument/2006/relationships/webSettings"/>
   <Relationship Id="rId6" Target="footnotes.xml"
                 Type="http://schemas.openxmlformats.org/officeDocument/2006/relationships/footnotes"/>
   <Relationship Id="rId7" Target="endnotes.xml"
                 Type="http://schemas.openxmlformats.org/officeDocument/2006/relationships/endnotes"/>
   <Relationship Id="rId8" Target="media/image1.png"
                 Type="http://schemas.openxmlformats.org/officeDocument/2006/relationships/image"/>
   <Relationship Id="rId9" Target="mailto:kam@kam.lt" TargetMode="External"
                 Type="http://schemas.openxmlformats.org/officeDocument/2006/relationships/hyperlink"/>
</Relationships>
</file>

<file path=word/_rels/settings.xml.rels><?xml version="1.0" encoding="UTF-8" standalone="yes"?>
<Relationships xmlns="http://schemas.openxmlformats.org/package/2006/relationships">
   <Relationship Id="rId1"
                 Target="file:///C:/Program%20Files/Microsoft%20Office/Templates/Ministerijos%20rastas.dot"
                 TargetMode="External"
                 Type="http://schemas.openxmlformats.org/officeDocument/2006/relationships/attachedTemplate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
<Relationships xmlns="http://schemas.openxmlformats.org/package/2006/relationships">
   <Relationship Id="rId1" Target="itemProps1.xml"
                 Type="http://schemas.openxmlformats.org/officeDocument/2006/relationships/customXmlProps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47A411-7841-4519-BA46-6220C4E3FF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Ministerijos rastas</Template>
  <TotalTime>1</TotalTime>
  <Pages>2</Pages>
  <Words>386</Words>
  <Characters>2998</Characters>
  <Application>Microsoft Office Word</Application>
  <DocSecurity>4</DocSecurity>
  <Lines>24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KAM</Company>
  <LinksUpToDate>false</LinksUpToDate>
  <CharactersWithSpaces>3378</CharactersWithSpaces>
  <SharedDoc>false</SharedDoc>
  <HLinks>
    <vt:vector size="12" baseType="variant">
      <vt:variant>
        <vt:i4>111</vt:i4>
      </vt:variant>
      <vt:variant>
        <vt:i4>3</vt:i4>
      </vt:variant>
      <vt:variant>
        <vt:i4>0</vt:i4>
      </vt:variant>
      <vt:variant>
        <vt:i4>5</vt:i4>
      </vt:variant>
      <vt:variant>
        <vt:lpwstr>mailto:neringa.mazeike@kam.lt</vt:lpwstr>
      </vt:variant>
      <vt:variant>
        <vt:lpwstr/>
      </vt:variant>
      <vt:variant>
        <vt:i4>917540</vt:i4>
      </vt:variant>
      <vt:variant>
        <vt:i4>0</vt:i4>
      </vt:variant>
      <vt:variant>
        <vt:i4>0</vt:i4>
      </vt:variant>
      <vt:variant>
        <vt:i4>5</vt:i4>
      </vt:variant>
      <vt:variant>
        <vt:lpwstr>mailto:kam@kam.lt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terms="http://purl.org/dc/terms/" xmlns:dc="http://purl.org/dc/elements/1.1/" xmlns:xsi="http://www.w3.org/2001/XMLSchema-instance">
  <dcterms:created xsi:type="dcterms:W3CDTF">2023-03-10T12:52:00Z</dcterms:created>
  <dc:creator>Audrbar</dc:creator>
  <cp:lastModifiedBy>Windows User</cp:lastModifiedBy>
  <cp:lastPrinted>2019-10-01T07:08:00Z</cp:lastPrinted>
  <dcterms:modified xsi:type="dcterms:W3CDTF">2023-03-10T12:52:00Z</dcterms:modified>
  <cp:revision>2</cp:revision>
</cp:coreProperties>
</file>