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daiktinių teisių į nekilnojamąjį daiktą perleidimo ir daiktinių teisių bei nekilnojamojo daikto suvaržymo sandoriai;</w:t>
      </w:r>
    </w:p>
    <w:p w:rsidR="007A231A" w:rsidRPr="00167731" w:rsidRDefault="005045AF" w:rsidP="007A231A">
      <w:pPr>
        <w:jc w:val="both"/>
        <w:rPr>
          <w:rFonts w:ascii="Times New Roman" w:hAnsi="Times New Roman"/>
          <w:b/>
          <w:sz w:val="20"/>
          <w:lang w:val="lt-LT"/>
        </w:rPr>
      </w:pPr>
      <w:r w:rsidRPr="00167731">
        <w:rPr>
          <w:rFonts w:ascii="Times New Roman" w:hAnsi="Times New Roman"/>
          <w:b/>
          <w:sz w:val="20"/>
          <w:lang w:val="lt-LT"/>
        </w:rPr>
        <w:t xml:space="preserve">1 punkto </w:t>
      </w:r>
      <w:r w:rsidR="007A231A" w:rsidRPr="00167731">
        <w:rPr>
          <w:rFonts w:ascii="Times New Roman" w:hAnsi="Times New Roman"/>
          <w:b/>
          <w:sz w:val="20"/>
          <w:lang w:val="lt-LT"/>
        </w:rPr>
        <w:t>redakcija nuo 2013-03-01</w:t>
      </w:r>
      <w:r w:rsidRPr="00167731">
        <w:rPr>
          <w:rFonts w:ascii="Times New Roman" w:hAnsi="Times New Roman"/>
          <w:b/>
          <w:sz w:val="20"/>
          <w:lang w:val="lt-LT"/>
        </w:rPr>
        <w:t>:</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7A231A" w:rsidRPr="00167731" w:rsidRDefault="007A231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A255F5">
      <w:pPr>
        <w:ind w:firstLine="720"/>
        <w:jc w:val="both"/>
        <w:rPr>
          <w:rFonts w:ascii="Times New Roman" w:hAnsi="Times New Roman"/>
          <w:sz w:val="22"/>
          <w:lang w:val="lt-LT"/>
        </w:rPr>
      </w:pPr>
      <w:r w:rsidRPr="0033504E">
        <w:rPr>
          <w:rFonts w:ascii="Times New Roman" w:hAnsi="Times New Roman"/>
          <w:sz w:val="22"/>
          <w:szCs w:val="22"/>
          <w:lang w:val="lt-LT"/>
        </w:rPr>
        <w:t>3. Profesinės sąjungos steigėjai gali būti Lietuvos Respublikos piliečiai ir užsieniečiai, turintys darbinį teisnumą ir veiksnumą</w:t>
      </w:r>
      <w:r w:rsidR="00E97A4F"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A255F5" w:rsidRPr="00A255F5" w:rsidRDefault="00A255F5" w:rsidP="00A255F5">
      <w:pPr>
        <w:rPr>
          <w:rFonts w:ascii="Times New Roman" w:hAnsi="Times New Roman"/>
          <w:i/>
          <w:sz w:val="20"/>
          <w:lang w:val="lt-LT"/>
        </w:rPr>
      </w:pPr>
      <w:r w:rsidRPr="00A255F5">
        <w:rPr>
          <w:rFonts w:ascii="Times New Roman" w:hAnsi="Times New Roman"/>
          <w:i/>
          <w:sz w:val="20"/>
          <w:lang w:val="lt-LT"/>
        </w:rPr>
        <w:t>Nr. XII-365, 2013-06-13, Žin., 2013, Nr. 68-3406 (2013-06-28)</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7"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7"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1"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2"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8" w:name="straipsnis193"/>
      <w:r w:rsidRPr="00167731">
        <w:rPr>
          <w:rFonts w:ascii="Times New Roman" w:hAnsi="Times New Roman"/>
          <w:b/>
          <w:sz w:val="22"/>
          <w:lang w:val="lt-LT"/>
        </w:rPr>
        <w:t>3.193 straipsnis. Tėvų susitarimas dėl savo nepilnamečių vaikų išlaikymo</w:t>
      </w:r>
    </w:p>
    <w:bookmarkEnd w:id="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4"/>
      <w:r w:rsidRPr="00167731">
        <w:rPr>
          <w:rFonts w:ascii="Times New Roman" w:hAnsi="Times New Roman"/>
          <w:b/>
          <w:sz w:val="22"/>
          <w:lang w:val="lt-LT"/>
        </w:rPr>
        <w:t>3.194 straipsnis. Išlaikymo priteisimas</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2"/>
          <w:lang w:val="lt-LT"/>
        </w:rPr>
        <w:t>*3.</w:t>
      </w:r>
      <w:r w:rsidRPr="00167731">
        <w:rPr>
          <w:rFonts w:ascii="Times New Roman" w:hAnsi="Times New Roman"/>
          <w:sz w:val="22"/>
          <w:lang w:val="lt-LT"/>
        </w:rPr>
        <w:t xml:space="preserve"> </w:t>
      </w:r>
      <w:r w:rsidRPr="00167731">
        <w:rPr>
          <w:rFonts w:ascii="Times New Roman" w:hAnsi="Times New Roman"/>
          <w:b/>
          <w:bCs/>
          <w:i/>
          <w:iCs/>
          <w:sz w:val="22"/>
          <w:lang w:val="lt-LT"/>
        </w:rPr>
        <w:t xml:space="preserve">Išlaikymą teismas priteisia, </w:t>
      </w:r>
      <w:r w:rsidRPr="00167731">
        <w:rPr>
          <w:rFonts w:ascii="Times New Roman" w:hAnsi="Times New Roman"/>
          <w:sz w:val="22"/>
          <w:lang w:val="lt-LT"/>
        </w:rPr>
        <w:t xml:space="preserve">kol vaikas sulaukia pilnametystės, išskyrus atvejus, kai vaikas yra nedarbingas dėl invalidumo, kuris jam nepilnamečiui nustatytas, arba </w:t>
      </w:r>
      <w:r w:rsidRPr="00167731">
        <w:rPr>
          <w:rFonts w:ascii="Times New Roman" w:hAnsi="Times New Roman"/>
          <w:b/>
          <w:bCs/>
          <w:i/>
          <w:iCs/>
          <w:sz w:val="22"/>
          <w:lang w:val="lt-LT"/>
        </w:rPr>
        <w:t xml:space="preserve">kai vaikui būtina parama, jis mokosi </w:t>
      </w:r>
      <w:r w:rsidRPr="00167731">
        <w:rPr>
          <w:rFonts w:ascii="Times New Roman" w:hAnsi="Times New Roman"/>
          <w:i/>
          <w:iCs/>
          <w:sz w:val="22"/>
          <w:lang w:val="lt-LT"/>
        </w:rPr>
        <w:t>vidurinių</w:t>
      </w:r>
      <w:r w:rsidRPr="00167731">
        <w:rPr>
          <w:rFonts w:ascii="Times New Roman" w:hAnsi="Times New Roman"/>
          <w:b/>
          <w:bCs/>
          <w:i/>
          <w:iCs/>
          <w:sz w:val="22"/>
          <w:lang w:val="lt-LT"/>
        </w:rPr>
        <w:t>, aukštųjų ar profesinių mokyklų dieniniuose skyriuose ir yra ne vyresnis negu 24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0"/>
          <w:lang w:val="lt-LT"/>
        </w:rPr>
        <w:t xml:space="preserve">*Pastaba. </w:t>
      </w:r>
      <w:r w:rsidRPr="00167731">
        <w:rPr>
          <w:rFonts w:ascii="Times New Roman" w:hAnsi="Times New Roman"/>
          <w:sz w:val="20"/>
          <w:lang w:val="lt-LT"/>
        </w:rPr>
        <w:t xml:space="preserve">Pripažinti, kad Lietuvos Respublikos civilinio kodekso 3.194 straipsnio </w:t>
      </w:r>
      <w:r w:rsidRPr="00167731">
        <w:rPr>
          <w:rFonts w:ascii="Times New Roman" w:hAnsi="Times New Roman"/>
          <w:b/>
          <w:bCs/>
          <w:sz w:val="20"/>
          <w:lang w:val="lt-LT"/>
        </w:rPr>
        <w:t>3 dalis</w:t>
      </w:r>
      <w:r w:rsidRPr="00167731">
        <w:rPr>
          <w:rFonts w:ascii="Times New Roman" w:hAnsi="Times New Roman"/>
          <w:sz w:val="20"/>
          <w:lang w:val="lt-LT"/>
        </w:rPr>
        <w:t xml:space="preserve"> (</w:t>
      </w:r>
      <w:smartTag w:uri="urn:schemas-microsoft-com:office:smarttags" w:element="metricconverter">
        <w:smartTagPr>
          <w:attr w:name="ProductID" w:val="2004 m"/>
        </w:smartTagPr>
        <w:r w:rsidRPr="00167731">
          <w:rPr>
            <w:rFonts w:ascii="Times New Roman" w:hAnsi="Times New Roman"/>
            <w:sz w:val="20"/>
            <w:lang w:val="lt-LT"/>
          </w:rPr>
          <w:t>2004 m</w:t>
        </w:r>
      </w:smartTag>
      <w:r w:rsidRPr="00167731">
        <w:rPr>
          <w:rFonts w:ascii="Times New Roman" w:hAnsi="Times New Roman"/>
          <w:sz w:val="20"/>
          <w:lang w:val="lt-LT"/>
        </w:rPr>
        <w:t xml:space="preserve">. lapkričio 11 d. redakcija; Žin., 2004, Nr. </w:t>
      </w:r>
      <w:hyperlink r:id="rId123" w:history="1">
        <w:r w:rsidRPr="00167731">
          <w:rPr>
            <w:rStyle w:val="Hyperlink"/>
            <w:rFonts w:ascii="Times New Roman" w:hAnsi="Times New Roman"/>
            <w:sz w:val="20"/>
            <w:lang w:val="lt-LT"/>
          </w:rPr>
          <w:t>171-</w:t>
        </w:r>
        <w:r w:rsidRPr="00167731">
          <w:rPr>
            <w:rStyle w:val="Hyperlink"/>
            <w:rFonts w:ascii="Times New Roman" w:hAnsi="Times New Roman"/>
            <w:sz w:val="20"/>
            <w:lang w:val="lt-LT"/>
          </w:rPr>
          <w:t>6</w:t>
        </w:r>
        <w:r w:rsidRPr="00167731">
          <w:rPr>
            <w:rStyle w:val="Hyperlink"/>
            <w:rFonts w:ascii="Times New Roman" w:hAnsi="Times New Roman"/>
            <w:sz w:val="20"/>
            <w:lang w:val="lt-LT"/>
          </w:rPr>
          <w:t>319</w:t>
        </w:r>
      </w:hyperlink>
      <w:r w:rsidRPr="00167731">
        <w:rPr>
          <w:rFonts w:ascii="Times New Roman" w:hAnsi="Times New Roman"/>
          <w:sz w:val="20"/>
          <w:lang w:val="lt-LT"/>
        </w:rPr>
        <w:t xml:space="preserve">) </w:t>
      </w:r>
      <w:r w:rsidRPr="00167731">
        <w:rPr>
          <w:rFonts w:ascii="Times New Roman" w:hAnsi="Times New Roman"/>
          <w:b/>
          <w:bCs/>
          <w:sz w:val="20"/>
          <w:lang w:val="lt-LT"/>
        </w:rPr>
        <w:t>ta apimtimi,</w:t>
      </w:r>
      <w:r w:rsidRPr="00167731">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167731">
        <w:rPr>
          <w:rFonts w:ascii="Times New Roman" w:hAnsi="Times New Roman"/>
          <w:b/>
          <w:bCs/>
          <w:sz w:val="20"/>
          <w:lang w:val="lt-LT"/>
        </w:rPr>
        <w:t>prieštarauja Lietuvos Respublikos Konstitucijos 109 straipsnio 1 daliai, konstituciniam teisinės valstybės principui.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5"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5"/>
      <w:r w:rsidRPr="00167731">
        <w:rPr>
          <w:rFonts w:ascii="Times New Roman" w:hAnsi="Times New Roman"/>
          <w:b/>
          <w:sz w:val="22"/>
          <w:lang w:val="lt-LT"/>
        </w:rPr>
        <w:t>3.195 straipsnis. Išlaikymo pareiga atskyrus vaikus nuo tėvų</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6"/>
      <w:r w:rsidRPr="00167731">
        <w:rPr>
          <w:rFonts w:ascii="Times New Roman" w:hAnsi="Times New Roman"/>
          <w:b/>
          <w:sz w:val="22"/>
          <w:lang w:val="lt-LT"/>
        </w:rPr>
        <w:t>3.196 straipsnis. Išlaikymo forma ir dydis</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7"/>
      <w:r w:rsidRPr="00167731">
        <w:rPr>
          <w:rFonts w:ascii="Times New Roman" w:hAnsi="Times New Roman"/>
          <w:b/>
          <w:sz w:val="22"/>
          <w:lang w:val="lt-LT"/>
        </w:rPr>
        <w:t>3.197 straipsnis. Priverstinis įkeitimas (hipoteka)</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3" w:name="straipsnis198"/>
      <w:r w:rsidRPr="00167731">
        <w:rPr>
          <w:rFonts w:ascii="Times New Roman" w:hAnsi="Times New Roman"/>
          <w:b/>
          <w:sz w:val="22"/>
          <w:lang w:val="lt-LT"/>
        </w:rPr>
        <w:t xml:space="preserve">3.198 straipsnis. Išlaikymo priteisimas, kai išlaikymas turi būti mokamas dviem ar daugiau vaikų </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4" w:name="straipsnis199"/>
      <w:r w:rsidRPr="00167731">
        <w:rPr>
          <w:rFonts w:ascii="Times New Roman" w:hAnsi="Times New Roman"/>
          <w:b/>
          <w:sz w:val="22"/>
          <w:lang w:val="lt-LT"/>
        </w:rPr>
        <w:t>3.199 straipsnis. Pajamų, iš kurių išskaitomas priteistas išlaikymas, rūšys</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200"/>
      <w:r w:rsidRPr="00167731">
        <w:rPr>
          <w:rFonts w:ascii="Times New Roman" w:hAnsi="Times New Roman"/>
          <w:b/>
          <w:sz w:val="22"/>
          <w:lang w:val="lt-LT"/>
        </w:rPr>
        <w:t>3.200 straipsnis. Išlaikymo priteisimo momentas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1"/>
      <w:r w:rsidRPr="00167731">
        <w:rPr>
          <w:rFonts w:ascii="Times New Roman" w:hAnsi="Times New Roman"/>
          <w:b/>
          <w:sz w:val="22"/>
          <w:lang w:val="lt-LT"/>
        </w:rPr>
        <w:t>3.201 straipsnis. Išlaikymo dydžio ir formos pakeitimas</w:t>
      </w:r>
    </w:p>
    <w:bookmarkEnd w:id="6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7" w:name="straipsnis202"/>
      <w:r w:rsidRPr="00167731">
        <w:rPr>
          <w:b/>
          <w:sz w:val="22"/>
        </w:rPr>
        <w:t>3.202 straipsnis. Išlaikymo išieškojimas, kai vaikui nustatyta globa (rūpyba)</w:t>
      </w:r>
    </w:p>
    <w:bookmarkEnd w:id="6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8" w:name="straipsnis203"/>
      <w:r w:rsidRPr="00167731">
        <w:rPr>
          <w:rFonts w:ascii="Times New Roman" w:hAnsi="Times New Roman"/>
          <w:b/>
          <w:sz w:val="22"/>
          <w:lang w:val="lt-LT"/>
        </w:rPr>
        <w:t>3.203 straipsnis. Išlaikymo naudojimas</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4"/>
      <w:r w:rsidRPr="00167731">
        <w:rPr>
          <w:rFonts w:ascii="Times New Roman" w:hAnsi="Times New Roman"/>
          <w:b/>
          <w:sz w:val="22"/>
          <w:lang w:val="lt-LT"/>
        </w:rPr>
        <w:t>3.204 straipsnis. Valstybės išlaikomi vaikai</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0" w:name="straipsnis205"/>
      <w:r w:rsidRPr="00167731">
        <w:rPr>
          <w:rFonts w:ascii="Times New Roman" w:hAnsi="Times New Roman"/>
          <w:b/>
          <w:sz w:val="22"/>
          <w:lang w:val="lt-LT"/>
        </w:rPr>
        <w:t>3.205 straipsnis. Pilnamečių vaikų pareiga išlaikyti savo tėvus</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1" w:name="straipsnis206"/>
      <w:r w:rsidRPr="00167731">
        <w:rPr>
          <w:rFonts w:ascii="Times New Roman" w:hAnsi="Times New Roman"/>
          <w:b/>
          <w:sz w:val="22"/>
          <w:lang w:val="lt-LT"/>
        </w:rPr>
        <w:t>3.206 straipsnis. Atsisakymas priteisti išlaikymą tėvams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2" w:name="straipsnis207"/>
      <w:r w:rsidRPr="00167731">
        <w:rPr>
          <w:rFonts w:ascii="Times New Roman" w:hAnsi="Times New Roman"/>
          <w:b/>
          <w:sz w:val="22"/>
          <w:lang w:val="lt-LT"/>
        </w:rPr>
        <w:t>3.207 straipsnis. Nedarbingų tėvų papildomų išlaidų kompensacija</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8"/>
      <w:r w:rsidRPr="00167731">
        <w:rPr>
          <w:rFonts w:ascii="Times New Roman" w:hAnsi="Times New Roman"/>
          <w:b/>
          <w:sz w:val="22"/>
          <w:lang w:val="lt-LT"/>
        </w:rPr>
        <w:t>3.208 straipsnis. Išlaikymo indeksavimas</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4" w:name="dalis13"/>
      <w:r w:rsidRPr="00167731">
        <w:rPr>
          <w:rFonts w:ascii="Times New Roman" w:hAnsi="Times New Roman"/>
          <w:caps/>
          <w:sz w:val="22"/>
        </w:rPr>
        <w:t>V dalis</w:t>
      </w:r>
    </w:p>
    <w:bookmarkEnd w:id="684"/>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5" w:name="skyrius33"/>
      <w:r w:rsidRPr="00167731">
        <w:rPr>
          <w:rFonts w:ascii="Times New Roman" w:hAnsi="Times New Roman"/>
          <w:b/>
          <w:caps/>
          <w:sz w:val="22"/>
          <w:lang w:val="lt-LT"/>
        </w:rPr>
        <w:t>XIII skyrius</w:t>
      </w:r>
    </w:p>
    <w:bookmarkEnd w:id="6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6" w:name="straipsnis209"/>
      <w:r w:rsidRPr="00167731">
        <w:rPr>
          <w:rFonts w:ascii="Times New Roman" w:hAnsi="Times New Roman"/>
          <w:b/>
          <w:sz w:val="22"/>
          <w:lang w:val="lt-LT"/>
        </w:rPr>
        <w:t>3.209 straipsnis. Vaikai, kuriuos leidžiama įvaikinti</w:t>
      </w:r>
    </w:p>
    <w:bookmarkEnd w:id="686"/>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10"/>
      <w:r w:rsidRPr="00167731">
        <w:rPr>
          <w:rFonts w:ascii="Times New Roman" w:hAnsi="Times New Roman"/>
          <w:b/>
          <w:sz w:val="22"/>
          <w:lang w:val="lt-LT"/>
        </w:rPr>
        <w:t>3.210 straipsnis. Asmenys, turintys teisę įvaikinti</w:t>
      </w:r>
    </w:p>
    <w:bookmarkEnd w:id="687"/>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1"/>
      <w:r w:rsidRPr="00167731">
        <w:rPr>
          <w:rFonts w:ascii="Times New Roman" w:hAnsi="Times New Roman"/>
          <w:b/>
          <w:sz w:val="22"/>
          <w:lang w:val="lt-LT"/>
        </w:rPr>
        <w:t>3.211 straipsnis. Amžiaus skirtumas tarp įvaikintojo ir įvaikinamo vaiko</w:t>
      </w:r>
    </w:p>
    <w:bookmarkEnd w:id="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9" w:name="straipsnis212"/>
      <w:r w:rsidRPr="00167731">
        <w:rPr>
          <w:rFonts w:ascii="Times New Roman" w:hAnsi="Times New Roman"/>
          <w:b/>
          <w:sz w:val="22"/>
          <w:lang w:val="lt-LT"/>
        </w:rPr>
        <w:t>3.212 straipsnis. Tėvų sutikimas įvaikinti</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3"/>
      <w:r w:rsidRPr="00167731">
        <w:rPr>
          <w:rFonts w:ascii="Times New Roman" w:hAnsi="Times New Roman"/>
          <w:b/>
          <w:sz w:val="22"/>
          <w:lang w:val="lt-LT"/>
        </w:rPr>
        <w:t>3.213 straipsnis. Tėvų sutikimo įvaikinti vaiką atšaukimas</w:t>
      </w:r>
    </w:p>
    <w:bookmarkEnd w:id="690"/>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4"/>
      <w:r w:rsidRPr="00167731">
        <w:rPr>
          <w:rFonts w:ascii="Times New Roman" w:hAnsi="Times New Roman"/>
          <w:b/>
          <w:sz w:val="22"/>
          <w:lang w:val="lt-LT"/>
        </w:rPr>
        <w:t>3.214 straipsnis. Įvaikinimas be tėvų sutikimo</w:t>
      </w:r>
    </w:p>
    <w:bookmarkEnd w:id="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5"/>
      <w:r w:rsidRPr="00167731">
        <w:rPr>
          <w:rFonts w:ascii="Times New Roman" w:hAnsi="Times New Roman"/>
          <w:b/>
          <w:sz w:val="22"/>
          <w:lang w:val="lt-LT"/>
        </w:rPr>
        <w:t xml:space="preserve">3.215 straipsnis. Įvaikinamo vaiko sutikimas </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6"/>
      <w:r w:rsidRPr="00167731">
        <w:rPr>
          <w:rFonts w:ascii="Times New Roman" w:hAnsi="Times New Roman"/>
          <w:b/>
          <w:sz w:val="22"/>
          <w:lang w:val="lt-LT"/>
        </w:rPr>
        <w:t>3.216 straipsnis. Įvaikintojo sutuoktinio sutikimas įvaikinti</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7"/>
      <w:r w:rsidRPr="00167731">
        <w:rPr>
          <w:rFonts w:ascii="Times New Roman" w:hAnsi="Times New Roman"/>
          <w:b/>
          <w:sz w:val="22"/>
          <w:lang w:val="lt-LT"/>
        </w:rPr>
        <w:t>3.217 straipsnis. Pasirengimo įvaikinti patikrinimas</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8"/>
      <w:r w:rsidRPr="00167731">
        <w:rPr>
          <w:rFonts w:ascii="Times New Roman" w:hAnsi="Times New Roman"/>
          <w:b/>
          <w:sz w:val="22"/>
          <w:lang w:val="lt-LT"/>
        </w:rPr>
        <w:t>3.218 straipsnis. Duomenų apie įvaikinamą vaiką pateikimas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9"/>
      <w:r w:rsidRPr="00167731">
        <w:rPr>
          <w:rFonts w:ascii="Times New Roman" w:hAnsi="Times New Roman"/>
          <w:b/>
          <w:sz w:val="22"/>
          <w:lang w:val="lt-LT"/>
        </w:rPr>
        <w:t>3.219 straipsnis. Įvaikinimo apskaita</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20"/>
      <w:r w:rsidRPr="00167731">
        <w:rPr>
          <w:rFonts w:ascii="Times New Roman" w:hAnsi="Times New Roman"/>
          <w:b/>
          <w:sz w:val="22"/>
          <w:lang w:val="lt-LT"/>
        </w:rPr>
        <w:t>3.220 straipsnis. Prašymų įvaikinti nagrinėjimas</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1"/>
      <w:r w:rsidRPr="00167731">
        <w:rPr>
          <w:rFonts w:ascii="Times New Roman" w:hAnsi="Times New Roman"/>
          <w:b/>
          <w:sz w:val="22"/>
          <w:lang w:val="lt-LT"/>
        </w:rPr>
        <w:t>3.221 straipsnis. Įvaikinimo konfidencialumas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99" w:name="straipsnis222"/>
      <w:r w:rsidRPr="00167731">
        <w:rPr>
          <w:rFonts w:ascii="Times New Roman" w:hAnsi="Times New Roman"/>
          <w:b/>
          <w:sz w:val="22"/>
          <w:lang w:val="lt-LT"/>
        </w:rPr>
        <w:t>3.222 straipsnis. Vaiko perkėlimas į šeimą iki įvaikinimo</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0" w:name="straipsnis223"/>
      <w:r w:rsidRPr="00167731">
        <w:rPr>
          <w:rFonts w:ascii="Times New Roman" w:hAnsi="Times New Roman"/>
          <w:b/>
          <w:sz w:val="22"/>
          <w:lang w:val="lt-LT"/>
        </w:rPr>
        <w:t>3.223 straipsnis. Pirmenybė įvaikinti</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4"/>
      <w:r w:rsidRPr="00167731">
        <w:rPr>
          <w:rFonts w:ascii="Times New Roman" w:hAnsi="Times New Roman"/>
          <w:b/>
          <w:sz w:val="22"/>
          <w:lang w:val="lt-LT"/>
        </w:rPr>
        <w:t>3.224 straipsnis. Įvaikinimas užsienio valstybės piliečiui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5"/>
      <w:r w:rsidRPr="00167731">
        <w:rPr>
          <w:rFonts w:ascii="Times New Roman" w:hAnsi="Times New Roman"/>
          <w:b/>
          <w:sz w:val="22"/>
          <w:lang w:val="lt-LT"/>
        </w:rPr>
        <w:t>3.225 straipsnis. Įvaikinimo, atlikto užsienyje, pripažinimas</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6"/>
      <w:r w:rsidRPr="00167731">
        <w:rPr>
          <w:rFonts w:ascii="Times New Roman" w:hAnsi="Times New Roman"/>
          <w:b/>
          <w:sz w:val="22"/>
          <w:lang w:val="lt-LT"/>
        </w:rPr>
        <w:t>3.226 straipsnis. Vaikų, užsienio valstybės piliečių, įvaikinimas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4"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5" w:name="straipsnis227"/>
      <w:r w:rsidRPr="00167731">
        <w:rPr>
          <w:rFonts w:ascii="Times New Roman" w:hAnsi="Times New Roman"/>
          <w:b/>
          <w:sz w:val="22"/>
          <w:lang w:val="lt-LT"/>
        </w:rPr>
        <w:t>3.227 straipsnis. Įvaikinimo pasekmės</w:t>
      </w:r>
    </w:p>
    <w:bookmarkEnd w:id="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6" w:name="straipsnis228"/>
      <w:r w:rsidRPr="00167731">
        <w:rPr>
          <w:rFonts w:ascii="Times New Roman" w:hAnsi="Times New Roman"/>
          <w:b/>
          <w:sz w:val="22"/>
          <w:lang w:val="lt-LT"/>
        </w:rPr>
        <w:t>3.228 straipsnis. Įvaikio vardas ir pavardė</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7"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8"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9" w:name="straipsnis229"/>
      <w:r w:rsidRPr="00167731">
        <w:rPr>
          <w:rFonts w:ascii="Times New Roman" w:hAnsi="Times New Roman"/>
          <w:b/>
          <w:sz w:val="22"/>
          <w:lang w:val="lt-LT"/>
        </w:rPr>
        <w:t>3.229 straipsnis. Taikymo ribos</w:t>
      </w:r>
    </w:p>
    <w:bookmarkEnd w:id="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0" w:name="straipsnis230"/>
      <w:r w:rsidRPr="00167731">
        <w:rPr>
          <w:rFonts w:ascii="Times New Roman" w:hAnsi="Times New Roman"/>
          <w:b/>
          <w:sz w:val="22"/>
          <w:lang w:val="lt-LT"/>
        </w:rPr>
        <w:t>3.230 straipsnis. Turtas, kurio teisinį režimą nustato šio skyriaus normos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1"/>
      <w:r w:rsidRPr="00167731">
        <w:rPr>
          <w:rFonts w:ascii="Times New Roman" w:hAnsi="Times New Roman"/>
          <w:b/>
          <w:sz w:val="22"/>
          <w:lang w:val="lt-LT"/>
        </w:rPr>
        <w:t>3.231 straipsnis. Sugyventinių bendrai naudojamo turto teisinis režimas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2"/>
      <w:r w:rsidRPr="00167731">
        <w:rPr>
          <w:rFonts w:ascii="Times New Roman" w:hAnsi="Times New Roman"/>
          <w:b/>
          <w:sz w:val="22"/>
          <w:lang w:val="lt-LT"/>
        </w:rPr>
        <w:t>3.232 straipsnis. Bendrai įgyto ir naudojamo turto padalijimas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3"/>
      <w:r w:rsidRPr="00167731">
        <w:rPr>
          <w:rFonts w:ascii="Times New Roman" w:hAnsi="Times New Roman"/>
          <w:b/>
          <w:sz w:val="22"/>
          <w:lang w:val="lt-LT"/>
        </w:rPr>
        <w:t>3.233 straipsnis. Teisės disponuoti bendrai naudojamu turtu apribojimai</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4" w:name="straipsnis234"/>
      <w:r w:rsidRPr="00167731">
        <w:rPr>
          <w:rFonts w:ascii="Times New Roman" w:hAnsi="Times New Roman"/>
          <w:b/>
          <w:sz w:val="22"/>
          <w:lang w:val="lt-LT"/>
        </w:rPr>
        <w:t>3.234 straipsnis. Bendrai naudojamo turto padalijimo tvarka</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5" w:name="straipsnis235"/>
      <w:r w:rsidRPr="00167731">
        <w:rPr>
          <w:rFonts w:ascii="Times New Roman" w:hAnsi="Times New Roman"/>
          <w:b/>
          <w:sz w:val="22"/>
          <w:lang w:val="lt-LT"/>
        </w:rPr>
        <w:t>3.235 straipsnis. Teisė naudotis gyvenamąja patalpa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6"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7"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8" w:name="straipsnis237"/>
      <w:r w:rsidRPr="00167731">
        <w:rPr>
          <w:rFonts w:ascii="Times New Roman" w:hAnsi="Times New Roman"/>
          <w:b/>
          <w:sz w:val="22"/>
          <w:lang w:val="lt-LT"/>
        </w:rPr>
        <w:t>3.237 straipsnis. Vaikaičių ir senelių tarpusavio išlaikymas</w:t>
      </w:r>
    </w:p>
    <w:bookmarkEnd w:id="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19" w:name="dalis15"/>
      <w:r w:rsidRPr="00167731">
        <w:rPr>
          <w:rFonts w:ascii="Times New Roman" w:hAnsi="Times New Roman"/>
          <w:caps/>
          <w:sz w:val="22"/>
        </w:rPr>
        <w:t>VII dalis</w:t>
      </w:r>
    </w:p>
    <w:bookmarkEnd w:id="71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0"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1" w:name="straipsnis238"/>
      <w:r w:rsidRPr="00167731">
        <w:rPr>
          <w:rFonts w:ascii="Times New Roman" w:hAnsi="Times New Roman"/>
          <w:b/>
          <w:sz w:val="22"/>
          <w:lang w:val="lt-LT"/>
        </w:rPr>
        <w:t>3.238 straipsnis. Globa</w:t>
      </w:r>
    </w:p>
    <w:bookmarkEnd w:id="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2" w:name="straipsnis239"/>
      <w:r w:rsidRPr="00167731">
        <w:rPr>
          <w:rFonts w:ascii="Times New Roman" w:hAnsi="Times New Roman"/>
          <w:b/>
          <w:sz w:val="22"/>
          <w:lang w:val="lt-LT"/>
        </w:rPr>
        <w:t>3.239 straipsnis. Rūpyba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40"/>
      <w:r w:rsidRPr="00167731">
        <w:rPr>
          <w:rFonts w:ascii="Times New Roman" w:hAnsi="Times New Roman"/>
          <w:b/>
          <w:sz w:val="22"/>
          <w:lang w:val="lt-LT"/>
        </w:rPr>
        <w:t xml:space="preserve">3.240 straipsnis. Globėjo ir rūpintojo teisinė padėtis </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1"/>
      <w:r w:rsidRPr="00167731">
        <w:rPr>
          <w:rFonts w:ascii="Times New Roman" w:hAnsi="Times New Roman"/>
          <w:b/>
          <w:sz w:val="22"/>
          <w:lang w:val="lt-LT"/>
        </w:rPr>
        <w:t>3.241 straipsnis. Globos ir rūpybos institucijos</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2"/>
      <w:r w:rsidRPr="00167731">
        <w:rPr>
          <w:rFonts w:ascii="Times New Roman" w:hAnsi="Times New Roman"/>
          <w:b/>
          <w:sz w:val="22"/>
          <w:lang w:val="lt-LT"/>
        </w:rPr>
        <w:t>3.242 straipsnis. Globėjo ir rūpintojo paskyrimas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3"/>
      <w:r w:rsidRPr="00167731">
        <w:rPr>
          <w:rFonts w:ascii="Times New Roman" w:hAnsi="Times New Roman"/>
          <w:b/>
          <w:sz w:val="22"/>
          <w:lang w:val="lt-LT"/>
        </w:rPr>
        <w:t>3.243 straipsnis. Globėjo ir rūpintojo pareigų atlikimas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7" w:name="straipsnis244"/>
      <w:r w:rsidRPr="00167731">
        <w:rPr>
          <w:rFonts w:ascii="Times New Roman" w:hAnsi="Times New Roman"/>
          <w:b/>
          <w:sz w:val="22"/>
          <w:lang w:val="lt-LT"/>
        </w:rPr>
        <w:t>3.244 straipsnis. Neveiksnaus ar ribotai veiksnaus asmens turto ir pajamų naudojimas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8" w:name="straipsnis245"/>
      <w:r w:rsidRPr="00167731">
        <w:rPr>
          <w:rFonts w:ascii="Times New Roman" w:hAnsi="Times New Roman"/>
          <w:b/>
          <w:sz w:val="22"/>
          <w:lang w:val="lt-LT"/>
        </w:rPr>
        <w:t xml:space="preserve">3.245 straipsnis. Neveiksnaus ar ribotai veiksnaus asmens turto administravimas </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9" w:name="straipsnis246"/>
      <w:r w:rsidRPr="00167731">
        <w:rPr>
          <w:rFonts w:ascii="Times New Roman" w:hAnsi="Times New Roman"/>
          <w:b/>
          <w:sz w:val="22"/>
          <w:lang w:val="lt-LT"/>
        </w:rPr>
        <w:t>3.246 straipsnis. Globėjo ir rūpintojo atleidimas nuo pareigų atlikimo</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7"/>
      <w:r w:rsidRPr="00167731">
        <w:rPr>
          <w:rFonts w:ascii="Times New Roman" w:hAnsi="Times New Roman"/>
          <w:b/>
          <w:sz w:val="22"/>
          <w:lang w:val="lt-LT"/>
        </w:rPr>
        <w:t>3.247 straipsnis. Globos ir rūpybos pasibaigimas</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1"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2" w:name="straipsnis248"/>
      <w:r w:rsidRPr="00167731">
        <w:rPr>
          <w:rFonts w:ascii="Times New Roman" w:hAnsi="Times New Roman"/>
          <w:b/>
          <w:sz w:val="22"/>
          <w:lang w:val="lt-LT"/>
        </w:rPr>
        <w:t>3.248 straipsnis. Vaiko globos (rūpybos) tikslas ir uždaviniai</w:t>
      </w:r>
    </w:p>
    <w:bookmarkEnd w:id="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3" w:name="straipsnis249"/>
      <w:r w:rsidRPr="00167731">
        <w:rPr>
          <w:rFonts w:ascii="Times New Roman" w:hAnsi="Times New Roman"/>
          <w:b/>
          <w:sz w:val="22"/>
          <w:lang w:val="lt-LT"/>
        </w:rPr>
        <w:t>3.249 straipsnis. Vaiko globos (rūpybos) nustatymo principai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4" w:name="straipsnis250"/>
      <w:r w:rsidRPr="00167731">
        <w:rPr>
          <w:rFonts w:ascii="Times New Roman" w:hAnsi="Times New Roman"/>
          <w:b/>
          <w:sz w:val="22"/>
          <w:lang w:val="lt-LT"/>
        </w:rPr>
        <w:t>3.250 straipsnis. Vaikų, kuriems reikalinga globa (rūpyba), nustatymas ir apskaita</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5" w:name="straipsnis251"/>
      <w:r w:rsidRPr="00167731">
        <w:rPr>
          <w:rFonts w:ascii="Times New Roman" w:hAnsi="Times New Roman"/>
          <w:b/>
          <w:sz w:val="22"/>
          <w:lang w:val="lt-LT"/>
        </w:rPr>
        <w:t>3.251 straipsnis. Globos ir rūpybos nustatymas</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2"/>
      <w:r w:rsidRPr="00167731">
        <w:rPr>
          <w:rFonts w:ascii="Times New Roman" w:hAnsi="Times New Roman"/>
          <w:b/>
          <w:sz w:val="22"/>
          <w:lang w:val="lt-LT"/>
        </w:rPr>
        <w:t>3.252 straipsnis. Vaiko globos (rūpybos) rūšys ir formos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3"/>
      <w:r w:rsidRPr="00167731">
        <w:rPr>
          <w:rFonts w:ascii="Times New Roman" w:hAnsi="Times New Roman"/>
          <w:b/>
          <w:sz w:val="22"/>
          <w:lang w:val="lt-LT"/>
        </w:rPr>
        <w:t>3.253 straipsnis. Vaiko laikinoji globa (rūpyba)</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4"/>
      <w:r w:rsidRPr="00167731">
        <w:rPr>
          <w:rFonts w:ascii="Times New Roman" w:hAnsi="Times New Roman"/>
          <w:b/>
          <w:sz w:val="22"/>
          <w:lang w:val="lt-LT"/>
        </w:rPr>
        <w:t>3.254 straipsnis. Vaiko laikinosios globos (rūpybos) nustatymo pagrindai</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5"/>
      <w:r w:rsidRPr="00167731">
        <w:rPr>
          <w:rFonts w:ascii="Times New Roman" w:hAnsi="Times New Roman"/>
          <w:b/>
          <w:sz w:val="22"/>
          <w:lang w:val="lt-LT"/>
        </w:rPr>
        <w:t>3.255 straipsnis. Vaiko laikinosios globos (rūpybos) pabaiga</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6"/>
      <w:r w:rsidRPr="00167731">
        <w:rPr>
          <w:rFonts w:ascii="Times New Roman" w:hAnsi="Times New Roman"/>
          <w:b/>
          <w:sz w:val="22"/>
          <w:lang w:val="lt-LT"/>
        </w:rPr>
        <w:t>3.256 straipsnis. Vaiko nuolatinė globa (rūpyba)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7"/>
      <w:r w:rsidRPr="00167731">
        <w:rPr>
          <w:rFonts w:ascii="Times New Roman" w:hAnsi="Times New Roman"/>
          <w:b/>
          <w:sz w:val="22"/>
          <w:lang w:val="lt-LT"/>
        </w:rPr>
        <w:t>3.257 straipsnis. Vaiko nuolatinės globos (rūpybos) nustatymas</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8"/>
      <w:r w:rsidRPr="00167731">
        <w:rPr>
          <w:rFonts w:ascii="Times New Roman" w:hAnsi="Times New Roman"/>
          <w:b/>
          <w:sz w:val="22"/>
          <w:lang w:val="lt-LT"/>
        </w:rPr>
        <w:t>3.258 straipsnis. Vaiko nuolatinės globos (rūpybos) pabaiga</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9"/>
      <w:r w:rsidRPr="00167731">
        <w:rPr>
          <w:rFonts w:ascii="Times New Roman" w:hAnsi="Times New Roman"/>
          <w:b/>
          <w:sz w:val="22"/>
          <w:lang w:val="lt-LT"/>
        </w:rPr>
        <w:t>3.259 straipsnis. Vaiko globa (rūpyba) šeimoje</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60"/>
      <w:r w:rsidRPr="00167731">
        <w:rPr>
          <w:rFonts w:ascii="Times New Roman" w:hAnsi="Times New Roman"/>
          <w:b/>
          <w:sz w:val="22"/>
          <w:lang w:val="lt-LT"/>
        </w:rPr>
        <w:t>3.260 straipsnis. Vaiko globa (rūpyba) šeimynoje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5" w:name="straipsnis261"/>
      <w:r w:rsidRPr="00167731">
        <w:rPr>
          <w:rFonts w:ascii="Times New Roman" w:hAnsi="Times New Roman"/>
          <w:b/>
          <w:sz w:val="22"/>
          <w:lang w:val="lt-LT"/>
        </w:rPr>
        <w:t>3.261 straipsnis. Vaiko globa (rūpyba) valstybinėse ir nevyriausybinėse globos institucijose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6" w:name="straipsnis262"/>
      <w:r w:rsidRPr="00167731">
        <w:rPr>
          <w:rFonts w:ascii="Times New Roman" w:hAnsi="Times New Roman"/>
          <w:b/>
          <w:sz w:val="22"/>
          <w:lang w:val="lt-LT"/>
        </w:rPr>
        <w:t>3.262 straipsnis. Vaiko laikinosios globos (rūpybos) nustatymas</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3"/>
      <w:r w:rsidRPr="00167731">
        <w:rPr>
          <w:rFonts w:ascii="Times New Roman" w:hAnsi="Times New Roman"/>
          <w:b/>
          <w:sz w:val="22"/>
          <w:lang w:val="lt-LT"/>
        </w:rPr>
        <w:t>3.263 straipsnis. Vaiko nuolatinės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4"/>
      <w:r w:rsidRPr="00167731">
        <w:rPr>
          <w:rFonts w:ascii="Times New Roman" w:hAnsi="Times New Roman"/>
          <w:b/>
          <w:sz w:val="22"/>
          <w:lang w:val="lt-LT"/>
        </w:rPr>
        <w:t>3.264 straipsnis. Vaiko globėjo (rūpintojo) skyrimas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5"/>
      <w:r w:rsidRPr="00167731">
        <w:rPr>
          <w:rFonts w:ascii="Times New Roman" w:hAnsi="Times New Roman"/>
          <w:b/>
          <w:sz w:val="22"/>
          <w:lang w:val="lt-LT"/>
        </w:rPr>
        <w:t>3.265 straipsnis. Vaiko globos (rūpybos) vieta</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6"/>
      <w:r w:rsidRPr="00167731">
        <w:rPr>
          <w:rFonts w:ascii="Times New Roman" w:hAnsi="Times New Roman"/>
          <w:b/>
          <w:sz w:val="22"/>
          <w:lang w:val="lt-LT"/>
        </w:rPr>
        <w:t>3.266 straipsnis. Vaiko globos (rūpybos) organizavimas</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7"/>
      <w:r w:rsidRPr="00167731">
        <w:rPr>
          <w:rFonts w:ascii="Times New Roman" w:hAnsi="Times New Roman"/>
          <w:b/>
          <w:sz w:val="22"/>
          <w:lang w:val="lt-LT"/>
        </w:rPr>
        <w:t>3.267 straipsnis. Vaiko globos (rūpybos) priežiūra</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8"/>
      <w:r w:rsidRPr="00167731">
        <w:rPr>
          <w:rFonts w:ascii="Times New Roman" w:hAnsi="Times New Roman"/>
          <w:b/>
          <w:sz w:val="22"/>
          <w:lang w:val="lt-LT"/>
        </w:rPr>
        <w:t>3.268 straipsnis. Vaiko globėjo (rūpintojo) parinkimo tvarka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9"/>
      <w:r w:rsidRPr="00167731">
        <w:rPr>
          <w:rFonts w:ascii="Times New Roman" w:hAnsi="Times New Roman"/>
          <w:b/>
          <w:sz w:val="22"/>
          <w:lang w:val="lt-LT"/>
        </w:rPr>
        <w:t>3.269 straipsnis. Asmuo, kuris negali būti skiriamas vaiko globėju (rūpintoju)</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4" w:name="straipsnis270"/>
      <w:r w:rsidRPr="00167731">
        <w:rPr>
          <w:rFonts w:ascii="Times New Roman" w:hAnsi="Times New Roman"/>
          <w:b/>
          <w:sz w:val="22"/>
          <w:lang w:val="lt-LT"/>
        </w:rPr>
        <w:t>3.270 straipsnis. Pasirengimas vaiko globai (rūpybai)</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5" w:name="straipsnis271"/>
      <w:r w:rsidRPr="00167731">
        <w:rPr>
          <w:rFonts w:ascii="Times New Roman" w:hAnsi="Times New Roman"/>
          <w:b/>
          <w:sz w:val="22"/>
          <w:lang w:val="lt-LT"/>
        </w:rPr>
        <w:t>3.271 straipsnis. Vaiko globėjo (rūpintojo) pareigos</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6" w:name="straipsnis272"/>
      <w:r w:rsidRPr="00167731">
        <w:rPr>
          <w:rFonts w:ascii="Times New Roman" w:hAnsi="Times New Roman"/>
          <w:b/>
          <w:sz w:val="22"/>
          <w:lang w:val="lt-LT"/>
        </w:rPr>
        <w:t>3.272 straipsnis. Vaiko globėjo (rūpintojo) teisės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3"/>
      <w:r w:rsidRPr="00167731">
        <w:rPr>
          <w:rFonts w:ascii="Times New Roman" w:hAnsi="Times New Roman"/>
          <w:b/>
          <w:sz w:val="22"/>
          <w:lang w:val="lt-LT"/>
        </w:rPr>
        <w:t>3.273 straipsnis. Vaiko globėjo (rūpintojo) atsakomybė</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4"/>
      <w:r w:rsidRPr="00167731">
        <w:rPr>
          <w:rFonts w:ascii="Times New Roman" w:hAnsi="Times New Roman"/>
          <w:b/>
          <w:sz w:val="22"/>
          <w:lang w:val="lt-LT"/>
        </w:rPr>
        <w:t>3.274 straipsnis. Globojamo vaiko išlaikymas</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5"/>
      <w:r w:rsidRPr="00167731">
        <w:rPr>
          <w:rFonts w:ascii="Times New Roman" w:hAnsi="Times New Roman"/>
          <w:b/>
          <w:sz w:val="22"/>
          <w:lang w:val="lt-LT"/>
        </w:rPr>
        <w:t>3.275 straipsnis. Disponavimas globojamo vaiko gaunamomis pajamomis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6"/>
      <w:r w:rsidRPr="00167731">
        <w:rPr>
          <w:rFonts w:ascii="Times New Roman" w:hAnsi="Times New Roman"/>
          <w:b/>
          <w:sz w:val="22"/>
          <w:lang w:val="lt-LT"/>
        </w:rPr>
        <w:t>3.276 straipsnis. Globojamo vaiko ir globėjo (rūpintojo) turtiniai santykiai</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1"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2" w:name="straipsnis277"/>
      <w:r w:rsidRPr="00167731">
        <w:rPr>
          <w:rFonts w:ascii="Times New Roman" w:hAnsi="Times New Roman"/>
          <w:b/>
          <w:sz w:val="22"/>
          <w:lang w:val="lt-LT"/>
        </w:rPr>
        <w:t>3.277 straipsnis. Globos ir rūpybos nustatymas</w:t>
      </w:r>
    </w:p>
    <w:bookmarkEnd w:id="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3" w:name="straipsnis278"/>
      <w:r w:rsidRPr="00167731">
        <w:rPr>
          <w:rFonts w:ascii="Times New Roman" w:hAnsi="Times New Roman"/>
          <w:b/>
          <w:sz w:val="22"/>
          <w:lang w:val="lt-LT"/>
        </w:rPr>
        <w:t>3.278 straipsnis. Globėjo ir rūpintojo veiklos kontrolė</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9"/>
      <w:r w:rsidRPr="00167731">
        <w:rPr>
          <w:rFonts w:ascii="Times New Roman" w:hAnsi="Times New Roman"/>
          <w:b/>
          <w:sz w:val="22"/>
          <w:lang w:val="lt-LT"/>
        </w:rPr>
        <w:t>3.279 straipsnis. Veiksnaus asmens rūpyba</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5"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6"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7" w:name="straipsnis280"/>
      <w:r w:rsidRPr="00167731">
        <w:rPr>
          <w:rFonts w:ascii="Times New Roman" w:hAnsi="Times New Roman"/>
          <w:b/>
          <w:sz w:val="22"/>
          <w:lang w:val="lt-LT"/>
        </w:rPr>
        <w:t>3.280 straipsnis. Civilinės būklės aktus registruojančios įstaigos ir jų kompetencija</w:t>
      </w:r>
    </w:p>
    <w:bookmarkEnd w:id="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8" w:name="straipsnis281"/>
      <w:r w:rsidRPr="00167731">
        <w:rPr>
          <w:rFonts w:ascii="Times New Roman" w:hAnsi="Times New Roman"/>
          <w:b/>
          <w:sz w:val="22"/>
          <w:lang w:val="lt-LT"/>
        </w:rPr>
        <w:t>3.281 straipsnis. Civilinės būklės aktų registravimo taisyklės</w:t>
      </w:r>
    </w:p>
    <w:bookmarkEnd w:id="768"/>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2"/>
      <w:r w:rsidRPr="00167731">
        <w:rPr>
          <w:rFonts w:ascii="Times New Roman" w:hAnsi="Times New Roman"/>
          <w:b/>
          <w:sz w:val="22"/>
          <w:lang w:val="lt-LT"/>
        </w:rPr>
        <w:t>3.282 straipsnis. Civilinės būklės aktų įrašų kalba</w:t>
      </w:r>
    </w:p>
    <w:bookmarkEnd w:id="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0" w:name="straipsnis283"/>
      <w:r w:rsidRPr="00167731">
        <w:rPr>
          <w:rFonts w:ascii="Times New Roman" w:hAnsi="Times New Roman"/>
          <w:b/>
          <w:sz w:val="22"/>
          <w:lang w:val="lt-LT"/>
        </w:rPr>
        <w:t>3.283 straipsnis. Draudimas įrašyti civilinės būklės aktų įrašus sau ir giminaičiams</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1" w:name="straipsnis284"/>
      <w:r w:rsidRPr="00167731">
        <w:rPr>
          <w:rFonts w:ascii="Times New Roman" w:hAnsi="Times New Roman"/>
          <w:b/>
          <w:sz w:val="22"/>
          <w:lang w:val="lt-LT"/>
        </w:rPr>
        <w:t>3.284 straipsnis. Dokumentai, pateikiami įrašant civilinės būklės aktų įrašus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5"/>
      <w:r w:rsidRPr="00167731">
        <w:rPr>
          <w:rFonts w:ascii="Times New Roman" w:hAnsi="Times New Roman"/>
          <w:b/>
          <w:sz w:val="22"/>
          <w:lang w:val="lt-LT"/>
        </w:rPr>
        <w:t>3.285 straipsnis. Civilinės būklės aktų įrašų įrašymas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6"/>
      <w:r w:rsidRPr="00167731">
        <w:rPr>
          <w:rFonts w:ascii="Times New Roman" w:hAnsi="Times New Roman"/>
          <w:b/>
          <w:sz w:val="22"/>
          <w:lang w:val="lt-LT"/>
        </w:rPr>
        <w:t>3.286 straipsnis. Civilinės būklės aktų įrašų nuginčijimo ir anuliavimo tvarka</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7"/>
      <w:r w:rsidRPr="00167731">
        <w:rPr>
          <w:rFonts w:ascii="Times New Roman" w:hAnsi="Times New Roman"/>
          <w:b/>
          <w:sz w:val="22"/>
          <w:lang w:val="lt-LT"/>
        </w:rPr>
        <w:t>3.287 straipsnis. Civilinės būklės aktų įrašų įrašymo teisėtumo priežiūra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8"/>
      <w:r w:rsidRPr="00167731">
        <w:rPr>
          <w:rFonts w:ascii="Times New Roman" w:hAnsi="Times New Roman"/>
          <w:b/>
          <w:sz w:val="22"/>
          <w:lang w:val="lt-LT"/>
        </w:rPr>
        <w:t>3.288 straipsnis. Valstybės rinkliava už civilinės būklės aktų registravimą</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6"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7" w:name="straipsnis289"/>
      <w:r w:rsidRPr="00167731">
        <w:rPr>
          <w:rFonts w:ascii="Times New Roman" w:hAnsi="Times New Roman"/>
          <w:b/>
          <w:sz w:val="22"/>
          <w:lang w:val="lt-LT"/>
        </w:rPr>
        <w:t>3.289 straipsnis. Gimimo registravimo tvarka</w:t>
      </w:r>
    </w:p>
    <w:bookmarkEnd w:id="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8" w:name="straipsnis290"/>
      <w:r w:rsidRPr="00167731">
        <w:rPr>
          <w:rFonts w:ascii="Times New Roman" w:hAnsi="Times New Roman"/>
          <w:b/>
          <w:sz w:val="22"/>
          <w:lang w:val="lt-LT"/>
        </w:rPr>
        <w:t>3.290 straipsnis. Pareiškimas apie gimimą</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1"/>
      <w:r w:rsidRPr="00167731">
        <w:rPr>
          <w:rFonts w:ascii="Times New Roman" w:hAnsi="Times New Roman"/>
          <w:b/>
          <w:sz w:val="22"/>
          <w:lang w:val="lt-LT"/>
        </w:rPr>
        <w:t>3.291 straipsnis. Terminai vaiko gimimui įregistruoti</w:t>
      </w:r>
    </w:p>
    <w:bookmarkEnd w:id="7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2"/>
      <w:r w:rsidRPr="00167731">
        <w:rPr>
          <w:rFonts w:ascii="Times New Roman" w:hAnsi="Times New Roman"/>
          <w:b/>
          <w:sz w:val="22"/>
          <w:lang w:val="lt-LT"/>
        </w:rPr>
        <w:t>3.292 straipsnis. Gimimo įrašas</w:t>
      </w:r>
    </w:p>
    <w:bookmarkEnd w:id="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1"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2" w:name="straipsnis293"/>
      <w:r w:rsidRPr="00167731">
        <w:rPr>
          <w:rFonts w:ascii="Times New Roman" w:hAnsi="Times New Roman"/>
          <w:b/>
          <w:sz w:val="22"/>
          <w:lang w:val="lt-LT"/>
        </w:rPr>
        <w:t>3.293 straipsnis. Tėvystės pripažinimo registravimas</w:t>
      </w:r>
    </w:p>
    <w:bookmarkEnd w:id="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3" w:name="straipsnis294"/>
      <w:r w:rsidRPr="00167731">
        <w:rPr>
          <w:rFonts w:ascii="Times New Roman" w:hAnsi="Times New Roman"/>
          <w:b/>
          <w:sz w:val="22"/>
          <w:lang w:val="lt-LT"/>
        </w:rPr>
        <w:t>3.294 straipsnis. Tėvystės nustatymo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5"/>
      <w:r w:rsidRPr="00167731">
        <w:rPr>
          <w:rFonts w:ascii="Times New Roman" w:hAnsi="Times New Roman"/>
          <w:b/>
          <w:sz w:val="22"/>
          <w:lang w:val="lt-LT"/>
        </w:rPr>
        <w:t>3.295 straipsnis. Duomenų apie tėvą įrašas vaiko gimimo įraše</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5"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6" w:name="straipsnis296"/>
      <w:r w:rsidRPr="00167731">
        <w:rPr>
          <w:rFonts w:ascii="Times New Roman" w:hAnsi="Times New Roman"/>
          <w:b/>
          <w:sz w:val="22"/>
          <w:lang w:val="lt-LT"/>
        </w:rPr>
        <w:t>3.296 straipsnis. Įvaikinimo registravimo vieta</w:t>
      </w:r>
    </w:p>
    <w:bookmarkEnd w:id="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7" w:name="straipsnis297"/>
      <w:r w:rsidRPr="00167731">
        <w:rPr>
          <w:rFonts w:ascii="Times New Roman" w:hAnsi="Times New Roman"/>
          <w:b/>
          <w:sz w:val="22"/>
          <w:lang w:val="lt-LT"/>
        </w:rPr>
        <w:t>3.297 straipsnis. Duomenų įrašymas įvaikio gimimo įraše</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8"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9" w:name="straipsnis298"/>
      <w:r w:rsidRPr="00167731">
        <w:rPr>
          <w:rFonts w:ascii="Times New Roman" w:hAnsi="Times New Roman"/>
          <w:b/>
          <w:sz w:val="22"/>
          <w:lang w:val="lt-LT"/>
        </w:rPr>
        <w:t>3.298 straipsnis. Santuokos registravimo vieta</w:t>
      </w:r>
    </w:p>
    <w:bookmarkEnd w:id="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0" w:name="straipsnis299"/>
      <w:r w:rsidRPr="00167731">
        <w:rPr>
          <w:rFonts w:ascii="Times New Roman" w:hAnsi="Times New Roman"/>
          <w:b/>
          <w:sz w:val="22"/>
          <w:lang w:val="lt-LT"/>
        </w:rPr>
        <w:t>3.299 straipsnis. Prašymas įregistruoti santuoką</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1" w:name="straipsnis300"/>
      <w:r w:rsidRPr="00167731">
        <w:rPr>
          <w:rFonts w:ascii="Times New Roman" w:hAnsi="Times New Roman"/>
          <w:b/>
          <w:sz w:val="22"/>
          <w:lang w:val="lt-LT"/>
        </w:rPr>
        <w:t>3.300 straipsnis. Dokumentai, pateikiami kartu su prašymu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2" w:name="straipsnis301"/>
      <w:r w:rsidRPr="00167731">
        <w:rPr>
          <w:rFonts w:ascii="Times New Roman" w:hAnsi="Times New Roman"/>
          <w:b/>
          <w:sz w:val="22"/>
          <w:lang w:val="lt-LT"/>
        </w:rPr>
        <w:t>3.301 straipsnis. Santuokos registravimo laikas</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2"/>
      <w:r w:rsidRPr="00167731">
        <w:rPr>
          <w:rFonts w:ascii="Times New Roman" w:hAnsi="Times New Roman"/>
          <w:b/>
          <w:sz w:val="22"/>
          <w:lang w:val="lt-LT"/>
        </w:rPr>
        <w:t>3.302 straipsnis. Prašymo įregistruoti santuoką viešas skelbimas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3"/>
      <w:r w:rsidRPr="00167731">
        <w:rPr>
          <w:rFonts w:ascii="Times New Roman" w:hAnsi="Times New Roman"/>
          <w:b/>
          <w:sz w:val="22"/>
          <w:lang w:val="lt-LT"/>
        </w:rPr>
        <w:t>3.303 straipsnis. Santuokos registravimas</w:t>
      </w:r>
    </w:p>
    <w:bookmarkEnd w:id="794"/>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5" w:name="straipsnis304"/>
      <w:r w:rsidRPr="00167731">
        <w:rPr>
          <w:rFonts w:ascii="Times New Roman" w:hAnsi="Times New Roman"/>
          <w:b/>
          <w:sz w:val="22"/>
          <w:lang w:val="lt-LT"/>
        </w:rPr>
        <w:t>3.304 straipsnis. Bažnyčios (konfesijų) nustatyta tvarka sudarytų santuokų apskaita</w:t>
      </w:r>
    </w:p>
    <w:bookmarkEnd w:id="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6"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7" w:name="straipsnis305"/>
      <w:r w:rsidRPr="00167731">
        <w:rPr>
          <w:rFonts w:ascii="Times New Roman" w:hAnsi="Times New Roman"/>
          <w:b/>
          <w:sz w:val="22"/>
          <w:lang w:val="lt-LT"/>
        </w:rPr>
        <w:t>3.305 straipsnis. Santuokos nutraukimo registravimo vieta</w:t>
      </w:r>
    </w:p>
    <w:bookmarkEnd w:id="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6"/>
      <w:r w:rsidRPr="00167731">
        <w:rPr>
          <w:rFonts w:ascii="Times New Roman" w:hAnsi="Times New Roman"/>
          <w:b/>
          <w:sz w:val="22"/>
          <w:lang w:val="lt-LT"/>
        </w:rPr>
        <w:t>3.306 straipsnis. Santuokos nutraukimo registravimo tvarka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9"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79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0" w:name="straipsnis307"/>
      <w:r w:rsidRPr="00167731">
        <w:rPr>
          <w:rFonts w:ascii="Times New Roman" w:hAnsi="Times New Roman"/>
          <w:b/>
          <w:sz w:val="22"/>
          <w:lang w:val="lt-LT"/>
        </w:rPr>
        <w:t>3.307 straipsnis. Vardo, pavardės, tautybės pakeitimo registravimo tvarka</w:t>
      </w:r>
    </w:p>
    <w:bookmarkEnd w:id="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1" w:name="straipsnis308"/>
      <w:r w:rsidRPr="00167731">
        <w:rPr>
          <w:rFonts w:ascii="Times New Roman" w:hAnsi="Times New Roman"/>
          <w:b/>
          <w:sz w:val="22"/>
          <w:lang w:val="lt-LT"/>
        </w:rPr>
        <w:t>3.308 straipsnis. Civilinės būklės aktų įrašuose pakeitimų dėl vardo, pavardės, tautybės pakeitimo padarymas</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2"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3" w:name="straipsnis309"/>
      <w:r w:rsidRPr="00167731">
        <w:rPr>
          <w:rFonts w:ascii="Times New Roman" w:hAnsi="Times New Roman"/>
          <w:b/>
          <w:sz w:val="22"/>
          <w:lang w:val="lt-LT"/>
        </w:rPr>
        <w:t>3.309 straipsnis. Mirties registravimo tvarka</w:t>
      </w:r>
    </w:p>
    <w:bookmarkEnd w:id="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4" w:name="straipsnis310"/>
      <w:r w:rsidRPr="00167731">
        <w:rPr>
          <w:rFonts w:ascii="Times New Roman" w:hAnsi="Times New Roman"/>
          <w:b/>
          <w:sz w:val="22"/>
          <w:lang w:val="lt-LT"/>
        </w:rPr>
        <w:t>3.310 straipsnis. Pareiškimas apie mirtį</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5" w:name="straipsnis311"/>
      <w:r w:rsidRPr="00167731">
        <w:rPr>
          <w:rFonts w:ascii="Times New Roman" w:hAnsi="Times New Roman"/>
          <w:b/>
          <w:sz w:val="22"/>
          <w:lang w:val="lt-LT"/>
        </w:rPr>
        <w:t>3.311 straipsnis. Terminas mirčiai įregistruoti</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6" w:name="straipsnis312"/>
      <w:r w:rsidRPr="00167731">
        <w:rPr>
          <w:rFonts w:ascii="Times New Roman" w:hAnsi="Times New Roman"/>
          <w:b/>
          <w:sz w:val="22"/>
          <w:lang w:val="lt-LT"/>
        </w:rPr>
        <w:t>3.312 straipsnis. Mirties įrašas</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7" w:name="skyrius48"/>
      <w:r w:rsidRPr="00167731">
        <w:rPr>
          <w:caps/>
          <w:sz w:val="22"/>
        </w:rPr>
        <w:t>XXVIII skyrius</w:t>
      </w:r>
    </w:p>
    <w:bookmarkEnd w:id="80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8" w:name="straipsnis313"/>
      <w:r w:rsidRPr="00167731">
        <w:rPr>
          <w:rFonts w:ascii="Times New Roman" w:hAnsi="Times New Roman"/>
          <w:b/>
          <w:sz w:val="22"/>
          <w:lang w:val="lt-LT"/>
        </w:rPr>
        <w:t>3.313 straipsnis. Civilinės būklės aktų įrašų atkūrimo, papildymo ir ištaisymo tvarka</w:t>
      </w:r>
    </w:p>
    <w:bookmarkEnd w:id="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9"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0" w:name="straipsnis314"/>
      <w:r w:rsidRPr="00167731">
        <w:rPr>
          <w:rFonts w:ascii="Times New Roman" w:hAnsi="Times New Roman"/>
          <w:b/>
          <w:sz w:val="22"/>
          <w:lang w:val="lt-LT"/>
        </w:rPr>
        <w:t>3.314 straipsnis. Civilinės būklės aktų įrašų ir jų keitimo dokumentų saugojimo tvarka</w:t>
      </w:r>
    </w:p>
    <w:bookmarkEnd w:id="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1" w:name="knyga4"/>
      <w:r w:rsidRPr="00167731">
        <w:rPr>
          <w:caps/>
          <w:sz w:val="22"/>
        </w:rPr>
        <w:t>KETVIRTOJI KNYGA</w:t>
      </w:r>
    </w:p>
    <w:bookmarkEnd w:id="811"/>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2" w:name="dalis17"/>
      <w:r w:rsidRPr="00167731">
        <w:rPr>
          <w:caps/>
          <w:sz w:val="22"/>
        </w:rPr>
        <w:t>I dalis</w:t>
      </w:r>
    </w:p>
    <w:bookmarkEnd w:id="81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3" w:name="skyrius50"/>
      <w:r w:rsidRPr="00167731">
        <w:rPr>
          <w:rFonts w:ascii="Times New Roman" w:hAnsi="Times New Roman"/>
          <w:b/>
          <w:caps/>
          <w:sz w:val="22"/>
          <w:lang w:val="lt-LT"/>
        </w:rPr>
        <w:t>I SKYRIUS</w:t>
      </w:r>
    </w:p>
    <w:bookmarkEnd w:id="8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4" w:name="straipsnis1_5"/>
      <w:r w:rsidRPr="00167731">
        <w:rPr>
          <w:rFonts w:ascii="Times New Roman" w:hAnsi="Times New Roman"/>
          <w:b/>
          <w:sz w:val="22"/>
          <w:lang w:val="lt-LT"/>
        </w:rPr>
        <w:t>4.1 straipsnis. Daiktų sąvoka</w:t>
      </w:r>
    </w:p>
    <w:bookmarkEnd w:id="81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5" w:name="straipsnis2_5"/>
      <w:r w:rsidRPr="00167731">
        <w:rPr>
          <w:rFonts w:ascii="Times New Roman" w:hAnsi="Times New Roman"/>
          <w:b/>
          <w:sz w:val="22"/>
          <w:lang w:val="lt-LT"/>
        </w:rPr>
        <w:t>4.2 straipsnis. Nekilnojamieji ir kilnojamieji daiktai</w:t>
      </w:r>
    </w:p>
    <w:bookmarkEnd w:id="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6" w:name="straipsnis3_5"/>
      <w:r w:rsidRPr="00167731">
        <w:rPr>
          <w:rFonts w:ascii="Times New Roman" w:hAnsi="Times New Roman"/>
          <w:b/>
          <w:sz w:val="22"/>
          <w:lang w:val="lt-LT"/>
        </w:rPr>
        <w:t>4.3 straipsnis. Pakeičiamieji ir nepakeičiamieji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4_5"/>
      <w:r w:rsidRPr="00167731">
        <w:rPr>
          <w:rFonts w:ascii="Times New Roman" w:hAnsi="Times New Roman"/>
          <w:b/>
          <w:sz w:val="22"/>
          <w:lang w:val="lt-LT"/>
        </w:rPr>
        <w:t>4.4 straipsnis. Individualiais ir rūšies požymiais apibūdinti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8" w:name="straipsnis5_5"/>
      <w:r w:rsidRPr="00167731">
        <w:rPr>
          <w:rFonts w:ascii="Times New Roman" w:hAnsi="Times New Roman"/>
          <w:b/>
          <w:sz w:val="22"/>
          <w:lang w:val="lt-LT"/>
        </w:rPr>
        <w:t>4.5 straipsnis. Suvartojamieji ir nesunaudojamieji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6_5"/>
      <w:r w:rsidRPr="00167731">
        <w:rPr>
          <w:rFonts w:ascii="Times New Roman" w:hAnsi="Times New Roman"/>
          <w:b/>
          <w:sz w:val="22"/>
          <w:lang w:val="lt-LT"/>
        </w:rPr>
        <w:t>4.6 straipsnis. Dalieji ir nedalieji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0" w:name="straipsnis7_5"/>
      <w:r w:rsidRPr="00167731">
        <w:rPr>
          <w:rFonts w:ascii="Times New Roman" w:hAnsi="Times New Roman"/>
          <w:b/>
          <w:sz w:val="22"/>
          <w:lang w:val="lt-LT"/>
        </w:rPr>
        <w:t>4.7 straipsnis. Išimti iš apyvartos, ribotai esantys apyvartoje ir neišimti iš apyvartos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1" w:name="straipsnis8_5"/>
      <w:r w:rsidRPr="00167731">
        <w:rPr>
          <w:rFonts w:ascii="Times New Roman" w:hAnsi="Times New Roman"/>
          <w:b/>
          <w:sz w:val="22"/>
          <w:lang w:val="lt-LT"/>
        </w:rPr>
        <w:t>4.8 straipsnis. Namų apyvokos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2" w:name="straipsnis9_5"/>
      <w:r w:rsidRPr="00167731">
        <w:rPr>
          <w:rFonts w:ascii="Times New Roman" w:hAnsi="Times New Roman"/>
          <w:b/>
          <w:sz w:val="22"/>
          <w:lang w:val="lt-LT"/>
        </w:rPr>
        <w:t>4.9 straipsnis. Daiktinės teisės suvaržymai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3" w:name="straipsnis10_5"/>
      <w:r w:rsidRPr="00167731">
        <w:rPr>
          <w:rFonts w:ascii="Times New Roman" w:hAnsi="Times New Roman"/>
          <w:b/>
          <w:sz w:val="22"/>
          <w:lang w:val="lt-LT"/>
        </w:rPr>
        <w:t>4.10 straipsnis. Daikto išlaidos</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1_5"/>
      <w:r w:rsidRPr="00167731">
        <w:rPr>
          <w:rFonts w:ascii="Times New Roman" w:hAnsi="Times New Roman"/>
          <w:b/>
          <w:sz w:val="22"/>
          <w:lang w:val="lt-LT"/>
        </w:rPr>
        <w:t>4.11 straipsnis. Daiktų skirstymas pagal vertę</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5" w:name="skyrius51"/>
      <w:r w:rsidRPr="00167731">
        <w:rPr>
          <w:rFonts w:ascii="Times New Roman" w:hAnsi="Times New Roman"/>
          <w:caps/>
          <w:sz w:val="22"/>
        </w:rPr>
        <w:t>II SKYRIUS</w:t>
      </w:r>
    </w:p>
    <w:bookmarkEnd w:id="82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6" w:name="straipsnis12_5"/>
      <w:r w:rsidRPr="00167731">
        <w:rPr>
          <w:rFonts w:ascii="Times New Roman" w:hAnsi="Times New Roman"/>
          <w:b/>
          <w:sz w:val="22"/>
          <w:lang w:val="lt-LT"/>
        </w:rPr>
        <w:t>4.12 straipsnis. Pagrindiniai daiktai</w:t>
      </w:r>
    </w:p>
    <w:bookmarkEnd w:id="8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7" w:name="straipsnis13_5"/>
      <w:r w:rsidRPr="00167731">
        <w:rPr>
          <w:rFonts w:ascii="Times New Roman" w:hAnsi="Times New Roman"/>
          <w:b/>
          <w:sz w:val="22"/>
          <w:lang w:val="lt-LT"/>
        </w:rPr>
        <w:t>4.13 straipsnis. Antraeiliai daiktai</w:t>
      </w:r>
    </w:p>
    <w:bookmarkEnd w:id="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4_5"/>
      <w:r w:rsidRPr="00167731">
        <w:rPr>
          <w:rFonts w:ascii="Times New Roman" w:hAnsi="Times New Roman"/>
          <w:b/>
          <w:sz w:val="22"/>
          <w:lang w:val="lt-LT"/>
        </w:rPr>
        <w:t>4.14 straipsnis. Antraeilio daikto likimas</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5_5"/>
      <w:r w:rsidRPr="00167731">
        <w:rPr>
          <w:rFonts w:ascii="Times New Roman" w:hAnsi="Times New Roman"/>
          <w:b/>
          <w:sz w:val="22"/>
          <w:lang w:val="lt-LT"/>
        </w:rPr>
        <w:t>4.15 straipsnis. Esminės pagrindinio daikto dalys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6_5"/>
      <w:r w:rsidRPr="00167731">
        <w:rPr>
          <w:rFonts w:ascii="Times New Roman" w:hAnsi="Times New Roman"/>
          <w:b/>
          <w:sz w:val="22"/>
          <w:lang w:val="lt-LT"/>
        </w:rPr>
        <w:t xml:space="preserve">4.16 straipsnis. Vaisiai </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7_5"/>
      <w:r w:rsidRPr="00167731">
        <w:rPr>
          <w:rFonts w:ascii="Times New Roman" w:hAnsi="Times New Roman"/>
          <w:b/>
          <w:sz w:val="22"/>
          <w:lang w:val="lt-LT"/>
        </w:rPr>
        <w:t>4.17 straipsnis. Produkcija</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8_5"/>
      <w:r w:rsidRPr="00167731">
        <w:rPr>
          <w:rFonts w:ascii="Times New Roman" w:hAnsi="Times New Roman"/>
          <w:b/>
          <w:sz w:val="22"/>
          <w:lang w:val="lt-LT"/>
        </w:rPr>
        <w:t>4.18 straipsnis. Pajamos</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9_5"/>
      <w:r w:rsidRPr="00167731">
        <w:rPr>
          <w:rFonts w:ascii="Times New Roman" w:hAnsi="Times New Roman"/>
          <w:b/>
          <w:sz w:val="22"/>
          <w:lang w:val="lt-LT"/>
        </w:rPr>
        <w:t>4.19 straipsnis. Priklausiniai</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4" w:name="dalis18"/>
      <w:r w:rsidRPr="00167731">
        <w:rPr>
          <w:rFonts w:ascii="Times New Roman" w:hAnsi="Times New Roman"/>
          <w:sz w:val="22"/>
        </w:rPr>
        <w:t>II DALIS</w:t>
      </w:r>
    </w:p>
    <w:bookmarkEnd w:id="83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5" w:name="skyrius52"/>
      <w:r w:rsidRPr="00167731">
        <w:rPr>
          <w:rFonts w:ascii="Times New Roman" w:hAnsi="Times New Roman"/>
          <w:b/>
          <w:sz w:val="22"/>
          <w:lang w:val="lt-LT"/>
        </w:rPr>
        <w:t>III SKYRIUS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6" w:name="straipsnis20_5"/>
      <w:r w:rsidRPr="00167731">
        <w:rPr>
          <w:rFonts w:ascii="Times New Roman" w:hAnsi="Times New Roman"/>
          <w:b/>
          <w:sz w:val="22"/>
          <w:lang w:val="lt-LT"/>
        </w:rPr>
        <w:t>4.20 straipsnis. Daiktinės teisės sąvoka</w:t>
      </w:r>
    </w:p>
    <w:bookmarkEnd w:id="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7" w:name="straipsnis21_5"/>
      <w:r w:rsidRPr="00167731">
        <w:rPr>
          <w:rFonts w:ascii="Times New Roman" w:hAnsi="Times New Roman"/>
          <w:b/>
          <w:sz w:val="22"/>
          <w:lang w:val="lt-LT"/>
        </w:rPr>
        <w:t>4.21 straipsnis. Daiktinių teisių teisinis režimas</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8" w:name="skyrius53"/>
      <w:r w:rsidRPr="00167731">
        <w:rPr>
          <w:rFonts w:ascii="Times New Roman" w:hAnsi="Times New Roman"/>
          <w:sz w:val="22"/>
        </w:rPr>
        <w:t>IV SKYRIUS</w:t>
      </w:r>
    </w:p>
    <w:bookmarkEnd w:id="83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39" w:name="skirsnis43"/>
      <w:r w:rsidRPr="00167731">
        <w:rPr>
          <w:sz w:val="22"/>
        </w:rPr>
        <w:t>Pirmasis skirsnis</w:t>
      </w:r>
    </w:p>
    <w:bookmarkEnd w:id="83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0" w:name="straipsnis22_5"/>
      <w:r w:rsidRPr="00167731">
        <w:rPr>
          <w:rFonts w:ascii="Times New Roman" w:hAnsi="Times New Roman"/>
          <w:b/>
          <w:sz w:val="22"/>
          <w:lang w:val="lt-LT"/>
        </w:rPr>
        <w:t>4.22 straipsnis. Daikto valdymas</w:t>
      </w:r>
    </w:p>
    <w:bookmarkEnd w:id="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1" w:name="straipsnis23_5"/>
      <w:r w:rsidRPr="00167731">
        <w:rPr>
          <w:rFonts w:ascii="Times New Roman" w:hAnsi="Times New Roman"/>
          <w:b/>
          <w:sz w:val="22"/>
          <w:lang w:val="lt-LT"/>
        </w:rPr>
        <w:t>4.23 straipsnis. Teisėtas ir neteisėtas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4_5"/>
      <w:r w:rsidRPr="00167731">
        <w:rPr>
          <w:rFonts w:ascii="Times New Roman" w:hAnsi="Times New Roman"/>
          <w:b/>
          <w:sz w:val="22"/>
          <w:lang w:val="lt-LT"/>
        </w:rPr>
        <w:t>4.24 straipsnis. Valdymo teisės objektas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3" w:name="skirsnis44"/>
      <w:r w:rsidRPr="00167731">
        <w:rPr>
          <w:sz w:val="22"/>
        </w:rPr>
        <w:t>Antrasis skirsnis</w:t>
      </w:r>
    </w:p>
    <w:bookmarkEnd w:id="84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4" w:name="straipsnis25_5"/>
      <w:r w:rsidRPr="00167731">
        <w:rPr>
          <w:rFonts w:ascii="Times New Roman" w:hAnsi="Times New Roman"/>
          <w:b/>
          <w:sz w:val="22"/>
          <w:lang w:val="lt-LT"/>
        </w:rPr>
        <w:t>4.25 straipsnis. Valdymo atsiradimas</w:t>
      </w:r>
    </w:p>
    <w:bookmarkEnd w:id="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6_5"/>
      <w:r w:rsidRPr="00167731">
        <w:rPr>
          <w:rFonts w:ascii="Times New Roman" w:hAnsi="Times New Roman"/>
          <w:b/>
          <w:sz w:val="22"/>
          <w:lang w:val="lt-LT"/>
        </w:rPr>
        <w:t xml:space="preserve">4.26 straipsnis. Valdymo atsiradimas sąžiningai ir nesąžiningai </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7_5"/>
      <w:r w:rsidRPr="00167731">
        <w:rPr>
          <w:rFonts w:ascii="Times New Roman" w:hAnsi="Times New Roman"/>
          <w:b/>
          <w:sz w:val="22"/>
          <w:lang w:val="lt-LT"/>
        </w:rPr>
        <w:t>4.27 straipsnis. Nekilnojamojo daikto valdymo atsiradimas</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8_5"/>
      <w:r w:rsidRPr="00167731">
        <w:rPr>
          <w:rFonts w:ascii="Times New Roman" w:hAnsi="Times New Roman"/>
          <w:b/>
          <w:sz w:val="22"/>
          <w:lang w:val="lt-LT"/>
        </w:rPr>
        <w:t>4.28 straipsnis. 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9_5"/>
      <w:r w:rsidRPr="00167731">
        <w:rPr>
          <w:rFonts w:ascii="Times New Roman" w:hAnsi="Times New Roman"/>
          <w:b/>
          <w:sz w:val="22"/>
          <w:lang w:val="lt-LT"/>
        </w:rPr>
        <w:t>4.29 straipsnis. Daikto valdymo atsiradimas per kitą asmenį</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30_5"/>
      <w:r w:rsidRPr="00167731">
        <w:rPr>
          <w:rFonts w:ascii="Times New Roman" w:hAnsi="Times New Roman"/>
          <w:b/>
          <w:sz w:val="22"/>
          <w:lang w:val="lt-LT"/>
        </w:rPr>
        <w:t>4.30 straipsnis. Faktinis daikto valdymas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0" w:name="skirsnis45"/>
      <w:r w:rsidRPr="00167731">
        <w:rPr>
          <w:rFonts w:ascii="Times New Roman" w:hAnsi="Times New Roman"/>
          <w:caps/>
          <w:sz w:val="22"/>
        </w:rPr>
        <w:t>Trečiasis skirsnis</w:t>
      </w:r>
    </w:p>
    <w:bookmarkEnd w:id="85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1" w:name="straipsnis31_5"/>
      <w:r w:rsidRPr="00167731">
        <w:rPr>
          <w:rFonts w:ascii="Times New Roman" w:hAnsi="Times New Roman"/>
          <w:b/>
          <w:sz w:val="22"/>
          <w:lang w:val="lt-LT"/>
        </w:rPr>
        <w:t>4.31 straipsnis. Valdymo pabaiga</w:t>
      </w:r>
    </w:p>
    <w:bookmarkEnd w:id="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2" w:name="straipsnis32_5"/>
      <w:r w:rsidRPr="00167731">
        <w:rPr>
          <w:rFonts w:ascii="Times New Roman" w:hAnsi="Times New Roman"/>
          <w:b/>
          <w:sz w:val="22"/>
          <w:lang w:val="lt-LT"/>
        </w:rPr>
        <w:t>4.32 straipsnis. Kilnojamojo daikto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3_5"/>
      <w:r w:rsidRPr="00167731">
        <w:rPr>
          <w:rFonts w:ascii="Times New Roman" w:hAnsi="Times New Roman"/>
          <w:b/>
          <w:sz w:val="22"/>
          <w:lang w:val="lt-LT"/>
        </w:rPr>
        <w:t>4.33 straipsnis. Nekilnojamojo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4" w:name="skirsnis46"/>
      <w:r w:rsidRPr="00167731">
        <w:rPr>
          <w:sz w:val="22"/>
        </w:rPr>
        <w:t>Ketvirtasis skirsnis</w:t>
      </w:r>
    </w:p>
    <w:bookmarkEnd w:id="854"/>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5" w:name="straipsnis34_5"/>
      <w:r w:rsidRPr="00167731">
        <w:rPr>
          <w:rFonts w:ascii="Times New Roman" w:hAnsi="Times New Roman"/>
          <w:b/>
          <w:sz w:val="22"/>
          <w:lang w:val="lt-LT"/>
        </w:rPr>
        <w:t>4.34 straipsnis. Valdymo gynimas</w:t>
      </w:r>
    </w:p>
    <w:bookmarkEnd w:id="8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6" w:name="straipsnis35_5"/>
      <w:r w:rsidRPr="00167731">
        <w:rPr>
          <w:rFonts w:ascii="Times New Roman" w:hAnsi="Times New Roman"/>
          <w:b/>
          <w:sz w:val="22"/>
          <w:lang w:val="lt-LT"/>
        </w:rPr>
        <w:t>4.35 straipsnis. Valdymo pažeidimas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6_5"/>
      <w:r w:rsidRPr="00167731">
        <w:rPr>
          <w:rFonts w:ascii="Times New Roman" w:hAnsi="Times New Roman"/>
          <w:b/>
          <w:sz w:val="22"/>
          <w:lang w:val="lt-LT"/>
        </w:rPr>
        <w:t>4.36 straipsnis. Ginčai dėl daikto valdymo</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8" w:name="skyrius54"/>
      <w:r w:rsidRPr="00167731">
        <w:rPr>
          <w:rFonts w:ascii="Times New Roman" w:hAnsi="Times New Roman"/>
          <w:sz w:val="22"/>
        </w:rPr>
        <w:t>V SKYRIUS</w:t>
      </w:r>
    </w:p>
    <w:bookmarkEnd w:id="85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59" w:name="skirsnis47"/>
      <w:r w:rsidRPr="00167731">
        <w:rPr>
          <w:sz w:val="22"/>
        </w:rPr>
        <w:t>Pirmasis skirsnis</w:t>
      </w:r>
    </w:p>
    <w:bookmarkEnd w:id="85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0" w:name="straipsnis37_5"/>
      <w:r w:rsidRPr="00167731">
        <w:rPr>
          <w:rFonts w:ascii="Times New Roman" w:hAnsi="Times New Roman"/>
          <w:b/>
          <w:sz w:val="22"/>
          <w:lang w:val="lt-LT"/>
        </w:rPr>
        <w:t>4.37 straipsnis. Nuosavybės teisės sąvoka</w:t>
      </w:r>
    </w:p>
    <w:bookmarkEnd w:id="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1" w:name="straipsnis38_5"/>
      <w:r w:rsidRPr="00167731">
        <w:rPr>
          <w:rFonts w:ascii="Times New Roman" w:hAnsi="Times New Roman"/>
          <w:b/>
          <w:sz w:val="22"/>
          <w:lang w:val="lt-LT"/>
        </w:rPr>
        <w:t>4.38 straipsnis. Nuosavybės teisės objektas</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9_5"/>
      <w:r w:rsidRPr="00167731">
        <w:rPr>
          <w:rFonts w:ascii="Times New Roman" w:hAnsi="Times New Roman"/>
          <w:b/>
          <w:sz w:val="22"/>
          <w:lang w:val="lt-LT"/>
        </w:rPr>
        <w:t>4.39 straipsnis. Nuosavybės teisės apribojimas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40_5"/>
      <w:r w:rsidRPr="00167731">
        <w:rPr>
          <w:rFonts w:ascii="Times New Roman" w:hAnsi="Times New Roman"/>
          <w:b/>
          <w:sz w:val="22"/>
          <w:lang w:val="lt-LT"/>
        </w:rPr>
        <w:t>4.40 straipsnis. Žemės sklypo savininko teisių turinys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1_5"/>
      <w:r w:rsidRPr="00167731">
        <w:rPr>
          <w:rFonts w:ascii="Times New Roman" w:hAnsi="Times New Roman"/>
          <w:b/>
          <w:sz w:val="22"/>
          <w:lang w:val="lt-LT"/>
        </w:rPr>
        <w:t>4.41 straipsnis. Gyvūnų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5" w:name="straipsnis42_5"/>
      <w:r w:rsidRPr="00167731">
        <w:rPr>
          <w:rFonts w:ascii="Times New Roman" w:hAnsi="Times New Roman"/>
          <w:b/>
          <w:sz w:val="22"/>
          <w:lang w:val="lt-LT"/>
        </w:rPr>
        <w:t>4.42 straipsnis. Teisė į kaimyninio sklypo medžių, krūmų ir kitų augalų dalis bei jų vaisius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6" w:name="straipsnis43_5"/>
      <w:r w:rsidRPr="00167731">
        <w:rPr>
          <w:rFonts w:ascii="Times New Roman" w:hAnsi="Times New Roman"/>
          <w:b/>
          <w:sz w:val="22"/>
          <w:lang w:val="lt-LT"/>
        </w:rPr>
        <w:t>4.43 straipsnis. Laikinas pasinaudojimas svetimu žemės sklypu susisiekimui</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7" w:name="straipsnis44_5"/>
      <w:r w:rsidRPr="00167731">
        <w:rPr>
          <w:rFonts w:ascii="Times New Roman" w:hAnsi="Times New Roman"/>
          <w:b/>
          <w:sz w:val="22"/>
          <w:lang w:val="lt-LT"/>
        </w:rPr>
        <w:t>4.44 straipsnis. Neleistinumas laikinai pasinaudoti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8" w:name="straipsnis45_5"/>
      <w:r w:rsidRPr="00167731">
        <w:rPr>
          <w:rFonts w:ascii="Times New Roman" w:hAnsi="Times New Roman"/>
          <w:b/>
          <w:sz w:val="22"/>
          <w:lang w:val="lt-LT"/>
        </w:rPr>
        <w:t>4.45 straipsnis. Žemės sklypo ribų nustatymas</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6_5"/>
      <w:r w:rsidRPr="00167731">
        <w:rPr>
          <w:rFonts w:ascii="Times New Roman" w:hAnsi="Times New Roman"/>
          <w:b/>
          <w:sz w:val="22"/>
          <w:lang w:val="lt-LT"/>
        </w:rPr>
        <w:t>4.46 straipsnis. Teisė į sklypo ribas žyminčius nekilnojamuosius daiktus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0" w:name="skirsnis48"/>
      <w:r w:rsidRPr="00167731">
        <w:rPr>
          <w:sz w:val="22"/>
        </w:rPr>
        <w:t>Antrasis skirsnis</w:t>
      </w:r>
    </w:p>
    <w:bookmarkEnd w:id="87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1" w:name="straipsnis47_5"/>
      <w:r w:rsidRPr="00167731">
        <w:rPr>
          <w:rFonts w:ascii="Times New Roman" w:hAnsi="Times New Roman"/>
          <w:b/>
          <w:sz w:val="22"/>
          <w:lang w:val="lt-LT"/>
        </w:rPr>
        <w:t>4.47 straipsnis. Nuosavybės teisės įgijimo pagrindai</w:t>
      </w:r>
    </w:p>
    <w:bookmarkEnd w:id="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2" w:name="straipsnis48_5"/>
      <w:r w:rsidRPr="00167731">
        <w:rPr>
          <w:rFonts w:ascii="Times New Roman" w:hAnsi="Times New Roman"/>
          <w:b/>
          <w:sz w:val="22"/>
          <w:lang w:val="lt-LT"/>
        </w:rPr>
        <w:t>4.48 straipsnis. Nuosavybės teisės įgijimas perdavimo būdu</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3" w:name="straipsnis49_5"/>
      <w:r w:rsidRPr="00167731">
        <w:rPr>
          <w:rFonts w:ascii="Times New Roman" w:hAnsi="Times New Roman"/>
          <w:b/>
          <w:sz w:val="22"/>
          <w:lang w:val="lt-LT"/>
        </w:rPr>
        <w:t>4.49 straipsnis. Momentas, nuo kurio daikto įgijėjas pagal sandorį įgyja nuosavybės teisę</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4" w:name="straipsnis50_5"/>
      <w:r w:rsidRPr="00167731">
        <w:rPr>
          <w:rFonts w:ascii="Times New Roman" w:hAnsi="Times New Roman"/>
          <w:b/>
          <w:sz w:val="22"/>
          <w:lang w:val="lt-LT"/>
        </w:rPr>
        <w:t>4.50 straipsnis. Daikto perdavimas įgijėjui</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1_5"/>
      <w:r w:rsidRPr="00167731">
        <w:rPr>
          <w:rFonts w:ascii="Times New Roman" w:hAnsi="Times New Roman"/>
          <w:b/>
          <w:sz w:val="22"/>
          <w:lang w:val="lt-LT"/>
        </w:rPr>
        <w:t>4.51 straipsnis. Turinčių ypatingą reikšmę daiktų įgijimas</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6" w:name="straipsnis52_4"/>
      <w:r w:rsidRPr="00167731">
        <w:rPr>
          <w:rFonts w:ascii="Times New Roman" w:hAnsi="Times New Roman"/>
          <w:b/>
          <w:sz w:val="22"/>
          <w:lang w:val="lt-LT"/>
        </w:rPr>
        <w:t>4.52 straipsnis. Perleidžiamo daikto atsitiktinio žuvimo ar sugedimo rizika</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3_4"/>
      <w:r w:rsidRPr="00167731">
        <w:rPr>
          <w:rFonts w:ascii="Times New Roman" w:hAnsi="Times New Roman"/>
          <w:b/>
          <w:sz w:val="22"/>
          <w:lang w:val="lt-LT"/>
        </w:rPr>
        <w:t>4.53 straipsnis. Nuosavybės teisė į vaisius ir pajamas</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4_4"/>
      <w:r w:rsidRPr="00167731">
        <w:rPr>
          <w:rFonts w:ascii="Times New Roman" w:hAnsi="Times New Roman"/>
          <w:b/>
          <w:sz w:val="22"/>
          <w:lang w:val="lt-LT"/>
        </w:rPr>
        <w:t>4.54 straipsnis. Daikto atsiradimas susijungus kilnojamiesiems daiktams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5_4"/>
      <w:r w:rsidRPr="00167731">
        <w:rPr>
          <w:rFonts w:ascii="Times New Roman" w:hAnsi="Times New Roman"/>
          <w:b/>
          <w:sz w:val="22"/>
          <w:lang w:val="lt-LT"/>
        </w:rPr>
        <w:t>4.55 straipsnis. Daikto pagaminimas iš svetimos medžiagos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6_4"/>
      <w:r w:rsidRPr="00167731">
        <w:rPr>
          <w:rFonts w:ascii="Times New Roman" w:hAnsi="Times New Roman"/>
          <w:b/>
          <w:sz w:val="22"/>
          <w:lang w:val="lt-LT"/>
        </w:rPr>
        <w:t>4.56 straipsnis. Daikto pagaminimas iš savos ir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7_4"/>
      <w:r w:rsidRPr="00167731">
        <w:rPr>
          <w:rFonts w:ascii="Times New Roman" w:hAnsi="Times New Roman"/>
          <w:b/>
          <w:sz w:val="22"/>
          <w:lang w:val="lt-LT"/>
        </w:rPr>
        <w:t>4.57 straipsnis. Bešeimininkis daiktas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8_4"/>
      <w:r w:rsidRPr="00167731">
        <w:rPr>
          <w:rFonts w:ascii="Times New Roman" w:hAnsi="Times New Roman"/>
          <w:b/>
          <w:sz w:val="22"/>
          <w:lang w:val="lt-LT"/>
        </w:rPr>
        <w:t>4.58 straipsnis. Nuosavybės teisės į bešeimininkį daiktą įgijimas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9_4"/>
      <w:r w:rsidRPr="00167731">
        <w:rPr>
          <w:rFonts w:ascii="Times New Roman" w:hAnsi="Times New Roman"/>
          <w:b/>
          <w:sz w:val="22"/>
          <w:lang w:val="lt-LT"/>
        </w:rPr>
        <w:t>4.59 straipsnis. Laukiniai gyvūnai</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60_4"/>
      <w:r w:rsidRPr="00167731">
        <w:rPr>
          <w:rFonts w:ascii="Times New Roman" w:hAnsi="Times New Roman"/>
          <w:b/>
          <w:sz w:val="22"/>
          <w:lang w:val="lt-LT"/>
        </w:rPr>
        <w:t>4.60 straipsnis. Laukinės ir naminės bitės</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1_4"/>
      <w:r w:rsidRPr="00167731">
        <w:rPr>
          <w:rFonts w:ascii="Times New Roman" w:hAnsi="Times New Roman"/>
          <w:b/>
          <w:sz w:val="22"/>
          <w:lang w:val="lt-LT"/>
        </w:rPr>
        <w:t>4.61 straipsnis. Bepriežiūriai ir priklydę naminiai gyvūnai</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6" w:name="straipsnis62_4"/>
      <w:r w:rsidRPr="00167731">
        <w:rPr>
          <w:rFonts w:ascii="Times New Roman" w:hAnsi="Times New Roman"/>
          <w:b/>
          <w:sz w:val="22"/>
          <w:lang w:val="lt-LT"/>
        </w:rPr>
        <w:t>4.62 straipsnis. Radinys</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3_4"/>
      <w:r w:rsidRPr="00167731">
        <w:rPr>
          <w:rFonts w:ascii="Times New Roman" w:hAnsi="Times New Roman"/>
          <w:b/>
          <w:sz w:val="22"/>
          <w:lang w:val="lt-LT"/>
        </w:rPr>
        <w:t>4.63 straipsnis. Greitai gendantys bešeimininkiai ir rasti daiktai</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8" w:name="straipsnis64_4"/>
      <w:r w:rsidRPr="00167731">
        <w:rPr>
          <w:rFonts w:ascii="Times New Roman" w:hAnsi="Times New Roman"/>
          <w:b/>
          <w:sz w:val="22"/>
          <w:lang w:val="lt-LT"/>
        </w:rPr>
        <w:t>4.64 straipsnis. Atlyginimas už daikto radimą</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9" w:name="straipsnis65_4"/>
      <w:r w:rsidRPr="00167731">
        <w:rPr>
          <w:rFonts w:ascii="Times New Roman" w:hAnsi="Times New Roman"/>
          <w:b/>
          <w:sz w:val="22"/>
          <w:lang w:val="lt-LT"/>
        </w:rPr>
        <w:t>4.65 straipsnis. Lobis</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0" w:name="straipsnis66_4"/>
      <w:r w:rsidRPr="00167731">
        <w:rPr>
          <w:rFonts w:ascii="Times New Roman" w:hAnsi="Times New Roman"/>
          <w:b/>
          <w:sz w:val="22"/>
          <w:lang w:val="lt-LT"/>
        </w:rPr>
        <w:t>4.66 straipsnis. Netinkamas kultūros vertybių laikymas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7_4"/>
      <w:r w:rsidRPr="00167731">
        <w:rPr>
          <w:rFonts w:ascii="Times New Roman" w:hAnsi="Times New Roman"/>
          <w:b/>
          <w:sz w:val="22"/>
          <w:lang w:val="lt-LT"/>
        </w:rPr>
        <w:t>4.67 straipsnis. Daikto paėmimas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2" w:name="skirsnis49"/>
      <w:r w:rsidRPr="00167731">
        <w:rPr>
          <w:sz w:val="22"/>
        </w:rPr>
        <w:t>Trečiasis skirsnis</w:t>
      </w:r>
    </w:p>
    <w:bookmarkEnd w:id="892"/>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3" w:name="straipsnis68_4"/>
      <w:r w:rsidRPr="00167731">
        <w:rPr>
          <w:rFonts w:ascii="Times New Roman" w:hAnsi="Times New Roman"/>
          <w:b/>
          <w:sz w:val="22"/>
          <w:lang w:val="lt-LT"/>
        </w:rPr>
        <w:t>4.68 straipsnis. Įgyjamosios senaties samprata</w:t>
      </w:r>
    </w:p>
    <w:bookmarkEnd w:id="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9_4"/>
      <w:r w:rsidRPr="00167731">
        <w:rPr>
          <w:rFonts w:ascii="Times New Roman" w:hAnsi="Times New Roman"/>
          <w:b/>
          <w:sz w:val="22"/>
          <w:lang w:val="lt-LT"/>
        </w:rPr>
        <w:t>4.69 straipsnis. Įgyjamąja senatimi nuosavybėn įgyjami daiktai</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70_4"/>
      <w:r w:rsidRPr="00167731">
        <w:rPr>
          <w:rFonts w:ascii="Times New Roman" w:hAnsi="Times New Roman"/>
          <w:b/>
          <w:sz w:val="22"/>
          <w:lang w:val="lt-LT"/>
        </w:rPr>
        <w:t>4.70 straipsnis. Sąžiningai įgytas ir valdomas daiktas</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1_4"/>
      <w:r w:rsidRPr="00167731">
        <w:rPr>
          <w:rFonts w:ascii="Times New Roman" w:hAnsi="Times New Roman"/>
          <w:b/>
          <w:sz w:val="22"/>
          <w:lang w:val="lt-LT"/>
        </w:rPr>
        <w:t>4.71 straipsnis. Nepertraukiamas daikto valdymas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7" w:name="skirsnis50"/>
      <w:r w:rsidRPr="00167731">
        <w:rPr>
          <w:sz w:val="22"/>
        </w:rPr>
        <w:t>Ketvirtasis skirsnis</w:t>
      </w:r>
    </w:p>
    <w:bookmarkEnd w:id="89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8" w:name="straipsnis72_4"/>
      <w:r w:rsidRPr="00167731">
        <w:rPr>
          <w:rFonts w:ascii="Times New Roman" w:hAnsi="Times New Roman"/>
          <w:b/>
          <w:sz w:val="22"/>
          <w:lang w:val="lt-LT"/>
        </w:rPr>
        <w:t>4.72 straipsnis. Bendrosios nuosavybės teisės samprata ir subjektai</w:t>
      </w:r>
    </w:p>
    <w:bookmarkEnd w:id="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9" w:name="straipsnis73_4"/>
      <w:r w:rsidRPr="00167731">
        <w:rPr>
          <w:rFonts w:ascii="Times New Roman" w:hAnsi="Times New Roman"/>
          <w:b/>
          <w:sz w:val="22"/>
          <w:lang w:val="lt-LT"/>
        </w:rPr>
        <w:t>4.73 straipsnis. Bendrosios nuosavybės teisės rūšys</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4_4"/>
      <w:r w:rsidRPr="00167731">
        <w:rPr>
          <w:rFonts w:ascii="Times New Roman" w:hAnsi="Times New Roman"/>
          <w:b/>
          <w:sz w:val="22"/>
          <w:lang w:val="lt-LT"/>
        </w:rPr>
        <w:t>4.74 straipsnis. Bendrosios nuosavybės teisės objektai</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1" w:name="straipsnis75_4"/>
      <w:r w:rsidRPr="00167731">
        <w:rPr>
          <w:rFonts w:ascii="Times New Roman" w:hAnsi="Times New Roman"/>
          <w:b/>
          <w:sz w:val="22"/>
          <w:lang w:val="lt-LT"/>
        </w:rPr>
        <w:t>4.75 straipsnis. Bendrosios nuosavybės teisės įgyvendinimas</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2" w:name="straipsnis76_4"/>
      <w:r w:rsidRPr="00167731">
        <w:rPr>
          <w:rFonts w:ascii="Times New Roman" w:hAnsi="Times New Roman"/>
          <w:b/>
          <w:sz w:val="22"/>
          <w:lang w:val="lt-LT"/>
        </w:rPr>
        <w:t>4.76 straipsnis. Bendraturčių teisės ir pareigos naudojantis bendrąja daline nuosavybe ir ją išlaikant</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7_4"/>
      <w:r w:rsidRPr="00167731">
        <w:rPr>
          <w:rFonts w:ascii="Times New Roman" w:hAnsi="Times New Roman"/>
          <w:b/>
          <w:sz w:val="22"/>
          <w:lang w:val="lt-LT"/>
        </w:rPr>
        <w:t>4.77 straipsnis. Bendraturčių teisių pasikeitimas padidinus bendrąją dalinę nuosavybę</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4"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5" w:name="straipsnis79_4"/>
      <w:r w:rsidRPr="00167731">
        <w:rPr>
          <w:rFonts w:ascii="Times New Roman" w:hAnsi="Times New Roman"/>
          <w:b/>
          <w:sz w:val="22"/>
          <w:lang w:val="lt-LT"/>
        </w:rPr>
        <w:t xml:space="preserve">4.79 straipsnis. Pirmenybės teisė pirkti parduodamas dalis, esančias bendrąja nuosavybe </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6" w:name="straipsnis80_4"/>
      <w:r w:rsidRPr="00167731">
        <w:rPr>
          <w:rFonts w:ascii="Times New Roman" w:hAnsi="Times New Roman"/>
          <w:b/>
          <w:sz w:val="22"/>
          <w:lang w:val="lt-LT"/>
        </w:rPr>
        <w:t>4.80 straipsnis. Atidalijimas iš bendrosios dalinės nuosavybės</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7"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8" w:name="straipsnis82_4"/>
      <w:r w:rsidRPr="00167731">
        <w:rPr>
          <w:rFonts w:ascii="Times New Roman" w:hAnsi="Times New Roman"/>
          <w:b/>
          <w:sz w:val="22"/>
          <w:lang w:val="lt-LT"/>
        </w:rPr>
        <w:t>4.82 straipsnis. Butų ir kitų patalpų savininkų bendrosios dalinės nuosavybės teisė</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iki 2013-01-01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nuo 2013-01-01</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6"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09" w:name="straipsnis83_4"/>
      <w:r w:rsidRPr="00167731">
        <w:rPr>
          <w:rFonts w:ascii="Times New Roman" w:hAnsi="Times New Roman"/>
          <w:b/>
          <w:sz w:val="22"/>
          <w:lang w:val="lt-LT"/>
        </w:rPr>
        <w:t>4.83 straipsnis. Butų ir kitų patalpų savininkų teisės ir pareigos naudojantis bendrąja daline nuosavybe</w:t>
      </w:r>
    </w:p>
    <w:bookmarkEnd w:id="909"/>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EF1E3B">
      <w:pPr>
        <w:ind w:firstLine="720"/>
        <w:jc w:val="both"/>
        <w:rPr>
          <w:rFonts w:ascii="Times New Roman" w:hAnsi="Times New Roman"/>
          <w:sz w:val="22"/>
          <w:lang w:val="lt-LT"/>
        </w:rPr>
      </w:pP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iki 2013-01-01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nuo 2013-01-01</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6C11E6" w:rsidRPr="00167731" w:rsidRDefault="006C11E6">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7"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iki 2013-01-01</w:t>
      </w:r>
    </w:p>
    <w:p w:rsidR="00E97A4F" w:rsidRPr="00167731" w:rsidRDefault="00E97A4F">
      <w:pPr>
        <w:ind w:left="2430" w:hanging="1710"/>
        <w:jc w:val="both"/>
        <w:rPr>
          <w:rFonts w:ascii="Times New Roman" w:hAnsi="Times New Roman"/>
          <w:b/>
          <w:sz w:val="22"/>
          <w:lang w:val="lt-LT"/>
        </w:rPr>
      </w:pPr>
      <w:bookmarkStart w:id="910" w:name="straipsnis84_4"/>
      <w:r w:rsidRPr="00167731">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167731" w:rsidRDefault="00E97A4F">
      <w:pPr>
        <w:pStyle w:val="BodyTextIndent2"/>
        <w:rPr>
          <w:i w:val="0"/>
          <w:sz w:val="22"/>
        </w:rPr>
      </w:pPr>
      <w:r w:rsidRPr="00167731">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Administravimo išlaidas apmoka butų ir kitų patalpų savininkai proporcingai jų daliai bendrojoje dalinėje nuosavybėje.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Administratoriaus veiklai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XIV skyriaus normos.</w:t>
      </w: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nuo 2013-01-01</w:t>
      </w:r>
    </w:p>
    <w:p w:rsidR="00776164" w:rsidRPr="00167731" w:rsidRDefault="00776164" w:rsidP="00776164">
      <w:pPr>
        <w:pStyle w:val="BodyTextIndent2"/>
        <w:ind w:left="2410" w:hanging="1690"/>
        <w:rPr>
          <w:b/>
          <w:bCs/>
          <w:i w:val="0"/>
          <w:color w:val="000000"/>
          <w:sz w:val="22"/>
          <w:szCs w:val="22"/>
        </w:rPr>
      </w:pPr>
      <w:bookmarkStart w:id="911" w:name="straipsnis84_5"/>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2" w:name="p_3_5"/>
      <w:bookmarkEnd w:id="912"/>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3" w:name="p_3_6"/>
      <w:bookmarkEnd w:id="913"/>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4" w:name="p_3_7"/>
      <w:bookmarkEnd w:id="914"/>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5" w:name="p_3_9"/>
      <w:bookmarkEnd w:id="915"/>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8"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iki 2013-01-01</w:t>
      </w:r>
    </w:p>
    <w:p w:rsidR="00E97A4F" w:rsidRPr="00167731" w:rsidRDefault="00E97A4F">
      <w:pPr>
        <w:ind w:left="2410" w:hanging="1690"/>
        <w:jc w:val="both"/>
        <w:rPr>
          <w:rFonts w:ascii="Times New Roman" w:hAnsi="Times New Roman"/>
          <w:b/>
          <w:sz w:val="22"/>
          <w:lang w:val="lt-LT"/>
        </w:rPr>
      </w:pPr>
      <w:bookmarkStart w:id="916" w:name="straipsnis85_4"/>
      <w:r w:rsidRPr="00167731">
        <w:rPr>
          <w:rFonts w:ascii="Times New Roman" w:hAnsi="Times New Roman"/>
          <w:b/>
          <w:sz w:val="22"/>
          <w:lang w:val="lt-LT"/>
        </w:rPr>
        <w:t xml:space="preserve">4.85 straipsnis. Butų ir kitų patalpų savininkų bendrosios dalinės nuosavybės teisės įgyvendinimas </w:t>
      </w:r>
    </w:p>
    <w:bookmarkEnd w:id="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nuo 2013-01-01</w:t>
      </w:r>
    </w:p>
    <w:p w:rsidR="00776164" w:rsidRPr="00167731" w:rsidRDefault="00776164" w:rsidP="00776164">
      <w:pPr>
        <w:ind w:left="2410" w:hanging="1690"/>
        <w:jc w:val="both"/>
        <w:rPr>
          <w:rFonts w:ascii="Times New Roman" w:hAnsi="Times New Roman"/>
          <w:b/>
          <w:color w:val="000000"/>
          <w:sz w:val="22"/>
          <w:szCs w:val="22"/>
          <w:lang w:val="lt-LT"/>
        </w:rPr>
      </w:pPr>
      <w:bookmarkStart w:id="917" w:name="straipsnis85_5"/>
      <w:r w:rsidRPr="00167731">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8" w:name="p_4_1"/>
      <w:bookmarkEnd w:id="918"/>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9" w:name="p_4_3"/>
      <w:bookmarkEnd w:id="919"/>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20" w:name="p_4_4"/>
      <w:bookmarkEnd w:id="920"/>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1" w:name="p_4_5"/>
      <w:bookmarkEnd w:id="921"/>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2" w:name="p_4_6"/>
      <w:bookmarkEnd w:id="922"/>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3"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4" w:name="straipsnis87_4"/>
      <w:r w:rsidRPr="00167731">
        <w:rPr>
          <w:rFonts w:ascii="Times New Roman" w:hAnsi="Times New Roman"/>
          <w:b/>
          <w:sz w:val="22"/>
          <w:lang w:val="lt-LT"/>
        </w:rPr>
        <w:t>4.87 straipsnis. Bendraturčių teisių pasikeitimas padidinus bendrąją jungtinę nuosavybę</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5"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6" w:name="straipsnis89_4"/>
      <w:r w:rsidRPr="00167731">
        <w:rPr>
          <w:rFonts w:ascii="Times New Roman" w:hAnsi="Times New Roman"/>
          <w:b/>
          <w:sz w:val="22"/>
          <w:lang w:val="lt-LT"/>
        </w:rPr>
        <w:t>4.89 straipsnis. Bendraturčio dalies nustatymas bendrojoje jungtinėje nuosavybėje</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0_4"/>
      <w:r w:rsidRPr="00167731">
        <w:rPr>
          <w:rFonts w:ascii="Times New Roman" w:hAnsi="Times New Roman"/>
          <w:b/>
          <w:sz w:val="22"/>
          <w:lang w:val="lt-LT"/>
        </w:rPr>
        <w:t>4.90 straipsnis. Atidalijimas iš bendrosios jungtinės nuosavybės</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1_4"/>
      <w:r w:rsidRPr="00167731">
        <w:rPr>
          <w:rFonts w:ascii="Times New Roman" w:hAnsi="Times New Roman"/>
          <w:b/>
          <w:sz w:val="22"/>
          <w:lang w:val="lt-LT"/>
        </w:rPr>
        <w:t>4.91 straipsnis. Išieškojimas iš bendrosios jungtinės nuosavybės</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9" w:name="straipsnis92_4"/>
      <w:r w:rsidRPr="00167731">
        <w:rPr>
          <w:rFonts w:ascii="Times New Roman" w:hAnsi="Times New Roman"/>
          <w:b/>
          <w:sz w:val="22"/>
          <w:lang w:val="lt-LT"/>
        </w:rPr>
        <w:t>4.92 straipsnis. Sutuoktinių bendrosios jungtinės nuosavybės teisė</w:t>
      </w:r>
    </w:p>
    <w:bookmarkEnd w:id="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30" w:name="skirsnis51"/>
      <w:r w:rsidRPr="00167731">
        <w:rPr>
          <w:sz w:val="22"/>
        </w:rPr>
        <w:t>Penktasis skirsnis</w:t>
      </w:r>
    </w:p>
    <w:bookmarkEnd w:id="930"/>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1" w:name="straipsnis93_4"/>
      <w:r w:rsidRPr="00167731">
        <w:rPr>
          <w:rFonts w:ascii="Times New Roman" w:hAnsi="Times New Roman"/>
          <w:b/>
          <w:sz w:val="22"/>
          <w:lang w:val="lt-LT"/>
        </w:rPr>
        <w:t xml:space="preserve">4.93 straipsnis. Savininko teisių apsauga </w:t>
      </w:r>
    </w:p>
    <w:bookmarkEnd w:id="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2" w:name="straipsnis94_4"/>
      <w:r w:rsidRPr="00167731">
        <w:rPr>
          <w:rFonts w:ascii="Times New Roman" w:hAnsi="Times New Roman"/>
          <w:b/>
          <w:sz w:val="22"/>
          <w:lang w:val="lt-LT"/>
        </w:rPr>
        <w:t>4.94 straipsnis. Laikinas pasinaudojimas daiktu prieš savininko valią</w:t>
      </w:r>
    </w:p>
    <w:bookmarkEnd w:id="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3" w:name="straipsnis95_4"/>
      <w:r w:rsidRPr="00167731">
        <w:rPr>
          <w:rFonts w:ascii="Times New Roman" w:hAnsi="Times New Roman"/>
          <w:b/>
          <w:sz w:val="22"/>
          <w:lang w:val="lt-LT"/>
        </w:rPr>
        <w:t>4.95 straipsnis. Savininko teisė išreikalauti savo daiktą iš svetimo neteisėto valdymo</w:t>
      </w:r>
    </w:p>
    <w:bookmarkEnd w:id="933"/>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4" w:name="straipsnis96_4"/>
      <w:r w:rsidRPr="00167731">
        <w:rPr>
          <w:rFonts w:ascii="Times New Roman" w:hAnsi="Times New Roman"/>
          <w:b/>
          <w:sz w:val="22"/>
          <w:lang w:val="lt-LT"/>
        </w:rPr>
        <w:t>4.96 straipsnis. Daikto išreikalavimas iš sąžiningo įgijėjo</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5" w:name="straipsnis97_4"/>
      <w:r w:rsidRPr="00167731">
        <w:rPr>
          <w:rFonts w:ascii="Times New Roman" w:hAnsi="Times New Roman"/>
          <w:b/>
          <w:sz w:val="22"/>
          <w:lang w:val="lt-LT"/>
        </w:rPr>
        <w:t>4.97 straipsnis. Atsiskaitymai grąžinant daiktą iš neteisėto valdymo</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6" w:name="straipsnis98_4"/>
      <w:r w:rsidRPr="00167731">
        <w:rPr>
          <w:rFonts w:ascii="Times New Roman" w:hAnsi="Times New Roman"/>
          <w:b/>
          <w:sz w:val="22"/>
          <w:lang w:val="lt-LT"/>
        </w:rPr>
        <w:t>4.98 straipsnis. Nuosavybės teisės gynimas nuo pažeidimų, nesusijusių su valdymo netekimu</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7" w:name="straipsnis99_4"/>
      <w:r w:rsidRPr="00167731">
        <w:rPr>
          <w:rFonts w:ascii="Times New Roman" w:hAnsi="Times New Roman"/>
          <w:b/>
          <w:sz w:val="22"/>
          <w:lang w:val="lt-LT"/>
        </w:rPr>
        <w:t>4.99 straipsnis. Žemės sklypo savininko teisių gynimas nuo galimų pažeidimų, nesusijusių su valdymo netekimu</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8" w:name="straipsnis100_4"/>
      <w:r w:rsidRPr="00167731">
        <w:rPr>
          <w:rFonts w:ascii="Times New Roman" w:hAnsi="Times New Roman"/>
          <w:b/>
          <w:sz w:val="22"/>
          <w:lang w:val="lt-LT"/>
        </w:rPr>
        <w:t xml:space="preserve">4.100 straipsnis. Nuosavybės paėmimas visuomenės poreikiams </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9"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40"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1"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1"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2" w:name="straipsnis104_4"/>
      <w:r w:rsidRPr="00167731">
        <w:rPr>
          <w:rFonts w:ascii="Times New Roman" w:hAnsi="Times New Roman"/>
          <w:b/>
          <w:sz w:val="22"/>
          <w:lang w:val="lt-LT"/>
        </w:rPr>
        <w:t>4.104 straipsnis. Teisės naudotis žemės sklypu praradimo pasekmės</w:t>
      </w:r>
    </w:p>
    <w:bookmarkEnd w:id="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3" w:name="straipsnis105_4"/>
      <w:r w:rsidRPr="00167731">
        <w:rPr>
          <w:rFonts w:ascii="Times New Roman" w:hAnsi="Times New Roman"/>
          <w:b/>
          <w:sz w:val="22"/>
          <w:lang w:val="lt-LT"/>
        </w:rPr>
        <w:t>4.105 straipsnis. Teisės į žemės sklypą praradimo pasekmės</w:t>
      </w:r>
    </w:p>
    <w:bookmarkEnd w:id="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4" w:name="skyrius55"/>
      <w:r w:rsidRPr="00167731">
        <w:rPr>
          <w:rFonts w:ascii="Times New Roman" w:hAnsi="Times New Roman"/>
          <w:sz w:val="22"/>
        </w:rPr>
        <w:t>VI SKYRIUS</w:t>
      </w:r>
    </w:p>
    <w:bookmarkEnd w:id="94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5" w:name="straipsnis106_4"/>
      <w:r w:rsidRPr="00167731">
        <w:rPr>
          <w:rFonts w:ascii="Times New Roman" w:hAnsi="Times New Roman"/>
          <w:b/>
          <w:sz w:val="22"/>
          <w:lang w:val="lt-LT"/>
        </w:rPr>
        <w:t>4.106 straipsnis. Turto patikėjimo teisės sąvoka ir tikslas</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7_4"/>
      <w:r w:rsidRPr="00167731">
        <w:rPr>
          <w:rFonts w:ascii="Times New Roman" w:hAnsi="Times New Roman"/>
          <w:b/>
          <w:sz w:val="22"/>
          <w:lang w:val="lt-LT"/>
        </w:rPr>
        <w:t>4.107 straipsnis. Turto patikėjimo teisės subjektai</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8_4"/>
      <w:r w:rsidRPr="00167731">
        <w:rPr>
          <w:rFonts w:ascii="Times New Roman" w:hAnsi="Times New Roman"/>
          <w:b/>
          <w:sz w:val="22"/>
          <w:lang w:val="lt-LT"/>
        </w:rPr>
        <w:t>4.108 straipsnis. Turto patikėjimo teisės atsiradimo pagrindai</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09_4"/>
      <w:r w:rsidRPr="00167731">
        <w:rPr>
          <w:rFonts w:ascii="Times New Roman" w:hAnsi="Times New Roman"/>
          <w:b/>
          <w:sz w:val="22"/>
          <w:lang w:val="lt-LT"/>
        </w:rPr>
        <w:t>4.109 straipsnis. Turto patikėjimo teisės turinys</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9" w:name="straipsnis110_4"/>
      <w:r w:rsidRPr="00167731">
        <w:rPr>
          <w:rFonts w:ascii="Times New Roman" w:hAnsi="Times New Roman"/>
          <w:b/>
          <w:sz w:val="22"/>
          <w:lang w:val="lt-LT"/>
        </w:rPr>
        <w:t>4.110 straipsnis. Turto patikėjimo teisės gynimas</w:t>
      </w:r>
    </w:p>
    <w:bookmarkEnd w:id="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50" w:name="skyrius56"/>
      <w:r w:rsidRPr="00167731">
        <w:rPr>
          <w:rFonts w:ascii="Times New Roman" w:hAnsi="Times New Roman"/>
          <w:sz w:val="22"/>
        </w:rPr>
        <w:t>VII SKYRIUS</w:t>
      </w:r>
    </w:p>
    <w:bookmarkEnd w:id="95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1" w:name="skirsnis52"/>
      <w:r w:rsidRPr="00167731">
        <w:rPr>
          <w:sz w:val="22"/>
        </w:rPr>
        <w:t>Pirmasis skirsnis</w:t>
      </w:r>
    </w:p>
    <w:bookmarkEnd w:id="951"/>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1_4"/>
      <w:r w:rsidRPr="00167731">
        <w:rPr>
          <w:rFonts w:ascii="Times New Roman" w:hAnsi="Times New Roman"/>
          <w:b/>
          <w:sz w:val="22"/>
          <w:lang w:val="lt-LT"/>
        </w:rPr>
        <w:t>4.111 straipsnis. Servituto sąvoka</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2_4"/>
      <w:r w:rsidRPr="00167731">
        <w:rPr>
          <w:rFonts w:ascii="Times New Roman" w:hAnsi="Times New Roman"/>
          <w:b/>
          <w:sz w:val="22"/>
          <w:lang w:val="lt-LT"/>
        </w:rPr>
        <w:t>4.112 straipsnis. Servituto turinys</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4" w:name="straipsnis113_4"/>
      <w:r w:rsidRPr="00167731">
        <w:rPr>
          <w:rFonts w:ascii="Times New Roman" w:hAnsi="Times New Roman"/>
          <w:b/>
          <w:sz w:val="22"/>
          <w:lang w:val="lt-LT"/>
        </w:rPr>
        <w:t>4.113 straipsnis. Servituto teisių įgyvendinimas</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5" w:name="straipsnis114_4"/>
      <w:r w:rsidRPr="00167731">
        <w:rPr>
          <w:rFonts w:ascii="Times New Roman" w:hAnsi="Times New Roman"/>
          <w:b/>
          <w:sz w:val="22"/>
          <w:lang w:val="lt-LT"/>
        </w:rPr>
        <w:t>4.114 straipsnis. Servituto turėtojo pareiga tinkamai išlaikyti tarnaujantįjį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6" w:name="straipsnis115_4"/>
      <w:r w:rsidRPr="00167731">
        <w:rPr>
          <w:rFonts w:ascii="Times New Roman" w:hAnsi="Times New Roman"/>
          <w:b/>
          <w:sz w:val="22"/>
          <w:lang w:val="lt-LT"/>
        </w:rPr>
        <w:t>4.115 straipsnis. Servituto išlikimas padalijus tarnaujantįjį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6_4"/>
      <w:r w:rsidRPr="00167731">
        <w:rPr>
          <w:rFonts w:ascii="Times New Roman" w:hAnsi="Times New Roman"/>
          <w:b/>
          <w:sz w:val="22"/>
          <w:lang w:val="lt-LT"/>
        </w:rPr>
        <w:t>4.116 straipsnis. Servituto išlikimas padalijus viešpataujantįjį daiktą</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7_4"/>
      <w:r w:rsidRPr="00167731">
        <w:rPr>
          <w:rFonts w:ascii="Times New Roman" w:hAnsi="Times New Roman"/>
          <w:b/>
          <w:sz w:val="22"/>
          <w:lang w:val="lt-LT"/>
        </w:rPr>
        <w:t>4.117 straipsnis. Kelio servitutas</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9" w:name="straipsnis118_4"/>
      <w:r w:rsidRPr="00167731">
        <w:rPr>
          <w:rFonts w:ascii="Times New Roman" w:hAnsi="Times New Roman"/>
          <w:b/>
          <w:sz w:val="22"/>
          <w:lang w:val="lt-LT"/>
        </w:rPr>
        <w:t>4.118 straipsnis. Kelio servitutas, suteikiantis teisę naudotis pėsčiųjų taku</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60" w:name="straipsnis119_4"/>
      <w:r w:rsidRPr="00167731">
        <w:rPr>
          <w:rFonts w:ascii="Times New Roman" w:hAnsi="Times New Roman"/>
          <w:b/>
          <w:sz w:val="22"/>
          <w:lang w:val="lt-LT"/>
        </w:rPr>
        <w:t>4.119 straipsnis. Kelio servitutas, suteikiantis teisę važiuoti transporto priemonėmis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0_4"/>
      <w:r w:rsidRPr="00167731">
        <w:rPr>
          <w:rFonts w:ascii="Times New Roman" w:hAnsi="Times New Roman"/>
          <w:b/>
          <w:sz w:val="22"/>
          <w:lang w:val="lt-LT"/>
        </w:rPr>
        <w:t>4.120 straipsnis. Kelio servitutas, suteikiantis teisę varyti galvijus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1_4"/>
      <w:r w:rsidRPr="00167731">
        <w:rPr>
          <w:rFonts w:ascii="Times New Roman" w:hAnsi="Times New Roman"/>
          <w:b/>
          <w:sz w:val="22"/>
          <w:lang w:val="lt-LT"/>
        </w:rPr>
        <w:t>4.121 straipsnis. Kelio (tako) vietos ir krypties nustatymas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2_4"/>
      <w:r w:rsidRPr="00167731">
        <w:rPr>
          <w:rFonts w:ascii="Times New Roman" w:hAnsi="Times New Roman"/>
          <w:b/>
          <w:sz w:val="22"/>
          <w:lang w:val="lt-LT"/>
        </w:rPr>
        <w:t>4.122 straipsnis. Statinių servitutas</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4" w:name="straipsnis123_4"/>
      <w:r w:rsidRPr="00167731">
        <w:rPr>
          <w:rFonts w:ascii="Times New Roman" w:hAnsi="Times New Roman"/>
          <w:b/>
          <w:sz w:val="22"/>
          <w:lang w:val="lt-LT"/>
        </w:rPr>
        <w:t>4.123 straipsnis. Kiti servitutai</w:t>
      </w:r>
    </w:p>
    <w:bookmarkEnd w:id="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5" w:name="skirsnis53"/>
      <w:r w:rsidRPr="00167731">
        <w:rPr>
          <w:sz w:val="22"/>
        </w:rPr>
        <w:t>Antrasis skirsnis</w:t>
      </w:r>
    </w:p>
    <w:bookmarkEnd w:id="965"/>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4_4"/>
      <w:r w:rsidRPr="00167731">
        <w:rPr>
          <w:rFonts w:ascii="Times New Roman" w:hAnsi="Times New Roman"/>
          <w:b/>
          <w:sz w:val="22"/>
          <w:lang w:val="lt-LT"/>
        </w:rPr>
        <w:t>4.124 straipsnis. Servituto nustatymo pagrindai ir momentas</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5_4"/>
      <w:r w:rsidRPr="00167731">
        <w:rPr>
          <w:rFonts w:ascii="Times New Roman" w:hAnsi="Times New Roman"/>
          <w:b/>
          <w:sz w:val="22"/>
          <w:lang w:val="lt-LT"/>
        </w:rPr>
        <w:t xml:space="preserve">4.125 straipsnis. Servituto nustatymas sandoriais </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6_4"/>
      <w:r w:rsidRPr="00167731">
        <w:rPr>
          <w:rFonts w:ascii="Times New Roman" w:hAnsi="Times New Roman"/>
          <w:b/>
          <w:sz w:val="22"/>
          <w:lang w:val="lt-LT"/>
        </w:rPr>
        <w:t>4.126 straipsnis. Servituto nustatymas teismo sprendimu</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7_4"/>
      <w:r w:rsidRPr="00167731">
        <w:rPr>
          <w:rFonts w:ascii="Times New Roman" w:hAnsi="Times New Roman"/>
          <w:b/>
          <w:sz w:val="22"/>
          <w:lang w:val="lt-LT"/>
        </w:rPr>
        <w:t>4.127 straipsnis. Servituto nustatymo apribojimai</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8_4"/>
      <w:r w:rsidRPr="00167731">
        <w:rPr>
          <w:rFonts w:ascii="Times New Roman" w:hAnsi="Times New Roman"/>
          <w:b/>
          <w:sz w:val="22"/>
          <w:lang w:val="lt-LT"/>
        </w:rPr>
        <w:t>4.128 straipsnis. Daiktai, kuriems gali būti nustatomas servitutas</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1" w:name="straipsnis129_4"/>
      <w:r w:rsidRPr="00167731">
        <w:rPr>
          <w:rFonts w:ascii="Times New Roman" w:hAnsi="Times New Roman"/>
          <w:b/>
          <w:sz w:val="22"/>
          <w:lang w:val="lt-LT"/>
        </w:rPr>
        <w:t>4.129 straipsnis. Dėl servituto nustatymo atsiradusių nuostolių atlyginimas</w:t>
      </w:r>
    </w:p>
    <w:bookmarkEnd w:id="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2" w:name="skirsnis54"/>
      <w:r w:rsidRPr="00167731">
        <w:rPr>
          <w:sz w:val="22"/>
        </w:rPr>
        <w:t>Trečiasis skirsnis</w:t>
      </w:r>
    </w:p>
    <w:bookmarkEnd w:id="972"/>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3" w:name="straipsnis130_4"/>
      <w:r w:rsidRPr="00167731">
        <w:rPr>
          <w:rFonts w:ascii="Times New Roman" w:hAnsi="Times New Roman"/>
          <w:b/>
          <w:sz w:val="22"/>
          <w:lang w:val="lt-LT"/>
        </w:rPr>
        <w:t>4.130 straipsnis. Servituto pasibaigimo pagrindai ir momentas</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4" w:name="straipsnis131_4"/>
      <w:r w:rsidRPr="00167731">
        <w:rPr>
          <w:rFonts w:ascii="Times New Roman" w:hAnsi="Times New Roman"/>
          <w:b/>
          <w:sz w:val="22"/>
          <w:lang w:val="lt-LT"/>
        </w:rPr>
        <w:t xml:space="preserve">4.131 straipsnis. Servituto atsisakymas </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5" w:name="straipsnis132_4"/>
      <w:r w:rsidRPr="00167731">
        <w:rPr>
          <w:rFonts w:ascii="Times New Roman" w:hAnsi="Times New Roman"/>
          <w:b/>
          <w:sz w:val="22"/>
          <w:lang w:val="lt-LT"/>
        </w:rPr>
        <w:t>4.132 straipsnis. Servituto pabaiga tam pačiam asmeniui tapus viešpataujančiojo ir tarnaujančiojo daikto savininku</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6" w:name="straipsnis133_4"/>
      <w:r w:rsidRPr="00167731">
        <w:rPr>
          <w:rFonts w:ascii="Times New Roman" w:hAnsi="Times New Roman"/>
          <w:b/>
          <w:sz w:val="22"/>
          <w:lang w:val="lt-LT"/>
        </w:rPr>
        <w:t>4.133 straipsnis. Servituto pabaiga žuvus viešpataujančiajam ar tarnaujančiajam daiktui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4_4"/>
      <w:r w:rsidRPr="00167731">
        <w:rPr>
          <w:rFonts w:ascii="Times New Roman" w:hAnsi="Times New Roman"/>
          <w:b/>
          <w:sz w:val="22"/>
          <w:lang w:val="lt-LT"/>
        </w:rPr>
        <w:t>4.134 straipsnis. Servituto pabaiga pablogėjus tarnaujančiojo daikto būklei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5_4"/>
      <w:r w:rsidRPr="00167731">
        <w:rPr>
          <w:rFonts w:ascii="Times New Roman" w:hAnsi="Times New Roman"/>
          <w:b/>
          <w:sz w:val="22"/>
          <w:lang w:val="lt-LT"/>
        </w:rPr>
        <w:t>4.135 straipsnis. Servituto pabaiga išnykus servituto būtinumui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9" w:name="straipsnis136_4"/>
      <w:r w:rsidRPr="00167731">
        <w:rPr>
          <w:rFonts w:ascii="Times New Roman" w:hAnsi="Times New Roman"/>
          <w:b/>
          <w:sz w:val="22"/>
          <w:lang w:val="lt-LT"/>
        </w:rPr>
        <w:t>4.136 straipsnis. Servituto pabaiga suėjus senaties terminui</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7_4"/>
      <w:r w:rsidRPr="00167731">
        <w:rPr>
          <w:rFonts w:ascii="Times New Roman" w:hAnsi="Times New Roman"/>
          <w:b/>
          <w:sz w:val="22"/>
          <w:lang w:val="lt-LT"/>
        </w:rPr>
        <w:t>4.137 straipsnis. Statinių servitutų pabaiga dėl senaties</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8_4"/>
      <w:r w:rsidRPr="00167731">
        <w:rPr>
          <w:rFonts w:ascii="Times New Roman" w:hAnsi="Times New Roman"/>
          <w:b/>
          <w:sz w:val="22"/>
          <w:lang w:val="lt-LT"/>
        </w:rPr>
        <w:t xml:space="preserve">4.138 straipsnis. Servituto turėtojo teisė reikalauti atlyginti nuostolius </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2" w:name="straipsnis139_4"/>
      <w:r w:rsidRPr="00167731">
        <w:rPr>
          <w:rFonts w:ascii="Times New Roman" w:hAnsi="Times New Roman"/>
          <w:b/>
          <w:sz w:val="22"/>
          <w:lang w:val="lt-LT"/>
        </w:rPr>
        <w:t>4.139 straipsnis. Tarnaujančiojo daikto savininko teisių gynimas</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3" w:name="straipsnis140_3"/>
      <w:r w:rsidRPr="00167731">
        <w:rPr>
          <w:rFonts w:ascii="Times New Roman" w:hAnsi="Times New Roman"/>
          <w:b/>
          <w:sz w:val="22"/>
          <w:lang w:val="lt-LT"/>
        </w:rPr>
        <w:t>4.140 straipsnis. Atsakomybė pagal turtines prievoles, kylančias iš servituto</w:t>
      </w:r>
    </w:p>
    <w:bookmarkEnd w:id="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4" w:name="skyrius57"/>
      <w:r w:rsidRPr="00167731">
        <w:rPr>
          <w:rFonts w:ascii="Times New Roman" w:hAnsi="Times New Roman"/>
          <w:b/>
          <w:sz w:val="22"/>
          <w:lang w:val="lt-LT"/>
        </w:rPr>
        <w:t>VIII SKYRIUS</w:t>
      </w:r>
    </w:p>
    <w:bookmarkEnd w:id="98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5" w:name="skirsnis55"/>
      <w:r w:rsidRPr="00167731">
        <w:rPr>
          <w:rFonts w:ascii="Times New Roman" w:hAnsi="Times New Roman"/>
          <w:b/>
          <w:caps/>
          <w:sz w:val="22"/>
          <w:lang w:val="lt-LT"/>
        </w:rPr>
        <w:t>Pirmasis skirsnis</w:t>
      </w:r>
    </w:p>
    <w:bookmarkEnd w:id="985"/>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6" w:name="straipsnis141_3"/>
      <w:r w:rsidRPr="00167731">
        <w:rPr>
          <w:rFonts w:ascii="Times New Roman" w:hAnsi="Times New Roman"/>
          <w:b/>
          <w:sz w:val="22"/>
          <w:lang w:val="lt-LT"/>
        </w:rPr>
        <w:t>4.141 straipsnis. Uzufrukto sąvoka</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7" w:name="straipsnis142_3"/>
      <w:r w:rsidRPr="00167731">
        <w:rPr>
          <w:rFonts w:ascii="Times New Roman" w:hAnsi="Times New Roman"/>
          <w:b/>
          <w:sz w:val="22"/>
          <w:lang w:val="lt-LT"/>
        </w:rPr>
        <w:t>4.142 straipsnis. Uzufrukto objektas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3_3"/>
      <w:r w:rsidRPr="00167731">
        <w:rPr>
          <w:rFonts w:ascii="Times New Roman" w:hAnsi="Times New Roman"/>
          <w:b/>
          <w:sz w:val="22"/>
          <w:lang w:val="lt-LT"/>
        </w:rPr>
        <w:t>4.143 straipsnis. Uzufrukto turinys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4_3"/>
      <w:r w:rsidRPr="00167731">
        <w:rPr>
          <w:rFonts w:ascii="Times New Roman" w:hAnsi="Times New Roman"/>
          <w:b/>
          <w:sz w:val="22"/>
          <w:lang w:val="lt-LT"/>
        </w:rPr>
        <w:t>4.144 straipsnis. Uzufruktoriaus pareigos</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5_3"/>
      <w:r w:rsidRPr="00167731">
        <w:rPr>
          <w:rFonts w:ascii="Times New Roman" w:hAnsi="Times New Roman"/>
          <w:b/>
          <w:sz w:val="22"/>
          <w:lang w:val="lt-LT"/>
        </w:rPr>
        <w:t>4.145 straipsnis. Uzufrukto įgyvendinimas į žemę</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1" w:name="straipsnis146_3"/>
      <w:r w:rsidRPr="00167731">
        <w:rPr>
          <w:rFonts w:ascii="Times New Roman" w:hAnsi="Times New Roman"/>
          <w:b/>
          <w:sz w:val="22"/>
          <w:lang w:val="lt-LT"/>
        </w:rPr>
        <w:t>4.146 straipsnis. Uzufruktoriaus atsakomybė</w:t>
      </w:r>
    </w:p>
    <w:bookmarkEnd w:id="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2" w:name="skirsnis56"/>
      <w:r w:rsidRPr="00167731">
        <w:rPr>
          <w:sz w:val="22"/>
        </w:rPr>
        <w:t>Antrasis skirsnis</w:t>
      </w:r>
    </w:p>
    <w:bookmarkEnd w:id="992"/>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3" w:name="straipsnis147_3"/>
      <w:r w:rsidRPr="00167731">
        <w:rPr>
          <w:rFonts w:ascii="Times New Roman" w:hAnsi="Times New Roman"/>
          <w:b/>
          <w:sz w:val="22"/>
          <w:lang w:val="lt-LT"/>
        </w:rPr>
        <w:t>4.147 straipsnis. Uzufrukto nustatymo pagrindai ir momentas</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4" w:name="straipsnis148_3"/>
      <w:r w:rsidRPr="00167731">
        <w:rPr>
          <w:rFonts w:ascii="Times New Roman" w:hAnsi="Times New Roman"/>
          <w:b/>
          <w:sz w:val="22"/>
          <w:lang w:val="lt-LT"/>
        </w:rPr>
        <w:t xml:space="preserve">4.148 straipsnis. Uzufrukto nustatymas sandoriais </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5" w:name="straipsnis149_3"/>
      <w:r w:rsidRPr="00167731">
        <w:rPr>
          <w:rFonts w:ascii="Times New Roman" w:hAnsi="Times New Roman"/>
          <w:b/>
          <w:sz w:val="22"/>
          <w:lang w:val="lt-LT"/>
        </w:rPr>
        <w:t>4.149 straipsnis. Uzufrukto nustatymo apribojimai</w:t>
      </w:r>
    </w:p>
    <w:bookmarkEnd w:id="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6" w:name="skirsnis57"/>
      <w:r w:rsidRPr="00167731">
        <w:rPr>
          <w:sz w:val="22"/>
        </w:rPr>
        <w:t>Trečiasis skirsnis</w:t>
      </w:r>
    </w:p>
    <w:bookmarkEnd w:id="996"/>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7" w:name="straipsnis150_3"/>
      <w:r w:rsidRPr="00167731">
        <w:rPr>
          <w:rFonts w:ascii="Times New Roman" w:hAnsi="Times New Roman"/>
          <w:b/>
          <w:sz w:val="22"/>
          <w:lang w:val="lt-LT"/>
        </w:rPr>
        <w:t>4.150 straipsnis. Uzufrukto pasibaigimo pagrindai ir momentas</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8" w:name="straipsnis151_3"/>
      <w:r w:rsidRPr="00167731">
        <w:rPr>
          <w:rFonts w:ascii="Times New Roman" w:hAnsi="Times New Roman"/>
          <w:sz w:val="22"/>
        </w:rPr>
        <w:t>4.151 straipsnis. Uzufrukto atsisakymas</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9"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000" w:name="straipsnis153_3"/>
      <w:r w:rsidRPr="00167731">
        <w:rPr>
          <w:rFonts w:ascii="Times New Roman" w:hAnsi="Times New Roman"/>
          <w:b/>
          <w:sz w:val="22"/>
          <w:lang w:val="lt-LT"/>
        </w:rPr>
        <w:t>4.153 straipsnis. Uzufrukto pabaiga pasibaigus terminui ar įvykus naikinančiojoje sąlygoje numatytam juridiniam faktui</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1" w:name="straipsnis154_3"/>
      <w:r w:rsidRPr="00167731">
        <w:rPr>
          <w:rFonts w:ascii="Times New Roman" w:hAnsi="Times New Roman"/>
          <w:b/>
          <w:sz w:val="22"/>
          <w:lang w:val="lt-LT"/>
        </w:rPr>
        <w:t>4.154 straipsnis. Uzufrukto pabaiga uzufruktoriui tapus uzufrukto objekto savininku</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5_3"/>
      <w:r w:rsidRPr="00167731">
        <w:rPr>
          <w:rFonts w:ascii="Times New Roman" w:hAnsi="Times New Roman"/>
          <w:b/>
          <w:sz w:val="22"/>
          <w:lang w:val="lt-LT"/>
        </w:rPr>
        <w:t>4.155 straipsnis. Uzufrukto pabaiga žuvus uzufrukto objektui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6_3"/>
      <w:r w:rsidRPr="00167731">
        <w:rPr>
          <w:rFonts w:ascii="Times New Roman" w:hAnsi="Times New Roman"/>
          <w:b/>
          <w:sz w:val="22"/>
          <w:lang w:val="lt-LT"/>
        </w:rPr>
        <w:t>4.156 straipsnis. Uzufrukto pabaiga pablogėjus uzufrukto objekto būklei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7_3"/>
      <w:r w:rsidRPr="00167731">
        <w:rPr>
          <w:rFonts w:ascii="Times New Roman" w:hAnsi="Times New Roman"/>
          <w:b/>
          <w:sz w:val="22"/>
          <w:lang w:val="lt-LT"/>
        </w:rPr>
        <w:t>4.157 straipsnis. Uzufrukto pabaiga suėjus senaties terminui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8_3"/>
      <w:r w:rsidRPr="00167731">
        <w:rPr>
          <w:rFonts w:ascii="Times New Roman" w:hAnsi="Times New Roman"/>
          <w:b/>
          <w:sz w:val="22"/>
          <w:lang w:val="lt-LT"/>
        </w:rPr>
        <w:t>4.158 straipsnis. Uzufrukto objekto grąžinimas pasibaigus uzufruktui</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6" w:name="straipsnis159_3"/>
      <w:r w:rsidRPr="00167731">
        <w:rPr>
          <w:rFonts w:ascii="Times New Roman" w:hAnsi="Times New Roman"/>
          <w:b/>
          <w:sz w:val="22"/>
          <w:lang w:val="lt-LT"/>
        </w:rPr>
        <w:t>4.159 straipsnis. Uzufrukto objekto savininko teisių gynimas</w:t>
      </w:r>
    </w:p>
    <w:bookmarkEnd w:id="1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7" w:name="skyrius58"/>
      <w:r w:rsidRPr="00167731">
        <w:rPr>
          <w:rFonts w:ascii="Times New Roman" w:hAnsi="Times New Roman"/>
          <w:sz w:val="22"/>
        </w:rPr>
        <w:t>IX SKYRIUS</w:t>
      </w:r>
    </w:p>
    <w:bookmarkEnd w:id="1007"/>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8" w:name="straipsnis160_3"/>
      <w:r w:rsidRPr="00167731">
        <w:rPr>
          <w:rFonts w:ascii="Times New Roman" w:hAnsi="Times New Roman"/>
          <w:b/>
          <w:sz w:val="22"/>
          <w:lang w:val="lt-LT"/>
        </w:rPr>
        <w:t>4.160 straipsnis. Užstatymo teisės (superficies) sąvoka</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1_3"/>
      <w:r w:rsidRPr="00167731">
        <w:rPr>
          <w:rFonts w:ascii="Times New Roman" w:hAnsi="Times New Roman"/>
          <w:b/>
          <w:sz w:val="22"/>
          <w:lang w:val="lt-LT"/>
        </w:rPr>
        <w:t>4.161 straipsnis. Užstatymo teisės atlygintinumas</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2_3"/>
      <w:r w:rsidRPr="00167731">
        <w:rPr>
          <w:rFonts w:ascii="Times New Roman" w:hAnsi="Times New Roman"/>
          <w:b/>
          <w:sz w:val="22"/>
          <w:lang w:val="lt-LT"/>
        </w:rPr>
        <w:t>4.162 straipsnis. Užstatymo teisės turinys</w:t>
      </w:r>
    </w:p>
    <w:bookmarkEnd w:id="1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3_3"/>
      <w:r w:rsidRPr="00167731">
        <w:rPr>
          <w:rFonts w:ascii="Times New Roman" w:hAnsi="Times New Roman"/>
          <w:b/>
          <w:sz w:val="22"/>
          <w:lang w:val="lt-LT"/>
        </w:rPr>
        <w:t>4.163 straipsnis. Užstatymo teisės nustatymas</w:t>
      </w:r>
    </w:p>
    <w:bookmarkEnd w:id="1011"/>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2" w:name="straipsnis164_3"/>
      <w:r w:rsidRPr="00167731">
        <w:rPr>
          <w:rFonts w:ascii="Times New Roman" w:hAnsi="Times New Roman"/>
          <w:b/>
          <w:sz w:val="22"/>
          <w:lang w:val="lt-LT"/>
        </w:rPr>
        <w:t>4.164 straipsnis. Užstatymo teisės pabaiga</w:t>
      </w:r>
    </w:p>
    <w:bookmarkEnd w:id="1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3" w:name="skyrius59"/>
      <w:r w:rsidRPr="00167731">
        <w:rPr>
          <w:rFonts w:ascii="Times New Roman" w:hAnsi="Times New Roman"/>
          <w:sz w:val="22"/>
        </w:rPr>
        <w:t>X SKYRIUS</w:t>
      </w:r>
    </w:p>
    <w:bookmarkEnd w:id="101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5_3"/>
      <w:r w:rsidRPr="00167731">
        <w:rPr>
          <w:rFonts w:ascii="Times New Roman" w:hAnsi="Times New Roman"/>
          <w:b/>
          <w:sz w:val="22"/>
          <w:lang w:val="lt-LT"/>
        </w:rPr>
        <w:t>4.165 straipsnis. Ilgalaikės nuomos sąvoka</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6_3"/>
      <w:r w:rsidRPr="00167731">
        <w:rPr>
          <w:rFonts w:ascii="Times New Roman" w:hAnsi="Times New Roman"/>
          <w:b/>
          <w:sz w:val="22"/>
          <w:lang w:val="lt-LT"/>
        </w:rPr>
        <w:t>4.166 straipsnis. Ilgalaikės nuomos atlygintinumas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6" w:name="straipsnis167_3"/>
      <w:r w:rsidRPr="00167731">
        <w:rPr>
          <w:rFonts w:ascii="Times New Roman" w:hAnsi="Times New Roman"/>
          <w:b/>
          <w:sz w:val="22"/>
          <w:lang w:val="lt-LT"/>
        </w:rPr>
        <w:t>4.167 straipsnis. Ilgalaikės nuomos nustatymas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7" w:name="straipsnis168_3"/>
      <w:r w:rsidRPr="00167731">
        <w:rPr>
          <w:rFonts w:ascii="Times New Roman" w:hAnsi="Times New Roman"/>
          <w:b/>
          <w:sz w:val="22"/>
          <w:lang w:val="lt-LT"/>
        </w:rPr>
        <w:t>4.168 straipsnis. Ilgalaikės nuomos turinys</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8" w:name="straipsnis169_3"/>
      <w:r w:rsidRPr="00167731">
        <w:rPr>
          <w:rFonts w:ascii="Times New Roman" w:hAnsi="Times New Roman"/>
          <w:b/>
          <w:sz w:val="22"/>
          <w:lang w:val="lt-LT"/>
        </w:rPr>
        <w:t>4.169 straipsnis. Ilgalaikės nuomos pabaiga</w:t>
      </w:r>
    </w:p>
    <w:bookmarkEnd w:id="10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9" w:name="skyrius60"/>
      <w:r w:rsidRPr="00167731">
        <w:rPr>
          <w:caps/>
          <w:sz w:val="22"/>
        </w:rPr>
        <w:t>XI SKYRIUS</w:t>
      </w:r>
    </w:p>
    <w:bookmarkEnd w:id="101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20" w:name="skirsnis58"/>
      <w:r w:rsidRPr="00167731">
        <w:rPr>
          <w:sz w:val="22"/>
        </w:rPr>
        <w:t>Pirmasis skirsnis</w:t>
      </w:r>
    </w:p>
    <w:bookmarkEnd w:id="102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1"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1"/>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2" w:name="straipsnis171_3"/>
      <w:r w:rsidRPr="00167731">
        <w:rPr>
          <w:rFonts w:ascii="Times New Roman" w:hAnsi="Times New Roman"/>
          <w:b/>
          <w:bCs/>
          <w:color w:val="000000"/>
          <w:sz w:val="22"/>
          <w:szCs w:val="22"/>
          <w:lang w:val="lt-LT"/>
        </w:rPr>
        <w:t>4.171 straipsnis. Hipotekos objektas</w:t>
      </w:r>
    </w:p>
    <w:bookmarkEnd w:id="1022"/>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3" w:name="straipsnis172_3"/>
      <w:r w:rsidRPr="00167731">
        <w:rPr>
          <w:rFonts w:ascii="Times New Roman" w:hAnsi="Times New Roman"/>
          <w:b/>
          <w:sz w:val="22"/>
          <w:lang w:val="lt-LT"/>
        </w:rPr>
        <w:t>4.172 straipsnis. Hipotekos išlikimas padalijus įkeistą nekilnojamąjį daiktą</w:t>
      </w:r>
    </w:p>
    <w:bookmarkEnd w:id="1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4" w:name="straipsnis173_3"/>
      <w:r w:rsidRPr="00167731">
        <w:rPr>
          <w:rFonts w:ascii="Times New Roman" w:hAnsi="Times New Roman"/>
          <w:b/>
          <w:sz w:val="22"/>
          <w:lang w:val="lt-LT"/>
        </w:rPr>
        <w:t>4.173 straipsnis. Hipotekos išlikimas sujungus įkeistus nekilnojamuosius daiktus</w:t>
      </w:r>
    </w:p>
    <w:bookmarkEnd w:id="1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5"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5"/>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6"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7"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8" w:name="straipsnis177_3"/>
      <w:r w:rsidRPr="00167731">
        <w:rPr>
          <w:rFonts w:ascii="Times New Roman" w:hAnsi="Times New Roman"/>
          <w:b/>
          <w:sz w:val="22"/>
          <w:szCs w:val="22"/>
          <w:lang w:val="lt-LT"/>
        </w:rPr>
        <w:t>4.177 straipsnis. Įmonės hipoteka</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9" w:name="straipsnis178_3"/>
      <w:r w:rsidRPr="00167731">
        <w:rPr>
          <w:rFonts w:ascii="Times New Roman" w:hAnsi="Times New Roman"/>
          <w:b/>
          <w:sz w:val="22"/>
          <w:szCs w:val="22"/>
          <w:lang w:val="lt-LT"/>
        </w:rPr>
        <w:t>4.178 straipsnis. Hipotekos nustatymas pagal teismo sprendimą patenkintiems reikalavimams užtikrinti</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79_3"/>
      <w:r w:rsidRPr="00167731">
        <w:rPr>
          <w:rFonts w:ascii="Times New Roman" w:hAnsi="Times New Roman"/>
          <w:b/>
          <w:sz w:val="22"/>
          <w:szCs w:val="22"/>
          <w:lang w:val="lt-LT"/>
        </w:rPr>
        <w:t>4.179 straipsnis. Paprastoji hipoteka</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80_3"/>
      <w:r w:rsidRPr="00167731">
        <w:rPr>
          <w:rFonts w:ascii="Times New Roman" w:hAnsi="Times New Roman"/>
          <w:b/>
          <w:sz w:val="22"/>
          <w:szCs w:val="22"/>
          <w:lang w:val="lt-LT"/>
        </w:rPr>
        <w:t>4.180 straipsnis. Jungtinė hipoteka</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2" w:name="straipsnis181_3"/>
      <w:r w:rsidRPr="00167731">
        <w:rPr>
          <w:rFonts w:ascii="Times New Roman" w:hAnsi="Times New Roman"/>
          <w:b/>
          <w:sz w:val="22"/>
          <w:szCs w:val="22"/>
          <w:lang w:val="lt-LT"/>
        </w:rPr>
        <w:t xml:space="preserve">4.181 straipsnis. Svetimo daikto hipoteka </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3" w:name="straipsnis182_3"/>
      <w:r w:rsidRPr="00167731">
        <w:rPr>
          <w:rFonts w:ascii="Times New Roman" w:hAnsi="Times New Roman"/>
          <w:b/>
          <w:sz w:val="22"/>
          <w:szCs w:val="22"/>
          <w:lang w:val="lt-LT"/>
        </w:rPr>
        <w:t>4.182 straipsnis. Maksimalioji hipoteka</w:t>
      </w:r>
    </w:p>
    <w:bookmarkEnd w:id="103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4" w:name="straipsnis183_3"/>
      <w:r w:rsidRPr="00167731">
        <w:rPr>
          <w:rFonts w:ascii="Times New Roman" w:hAnsi="Times New Roman"/>
          <w:b/>
          <w:sz w:val="22"/>
          <w:lang w:val="lt-LT"/>
        </w:rPr>
        <w:t>4.183 straipsnis. Bendroji hipoteka</w:t>
      </w:r>
    </w:p>
    <w:bookmarkEnd w:id="1034"/>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5" w:name="straipsnis184_3"/>
      <w:r w:rsidRPr="00167731">
        <w:rPr>
          <w:rFonts w:ascii="Times New Roman" w:hAnsi="Times New Roman"/>
          <w:b/>
          <w:sz w:val="22"/>
          <w:szCs w:val="22"/>
          <w:lang w:val="lt-LT"/>
        </w:rPr>
        <w:t>4.184 straipsnis. Sąlyginė hipoteka</w:t>
      </w:r>
    </w:p>
    <w:bookmarkEnd w:id="103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6" w:name="skirsnis59"/>
      <w:r w:rsidRPr="00167731">
        <w:rPr>
          <w:sz w:val="22"/>
        </w:rPr>
        <w:t>Antrasis skirsnis</w:t>
      </w:r>
    </w:p>
    <w:bookmarkEnd w:id="103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7" w:name="straipsnis185_3"/>
      <w:r w:rsidRPr="00167731">
        <w:rPr>
          <w:rFonts w:ascii="Times New Roman" w:hAnsi="Times New Roman"/>
          <w:b/>
          <w:sz w:val="22"/>
          <w:szCs w:val="22"/>
          <w:lang w:val="lt-LT"/>
        </w:rPr>
        <w:t>4.185 straipsnis. Hipotekos įforminimas ir įregistravimas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8" w:name="straipsnis186_2"/>
      <w:r w:rsidRPr="00167731">
        <w:rPr>
          <w:rFonts w:ascii="Times New Roman" w:hAnsi="Times New Roman"/>
          <w:b/>
          <w:sz w:val="22"/>
          <w:szCs w:val="22"/>
          <w:lang w:val="lt-LT"/>
        </w:rPr>
        <w:t>4.186 straipsnis. Hipotekos sandorio turinys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9" w:name="straipsnis187_2"/>
      <w:r w:rsidRPr="00167731">
        <w:rPr>
          <w:rFonts w:ascii="Times New Roman" w:hAnsi="Times New Roman"/>
          <w:b/>
          <w:bCs/>
          <w:color w:val="000000"/>
          <w:sz w:val="22"/>
          <w:szCs w:val="22"/>
          <w:lang w:val="lt-LT"/>
        </w:rPr>
        <w:t>4.187 straipsnis. Hipotekos įsigaliojimo momentas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40" w:name="straipsnis188_2"/>
      <w:r w:rsidRPr="00167731">
        <w:rPr>
          <w:rFonts w:ascii="Times New Roman" w:hAnsi="Times New Roman"/>
          <w:b/>
          <w:sz w:val="22"/>
          <w:szCs w:val="22"/>
          <w:lang w:val="lt-LT"/>
        </w:rPr>
        <w:t>4.188 straipsnis. Hipotekos sandorio ir Hipotekos registro duomenų neatitikimas</w:t>
      </w:r>
    </w:p>
    <w:bookmarkEnd w:id="104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1" w:name="skirsnis60"/>
      <w:r w:rsidRPr="00167731">
        <w:rPr>
          <w:sz w:val="22"/>
        </w:rPr>
        <w:t>Trečiasis skirsnis</w:t>
      </w:r>
    </w:p>
    <w:bookmarkEnd w:id="1041"/>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2" w:name="straipsnis189_2"/>
      <w:r w:rsidRPr="00167731">
        <w:rPr>
          <w:rFonts w:ascii="Times New Roman" w:hAnsi="Times New Roman"/>
          <w:b/>
          <w:sz w:val="22"/>
          <w:szCs w:val="22"/>
          <w:lang w:val="lt-LT"/>
        </w:rPr>
        <w:t>4.189 straipsnis. Hipotekos reikalavimo ir hipotekos teisės perleidimas</w:t>
      </w:r>
    </w:p>
    <w:bookmarkEnd w:id="104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3"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4" w:name="straipsnis191_2"/>
      <w:r w:rsidRPr="00167731">
        <w:rPr>
          <w:rFonts w:ascii="Times New Roman" w:hAnsi="Times New Roman"/>
          <w:b/>
          <w:sz w:val="22"/>
          <w:szCs w:val="22"/>
          <w:lang w:val="lt-LT"/>
        </w:rPr>
        <w:t>4.191 straipsnis. Hipotekos reikalavimo įkeitimas</w:t>
      </w:r>
    </w:p>
    <w:bookmarkEnd w:id="1044"/>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5" w:name="skirsnis61"/>
      <w:r w:rsidRPr="00167731">
        <w:rPr>
          <w:sz w:val="22"/>
        </w:rPr>
        <w:t>Ketvirtasis skirsnis</w:t>
      </w:r>
    </w:p>
    <w:bookmarkEnd w:id="1045"/>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6"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7" w:name="straipsnis192_1p"/>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8" w:name="straipsnis193_2"/>
      <w:r w:rsidRPr="00167731">
        <w:rPr>
          <w:rFonts w:ascii="Times New Roman" w:hAnsi="Times New Roman"/>
          <w:b/>
          <w:sz w:val="22"/>
          <w:szCs w:val="22"/>
          <w:lang w:val="lt-LT"/>
        </w:rPr>
        <w:t>4.193 straipsnis. Hipotekos kreditoriaus teisė patenkinti savo reikalavimą iš įkeisto daikto</w:t>
      </w:r>
    </w:p>
    <w:bookmarkEnd w:id="104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9" w:name="straipsnis194_2"/>
      <w:r w:rsidRPr="00167731">
        <w:rPr>
          <w:rFonts w:ascii="Times New Roman" w:hAnsi="Times New Roman"/>
          <w:b/>
          <w:sz w:val="22"/>
          <w:lang w:val="lt-LT"/>
        </w:rPr>
        <w:t xml:space="preserve">4.194 straipsnis. Skolos išieškojimas parduodant varžytynėse jungtine hipoteka įkeistą daiktą </w:t>
      </w:r>
    </w:p>
    <w:bookmarkEnd w:id="1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50"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5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1" w:name="straipsnis195_2"/>
      <w:r w:rsidRPr="00167731">
        <w:rPr>
          <w:rFonts w:ascii="Times New Roman" w:hAnsi="Times New Roman"/>
          <w:b/>
          <w:sz w:val="22"/>
          <w:szCs w:val="22"/>
          <w:lang w:val="lt-LT"/>
        </w:rPr>
        <w:t>4.195 straipsnis. Skolos išieškojimas iš svetimo daikto hipoteka įkeisto daikto</w:t>
      </w:r>
    </w:p>
    <w:bookmarkEnd w:id="105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2" w:name="straipsnis196_2"/>
      <w:r w:rsidRPr="00167731">
        <w:rPr>
          <w:rFonts w:ascii="Times New Roman" w:hAnsi="Times New Roman"/>
          <w:b/>
          <w:sz w:val="22"/>
          <w:lang w:val="lt-LT"/>
        </w:rPr>
        <w:t>4.196 straipsnis. Teisė reikalauti patenkinti hipoteka apsaugotą reikalavimą prieš terminą</w:t>
      </w:r>
    </w:p>
    <w:bookmarkEnd w:id="1052"/>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3" w:name="skirsnis62"/>
      <w:r w:rsidRPr="00167731">
        <w:rPr>
          <w:sz w:val="22"/>
        </w:rPr>
        <w:t>Penktasis skirsnis</w:t>
      </w:r>
    </w:p>
    <w:bookmarkEnd w:id="1053"/>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4" w:name="straipsnis197_2"/>
      <w:r w:rsidRPr="00167731">
        <w:rPr>
          <w:rFonts w:ascii="Times New Roman" w:hAnsi="Times New Roman"/>
          <w:b/>
          <w:bCs/>
          <w:color w:val="000000"/>
          <w:sz w:val="22"/>
          <w:szCs w:val="22"/>
          <w:lang w:val="lt-LT"/>
        </w:rPr>
        <w:t>4.197 straipsnis. Hipotekos pabaigos pagrindai</w:t>
      </w:r>
    </w:p>
    <w:bookmarkEnd w:id="1054"/>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5" w:name="skyrius61"/>
      <w:r w:rsidRPr="00167731">
        <w:rPr>
          <w:rFonts w:ascii="Times New Roman" w:hAnsi="Times New Roman"/>
          <w:b/>
          <w:sz w:val="22"/>
          <w:lang w:val="lt-LT"/>
        </w:rPr>
        <w:t>XII SKYRIUS</w:t>
      </w:r>
    </w:p>
    <w:bookmarkEnd w:id="1055"/>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198_2"/>
      <w:r w:rsidRPr="00167731">
        <w:rPr>
          <w:rFonts w:ascii="Times New Roman" w:hAnsi="Times New Roman"/>
          <w:b/>
          <w:sz w:val="22"/>
          <w:szCs w:val="22"/>
          <w:lang w:val="lt-LT"/>
        </w:rPr>
        <w:t>4.198 straipsnis. Įkeitimo sąvoka</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199_2"/>
      <w:r w:rsidRPr="00167731">
        <w:rPr>
          <w:rFonts w:ascii="Times New Roman" w:hAnsi="Times New Roman"/>
          <w:b/>
          <w:sz w:val="22"/>
          <w:szCs w:val="22"/>
          <w:lang w:val="lt-LT"/>
        </w:rPr>
        <w:t>4.199 straipsnis. Įkeitimo atsiradimo pagrindai</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8" w:name="straipsnis200_2"/>
      <w:r w:rsidRPr="00167731">
        <w:rPr>
          <w:rFonts w:ascii="Times New Roman" w:hAnsi="Times New Roman"/>
          <w:b/>
          <w:bCs/>
          <w:color w:val="000000"/>
          <w:sz w:val="22"/>
          <w:szCs w:val="22"/>
          <w:lang w:val="lt-LT"/>
        </w:rPr>
        <w:t>4.200 straipsnis. Įkeitimu užtikrinami reikalavimai</w:t>
      </w:r>
    </w:p>
    <w:bookmarkEnd w:id="105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9" w:name="straipsnis201_2"/>
      <w:r w:rsidRPr="00167731">
        <w:rPr>
          <w:rFonts w:ascii="Times New Roman" w:hAnsi="Times New Roman"/>
          <w:b/>
          <w:bCs/>
          <w:color w:val="000000"/>
          <w:sz w:val="22"/>
          <w:szCs w:val="22"/>
          <w:lang w:val="lt-LT"/>
        </w:rPr>
        <w:t>4.201 straipsnis. Įkeitimo objektas</w:t>
      </w:r>
    </w:p>
    <w:bookmarkEnd w:id="1059"/>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60" w:name="straipsnis202_2"/>
      <w:r w:rsidRPr="00167731">
        <w:rPr>
          <w:rFonts w:ascii="Times New Roman" w:hAnsi="Times New Roman"/>
          <w:b/>
          <w:sz w:val="22"/>
          <w:szCs w:val="22"/>
          <w:lang w:val="lt-LT"/>
        </w:rPr>
        <w:t>4.202 straipsnis. Turtinių kompleksų įkeitimas</w:t>
      </w:r>
    </w:p>
    <w:bookmarkEnd w:id="106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1" w:name="straipsnis203_2"/>
      <w:r w:rsidRPr="00167731">
        <w:rPr>
          <w:rFonts w:ascii="Times New Roman" w:hAnsi="Times New Roman"/>
          <w:b/>
          <w:sz w:val="22"/>
          <w:lang w:val="lt-LT"/>
        </w:rPr>
        <w:t>4.203 straipsnis. Įkeisto daikto pakeitimas</w:t>
      </w:r>
    </w:p>
    <w:bookmarkEnd w:id="1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2" w:name="straipsnis204_2"/>
      <w:r w:rsidRPr="00167731">
        <w:rPr>
          <w:rFonts w:ascii="Times New Roman" w:hAnsi="Times New Roman" w:cs="Times New Roman"/>
          <w:b/>
          <w:sz w:val="22"/>
          <w:szCs w:val="22"/>
        </w:rPr>
        <w:t>4.204 straipsnis. Turtinės teisės, kaip įkeitimo objektas</w:t>
      </w:r>
    </w:p>
    <w:bookmarkEnd w:id="1062"/>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3" w:name="straipsnis205_2"/>
      <w:r w:rsidRPr="00167731">
        <w:rPr>
          <w:rFonts w:ascii="Times New Roman" w:hAnsi="Times New Roman"/>
          <w:b/>
          <w:sz w:val="22"/>
          <w:lang w:val="lt-LT"/>
        </w:rPr>
        <w:t>4.205 straipsnis. Įkeitimo objekto draudimas</w:t>
      </w:r>
    </w:p>
    <w:bookmarkEnd w:id="1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4" w:name="straipsnis206_2"/>
      <w:r w:rsidRPr="00167731">
        <w:rPr>
          <w:rFonts w:ascii="Times New Roman" w:hAnsi="Times New Roman"/>
          <w:b/>
          <w:sz w:val="22"/>
          <w:lang w:val="lt-LT"/>
        </w:rPr>
        <w:t>4.206 straipsnis. Įkaito davėjas</w:t>
      </w:r>
    </w:p>
    <w:bookmarkEnd w:id="1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5" w:name="straipsnis207_2"/>
      <w:r w:rsidRPr="00167731">
        <w:rPr>
          <w:rFonts w:ascii="Times New Roman" w:hAnsi="Times New Roman"/>
          <w:b/>
          <w:sz w:val="22"/>
          <w:lang w:val="lt-LT"/>
        </w:rPr>
        <w:t>4.207 straipsnis. Įkeitimo teisės išlikimas, įkeistojo daikto nuosavybės teisei perėjus kitam asmeniui</w:t>
      </w:r>
    </w:p>
    <w:bookmarkEnd w:id="1065"/>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6" w:name="straipsnis208_2"/>
      <w:r w:rsidRPr="00167731">
        <w:rPr>
          <w:rFonts w:ascii="Times New Roman" w:hAnsi="Times New Roman"/>
          <w:b/>
          <w:sz w:val="22"/>
          <w:lang w:val="lt-LT"/>
        </w:rPr>
        <w:t>4.208 straipsnis. Teisė tikrinti įkeitimo dalyką</w:t>
      </w:r>
    </w:p>
    <w:bookmarkEnd w:id="1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7" w:name="straipsnis209_2"/>
      <w:r w:rsidRPr="00167731">
        <w:rPr>
          <w:rFonts w:ascii="Times New Roman" w:hAnsi="Times New Roman"/>
          <w:b/>
          <w:sz w:val="22"/>
          <w:szCs w:val="22"/>
          <w:lang w:val="lt-LT"/>
        </w:rPr>
        <w:t xml:space="preserve">4.209 straipsnis. Įkeitimo sandorio forma </w:t>
      </w:r>
    </w:p>
    <w:bookmarkEnd w:id="1067"/>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8" w:name="straipsnis210_2"/>
      <w:r w:rsidRPr="00167731">
        <w:rPr>
          <w:rFonts w:ascii="Times New Roman" w:hAnsi="Times New Roman"/>
          <w:b/>
          <w:sz w:val="22"/>
          <w:szCs w:val="22"/>
          <w:lang w:val="lt-LT"/>
        </w:rPr>
        <w:t>4.210 straipsnis. Įkeitimo sandorio turinys</w:t>
      </w:r>
    </w:p>
    <w:bookmarkEnd w:id="106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9" w:name="straipsnis211_2"/>
      <w:r w:rsidRPr="00167731">
        <w:rPr>
          <w:rFonts w:ascii="Times New Roman" w:hAnsi="Times New Roman"/>
          <w:b/>
          <w:sz w:val="22"/>
          <w:lang w:val="lt-LT"/>
        </w:rPr>
        <w:t>4.211 straipsnis. Paskesnis įkeitimas</w:t>
      </w:r>
    </w:p>
    <w:bookmarkEnd w:id="106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70" w:name="straipsnis212_2"/>
      <w:r w:rsidRPr="00167731">
        <w:rPr>
          <w:rFonts w:ascii="Times New Roman" w:hAnsi="Times New Roman"/>
          <w:b/>
          <w:sz w:val="22"/>
          <w:szCs w:val="22"/>
          <w:lang w:val="lt-LT"/>
        </w:rPr>
        <w:t>4.212 straipsnis. Įkeitimo pirmumas</w:t>
      </w:r>
    </w:p>
    <w:bookmarkEnd w:id="1070"/>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1"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1"/>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2" w:name="straipsnis214_2"/>
      <w:r w:rsidRPr="00167731">
        <w:rPr>
          <w:rFonts w:ascii="Times New Roman" w:hAnsi="Times New Roman"/>
          <w:b/>
          <w:sz w:val="22"/>
          <w:szCs w:val="22"/>
          <w:lang w:val="lt-LT"/>
        </w:rPr>
        <w:t>4.214 straipsnis. Asmens, kuriam perduotas įkeistas daiktas, pareigos</w:t>
      </w:r>
    </w:p>
    <w:bookmarkEnd w:id="1072"/>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3" w:name="straipsnis215_2"/>
      <w:r w:rsidRPr="00167731">
        <w:rPr>
          <w:rFonts w:ascii="Times New Roman" w:hAnsi="Times New Roman"/>
          <w:b/>
          <w:sz w:val="22"/>
          <w:lang w:val="lt-LT"/>
        </w:rPr>
        <w:t>4.215 straipsnis. Įkeisto daikto išreikalavimas</w:t>
      </w:r>
    </w:p>
    <w:bookmarkEnd w:id="1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4" w:name="straipsnis216_2"/>
      <w:r w:rsidRPr="00167731">
        <w:rPr>
          <w:rFonts w:ascii="Times New Roman" w:hAnsi="Times New Roman"/>
          <w:b/>
          <w:sz w:val="22"/>
          <w:szCs w:val="22"/>
          <w:lang w:val="lt-LT"/>
        </w:rPr>
        <w:t>4.216 straipsnis. Teisės nukreipti išieškojimą į įkeitimo objektą atsiradimas</w:t>
      </w:r>
    </w:p>
    <w:bookmarkEnd w:id="1074"/>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5" w:name="straipsnis217_2"/>
      <w:r w:rsidRPr="00167731">
        <w:rPr>
          <w:sz w:val="22"/>
        </w:rPr>
        <w:t>4.217 straipsnis. Išieškojimo nukreipimas į įkeitimo objektą, susidedantį iš dviejų ar daugiau daiktų (turtinių teisių)</w:t>
      </w:r>
    </w:p>
    <w:bookmarkEnd w:id="1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6" w:name="straipsnis218_2"/>
      <w:r w:rsidRPr="00167731">
        <w:rPr>
          <w:sz w:val="22"/>
        </w:rPr>
        <w:t>4.218 straipsnis. Pasekmės, atsirandančios, kai įkaito turėtojo reikalavimus patenkina trečiasis asmuo</w:t>
      </w:r>
    </w:p>
    <w:bookmarkEnd w:id="1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7" w:name="straipsnis219_2"/>
      <w:r w:rsidRPr="00167731">
        <w:rPr>
          <w:rFonts w:ascii="Times New Roman" w:hAnsi="Times New Roman"/>
          <w:b/>
          <w:sz w:val="22"/>
          <w:szCs w:val="22"/>
          <w:lang w:val="lt-LT"/>
        </w:rPr>
        <w:t>4.219 straipsnis. Įkeistų daiktų išieškojimo tvarka</w:t>
      </w:r>
    </w:p>
    <w:bookmarkEnd w:id="107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8" w:name="straipsnis220_2"/>
      <w:r w:rsidRPr="00167731">
        <w:rPr>
          <w:rFonts w:ascii="Times New Roman" w:hAnsi="Times New Roman"/>
          <w:b/>
          <w:sz w:val="22"/>
          <w:szCs w:val="22"/>
          <w:lang w:val="lt-LT"/>
        </w:rPr>
        <w:t>4.220 straipsnis. Įkeistų turtinių teisių realizavimas</w:t>
      </w:r>
    </w:p>
    <w:bookmarkEnd w:id="1078"/>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9"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80" w:name="straipsnis222_2"/>
      <w:r w:rsidRPr="00167731">
        <w:rPr>
          <w:rFonts w:ascii="Times New Roman" w:hAnsi="Times New Roman"/>
          <w:b/>
          <w:sz w:val="22"/>
          <w:lang w:val="lt-LT"/>
        </w:rPr>
        <w:t>4.222 straipsnis. Atsiskaitymai realizavus įkeistą daiktą</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1" w:name="straipsnis223_2"/>
      <w:r w:rsidRPr="00167731">
        <w:rPr>
          <w:rFonts w:ascii="Times New Roman" w:hAnsi="Times New Roman"/>
          <w:b/>
          <w:sz w:val="22"/>
          <w:lang w:val="lt-LT"/>
        </w:rPr>
        <w:t>4.223 straipsnis. Įkeitimu užtikrinto reikalavimo ar iš įkeitimo atsiradusios reikalavimo teisės perleidimas</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2" w:name="straipsnis224_2"/>
      <w:r w:rsidRPr="00167731">
        <w:rPr>
          <w:rFonts w:ascii="Times New Roman" w:hAnsi="Times New Roman"/>
          <w:b/>
          <w:sz w:val="22"/>
          <w:lang w:val="lt-LT"/>
        </w:rPr>
        <w:t>4.224 straipsnis. Įkeitimo teisės pabaiga</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3" w:name="straipsnis225_2"/>
      <w:r w:rsidRPr="00167731">
        <w:rPr>
          <w:rFonts w:ascii="Times New Roman" w:hAnsi="Times New Roman"/>
          <w:b/>
          <w:sz w:val="22"/>
          <w:lang w:val="lt-LT"/>
        </w:rPr>
        <w:t>4.225 straipsnis. Įkaito davėjo interesų garantijos</w:t>
      </w:r>
    </w:p>
    <w:bookmarkEnd w:id="1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4" w:name="straipsnis226_2"/>
      <w:r w:rsidRPr="00167731">
        <w:rPr>
          <w:rFonts w:ascii="Times New Roman" w:hAnsi="Times New Roman"/>
          <w:b/>
          <w:sz w:val="22"/>
          <w:szCs w:val="22"/>
          <w:lang w:val="lt-LT"/>
        </w:rPr>
        <w:t>4.226 straipsnis. Įkeitimo pabaiga pinigus deponavus</w:t>
      </w:r>
    </w:p>
    <w:bookmarkEnd w:id="1084"/>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5" w:name="straipsnis227_2"/>
      <w:r w:rsidRPr="00167731">
        <w:rPr>
          <w:rFonts w:ascii="Times New Roman" w:hAnsi="Times New Roman"/>
          <w:b/>
          <w:sz w:val="22"/>
          <w:lang w:val="lt-LT"/>
        </w:rPr>
        <w:t>4.227 straipsnis. Įkeitimo lombarde sąvoka</w:t>
      </w:r>
    </w:p>
    <w:bookmarkEnd w:id="1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6" w:name="straipsnis228_2"/>
      <w:r w:rsidRPr="00167731">
        <w:rPr>
          <w:rFonts w:ascii="Times New Roman" w:hAnsi="Times New Roman"/>
          <w:b/>
          <w:sz w:val="22"/>
          <w:lang w:val="lt-LT"/>
        </w:rPr>
        <w:t>4.228 straipsnis. Lombardo teisės, pareigos ir atsakomybė</w:t>
      </w:r>
    </w:p>
    <w:bookmarkEnd w:id="1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7" w:name="skyrius62"/>
      <w:r w:rsidRPr="00167731">
        <w:rPr>
          <w:rFonts w:ascii="Times New Roman" w:hAnsi="Times New Roman"/>
          <w:sz w:val="22"/>
        </w:rPr>
        <w:t>XIII SKYRIUS</w:t>
      </w:r>
    </w:p>
    <w:bookmarkEnd w:id="108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8" w:name="straipsnis229_2"/>
      <w:r w:rsidRPr="00167731">
        <w:rPr>
          <w:rFonts w:ascii="Times New Roman" w:hAnsi="Times New Roman"/>
          <w:b/>
          <w:sz w:val="22"/>
          <w:lang w:val="lt-LT"/>
        </w:rPr>
        <w:t>4.229 straipsnis. Daikto sulaikymo teisės turinys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0_2"/>
      <w:r w:rsidRPr="00167731">
        <w:rPr>
          <w:rFonts w:ascii="Times New Roman" w:hAnsi="Times New Roman"/>
          <w:b/>
          <w:sz w:val="22"/>
          <w:lang w:val="lt-LT"/>
        </w:rPr>
        <w:t>4.230 straipsnis. Daikto sulaikymo teisės nedalumas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1_2"/>
      <w:r w:rsidRPr="00167731">
        <w:rPr>
          <w:rFonts w:ascii="Times New Roman" w:hAnsi="Times New Roman"/>
          <w:b/>
          <w:sz w:val="22"/>
          <w:lang w:val="lt-LT"/>
        </w:rPr>
        <w:t>4.231 straipsnis. Teisė į sulaikyto daikto vaisius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2_2"/>
      <w:r w:rsidRPr="00167731">
        <w:rPr>
          <w:rFonts w:ascii="Times New Roman" w:hAnsi="Times New Roman"/>
          <w:b/>
          <w:sz w:val="22"/>
          <w:lang w:val="lt-LT"/>
        </w:rPr>
        <w:t>4.232 straipsnis. Sulaikyto daikto laikymo sąlygos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3_2"/>
      <w:r w:rsidRPr="00167731">
        <w:rPr>
          <w:rFonts w:ascii="Times New Roman" w:hAnsi="Times New Roman"/>
          <w:b/>
          <w:sz w:val="22"/>
          <w:lang w:val="lt-LT"/>
        </w:rPr>
        <w:t>4.233 straipsnis. Išlaidų, susijusių su daikto sulaikymu, atlyginimas</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4_2"/>
      <w:r w:rsidRPr="00167731">
        <w:rPr>
          <w:rFonts w:ascii="Times New Roman" w:hAnsi="Times New Roman"/>
          <w:b/>
          <w:sz w:val="22"/>
          <w:lang w:val="lt-LT"/>
        </w:rPr>
        <w:t>4.234 straipsnis. Ieškinio senatis sulaikymo atveju</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4" w:name="straipsnis235_2"/>
      <w:r w:rsidRPr="00167731">
        <w:rPr>
          <w:rFonts w:ascii="Times New Roman" w:hAnsi="Times New Roman"/>
          <w:b/>
          <w:sz w:val="22"/>
          <w:lang w:val="lt-LT"/>
        </w:rPr>
        <w:t>4.235 straipsnis. Sulaikymo teisės pabaiga</w:t>
      </w:r>
    </w:p>
    <w:bookmarkEnd w:id="1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5" w:name="skyrius63"/>
      <w:r w:rsidRPr="00167731">
        <w:rPr>
          <w:rFonts w:ascii="Times New Roman" w:hAnsi="Times New Roman"/>
          <w:sz w:val="22"/>
        </w:rPr>
        <w:t>XIV SKYRIUS</w:t>
      </w:r>
    </w:p>
    <w:bookmarkEnd w:id="109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6" w:name="straipsnis236_2"/>
      <w:r w:rsidRPr="00167731">
        <w:rPr>
          <w:rFonts w:ascii="Times New Roman" w:hAnsi="Times New Roman"/>
          <w:b/>
          <w:sz w:val="22"/>
          <w:lang w:val="lt-LT"/>
        </w:rPr>
        <w:t>4.236 straipsnis. Turto administravimo normų taikymo sritis</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7_2"/>
      <w:r w:rsidRPr="00167731">
        <w:rPr>
          <w:rFonts w:ascii="Times New Roman" w:hAnsi="Times New Roman"/>
          <w:b/>
          <w:sz w:val="22"/>
          <w:lang w:val="lt-LT"/>
        </w:rPr>
        <w:t>4.237 straipsnis. Turto administratorius</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8_2"/>
      <w:r w:rsidRPr="00167731">
        <w:rPr>
          <w:rFonts w:ascii="Times New Roman" w:hAnsi="Times New Roman"/>
          <w:b/>
          <w:sz w:val="22"/>
          <w:lang w:val="lt-LT"/>
        </w:rPr>
        <w:t>4.238 straipsnis. Turto administratoriaus teisė į atlyginimą</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39_2"/>
      <w:r w:rsidRPr="00167731">
        <w:rPr>
          <w:rFonts w:ascii="Times New Roman" w:hAnsi="Times New Roman"/>
          <w:b/>
          <w:sz w:val="22"/>
          <w:lang w:val="lt-LT"/>
        </w:rPr>
        <w:t>4.239 straipsnis. Turto administravimo rūšys</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0_2"/>
      <w:r w:rsidRPr="00167731">
        <w:rPr>
          <w:rFonts w:ascii="Times New Roman" w:hAnsi="Times New Roman"/>
          <w:b/>
          <w:sz w:val="22"/>
          <w:lang w:val="lt-LT"/>
        </w:rPr>
        <w:t>4.240 straipsnis. Turto paprastojo administravimo turinys</w:t>
      </w:r>
    </w:p>
    <w:bookmarkEnd w:id="1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1_2"/>
      <w:r w:rsidRPr="00167731">
        <w:rPr>
          <w:rFonts w:ascii="Times New Roman" w:hAnsi="Times New Roman"/>
          <w:b/>
          <w:sz w:val="22"/>
          <w:lang w:val="lt-LT"/>
        </w:rPr>
        <w:t>4.241 straipsnis. Turto visiško administravimo turinys</w:t>
      </w:r>
    </w:p>
    <w:bookmarkEnd w:id="1101"/>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2_2"/>
      <w:r w:rsidRPr="00167731">
        <w:rPr>
          <w:rFonts w:ascii="Times New Roman" w:hAnsi="Times New Roman"/>
          <w:b/>
          <w:sz w:val="22"/>
          <w:lang w:val="lt-LT"/>
        </w:rPr>
        <w:t>4.242 straipsnis. Turto administratoriaus prievolės naudos gavėjui</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3" w:name="straipsnis243_2"/>
      <w:r w:rsidRPr="00167731">
        <w:rPr>
          <w:rFonts w:ascii="Times New Roman" w:hAnsi="Times New Roman"/>
          <w:b/>
          <w:sz w:val="22"/>
          <w:lang w:val="lt-LT"/>
        </w:rPr>
        <w:t>4.243 straipsnis. Draudimai turto administratoriui</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4" w:name="straipsnis244_2"/>
      <w:r w:rsidRPr="00167731">
        <w:rPr>
          <w:rFonts w:ascii="Times New Roman" w:hAnsi="Times New Roman"/>
          <w:b/>
          <w:sz w:val="22"/>
          <w:lang w:val="lt-LT"/>
        </w:rPr>
        <w:t>4.244 straipsnis. Turto administratoriaus ir naudos gavėjo prievolės kitiems asmenims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5" w:name="straipsnis245_2"/>
      <w:r w:rsidRPr="00167731">
        <w:rPr>
          <w:rFonts w:ascii="Times New Roman" w:hAnsi="Times New Roman"/>
          <w:b/>
          <w:sz w:val="22"/>
          <w:lang w:val="lt-LT"/>
        </w:rPr>
        <w:t>4.245 straipsnis. Administruojamo turto aprašo sudarymas ir draudimas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6" w:name="straipsnis246_2"/>
      <w:r w:rsidRPr="00167731">
        <w:rPr>
          <w:rFonts w:ascii="Times New Roman" w:hAnsi="Times New Roman"/>
          <w:b/>
          <w:sz w:val="22"/>
          <w:lang w:val="lt-LT"/>
        </w:rPr>
        <w:t>4.246 straipsnis. Bendras turto administravimas</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7" w:name="straipsnis247_2"/>
      <w:r w:rsidRPr="00167731">
        <w:rPr>
          <w:rFonts w:ascii="Times New Roman" w:hAnsi="Times New Roman"/>
          <w:b/>
          <w:sz w:val="22"/>
          <w:lang w:val="lt-LT"/>
        </w:rPr>
        <w:t>4.247 straipsnis. Administratorių atsakomybė turto bendro administravimo atveju</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8" w:name="straipsnis248_2"/>
      <w:r w:rsidRPr="00167731">
        <w:rPr>
          <w:rFonts w:ascii="Times New Roman" w:hAnsi="Times New Roman"/>
          <w:b/>
          <w:sz w:val="22"/>
          <w:lang w:val="lt-LT"/>
        </w:rPr>
        <w:t>4.248 straipsnis. Administruojamo turto investavimas</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9" w:name="straipsnis249_2"/>
      <w:r w:rsidRPr="00167731">
        <w:rPr>
          <w:rFonts w:ascii="Times New Roman" w:hAnsi="Times New Roman"/>
          <w:b/>
          <w:sz w:val="22"/>
          <w:lang w:val="lt-LT"/>
        </w:rPr>
        <w:t>4.249 straipsnis. Iš administruojamo turto gautų pajamų naudojimas ir apskaita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0" w:name="straipsnis250_2"/>
      <w:r w:rsidRPr="00167731">
        <w:rPr>
          <w:rFonts w:ascii="Times New Roman" w:hAnsi="Times New Roman"/>
          <w:b/>
          <w:sz w:val="22"/>
          <w:lang w:val="lt-LT"/>
        </w:rPr>
        <w:t>4.250 straipsnis. Turto administravimo pabaiga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1" w:name="straipsnis251_2"/>
      <w:r w:rsidRPr="00167731">
        <w:rPr>
          <w:rFonts w:ascii="Times New Roman" w:hAnsi="Times New Roman"/>
          <w:b/>
          <w:sz w:val="22"/>
          <w:lang w:val="lt-LT"/>
        </w:rPr>
        <w:t>4.251 straipsnis. Turto administratoriaus įgaliojimų pabaiga</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2" w:name="straipsnis252_2"/>
      <w:r w:rsidRPr="00167731">
        <w:rPr>
          <w:rFonts w:ascii="Times New Roman" w:hAnsi="Times New Roman"/>
          <w:b/>
          <w:sz w:val="22"/>
          <w:lang w:val="lt-LT"/>
        </w:rPr>
        <w:t>4.252 straipsnis. Turto administravimo pabaigos pasekmės</w:t>
      </w:r>
    </w:p>
    <w:bookmarkEnd w:id="1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3" w:name="skyrius64"/>
      <w:r w:rsidRPr="00167731">
        <w:rPr>
          <w:rFonts w:ascii="Times New Roman" w:hAnsi="Times New Roman"/>
          <w:b/>
          <w:sz w:val="22"/>
          <w:lang w:val="lt-LT"/>
        </w:rPr>
        <w:t>XV SKYRIUS</w:t>
      </w:r>
    </w:p>
    <w:bookmarkEnd w:id="1113"/>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4" w:name="straipsnis253_2"/>
      <w:r w:rsidRPr="00167731">
        <w:rPr>
          <w:rFonts w:ascii="Times New Roman" w:hAnsi="Times New Roman"/>
          <w:b/>
          <w:sz w:val="22"/>
          <w:lang w:val="lt-LT"/>
        </w:rPr>
        <w:t>4.253 straipsnis. Registravimo objektai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5" w:name="straipsnis254_2"/>
      <w:r w:rsidRPr="00167731">
        <w:rPr>
          <w:rFonts w:ascii="Times New Roman" w:hAnsi="Times New Roman"/>
          <w:b/>
          <w:sz w:val="22"/>
          <w:lang w:val="lt-LT"/>
        </w:rPr>
        <w:t>4.254 straipsnis. Registruojami juridiniai faktai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6" w:name="straipsnis255_2"/>
      <w:r w:rsidRPr="00167731">
        <w:rPr>
          <w:rFonts w:ascii="Times New Roman" w:hAnsi="Times New Roman"/>
          <w:b/>
          <w:sz w:val="22"/>
          <w:lang w:val="lt-LT"/>
        </w:rPr>
        <w:t>4.255 straipsnis. Juridinių faktų registravimo viešame registre teisiniai pagrindai</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7" w:name="straipsnis256_2"/>
      <w:r w:rsidRPr="00167731">
        <w:rPr>
          <w:rFonts w:ascii="Times New Roman" w:hAnsi="Times New Roman"/>
          <w:b/>
          <w:sz w:val="22"/>
          <w:lang w:val="lt-LT"/>
        </w:rPr>
        <w:t>4.256 straipsnis. Prašymai įregistruoti daiktus, teisių į juos suvaržymus, daiktines teises ar juridinius faktus</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8"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9"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9"/>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20" w:name="straipsnis259_2"/>
      <w:r w:rsidRPr="00167731">
        <w:rPr>
          <w:rFonts w:ascii="Times New Roman" w:hAnsi="Times New Roman"/>
          <w:b/>
          <w:sz w:val="22"/>
          <w:lang w:val="lt-LT"/>
        </w:rPr>
        <w:t>4.259 straipsnis. Daiktų, teisių į juos suvaržymų, daiktinių teisių ir juridinių faktų įregistravimo momentas</w:t>
      </w:r>
    </w:p>
    <w:bookmarkEnd w:id="1120"/>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1" w:name="straipsnis260_2"/>
      <w:r w:rsidRPr="00167731">
        <w:rPr>
          <w:rFonts w:ascii="Times New Roman" w:hAnsi="Times New Roman"/>
          <w:b/>
          <w:sz w:val="22"/>
          <w:lang w:val="lt-LT"/>
        </w:rPr>
        <w:t>4.260 straipsnis. Žalos, atsiradusios dėl viešo registro tvarkytojo kaltės, atlyginimas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2" w:name="straipsnis261_2"/>
      <w:r w:rsidRPr="00167731">
        <w:rPr>
          <w:rFonts w:ascii="Times New Roman" w:hAnsi="Times New Roman"/>
          <w:b/>
          <w:sz w:val="22"/>
          <w:lang w:val="lt-LT"/>
        </w:rPr>
        <w:t>4.261 straipsnis. Teisė naudotis viešo registro duomenimis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3" w:name="straipsnis262_2"/>
      <w:r w:rsidRPr="00167731">
        <w:rPr>
          <w:rFonts w:ascii="Times New Roman" w:hAnsi="Times New Roman"/>
          <w:b/>
          <w:sz w:val="22"/>
          <w:lang w:val="lt-LT"/>
        </w:rPr>
        <w:t>4.262 straipsnis. Registro duomenų teisinis statusas</w:t>
      </w:r>
    </w:p>
    <w:bookmarkEnd w:id="1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4"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4"/>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5"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5"/>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1_6"/>
      <w:r w:rsidRPr="00167731">
        <w:rPr>
          <w:rFonts w:ascii="Times New Roman" w:hAnsi="Times New Roman"/>
          <w:b/>
          <w:sz w:val="22"/>
          <w:lang w:val="lt-LT"/>
        </w:rPr>
        <w:t>5.1 straipsnis. Paveldėjimo samprata</w:t>
      </w:r>
    </w:p>
    <w:bookmarkEnd w:id="11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2_6"/>
      <w:r w:rsidRPr="00167731">
        <w:rPr>
          <w:rFonts w:ascii="Times New Roman" w:hAnsi="Times New Roman"/>
          <w:b/>
          <w:sz w:val="22"/>
          <w:lang w:val="lt-LT"/>
        </w:rPr>
        <w:t>5.2 straipsnis. Paveldėjimo pagrindai</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8" w:name="straipsnis3_6"/>
      <w:r w:rsidRPr="00167731">
        <w:rPr>
          <w:rFonts w:ascii="Times New Roman" w:hAnsi="Times New Roman"/>
          <w:b/>
          <w:sz w:val="22"/>
          <w:lang w:val="lt-LT"/>
        </w:rPr>
        <w:t>5.3 straipsnis. Palikimo atsiradimas</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9" w:name="straipsnis4_6"/>
      <w:r w:rsidRPr="00167731">
        <w:rPr>
          <w:rFonts w:ascii="Times New Roman" w:hAnsi="Times New Roman"/>
          <w:b/>
          <w:sz w:val="22"/>
          <w:lang w:val="lt-LT"/>
        </w:rPr>
        <w:t>5.4 straipsnis. Palikimo atsiradimo vieta</w:t>
      </w:r>
    </w:p>
    <w:bookmarkEnd w:id="1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30" w:name="skyrius66"/>
      <w:r w:rsidRPr="00167731">
        <w:rPr>
          <w:rFonts w:ascii="Times New Roman" w:hAnsi="Times New Roman"/>
          <w:b/>
          <w:sz w:val="22"/>
          <w:lang w:val="lt-LT"/>
        </w:rPr>
        <w:t>II SKYRIUS</w:t>
      </w:r>
    </w:p>
    <w:bookmarkEnd w:id="1130"/>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5_6"/>
      <w:r w:rsidRPr="00167731">
        <w:rPr>
          <w:rFonts w:ascii="Times New Roman" w:hAnsi="Times New Roman"/>
          <w:b/>
          <w:sz w:val="22"/>
          <w:lang w:val="lt-LT"/>
        </w:rPr>
        <w:t>5.5 straipsnis. Asmenys, galintys būti įpėdiniais</w:t>
      </w:r>
    </w:p>
    <w:bookmarkEnd w:id="1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6_6"/>
      <w:r w:rsidRPr="00167731">
        <w:rPr>
          <w:rFonts w:ascii="Times New Roman" w:hAnsi="Times New Roman"/>
          <w:b/>
          <w:sz w:val="22"/>
          <w:lang w:val="lt-LT"/>
        </w:rPr>
        <w:t>5.6 straipsnis. Asmenys, neturintys teisės paveldėti</w:t>
      </w:r>
    </w:p>
    <w:bookmarkEnd w:id="1132"/>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7_6"/>
      <w:r w:rsidRPr="00167731">
        <w:rPr>
          <w:rFonts w:ascii="Times New Roman" w:hAnsi="Times New Roman"/>
          <w:b/>
          <w:sz w:val="22"/>
          <w:lang w:val="lt-LT"/>
        </w:rPr>
        <w:t>5.7 straipsnis. Sutuoktinio paveldėjimo teisės praradimas</w:t>
      </w:r>
    </w:p>
    <w:bookmarkEnd w:id="1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8_6"/>
      <w:r w:rsidRPr="00167731">
        <w:rPr>
          <w:rFonts w:ascii="Times New Roman" w:hAnsi="Times New Roman"/>
          <w:b/>
          <w:sz w:val="22"/>
          <w:lang w:val="lt-LT"/>
        </w:rPr>
        <w:t>5.8 straipsnis. Paveldėjimo teisės ginčijimas</w:t>
      </w:r>
    </w:p>
    <w:bookmarkEnd w:id="1134"/>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9_6"/>
      <w:r w:rsidRPr="00167731">
        <w:rPr>
          <w:rFonts w:ascii="Times New Roman" w:hAnsi="Times New Roman"/>
          <w:b/>
          <w:sz w:val="22"/>
          <w:lang w:val="lt-LT"/>
        </w:rPr>
        <w:t>5.9 straipsnis. Paveldėjimo teisės nuginčijimo pasekmės</w:t>
      </w:r>
    </w:p>
    <w:bookmarkEnd w:id="1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6" w:name="straipsnis10_6"/>
      <w:r w:rsidRPr="00167731">
        <w:rPr>
          <w:rFonts w:ascii="Times New Roman" w:hAnsi="Times New Roman"/>
          <w:b/>
          <w:sz w:val="22"/>
          <w:lang w:val="lt-LT"/>
        </w:rPr>
        <w:t>5.10 straipsnis. Asmenys, neturintys teisės gauti testamentinę išskirtinę</w:t>
      </w:r>
    </w:p>
    <w:bookmarkEnd w:id="1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7" w:name="skyrius67"/>
      <w:r w:rsidRPr="00167731">
        <w:rPr>
          <w:rFonts w:ascii="Times New Roman" w:hAnsi="Times New Roman"/>
          <w:sz w:val="22"/>
        </w:rPr>
        <w:t xml:space="preserve">III SKYRIUS </w:t>
      </w:r>
    </w:p>
    <w:bookmarkEnd w:id="113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1_6"/>
      <w:r w:rsidRPr="00167731">
        <w:rPr>
          <w:rFonts w:ascii="Times New Roman" w:hAnsi="Times New Roman"/>
          <w:b/>
          <w:sz w:val="22"/>
          <w:lang w:val="lt-LT"/>
        </w:rPr>
        <w:t>5.11 straipsnis. Įpėdinių pagal įstatymą eilės</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2_6"/>
      <w:r w:rsidRPr="00167731">
        <w:rPr>
          <w:rFonts w:ascii="Times New Roman" w:hAnsi="Times New Roman"/>
          <w:b/>
          <w:sz w:val="22"/>
          <w:lang w:val="lt-LT"/>
        </w:rPr>
        <w:t>5.12 straipsnis. Paveldėjimas atstovavimo teise</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3_6"/>
      <w:r w:rsidRPr="00167731">
        <w:rPr>
          <w:rFonts w:ascii="Times New Roman" w:hAnsi="Times New Roman"/>
          <w:b/>
          <w:sz w:val="22"/>
          <w:lang w:val="lt-LT"/>
        </w:rPr>
        <w:t>5.13 straipsnis. Sutuoktinių paveldėjimo teisė</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1" w:name="straipsnis14_6"/>
      <w:r w:rsidRPr="00167731">
        <w:rPr>
          <w:rFonts w:ascii="Times New Roman" w:hAnsi="Times New Roman"/>
          <w:b/>
          <w:sz w:val="22"/>
          <w:lang w:val="lt-LT"/>
        </w:rPr>
        <w:t>5.14 straipsnis. Namų apstatymo ir apyvokos reikmenų paveldėjimas</w:t>
      </w:r>
    </w:p>
    <w:bookmarkEnd w:id="1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2" w:name="skyrius68"/>
      <w:r w:rsidRPr="00167731">
        <w:rPr>
          <w:rFonts w:ascii="Times New Roman" w:hAnsi="Times New Roman"/>
          <w:sz w:val="22"/>
        </w:rPr>
        <w:t>IV SKYRIUS</w:t>
      </w:r>
    </w:p>
    <w:bookmarkEnd w:id="1142"/>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3" w:name="straipsnis15_6"/>
      <w:r w:rsidRPr="00167731">
        <w:rPr>
          <w:rFonts w:ascii="Times New Roman" w:hAnsi="Times New Roman"/>
          <w:b/>
          <w:sz w:val="22"/>
          <w:lang w:val="lt-LT"/>
        </w:rPr>
        <w:t>5.15 straipsnis. Testamentinis veiksnumas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4" w:name="straipsnis16_6"/>
      <w:r w:rsidRPr="00167731">
        <w:rPr>
          <w:rFonts w:ascii="Times New Roman" w:hAnsi="Times New Roman"/>
          <w:b/>
          <w:sz w:val="22"/>
          <w:lang w:val="lt-LT"/>
        </w:rPr>
        <w:t>5.16 straipsnis. Testamento ar jo dalių negaliojimas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5" w:name="straipsnis17_6"/>
      <w:r w:rsidRPr="00167731">
        <w:rPr>
          <w:rFonts w:ascii="Times New Roman" w:hAnsi="Times New Roman"/>
          <w:b/>
          <w:sz w:val="22"/>
          <w:lang w:val="lt-LT"/>
        </w:rPr>
        <w:t>5.17 straipsnis. Testamento nuginčijimas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6" w:name="straipsnis18_6"/>
      <w:r w:rsidRPr="00167731">
        <w:rPr>
          <w:rFonts w:ascii="Times New Roman" w:hAnsi="Times New Roman"/>
          <w:b/>
          <w:sz w:val="22"/>
          <w:lang w:val="lt-LT"/>
        </w:rPr>
        <w:t>5.18 straipsnis. Testamento sudarymo sąlygos</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19_6"/>
      <w:r w:rsidRPr="00167731">
        <w:rPr>
          <w:rFonts w:ascii="Times New Roman" w:hAnsi="Times New Roman"/>
          <w:b/>
          <w:sz w:val="22"/>
          <w:lang w:val="lt-LT"/>
        </w:rPr>
        <w:t>5.19 straipsnis. Palikėjo teisė palikti testamentu turtą savo nuožiūra</w:t>
      </w:r>
    </w:p>
    <w:bookmarkEnd w:id="1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0_6"/>
      <w:r w:rsidRPr="00167731">
        <w:rPr>
          <w:rFonts w:ascii="Times New Roman" w:hAnsi="Times New Roman"/>
          <w:b/>
          <w:sz w:val="22"/>
          <w:lang w:val="lt-LT"/>
        </w:rPr>
        <w:t>5.20 straipsnis. Teisė į privalomąją palikimo dalį</w:t>
      </w:r>
    </w:p>
    <w:bookmarkEnd w:id="1148"/>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1_6"/>
      <w:r w:rsidRPr="00167731">
        <w:rPr>
          <w:rFonts w:ascii="Times New Roman" w:hAnsi="Times New Roman"/>
          <w:b/>
          <w:sz w:val="22"/>
          <w:lang w:val="lt-LT"/>
        </w:rPr>
        <w:t>5.21 straipsnis. Kito įpėdinio paskyrimas</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2_6"/>
      <w:r w:rsidRPr="00167731">
        <w:rPr>
          <w:rFonts w:ascii="Times New Roman" w:hAnsi="Times New Roman"/>
          <w:b/>
          <w:sz w:val="22"/>
          <w:lang w:val="lt-LT"/>
        </w:rPr>
        <w:t>5.22 straipsnis. Testamentu nepaskirtos turto dalies paveldėjimas</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3_6"/>
      <w:r w:rsidRPr="00167731">
        <w:rPr>
          <w:rFonts w:ascii="Times New Roman" w:hAnsi="Times New Roman"/>
          <w:b/>
          <w:sz w:val="22"/>
          <w:lang w:val="lt-LT"/>
        </w:rPr>
        <w:t>5.23 straipsnis. Testamentinė išskirtinė</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4_6"/>
      <w:r w:rsidRPr="00167731">
        <w:rPr>
          <w:rFonts w:ascii="Times New Roman" w:hAnsi="Times New Roman"/>
          <w:b/>
          <w:sz w:val="22"/>
          <w:lang w:val="lt-LT"/>
        </w:rPr>
        <w:t>5.24 straipsnis. Testamentinės išskirtinės priėmimas</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3" w:name="straipsnis25_6"/>
      <w:r w:rsidRPr="00167731">
        <w:rPr>
          <w:rFonts w:ascii="Times New Roman" w:hAnsi="Times New Roman"/>
          <w:b/>
          <w:sz w:val="22"/>
          <w:lang w:val="lt-LT"/>
        </w:rPr>
        <w:t>5.25 straipsnis. Testamentinės išskirtinės rūšys</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4" w:name="straipsnis26_6"/>
      <w:r w:rsidRPr="00167731">
        <w:rPr>
          <w:b/>
          <w:i w:val="0"/>
          <w:sz w:val="22"/>
        </w:rPr>
        <w:t xml:space="preserve">5.26 straipsnis. Turto palikimas visuomenei naudingiems ir labdaros tikslams </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5" w:name="straipsnis27_6"/>
      <w:r w:rsidRPr="00167731">
        <w:rPr>
          <w:rFonts w:ascii="Times New Roman" w:hAnsi="Times New Roman"/>
          <w:b/>
          <w:sz w:val="22"/>
          <w:lang w:val="lt-LT"/>
        </w:rPr>
        <w:t>5.27 straipsnis. Testamentų rūšys</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6" w:name="straipsnis28_6"/>
      <w:r w:rsidRPr="00167731">
        <w:rPr>
          <w:rFonts w:ascii="Times New Roman" w:hAnsi="Times New Roman"/>
          <w:b/>
          <w:sz w:val="22"/>
          <w:lang w:val="lt-LT"/>
        </w:rPr>
        <w:t>5.28 straipsnis. Oficialieji testamentai</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7" w:name="straipsnis29_6"/>
      <w:r w:rsidRPr="00167731">
        <w:rPr>
          <w:rFonts w:ascii="Times New Roman" w:hAnsi="Times New Roman"/>
          <w:b/>
          <w:sz w:val="22"/>
          <w:lang w:val="lt-LT"/>
        </w:rPr>
        <w:t>5.29 straipsnis. Kito asmens pasirašymas testamente</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0_6"/>
      <w:r w:rsidRPr="00167731">
        <w:rPr>
          <w:rFonts w:ascii="Times New Roman" w:hAnsi="Times New Roman"/>
          <w:b/>
          <w:sz w:val="22"/>
          <w:lang w:val="lt-LT"/>
        </w:rPr>
        <w:t>5.30 straipsnis. Asmeninis testamentas</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9" w:name="straipsnis31_6"/>
      <w:r w:rsidRPr="00167731">
        <w:rPr>
          <w:rFonts w:ascii="Times New Roman" w:hAnsi="Times New Roman"/>
          <w:b/>
          <w:sz w:val="22"/>
          <w:lang w:val="lt-LT"/>
        </w:rPr>
        <w:t>5.31 straipsnis. Asmeninio testamento perdavimas saugoti</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2_6"/>
      <w:r w:rsidRPr="00167731">
        <w:rPr>
          <w:rFonts w:ascii="Times New Roman" w:hAnsi="Times New Roman"/>
          <w:b/>
          <w:sz w:val="22"/>
          <w:lang w:val="lt-LT"/>
        </w:rPr>
        <w:t>5.32 straipsnis. Testamentų registras</w:t>
      </w:r>
    </w:p>
    <w:bookmarkEnd w:id="1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3_6"/>
      <w:r w:rsidRPr="00167731">
        <w:rPr>
          <w:rFonts w:ascii="Times New Roman" w:hAnsi="Times New Roman"/>
          <w:b/>
          <w:sz w:val="22"/>
          <w:lang w:val="lt-LT"/>
        </w:rPr>
        <w:t>5.33 straipsnis. Testamento paskelbimas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4_6"/>
      <w:r w:rsidRPr="00167731">
        <w:rPr>
          <w:rFonts w:ascii="Times New Roman" w:hAnsi="Times New Roman"/>
          <w:b/>
          <w:sz w:val="22"/>
          <w:lang w:val="lt-LT"/>
        </w:rPr>
        <w:t>5.34 straipsnis. Testamento saugojimo terminas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5_6"/>
      <w:r w:rsidRPr="00167731">
        <w:rPr>
          <w:rFonts w:ascii="Times New Roman" w:hAnsi="Times New Roman"/>
          <w:b/>
          <w:sz w:val="22"/>
          <w:lang w:val="lt-LT"/>
        </w:rPr>
        <w:t>5.35 straipsnis. Testamento panaikinimas, papildymas ir pakeitimas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6_6"/>
      <w:r w:rsidRPr="00167731">
        <w:rPr>
          <w:rFonts w:ascii="Times New Roman" w:hAnsi="Times New Roman"/>
          <w:b/>
          <w:sz w:val="22"/>
          <w:lang w:val="lt-LT"/>
        </w:rPr>
        <w:t>5.36 straipsnis. Testamento sąlygos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5" w:name="straipsnis37_6"/>
      <w:r w:rsidRPr="00167731">
        <w:rPr>
          <w:rFonts w:ascii="Times New Roman" w:hAnsi="Times New Roman"/>
          <w:b/>
          <w:sz w:val="22"/>
          <w:lang w:val="lt-LT"/>
        </w:rPr>
        <w:t>5.37 straipsnis. Testamento vykdymas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6" w:name="straipsnis38_6"/>
      <w:r w:rsidRPr="00167731">
        <w:rPr>
          <w:b/>
          <w:i w:val="0"/>
          <w:sz w:val="22"/>
        </w:rPr>
        <w:t>5.38 straipsnis. Testatoriaus paskirto testamento vykdytojo teisės ir pareigos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39_6"/>
      <w:r w:rsidRPr="00167731">
        <w:rPr>
          <w:rFonts w:ascii="Times New Roman" w:hAnsi="Times New Roman"/>
          <w:b/>
          <w:sz w:val="22"/>
          <w:lang w:val="lt-LT"/>
        </w:rPr>
        <w:t>5.39 straipsnis. Palikimo apyrašas</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40_6"/>
      <w:r w:rsidRPr="00167731">
        <w:rPr>
          <w:rFonts w:ascii="Times New Roman" w:hAnsi="Times New Roman"/>
          <w:b/>
          <w:sz w:val="22"/>
          <w:lang w:val="lt-LT"/>
        </w:rPr>
        <w:t>5.40 straipsnis. Palikimo valdymas ir jo trukmė</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9" w:name="straipsnis41_6"/>
      <w:r w:rsidRPr="00167731">
        <w:rPr>
          <w:rFonts w:ascii="Times New Roman" w:hAnsi="Times New Roman"/>
          <w:b/>
          <w:sz w:val="22"/>
          <w:lang w:val="lt-LT"/>
        </w:rPr>
        <w:t>5.41 straipsnis. Testamento vykdytojo ataskaita</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70" w:name="straipsnis42_6"/>
      <w:r w:rsidRPr="00167731">
        <w:rPr>
          <w:rFonts w:ascii="Times New Roman" w:hAnsi="Times New Roman"/>
          <w:b/>
          <w:sz w:val="22"/>
          <w:lang w:val="lt-LT"/>
        </w:rPr>
        <w:t>5.42 straipsnis. Testamento vykdytojo ar palikimo administratoriaus nušalinimas</w:t>
      </w:r>
    </w:p>
    <w:bookmarkEnd w:id="1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1" w:name="skyrius69"/>
      <w:r w:rsidRPr="00167731">
        <w:rPr>
          <w:rFonts w:ascii="Times New Roman" w:hAnsi="Times New Roman"/>
          <w:sz w:val="22"/>
          <w:lang w:val="lt-LT"/>
        </w:rPr>
        <w:t>V SKYRIUS</w:t>
      </w:r>
    </w:p>
    <w:bookmarkEnd w:id="1171"/>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3_6"/>
      <w:r w:rsidRPr="00167731">
        <w:rPr>
          <w:rFonts w:ascii="Times New Roman" w:hAnsi="Times New Roman"/>
          <w:b/>
          <w:sz w:val="22"/>
          <w:lang w:val="lt-LT"/>
        </w:rPr>
        <w:t>5.43 straipsnis. Bendrojo sutuoktinių testamento samprata</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4_6"/>
      <w:r w:rsidRPr="00167731">
        <w:rPr>
          <w:rFonts w:ascii="Times New Roman" w:hAnsi="Times New Roman"/>
          <w:b/>
          <w:sz w:val="22"/>
          <w:lang w:val="lt-LT"/>
        </w:rPr>
        <w:t>5.44 straipsnis. Bendrojo sutuoktinių testamento sudarymas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4" w:name="straipsnis45_6"/>
      <w:r w:rsidRPr="00167731">
        <w:rPr>
          <w:rFonts w:ascii="Times New Roman" w:hAnsi="Times New Roman"/>
          <w:b/>
          <w:sz w:val="22"/>
          <w:lang w:val="lt-LT"/>
        </w:rPr>
        <w:t>5.45 straipsnis. Bendrojo sutuoktinių testamento turinys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5" w:name="straipsnis46_6"/>
      <w:r w:rsidRPr="00167731">
        <w:rPr>
          <w:b/>
          <w:i w:val="0"/>
          <w:sz w:val="22"/>
        </w:rPr>
        <w:t>5.46 straipsnis. Bendrojo sutuoktinių testamento panaikinimas ir negaliojimas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6" w:name="straipsnis47_6"/>
      <w:r w:rsidRPr="00167731">
        <w:rPr>
          <w:rFonts w:ascii="Times New Roman" w:hAnsi="Times New Roman"/>
          <w:b/>
          <w:sz w:val="22"/>
          <w:lang w:val="lt-LT"/>
        </w:rPr>
        <w:t>5.47 straipsnis. Perduoto saugoti testamento išreikalavimas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7" w:name="straipsnis48_6"/>
      <w:r w:rsidRPr="00167731">
        <w:rPr>
          <w:rFonts w:ascii="Times New Roman" w:hAnsi="Times New Roman"/>
          <w:b/>
          <w:sz w:val="22"/>
          <w:lang w:val="lt-LT"/>
        </w:rPr>
        <w:t>5.48 straipsnis. Bendrojo sutuoktinių testamento paskelbimas</w:t>
      </w:r>
    </w:p>
    <w:bookmarkEnd w:id="1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8" w:name="straipsnis49_6"/>
      <w:r w:rsidRPr="00167731">
        <w:rPr>
          <w:rFonts w:ascii="Times New Roman" w:hAnsi="Times New Roman"/>
          <w:b/>
          <w:sz w:val="22"/>
          <w:lang w:val="lt-LT"/>
        </w:rPr>
        <w:t>5.49 straipsnis. Palikimo pagal bendrąjį sutuoktinių testamentą atsisakymas</w:t>
      </w:r>
    </w:p>
    <w:bookmarkEnd w:id="1178"/>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9" w:name="skyrius70"/>
      <w:r w:rsidRPr="00167731">
        <w:rPr>
          <w:sz w:val="22"/>
        </w:rPr>
        <w:t>VI SKYRIUS</w:t>
      </w:r>
    </w:p>
    <w:bookmarkEnd w:id="1179"/>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0" w:name="straipsnis50_6"/>
      <w:r w:rsidRPr="00167731">
        <w:rPr>
          <w:rFonts w:ascii="Times New Roman" w:hAnsi="Times New Roman"/>
          <w:b/>
          <w:sz w:val="22"/>
          <w:lang w:val="lt-LT"/>
        </w:rPr>
        <w:t xml:space="preserve">5.50 straipsnis. Palikimo priėmimas </w:t>
      </w:r>
    </w:p>
    <w:bookmarkEnd w:id="1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1" w:name="straipsnis51_6"/>
      <w:r w:rsidRPr="00167731">
        <w:rPr>
          <w:rFonts w:ascii="Times New Roman" w:hAnsi="Times New Roman"/>
          <w:b/>
          <w:sz w:val="22"/>
          <w:lang w:val="lt-LT"/>
        </w:rPr>
        <w:t>5.51 straipsnis. Palikimo priėmimas, faktiškai pradėjus turtą valdyti</w:t>
      </w:r>
    </w:p>
    <w:bookmarkEnd w:id="1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2"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2"/>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3" w:name="straipsnis53_5"/>
      <w:r w:rsidRPr="00167731">
        <w:rPr>
          <w:rFonts w:ascii="Times New Roman" w:hAnsi="Times New Roman"/>
          <w:b/>
          <w:sz w:val="22"/>
          <w:szCs w:val="22"/>
          <w:lang w:val="lt-LT"/>
        </w:rPr>
        <w:t>5.53 straipsnis. Palikimo priėmimas pagal turto apyrašą</w:t>
      </w:r>
    </w:p>
    <w:bookmarkEnd w:id="1183"/>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4" w:name="straipsnis54_5"/>
      <w:r w:rsidRPr="00167731">
        <w:rPr>
          <w:b/>
          <w:sz w:val="22"/>
          <w:szCs w:val="22"/>
        </w:rPr>
        <w:t>5.54 straipsnis. Neteisingas apyrašas</w:t>
      </w:r>
    </w:p>
    <w:bookmarkEnd w:id="1184"/>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1"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5" w:name="straipsnis55_5"/>
      <w:r w:rsidRPr="00167731">
        <w:rPr>
          <w:rFonts w:ascii="Times New Roman" w:hAnsi="Times New Roman"/>
          <w:b/>
          <w:sz w:val="22"/>
          <w:lang w:val="lt-LT"/>
        </w:rPr>
        <w:t>5.55 straipsnis. Kreipimasis į teismą dėl palikimo administravimo</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6" w:name="straipsnis56_5"/>
      <w:r w:rsidRPr="00167731">
        <w:rPr>
          <w:b/>
          <w:i w:val="0"/>
          <w:sz w:val="22"/>
        </w:rPr>
        <w:t>5.56 straipsnis. Neveiksnių ir ribotai veiksnių įpėdinių teisės į palikimą įgyvendinimas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7" w:name="straipsnis57_5"/>
      <w:r w:rsidRPr="00167731">
        <w:rPr>
          <w:rFonts w:ascii="Times New Roman" w:hAnsi="Times New Roman"/>
          <w:b/>
          <w:sz w:val="22"/>
          <w:lang w:val="lt-LT"/>
        </w:rPr>
        <w:t>5.57 straipsnis. Termino palikimui priimti pratęsimas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8" w:name="straipsnis58_5"/>
      <w:r w:rsidRPr="00167731">
        <w:rPr>
          <w:rFonts w:ascii="Times New Roman" w:hAnsi="Times New Roman"/>
          <w:b/>
          <w:sz w:val="22"/>
          <w:lang w:val="lt-LT"/>
        </w:rPr>
        <w:t>5.58 straipsnis. Teisės priimti palikimą perėjimas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9" w:name="straipsnis59_5"/>
      <w:r w:rsidRPr="00167731">
        <w:rPr>
          <w:b/>
          <w:i w:val="0"/>
          <w:sz w:val="22"/>
        </w:rPr>
        <w:t>5.59 straipsnis. Įpėdinio, pradėjusio valdyti paveldimą turtą prieš atsirandant kitiems įpėdiniams, teisės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0" w:name="straipsnis60_5"/>
      <w:r w:rsidRPr="00167731">
        <w:rPr>
          <w:rFonts w:ascii="Times New Roman" w:hAnsi="Times New Roman"/>
          <w:b/>
          <w:sz w:val="22"/>
          <w:lang w:val="lt-LT"/>
        </w:rPr>
        <w:t>5.60 straipsnis. Palikimo atsisakymas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1" w:name="straipsnis61_5"/>
      <w:r w:rsidRPr="00167731">
        <w:rPr>
          <w:rFonts w:ascii="Times New Roman" w:hAnsi="Times New Roman"/>
          <w:b/>
          <w:sz w:val="22"/>
          <w:lang w:val="lt-LT"/>
        </w:rPr>
        <w:t>5.61 straipsnis. Paveldėjimo dalių padidėjimas</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2" w:name="straipsnis62_5"/>
      <w:r w:rsidRPr="00167731">
        <w:rPr>
          <w:rFonts w:ascii="Times New Roman" w:hAnsi="Times New Roman"/>
          <w:b/>
          <w:sz w:val="22"/>
          <w:lang w:val="lt-LT"/>
        </w:rPr>
        <w:t>5.62 straipsnis. Palikimo perėjimas valstybei</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3" w:name="straipsnis63_5"/>
      <w:r w:rsidRPr="00167731">
        <w:rPr>
          <w:rFonts w:ascii="Times New Roman" w:hAnsi="Times New Roman"/>
          <w:b/>
          <w:sz w:val="22"/>
          <w:lang w:val="lt-LT"/>
        </w:rPr>
        <w:t>5.63 straipsnis. Kreditorių reikalavimų pareiškimo ir tenkinimo tvarka</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4" w:name="straipsnis64_5"/>
      <w:r w:rsidRPr="00167731">
        <w:rPr>
          <w:rFonts w:ascii="Times New Roman" w:hAnsi="Times New Roman"/>
          <w:b/>
          <w:sz w:val="22"/>
          <w:lang w:val="lt-LT"/>
        </w:rPr>
        <w:t>5.64 straipsnis. Palikimo apsauga</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5" w:name="straipsnis65_5"/>
      <w:r w:rsidRPr="00167731">
        <w:rPr>
          <w:rFonts w:ascii="Times New Roman" w:hAnsi="Times New Roman"/>
          <w:b/>
          <w:sz w:val="22"/>
          <w:lang w:val="lt-LT"/>
        </w:rPr>
        <w:t>5.65 straipsnis. Paveldimo turto palikimo administratoriaus skyrimas</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6" w:name="straipsnis66_5"/>
      <w:r w:rsidRPr="00167731">
        <w:rPr>
          <w:rFonts w:ascii="Times New Roman" w:hAnsi="Times New Roman"/>
          <w:b/>
          <w:sz w:val="22"/>
          <w:lang w:val="lt-LT"/>
        </w:rPr>
        <w:t>5.66 straipsnis. Prašymas išduoti paveldėjimo teisės liudijimą</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7" w:name="straipsnis67_5"/>
      <w:r w:rsidRPr="00167731">
        <w:rPr>
          <w:rFonts w:ascii="Times New Roman" w:hAnsi="Times New Roman"/>
          <w:b/>
          <w:sz w:val="22"/>
          <w:lang w:val="lt-LT"/>
        </w:rPr>
        <w:t>5.67 straipsnis. Paveldėjimo teisės liudijimo išdavimo terminas</w:t>
      </w:r>
    </w:p>
    <w:bookmarkEnd w:id="1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8" w:name="skyrius71"/>
      <w:r w:rsidRPr="00167731">
        <w:rPr>
          <w:rFonts w:ascii="Times New Roman" w:hAnsi="Times New Roman"/>
          <w:sz w:val="22"/>
        </w:rPr>
        <w:t>VII SKYRIUS</w:t>
      </w:r>
    </w:p>
    <w:bookmarkEnd w:id="1198"/>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68_5"/>
      <w:r w:rsidRPr="00167731">
        <w:rPr>
          <w:rFonts w:ascii="Times New Roman" w:hAnsi="Times New Roman"/>
          <w:b/>
          <w:sz w:val="22"/>
          <w:lang w:val="lt-LT"/>
        </w:rPr>
        <w:t>5.68 straipsnis. Paveldimo turto teisinė padėtis</w:t>
      </w:r>
    </w:p>
    <w:bookmarkEnd w:id="1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69_5"/>
      <w:r w:rsidRPr="00167731">
        <w:rPr>
          <w:rFonts w:ascii="Times New Roman" w:hAnsi="Times New Roman"/>
          <w:b/>
          <w:sz w:val="22"/>
          <w:lang w:val="lt-LT"/>
        </w:rPr>
        <w:t>5.69 straipsnis. Palikimo pasidalijimas</w:t>
      </w:r>
    </w:p>
    <w:bookmarkEnd w:id="1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70_5"/>
      <w:r w:rsidRPr="00167731">
        <w:rPr>
          <w:rFonts w:ascii="Times New Roman" w:hAnsi="Times New Roman"/>
          <w:b/>
          <w:sz w:val="22"/>
          <w:lang w:val="lt-LT"/>
        </w:rPr>
        <w:t>5.70 straipsnis. Turto pasidalijimo būdai</w:t>
      </w:r>
    </w:p>
    <w:bookmarkEnd w:id="1201"/>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2" w:name="straipsnis71_5"/>
      <w:r w:rsidRPr="00167731">
        <w:rPr>
          <w:rFonts w:ascii="Times New Roman" w:hAnsi="Times New Roman"/>
          <w:b/>
          <w:sz w:val="22"/>
          <w:lang w:val="lt-LT"/>
        </w:rPr>
        <w:t>5.71 straipsnis. Ūkininko ūkio paveldėjimas</w:t>
      </w:r>
    </w:p>
    <w:bookmarkEnd w:id="1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3" w:name="straipsnis72_5"/>
      <w:r w:rsidRPr="00167731">
        <w:rPr>
          <w:rFonts w:ascii="Times New Roman" w:hAnsi="Times New Roman"/>
          <w:b/>
          <w:sz w:val="22"/>
          <w:lang w:val="lt-LT"/>
        </w:rPr>
        <w:t>5.72 straipsnis. Įpėdinio pirmenybės teisė į įmonę</w:t>
      </w:r>
    </w:p>
    <w:bookmarkEnd w:id="1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4" w:name="straipsnis73_5"/>
      <w:r w:rsidRPr="00167731">
        <w:rPr>
          <w:b/>
          <w:i w:val="0"/>
          <w:sz w:val="22"/>
        </w:rPr>
        <w:t>5.73 straipsnis. Kitų įpėdinių pirmenybės teisė pirkti paveldėtą ūkininko ūkį</w:t>
      </w:r>
    </w:p>
    <w:bookmarkEnd w:id="1204"/>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5" w:name="straipsnis74_5"/>
      <w:r w:rsidRPr="00167731">
        <w:rPr>
          <w:rFonts w:ascii="Times New Roman" w:hAnsi="Times New Roman"/>
          <w:b/>
          <w:sz w:val="22"/>
          <w:lang w:val="lt-LT"/>
        </w:rPr>
        <w:t>5.74 straipsnis. Dokumentai</w:t>
      </w:r>
    </w:p>
    <w:bookmarkEnd w:id="1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6" w:name="skyrius72"/>
      <w:r w:rsidRPr="00167731">
        <w:rPr>
          <w:rFonts w:ascii="Times New Roman" w:hAnsi="Times New Roman"/>
          <w:sz w:val="22"/>
        </w:rPr>
        <w:t>VIII SKYRIUS</w:t>
      </w:r>
    </w:p>
    <w:bookmarkEnd w:id="120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7" w:name="straipsnis75_5"/>
      <w:r w:rsidRPr="00167731">
        <w:rPr>
          <w:rFonts w:ascii="Times New Roman" w:hAnsi="Times New Roman"/>
          <w:b/>
          <w:sz w:val="22"/>
          <w:lang w:val="lt-LT"/>
        </w:rPr>
        <w:t>5.75 straipsnis. Žemės paveldėjimas</w:t>
      </w:r>
    </w:p>
    <w:bookmarkEnd w:id="1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8" w:name="straipsnis76_5"/>
      <w:r w:rsidRPr="00167731">
        <w:rPr>
          <w:rFonts w:ascii="Times New Roman" w:hAnsi="Times New Roman"/>
          <w:b/>
          <w:sz w:val="22"/>
          <w:lang w:val="lt-LT"/>
        </w:rPr>
        <w:t>5.76 straipsnis. Pramoninės nuosavybės paveldėjimas</w:t>
      </w:r>
    </w:p>
    <w:bookmarkEnd w:id="1208"/>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9" w:name="knyga6"/>
      <w:r w:rsidRPr="00167731">
        <w:rPr>
          <w:rFonts w:ascii="Times New Roman" w:hAnsi="Times New Roman"/>
          <w:caps/>
          <w:sz w:val="22"/>
          <w:lang w:val="lt-LT"/>
        </w:rPr>
        <w:t>ŠEŠTOJI KNYGA</w:t>
      </w:r>
    </w:p>
    <w:bookmarkEnd w:id="1209"/>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0" w:name="dalis19"/>
      <w:r w:rsidRPr="00167731">
        <w:rPr>
          <w:rFonts w:ascii="Times New Roman" w:hAnsi="Times New Roman"/>
          <w:caps/>
          <w:sz w:val="22"/>
        </w:rPr>
        <w:t>I dalis</w:t>
      </w:r>
    </w:p>
    <w:bookmarkEnd w:id="121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1" w:name="skyrius73"/>
      <w:r w:rsidRPr="00167731">
        <w:rPr>
          <w:rFonts w:ascii="Times New Roman" w:hAnsi="Times New Roman"/>
          <w:caps/>
          <w:sz w:val="22"/>
        </w:rPr>
        <w:t>I skyrius</w:t>
      </w:r>
    </w:p>
    <w:bookmarkEnd w:id="12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2" w:name="straipsnis1_7"/>
      <w:r w:rsidRPr="00167731">
        <w:rPr>
          <w:rFonts w:ascii="Times New Roman" w:hAnsi="Times New Roman"/>
          <w:b/>
          <w:sz w:val="22"/>
          <w:lang w:val="lt-LT"/>
        </w:rPr>
        <w:t>6.1 straipsnis. Prievolės samprata</w:t>
      </w:r>
    </w:p>
    <w:bookmarkEnd w:id="1212"/>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3" w:name="straipsnis2_7"/>
      <w:r w:rsidRPr="00167731">
        <w:rPr>
          <w:rFonts w:ascii="Times New Roman" w:hAnsi="Times New Roman"/>
          <w:b/>
          <w:sz w:val="22"/>
          <w:lang w:val="lt-LT"/>
        </w:rPr>
        <w:t>6.2 straipsnis. Prievolių atsiradimo pagrindai</w:t>
      </w:r>
    </w:p>
    <w:bookmarkEnd w:id="1213"/>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4" w:name="straipsnis3_7"/>
      <w:r w:rsidRPr="00167731">
        <w:rPr>
          <w:rFonts w:ascii="Times New Roman" w:hAnsi="Times New Roman"/>
          <w:b/>
          <w:sz w:val="22"/>
          <w:lang w:val="lt-LT"/>
        </w:rPr>
        <w:t>6.3 straipsnis. Prievolių dalykas</w:t>
      </w:r>
    </w:p>
    <w:bookmarkEnd w:id="1214"/>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5" w:name="straipsnis4_7"/>
      <w:r w:rsidRPr="00167731">
        <w:rPr>
          <w:rFonts w:ascii="Times New Roman" w:hAnsi="Times New Roman"/>
          <w:b/>
          <w:sz w:val="22"/>
          <w:lang w:val="lt-LT"/>
        </w:rPr>
        <w:t>6.4 straipsnis. Prievolės šalių pareigos</w:t>
      </w:r>
    </w:p>
    <w:bookmarkEnd w:id="1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6" w:name="skyrius74"/>
      <w:r w:rsidRPr="00167731">
        <w:rPr>
          <w:rFonts w:ascii="Times New Roman" w:hAnsi="Times New Roman"/>
          <w:caps/>
          <w:sz w:val="22"/>
        </w:rPr>
        <w:t>II skyrius</w:t>
      </w:r>
    </w:p>
    <w:bookmarkEnd w:id="1216"/>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7" w:name="skirsnis63"/>
      <w:r w:rsidRPr="00167731">
        <w:rPr>
          <w:caps/>
          <w:sz w:val="22"/>
        </w:rPr>
        <w:t>Pirmasis skirsnis</w:t>
      </w:r>
    </w:p>
    <w:bookmarkEnd w:id="1217"/>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8" w:name="straipsnis5_7"/>
      <w:r w:rsidRPr="00167731">
        <w:rPr>
          <w:rFonts w:ascii="Times New Roman" w:hAnsi="Times New Roman"/>
          <w:b/>
          <w:sz w:val="22"/>
          <w:lang w:val="lt-LT"/>
        </w:rPr>
        <w:t>6.5 straipsnis. Skolininkų daugetas</w:t>
      </w:r>
    </w:p>
    <w:bookmarkEnd w:id="1218"/>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9" w:name="straipsnis6_7"/>
      <w:r w:rsidRPr="00167731">
        <w:rPr>
          <w:rFonts w:ascii="Times New Roman" w:hAnsi="Times New Roman"/>
          <w:b/>
          <w:sz w:val="22"/>
          <w:lang w:val="lt-LT"/>
        </w:rPr>
        <w:t>6.6 straipsnis. Solidarioji skolininkų pareiga</w:t>
      </w:r>
    </w:p>
    <w:bookmarkEnd w:id="1219"/>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7_7"/>
      <w:r w:rsidRPr="00167731">
        <w:rPr>
          <w:rFonts w:ascii="Times New Roman" w:hAnsi="Times New Roman"/>
          <w:b/>
          <w:sz w:val="22"/>
          <w:lang w:val="lt-LT"/>
        </w:rPr>
        <w:t>6.7 straipsnis. Bendraskolių atsikirtimai kreditoriaus reikalavimams</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8_7"/>
      <w:r w:rsidRPr="00167731">
        <w:rPr>
          <w:rFonts w:ascii="Times New Roman" w:hAnsi="Times New Roman"/>
          <w:b/>
          <w:sz w:val="22"/>
          <w:lang w:val="lt-LT"/>
        </w:rPr>
        <w:t>6.8 straipsnis. Kitos bendraskolių teisės ir pareigos</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2" w:name="straipsnis9_7"/>
      <w:r w:rsidRPr="00167731">
        <w:rPr>
          <w:rFonts w:ascii="Times New Roman" w:hAnsi="Times New Roman"/>
          <w:b/>
          <w:sz w:val="22"/>
          <w:lang w:val="lt-LT"/>
        </w:rPr>
        <w:t>6.9 straipsnis. Bendraskolių tarpusavio atgręžtiniai reikalavimai</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3" w:name="straipsnis10_7"/>
      <w:r w:rsidRPr="00167731">
        <w:rPr>
          <w:rFonts w:ascii="Times New Roman" w:hAnsi="Times New Roman"/>
          <w:b/>
          <w:sz w:val="22"/>
          <w:lang w:val="lt-LT"/>
        </w:rPr>
        <w:t>6.10 straipsnis. Solidariosios pareigos ir solidariojo reikalavimo perėjimas prievolės šalių įpėdiniams</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4"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5" w:name="straipsnis12_7"/>
      <w:r w:rsidRPr="00167731">
        <w:rPr>
          <w:rFonts w:ascii="Times New Roman" w:hAnsi="Times New Roman"/>
          <w:b/>
          <w:sz w:val="22"/>
          <w:lang w:val="lt-LT"/>
        </w:rPr>
        <w:t>6.12 straipsnis. Solidariosios skolos ir solidariojo reikalavimo teisės pripažinimas</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6" w:name="straipsnis13_7"/>
      <w:r w:rsidRPr="00167731">
        <w:rPr>
          <w:rFonts w:ascii="Times New Roman" w:hAnsi="Times New Roman"/>
          <w:b/>
          <w:sz w:val="22"/>
          <w:lang w:val="lt-LT"/>
        </w:rPr>
        <w:t>6.13 straipsnis. Skolininko ir kreditoriaus sutapimas</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7" w:name="straipsnis14_7"/>
      <w:r w:rsidRPr="00167731">
        <w:rPr>
          <w:rFonts w:ascii="Times New Roman" w:hAnsi="Times New Roman"/>
          <w:b/>
          <w:sz w:val="22"/>
          <w:lang w:val="lt-LT"/>
        </w:rPr>
        <w:t>6.14 straipsnis. Teismo sprendimo galia solidariosios pareigos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8" w:name="straipsnis15_7"/>
      <w:r w:rsidRPr="00167731">
        <w:rPr>
          <w:rFonts w:ascii="Times New Roman" w:hAnsi="Times New Roman"/>
          <w:b/>
          <w:sz w:val="22"/>
          <w:lang w:val="lt-LT"/>
        </w:rPr>
        <w:t>6.15 straipsnis. Prievolės neįvykdymas dėl vieno iš bendraskolių kaltės solidariosios pareigos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9" w:name="straipsnis16_7"/>
      <w:r w:rsidRPr="00167731">
        <w:rPr>
          <w:rFonts w:ascii="Times New Roman" w:hAnsi="Times New Roman"/>
          <w:b/>
          <w:sz w:val="22"/>
          <w:lang w:val="lt-LT"/>
        </w:rPr>
        <w:t>6.16 straipsnis. Senatis solidariosios prievolės atveju</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7_7"/>
      <w:r w:rsidRPr="00167731">
        <w:rPr>
          <w:rFonts w:ascii="Times New Roman" w:hAnsi="Times New Roman"/>
          <w:b/>
          <w:sz w:val="22"/>
          <w:lang w:val="lt-LT"/>
        </w:rPr>
        <w:t>6.17 straipsnis. Kreditorių daugetas</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8_7"/>
      <w:r w:rsidRPr="00167731">
        <w:rPr>
          <w:rFonts w:ascii="Times New Roman" w:hAnsi="Times New Roman"/>
          <w:b/>
          <w:sz w:val="22"/>
          <w:lang w:val="lt-LT"/>
        </w:rPr>
        <w:t>6.18 straipsnis. Solidarusis kreditorių reikalavimas</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19_7"/>
      <w:r w:rsidRPr="00167731">
        <w:rPr>
          <w:rFonts w:ascii="Times New Roman" w:hAnsi="Times New Roman"/>
          <w:b/>
          <w:sz w:val="22"/>
          <w:lang w:val="lt-LT"/>
        </w:rPr>
        <w:t>6.19 straipsnis. Galimybė pasirinkti kreditorių</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0_7"/>
      <w:r w:rsidRPr="00167731">
        <w:rPr>
          <w:rFonts w:ascii="Times New Roman" w:hAnsi="Times New Roman"/>
          <w:b/>
          <w:sz w:val="22"/>
          <w:lang w:val="lt-LT"/>
        </w:rPr>
        <w:t>6.20 straipsnis. Novacijos įtaka solidariajam reikalavimui</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1_7"/>
      <w:r w:rsidRPr="00167731">
        <w:rPr>
          <w:rFonts w:ascii="Times New Roman" w:hAnsi="Times New Roman"/>
          <w:b/>
          <w:sz w:val="22"/>
          <w:lang w:val="lt-LT"/>
        </w:rPr>
        <w:t>6.21 straipsnis. Solidariosios reikalavimo teisės atsisakymas</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2_7"/>
      <w:r w:rsidRPr="00167731">
        <w:rPr>
          <w:rFonts w:ascii="Times New Roman" w:hAnsi="Times New Roman"/>
          <w:b/>
          <w:sz w:val="22"/>
          <w:lang w:val="lt-LT"/>
        </w:rPr>
        <w:t>6.22 straipsnis. Teismo sprendimo galia solidariojo reikalavimo atveju</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6" w:name="straipsnis23_7"/>
      <w:r w:rsidRPr="00167731">
        <w:rPr>
          <w:rFonts w:ascii="Times New Roman" w:hAnsi="Times New Roman"/>
          <w:b/>
          <w:sz w:val="22"/>
          <w:lang w:val="lt-LT"/>
        </w:rPr>
        <w:t>6.23 straipsnis. Reikalavimo atsisakymas</w:t>
      </w:r>
    </w:p>
    <w:bookmarkEnd w:id="1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7" w:name="skirsnis64"/>
      <w:r w:rsidRPr="00167731">
        <w:rPr>
          <w:caps/>
          <w:sz w:val="22"/>
        </w:rPr>
        <w:t>Antrasis skirsnis</w:t>
      </w:r>
    </w:p>
    <w:bookmarkEnd w:id="1237"/>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8" w:name="straipsnis24_7"/>
      <w:r w:rsidRPr="00167731">
        <w:rPr>
          <w:rFonts w:ascii="Times New Roman" w:hAnsi="Times New Roman"/>
          <w:b/>
          <w:sz w:val="22"/>
          <w:lang w:val="lt-LT"/>
        </w:rPr>
        <w:t>6.24 straipsnis. Dalomosios prievolės</w:t>
      </w:r>
    </w:p>
    <w:bookmarkEnd w:id="1238"/>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9" w:name="straipsnis25_7"/>
      <w:r w:rsidRPr="00167731">
        <w:rPr>
          <w:rFonts w:ascii="Times New Roman" w:hAnsi="Times New Roman"/>
          <w:b/>
          <w:sz w:val="22"/>
          <w:lang w:val="lt-LT"/>
        </w:rPr>
        <w:t>6.25 straipsnis. Nedalomosios prievolės</w:t>
      </w:r>
    </w:p>
    <w:bookmarkEnd w:id="1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0" w:name="skirsnis65"/>
      <w:r w:rsidRPr="00167731">
        <w:rPr>
          <w:caps/>
          <w:sz w:val="22"/>
        </w:rPr>
        <w:t>Trečiasis skirsnis</w:t>
      </w:r>
    </w:p>
    <w:bookmarkEnd w:id="124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6_7"/>
      <w:r w:rsidRPr="00167731">
        <w:rPr>
          <w:rFonts w:ascii="Times New Roman" w:hAnsi="Times New Roman"/>
          <w:b/>
          <w:sz w:val="22"/>
          <w:lang w:val="lt-LT"/>
        </w:rPr>
        <w:t>6.26 straipsnis. Alternatyviosios prievolės samprata</w:t>
      </w:r>
    </w:p>
    <w:bookmarkEnd w:id="1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7_7"/>
      <w:r w:rsidRPr="00167731">
        <w:rPr>
          <w:rFonts w:ascii="Times New Roman" w:hAnsi="Times New Roman"/>
          <w:b/>
          <w:sz w:val="22"/>
          <w:lang w:val="lt-LT"/>
        </w:rPr>
        <w:t>6.27 straipsnis. Pasirinkimo teisė</w:t>
      </w:r>
    </w:p>
    <w:bookmarkEnd w:id="1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8_7"/>
      <w:r w:rsidRPr="00167731">
        <w:rPr>
          <w:rFonts w:ascii="Times New Roman" w:hAnsi="Times New Roman"/>
          <w:b/>
          <w:sz w:val="22"/>
          <w:lang w:val="lt-LT"/>
        </w:rPr>
        <w:t>6.28 straipsnis. Negalėjimas įvykdyti alternatyviąją prievolę</w:t>
      </w:r>
    </w:p>
    <w:bookmarkEnd w:id="1243"/>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4" w:name="straipsnis29_7"/>
      <w:r w:rsidRPr="00167731">
        <w:rPr>
          <w:rFonts w:ascii="Times New Roman" w:hAnsi="Times New Roman"/>
          <w:b/>
          <w:sz w:val="22"/>
          <w:lang w:val="lt-LT"/>
        </w:rPr>
        <w:t>6.29 straipsnis. Fakultatyvioji prievolė</w:t>
      </w:r>
    </w:p>
    <w:bookmarkEnd w:id="1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5" w:name="skirsnis66"/>
      <w:r w:rsidRPr="00167731">
        <w:rPr>
          <w:caps/>
          <w:sz w:val="22"/>
        </w:rPr>
        <w:t>Ketvirtasis skirsnis</w:t>
      </w:r>
    </w:p>
    <w:bookmarkEnd w:id="1245"/>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6" w:name="straipsnis30_7"/>
      <w:r w:rsidRPr="00167731">
        <w:rPr>
          <w:rFonts w:ascii="Times New Roman" w:hAnsi="Times New Roman"/>
          <w:b/>
          <w:sz w:val="22"/>
          <w:lang w:val="lt-LT"/>
        </w:rPr>
        <w:t>6.30 straipsnis. Sąlyginės prievolės samprata</w:t>
      </w:r>
    </w:p>
    <w:bookmarkEnd w:id="1246"/>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7" w:name="straipsnis31_7"/>
      <w:r w:rsidRPr="00167731">
        <w:rPr>
          <w:rFonts w:ascii="Times New Roman" w:hAnsi="Times New Roman"/>
          <w:b/>
          <w:sz w:val="22"/>
          <w:lang w:val="lt-LT"/>
        </w:rPr>
        <w:t>6.31 straipsnis. Reikalavimai sąlygai</w:t>
      </w:r>
    </w:p>
    <w:bookmarkEnd w:id="1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8" w:name="straipsnis32_7"/>
      <w:r w:rsidRPr="00167731">
        <w:rPr>
          <w:rFonts w:ascii="Times New Roman" w:hAnsi="Times New Roman"/>
          <w:b/>
          <w:sz w:val="22"/>
          <w:lang w:val="lt-LT"/>
        </w:rPr>
        <w:t>6.32 straipsnis. Sąlygos įvykdymo ar neįvykdymo terminai</w:t>
      </w:r>
    </w:p>
    <w:bookmarkEnd w:id="1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9" w:name="skirsnis67"/>
      <w:r w:rsidRPr="00167731">
        <w:rPr>
          <w:caps/>
          <w:sz w:val="22"/>
        </w:rPr>
        <w:t>Penktasis skirsnis</w:t>
      </w:r>
    </w:p>
    <w:bookmarkEnd w:id="1249"/>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0" w:name="straipsnis33_7"/>
      <w:r w:rsidRPr="00167731">
        <w:rPr>
          <w:rFonts w:ascii="Times New Roman" w:hAnsi="Times New Roman"/>
          <w:b/>
          <w:sz w:val="22"/>
          <w:lang w:val="lt-LT"/>
        </w:rPr>
        <w:t>6.33 straipsnis. Terminuotų prievolių rūšys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1" w:name="straipsnis34_7"/>
      <w:r w:rsidRPr="00167731">
        <w:rPr>
          <w:rFonts w:ascii="Times New Roman" w:hAnsi="Times New Roman"/>
          <w:b/>
          <w:sz w:val="22"/>
          <w:lang w:val="lt-LT"/>
        </w:rPr>
        <w:t>6.34 straipsnis. Terminuotų prievolių vykdymas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2" w:name="straipsnis35_7"/>
      <w:r w:rsidRPr="00167731">
        <w:rPr>
          <w:rFonts w:ascii="Times New Roman" w:hAnsi="Times New Roman"/>
          <w:b/>
          <w:sz w:val="22"/>
          <w:lang w:val="lt-LT"/>
        </w:rPr>
        <w:t>6.35 straipsnis. Termino nustatymas</w:t>
      </w:r>
    </w:p>
    <w:bookmarkEnd w:id="1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3" w:name="skirsnis68"/>
      <w:r w:rsidRPr="00167731">
        <w:rPr>
          <w:caps/>
          <w:sz w:val="22"/>
        </w:rPr>
        <w:t>Šeštasis skirsnis</w:t>
      </w:r>
    </w:p>
    <w:bookmarkEnd w:id="125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4" w:name="straipsnis36_7"/>
      <w:r w:rsidRPr="00167731">
        <w:rPr>
          <w:rFonts w:ascii="Times New Roman" w:hAnsi="Times New Roman"/>
          <w:b/>
          <w:sz w:val="22"/>
          <w:lang w:val="lt-LT"/>
        </w:rPr>
        <w:t xml:space="preserve">6.36 straipsnis. Piniginių prievolių valiuta </w:t>
      </w:r>
    </w:p>
    <w:bookmarkEnd w:id="1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5" w:name="straipsnis37_7"/>
      <w:r w:rsidRPr="00167731">
        <w:rPr>
          <w:rFonts w:ascii="Times New Roman" w:hAnsi="Times New Roman"/>
          <w:b/>
          <w:sz w:val="22"/>
          <w:lang w:val="lt-LT"/>
        </w:rPr>
        <w:t>6.37 straipsnis. Palūkanos pagal prievoles</w:t>
      </w:r>
    </w:p>
    <w:bookmarkEnd w:id="1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6" w:name="skyrius75"/>
      <w:r w:rsidRPr="00167731">
        <w:rPr>
          <w:b/>
          <w:sz w:val="22"/>
        </w:rPr>
        <w:t>III skyrius</w:t>
      </w:r>
    </w:p>
    <w:bookmarkEnd w:id="125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7" w:name="skirsnis69"/>
      <w:r w:rsidRPr="00167731">
        <w:rPr>
          <w:rFonts w:ascii="Times New Roman" w:hAnsi="Times New Roman"/>
          <w:b/>
          <w:caps/>
          <w:sz w:val="22"/>
          <w:lang w:val="lt-LT"/>
        </w:rPr>
        <w:t>Pirmasis skirsnis</w:t>
      </w:r>
    </w:p>
    <w:bookmarkEnd w:id="125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8" w:name="straipsnis38_7"/>
      <w:r w:rsidRPr="00167731">
        <w:rPr>
          <w:rFonts w:ascii="Times New Roman" w:hAnsi="Times New Roman"/>
          <w:b/>
          <w:sz w:val="22"/>
          <w:lang w:val="lt-LT"/>
        </w:rPr>
        <w:t>6.38 straipsnis. Prievolių vykdymo principai</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39_7"/>
      <w:r w:rsidRPr="00167731">
        <w:rPr>
          <w:rFonts w:ascii="Times New Roman" w:hAnsi="Times New Roman"/>
          <w:b/>
          <w:sz w:val="22"/>
          <w:lang w:val="lt-LT"/>
        </w:rPr>
        <w:t>6.39 straipsnis. Prievolės įvykdymo būdas</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0_7"/>
      <w:r w:rsidRPr="00167731">
        <w:rPr>
          <w:rFonts w:ascii="Times New Roman" w:hAnsi="Times New Roman"/>
          <w:b/>
          <w:sz w:val="22"/>
          <w:lang w:val="lt-LT"/>
        </w:rPr>
        <w:t>6.40 straipsnis. Prievolės įvykdymas dalimis</w:t>
      </w:r>
    </w:p>
    <w:bookmarkEnd w:id="1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1_7"/>
      <w:r w:rsidRPr="00167731">
        <w:rPr>
          <w:rFonts w:ascii="Times New Roman" w:hAnsi="Times New Roman"/>
          <w:b/>
          <w:sz w:val="22"/>
          <w:lang w:val="lt-LT"/>
        </w:rPr>
        <w:t>6.41 straipsnis. Prievolės įvykdymo kokybė</w:t>
      </w:r>
    </w:p>
    <w:bookmarkEnd w:id="1261"/>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2_7"/>
      <w:r w:rsidRPr="00167731">
        <w:rPr>
          <w:rFonts w:ascii="Times New Roman" w:hAnsi="Times New Roman"/>
          <w:b/>
          <w:sz w:val="22"/>
          <w:lang w:val="lt-LT"/>
        </w:rPr>
        <w:t>6.42 straipsnis. Prievolės įvykdymo užtikrinimo pateikimas</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3_7"/>
      <w:r w:rsidRPr="00167731">
        <w:rPr>
          <w:rFonts w:ascii="Times New Roman" w:hAnsi="Times New Roman"/>
          <w:b/>
          <w:sz w:val="22"/>
          <w:lang w:val="lt-LT"/>
        </w:rPr>
        <w:t>6.43 straipsnis. Saugojimo pareiga</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4_7"/>
      <w:r w:rsidRPr="00167731">
        <w:rPr>
          <w:rFonts w:ascii="Times New Roman" w:hAnsi="Times New Roman"/>
          <w:b/>
          <w:sz w:val="22"/>
          <w:lang w:val="lt-LT"/>
        </w:rPr>
        <w:t>6.44 straipsnis. Asmuo, kuriam turi būti įvykdyta prievolė</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5" w:name="straipsnis45_7"/>
      <w:r w:rsidRPr="00167731">
        <w:rPr>
          <w:rFonts w:ascii="Times New Roman" w:hAnsi="Times New Roman"/>
          <w:b/>
          <w:sz w:val="22"/>
          <w:lang w:val="lt-LT"/>
        </w:rPr>
        <w:t>6.45 straipsnis. Prievolės įvykdymas tariamam kreditoriui</w:t>
      </w:r>
    </w:p>
    <w:bookmarkEnd w:id="1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6" w:name="straipsnis46_7"/>
      <w:r w:rsidRPr="00167731">
        <w:rPr>
          <w:rFonts w:ascii="Times New Roman" w:hAnsi="Times New Roman"/>
          <w:b/>
          <w:sz w:val="22"/>
          <w:lang w:val="lt-LT"/>
        </w:rPr>
        <w:t>6.46 straipsnis. Prievolės vykdymo sustabdymas</w:t>
      </w:r>
    </w:p>
    <w:bookmarkEnd w:id="12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7"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48_7"/>
      <w:r w:rsidRPr="00167731">
        <w:rPr>
          <w:rFonts w:ascii="Times New Roman" w:hAnsi="Times New Roman"/>
          <w:b/>
          <w:sz w:val="22"/>
          <w:lang w:val="lt-LT"/>
        </w:rPr>
        <w:t>6.48 straipsnis. Skolininko neveiksnumas</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49_7"/>
      <w:r w:rsidRPr="00167731">
        <w:rPr>
          <w:rFonts w:ascii="Times New Roman" w:hAnsi="Times New Roman"/>
          <w:b/>
          <w:sz w:val="22"/>
          <w:lang w:val="lt-LT"/>
        </w:rPr>
        <w:t>6.49 straipsnis. Svetimo turto naudojimas prievolei įvykdyti</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0" w:name="straipsnis50_7"/>
      <w:r w:rsidRPr="00167731">
        <w:rPr>
          <w:rFonts w:ascii="Times New Roman" w:hAnsi="Times New Roman"/>
          <w:b/>
          <w:sz w:val="22"/>
          <w:lang w:val="lt-LT"/>
        </w:rPr>
        <w:t>6.50 straipsnis. Trečiojo asmens teisė įvykdyti prievolę</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1" w:name="straipsnis51_7"/>
      <w:r w:rsidRPr="00167731">
        <w:rPr>
          <w:rFonts w:ascii="Times New Roman" w:hAnsi="Times New Roman"/>
          <w:b/>
          <w:sz w:val="22"/>
          <w:lang w:val="lt-LT"/>
        </w:rPr>
        <w:t>6.51 straipsnis. Trečiojo asmens teisė įvykdyti prievolę už skolininką</w:t>
      </w:r>
    </w:p>
    <w:bookmarkEnd w:id="1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2" w:name="straipsnis52_7"/>
      <w:bookmarkStart w:id="1273" w:name="straipsnis52_6"/>
      <w:r w:rsidRPr="00167731">
        <w:rPr>
          <w:rFonts w:ascii="Times New Roman" w:hAnsi="Times New Roman"/>
          <w:b/>
          <w:sz w:val="22"/>
          <w:lang w:val="lt-LT"/>
        </w:rPr>
        <w:t xml:space="preserve">6.52 straipsnis. Prievolės įvykdymo vieta </w:t>
      </w:r>
    </w:p>
    <w:bookmarkEnd w:id="1272"/>
    <w:bookmarkEnd w:id="1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4" w:name="straipsnis53_7"/>
      <w:bookmarkStart w:id="1275" w:name="straipsnis53_6"/>
      <w:r w:rsidRPr="00167731">
        <w:rPr>
          <w:rFonts w:ascii="Times New Roman" w:hAnsi="Times New Roman"/>
          <w:b/>
          <w:sz w:val="22"/>
          <w:lang w:val="lt-LT"/>
        </w:rPr>
        <w:t>6.53 straipsnis. Prievolių įvykdymo terminas</w:t>
      </w:r>
    </w:p>
    <w:bookmarkEnd w:id="1274"/>
    <w:bookmarkEnd w:id="1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6" w:name="straipsnis54_7"/>
      <w:bookmarkStart w:id="1277" w:name="straipsnis54_6"/>
      <w:r w:rsidRPr="00167731">
        <w:rPr>
          <w:rFonts w:ascii="Times New Roman" w:hAnsi="Times New Roman"/>
          <w:b/>
          <w:sz w:val="22"/>
          <w:lang w:val="lt-LT"/>
        </w:rPr>
        <w:t>6.54 straipsnis. Įmokų paskirstymas</w:t>
      </w:r>
    </w:p>
    <w:bookmarkEnd w:id="1276"/>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8" w:name="straipsnis55_6"/>
      <w:r w:rsidRPr="00167731">
        <w:rPr>
          <w:rFonts w:ascii="Times New Roman" w:hAnsi="Times New Roman"/>
          <w:b/>
          <w:sz w:val="22"/>
          <w:lang w:val="lt-LT"/>
        </w:rPr>
        <w:t>6.55 straipsnis. Įmokų paskirstymas, kai yra kelios skolos</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9" w:name="straipsnis56_6"/>
      <w:r w:rsidRPr="00167731">
        <w:rPr>
          <w:rFonts w:ascii="Times New Roman" w:hAnsi="Times New Roman"/>
          <w:b/>
          <w:sz w:val="22"/>
          <w:lang w:val="lt-LT"/>
        </w:rPr>
        <w:t>6.56 straipsnis. Prievolės įvykdymas sumokant skolą į depozitinę sąskaitą</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80" w:name="straipsnis57_6"/>
      <w:r w:rsidRPr="00167731">
        <w:rPr>
          <w:rFonts w:ascii="Times New Roman" w:hAnsi="Times New Roman"/>
          <w:b/>
          <w:sz w:val="22"/>
          <w:lang w:val="lt-LT"/>
        </w:rPr>
        <w:t>6.57 straipsnis. Prievolės įvykdymo išlaidos</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1" w:name="straipsnis58_6"/>
      <w:r w:rsidRPr="00167731">
        <w:rPr>
          <w:rFonts w:ascii="Times New Roman" w:hAnsi="Times New Roman"/>
          <w:b/>
          <w:sz w:val="22"/>
          <w:lang w:val="lt-LT"/>
        </w:rPr>
        <w:t>6.58 straipsnis. Teisė sustabdyti prievolės įvykdymą</w:t>
      </w:r>
    </w:p>
    <w:bookmarkEnd w:id="1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2" w:name="skirsnis70"/>
      <w:r w:rsidRPr="00167731">
        <w:rPr>
          <w:rFonts w:ascii="Times New Roman" w:hAnsi="Times New Roman"/>
          <w:b/>
          <w:caps/>
          <w:sz w:val="22"/>
          <w:lang w:val="lt-LT"/>
        </w:rPr>
        <w:t>Antrasis skirsnis</w:t>
      </w:r>
    </w:p>
    <w:bookmarkEnd w:id="1282"/>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3" w:name="straipsnis59_6"/>
      <w:r w:rsidRPr="00167731">
        <w:rPr>
          <w:rFonts w:ascii="Times New Roman" w:hAnsi="Times New Roman"/>
          <w:b/>
          <w:sz w:val="22"/>
          <w:lang w:val="lt-LT"/>
        </w:rPr>
        <w:t>6.59 straipsnis. Draudimas vienašališkai atsisakyti įvykdyti prievolę</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4" w:name="straipsnis60_6"/>
      <w:r w:rsidRPr="00167731">
        <w:rPr>
          <w:rFonts w:ascii="Times New Roman" w:hAnsi="Times New Roman"/>
          <w:b/>
          <w:sz w:val="22"/>
          <w:lang w:val="lt-LT"/>
        </w:rPr>
        <w:t>6.60 straipsnis. Prievolės perduoti pagal individualius požymius apibūdinamą daiktą neįvykdymo pasekmės</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5" w:name="straipsnis61_6"/>
      <w:r w:rsidRPr="00167731">
        <w:rPr>
          <w:rFonts w:ascii="Times New Roman" w:hAnsi="Times New Roman"/>
          <w:b/>
          <w:sz w:val="22"/>
          <w:lang w:val="lt-LT"/>
        </w:rPr>
        <w:t>6.61 straipsnis. Prievolės atlikti tam tikrą darbą neįvykdymo pasekmės</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6" w:name="straipsnis62_6"/>
      <w:r w:rsidRPr="00167731">
        <w:rPr>
          <w:rFonts w:ascii="Times New Roman" w:hAnsi="Times New Roman"/>
          <w:b/>
          <w:sz w:val="22"/>
          <w:lang w:val="lt-LT"/>
        </w:rPr>
        <w:t xml:space="preserve">6.62 straipsnis. Atsakomybė už prievolės pagal dvišalę sutartį neįvykdymą </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7" w:name="straipsnis63_6"/>
      <w:r w:rsidRPr="00167731">
        <w:rPr>
          <w:rFonts w:ascii="Times New Roman" w:hAnsi="Times New Roman"/>
          <w:b/>
          <w:sz w:val="22"/>
          <w:lang w:val="lt-LT"/>
        </w:rPr>
        <w:t>6.63 straipsnis. Atvejai, kai skolininkas laikomas pažeidusiu prievolę</w:t>
      </w:r>
    </w:p>
    <w:bookmarkEnd w:id="1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8" w:name="straipsnis64_6"/>
      <w:r w:rsidRPr="00167731">
        <w:rPr>
          <w:rFonts w:ascii="Times New Roman" w:hAnsi="Times New Roman"/>
          <w:b/>
          <w:sz w:val="22"/>
          <w:lang w:val="lt-LT"/>
        </w:rPr>
        <w:t>6.64 straipsnis. Atvejai, kai kreditorius laikomas pažeidusiu prievolę</w:t>
      </w:r>
    </w:p>
    <w:bookmarkEnd w:id="1288"/>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9" w:name="straipsnis65_6"/>
      <w:r w:rsidRPr="00167731">
        <w:rPr>
          <w:rFonts w:ascii="Times New Roman" w:hAnsi="Times New Roman"/>
          <w:b/>
          <w:sz w:val="22"/>
          <w:lang w:val="lt-LT"/>
        </w:rPr>
        <w:t>6.65 straipsnis. Prievolės įvykdymo patvirtinimas</w:t>
      </w:r>
    </w:p>
    <w:bookmarkEnd w:id="1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90" w:name="skyrius76"/>
      <w:r w:rsidRPr="00167731">
        <w:rPr>
          <w:rFonts w:ascii="Times New Roman" w:hAnsi="Times New Roman"/>
          <w:b/>
          <w:caps/>
          <w:sz w:val="22"/>
          <w:lang w:val="lt-LT"/>
        </w:rPr>
        <w:t>IV skyrius</w:t>
      </w:r>
    </w:p>
    <w:bookmarkEnd w:id="1290"/>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1" w:name="straipsnis66_6"/>
      <w:r w:rsidRPr="00167731">
        <w:rPr>
          <w:rFonts w:ascii="Times New Roman" w:hAnsi="Times New Roman"/>
          <w:b/>
          <w:sz w:val="22"/>
          <w:lang w:val="lt-LT"/>
        </w:rPr>
        <w:t>6.66 straipsnis. Kreditoriaus teisė ginčyti skolininko sudarytus sandorius (actio Pauliana)</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2" w:name="straipsnis67_6"/>
      <w:r w:rsidRPr="00167731">
        <w:rPr>
          <w:rFonts w:ascii="Times New Roman" w:hAnsi="Times New Roman"/>
          <w:b/>
          <w:sz w:val="22"/>
          <w:lang w:val="lt-LT"/>
        </w:rPr>
        <w:t>6.67 straipsnis. Nesąžiningumo prezumpcija</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3"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4" w:name="straipsnis69_6"/>
      <w:r w:rsidRPr="00167731">
        <w:rPr>
          <w:rFonts w:ascii="Times New Roman" w:hAnsi="Times New Roman"/>
          <w:b/>
          <w:sz w:val="22"/>
          <w:lang w:val="lt-LT"/>
        </w:rPr>
        <w:t>6.69 straipsnis. Sulaikymo teisė</w:t>
      </w:r>
    </w:p>
    <w:bookmarkEnd w:id="1294"/>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5" w:name="skyrius77"/>
      <w:r w:rsidRPr="00167731">
        <w:rPr>
          <w:sz w:val="22"/>
        </w:rPr>
        <w:t>V skyrius</w:t>
      </w:r>
    </w:p>
    <w:bookmarkEnd w:id="1295"/>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6" w:name="straipsnis70_6"/>
      <w:r w:rsidRPr="00167731">
        <w:rPr>
          <w:rFonts w:ascii="Times New Roman" w:hAnsi="Times New Roman"/>
          <w:b/>
          <w:sz w:val="22"/>
          <w:lang w:val="lt-LT"/>
        </w:rPr>
        <w:t>6.70 straipsnis. Prievolių įvykdymo užtikrinimo būdai</w:t>
      </w:r>
    </w:p>
    <w:bookmarkEnd w:id="1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7" w:name="skirsnis71"/>
      <w:r w:rsidRPr="00167731">
        <w:rPr>
          <w:caps/>
          <w:sz w:val="22"/>
        </w:rPr>
        <w:t>Pirmasis skirsnis</w:t>
      </w:r>
    </w:p>
    <w:bookmarkEnd w:id="1297"/>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1_6"/>
      <w:r w:rsidRPr="00167731">
        <w:rPr>
          <w:rFonts w:ascii="Times New Roman" w:hAnsi="Times New Roman"/>
          <w:b/>
          <w:sz w:val="22"/>
          <w:lang w:val="lt-LT"/>
        </w:rPr>
        <w:t>6.71 straipsnis. Netesybų samprata</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2_6"/>
      <w:r w:rsidRPr="00167731">
        <w:rPr>
          <w:rFonts w:ascii="Times New Roman" w:hAnsi="Times New Roman"/>
          <w:b/>
          <w:sz w:val="22"/>
          <w:lang w:val="lt-LT"/>
        </w:rPr>
        <w:t>6.72 straipsnis. Susitarimo dėl netesybų forma</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3_6"/>
      <w:r w:rsidRPr="00167731">
        <w:rPr>
          <w:rFonts w:ascii="Times New Roman" w:hAnsi="Times New Roman"/>
          <w:b/>
          <w:sz w:val="22"/>
          <w:lang w:val="lt-LT"/>
        </w:rPr>
        <w:t xml:space="preserve">6.73 straipsnis. Netesybos ir realus prievolės įvykdymas </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4_6"/>
      <w:r w:rsidRPr="00167731">
        <w:rPr>
          <w:rFonts w:ascii="Times New Roman" w:hAnsi="Times New Roman"/>
          <w:b/>
          <w:sz w:val="22"/>
          <w:lang w:val="lt-LT"/>
        </w:rPr>
        <w:t>6.74 straipsnis. Susitarimo dėl netesybų negaliojimas</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2" w:name="straipsnis75_6"/>
      <w:r w:rsidRPr="00167731">
        <w:rPr>
          <w:rFonts w:ascii="Times New Roman" w:hAnsi="Times New Roman"/>
          <w:b/>
          <w:sz w:val="22"/>
          <w:lang w:val="lt-LT"/>
        </w:rPr>
        <w:t>6.75 straipsnis. Įrodinėjimo pareiga</w:t>
      </w:r>
    </w:p>
    <w:bookmarkEnd w:id="1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3" w:name="skirsnis72"/>
      <w:r w:rsidRPr="00167731">
        <w:rPr>
          <w:caps/>
          <w:sz w:val="22"/>
        </w:rPr>
        <w:t>AntrasIS skirsnis</w:t>
      </w:r>
    </w:p>
    <w:bookmarkEnd w:id="130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6_6"/>
      <w:r w:rsidRPr="00167731">
        <w:rPr>
          <w:rFonts w:ascii="Times New Roman" w:hAnsi="Times New Roman"/>
          <w:b/>
          <w:sz w:val="22"/>
          <w:lang w:val="lt-LT"/>
        </w:rPr>
        <w:t>6.76 straipsnis. Laidavimo sutarties samprata</w:t>
      </w:r>
    </w:p>
    <w:bookmarkEnd w:id="1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7_5"/>
      <w:r w:rsidRPr="00167731">
        <w:rPr>
          <w:rFonts w:ascii="Times New Roman" w:hAnsi="Times New Roman"/>
          <w:b/>
          <w:sz w:val="22"/>
          <w:lang w:val="lt-LT"/>
        </w:rPr>
        <w:t>6.77 straipsnis. Laidavimo atsiradimo pagrindai</w:t>
      </w:r>
    </w:p>
    <w:bookmarkEnd w:id="1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6" w:name="straipsnis78_5"/>
      <w:r w:rsidRPr="00167731">
        <w:rPr>
          <w:rFonts w:ascii="Times New Roman" w:hAnsi="Times New Roman"/>
          <w:b/>
          <w:sz w:val="22"/>
          <w:lang w:val="lt-LT"/>
        </w:rPr>
        <w:t>6.78 straipsnis. Laidavimu užtikrinamos prievolės</w:t>
      </w:r>
    </w:p>
    <w:bookmarkEnd w:id="1306"/>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7" w:name="straipsnis79_5"/>
      <w:r w:rsidRPr="00167731">
        <w:rPr>
          <w:rFonts w:ascii="Times New Roman" w:hAnsi="Times New Roman"/>
          <w:b/>
          <w:sz w:val="22"/>
          <w:lang w:val="lt-LT"/>
        </w:rPr>
        <w:t>6.79 straipsnis. Laidavimo sutarties forma</w:t>
      </w:r>
    </w:p>
    <w:bookmarkEnd w:id="1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8"/>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1_5"/>
      <w:r w:rsidRPr="00167731">
        <w:rPr>
          <w:rFonts w:ascii="Times New Roman" w:hAnsi="Times New Roman"/>
          <w:b/>
          <w:sz w:val="22"/>
          <w:lang w:val="lt-LT"/>
        </w:rPr>
        <w:t>6.81 straipsnis. Laiduotojo atsakomybė</w:t>
      </w:r>
    </w:p>
    <w:bookmarkEnd w:id="1309"/>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0" w:name="straipsnis82_5"/>
      <w:r w:rsidRPr="00167731">
        <w:rPr>
          <w:rFonts w:ascii="Times New Roman" w:hAnsi="Times New Roman"/>
          <w:b/>
          <w:sz w:val="22"/>
          <w:lang w:val="lt-LT"/>
        </w:rPr>
        <w:t>6.82 straipsnis. Laiduotojo, kuriam pareikštas ieškinys, teisės ir pareigos</w:t>
      </w:r>
    </w:p>
    <w:bookmarkEnd w:id="1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1" w:name="straipsnis83_5"/>
      <w:r w:rsidRPr="00167731">
        <w:rPr>
          <w:rFonts w:ascii="Times New Roman" w:hAnsi="Times New Roman"/>
          <w:b/>
          <w:sz w:val="22"/>
          <w:lang w:val="lt-LT"/>
        </w:rPr>
        <w:t>6.83 straipsnis. Įvykdžiusio prievolę laiduotojo teisės</w:t>
      </w:r>
    </w:p>
    <w:bookmarkEnd w:id="1311"/>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2" w:name="straipsnis84_6"/>
      <w:r w:rsidRPr="00167731">
        <w:rPr>
          <w:rFonts w:ascii="Times New Roman" w:hAnsi="Times New Roman"/>
          <w:b/>
          <w:sz w:val="22"/>
          <w:lang w:val="lt-LT"/>
        </w:rPr>
        <w:t>6.84 straipsnis. Įvykdžiusio prievolę laiduotojo reikalavimai kitiems laiduotojams</w:t>
      </w:r>
    </w:p>
    <w:bookmarkEnd w:id="1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3" w:name="straipsnis85_6"/>
      <w:r w:rsidRPr="00167731">
        <w:rPr>
          <w:rFonts w:ascii="Times New Roman" w:hAnsi="Times New Roman"/>
          <w:b/>
          <w:sz w:val="22"/>
          <w:lang w:val="lt-LT"/>
        </w:rPr>
        <w:t>6.85 straipsnis. Skolininko pranešimas laiduotojui apie prievolės įvykdymą</w:t>
      </w:r>
    </w:p>
    <w:bookmarkEnd w:id="1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4" w:name="straipsnis86_5"/>
      <w:r w:rsidRPr="00167731">
        <w:rPr>
          <w:rFonts w:ascii="Times New Roman" w:hAnsi="Times New Roman"/>
          <w:b/>
          <w:sz w:val="22"/>
          <w:lang w:val="lt-LT"/>
        </w:rPr>
        <w:t>6.86 straipsnis. Laiduotojo atleidimas nuo atsakomybės</w:t>
      </w:r>
    </w:p>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7_5"/>
      <w:r w:rsidRPr="00167731">
        <w:rPr>
          <w:rFonts w:ascii="Times New Roman" w:hAnsi="Times New Roman"/>
          <w:b/>
          <w:sz w:val="22"/>
          <w:lang w:val="lt-LT"/>
        </w:rPr>
        <w:t>6.87 straipsnis. Laidavimo pabaiga</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8_5"/>
      <w:r w:rsidRPr="00167731">
        <w:rPr>
          <w:rFonts w:ascii="Times New Roman" w:hAnsi="Times New Roman"/>
          <w:b/>
          <w:sz w:val="22"/>
          <w:lang w:val="lt-LT"/>
        </w:rPr>
        <w:t>6.88 straipsnis. Terminuoto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9_5"/>
      <w:r w:rsidRPr="00167731">
        <w:rPr>
          <w:rFonts w:ascii="Times New Roman" w:hAnsi="Times New Roman"/>
          <w:b/>
          <w:sz w:val="22"/>
          <w:lang w:val="lt-LT"/>
        </w:rPr>
        <w:t>6.89 straipsnis. Neterminuoto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8" w:name="skirsnis73"/>
      <w:r w:rsidRPr="00167731">
        <w:rPr>
          <w:caps/>
          <w:sz w:val="22"/>
        </w:rPr>
        <w:t>Trečiasis skirsnis</w:t>
      </w:r>
    </w:p>
    <w:bookmarkEnd w:id="13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19" w:name="straipsnis90_5"/>
      <w:r w:rsidRPr="00167731">
        <w:rPr>
          <w:rFonts w:ascii="Times New Roman" w:hAnsi="Times New Roman"/>
          <w:b/>
          <w:sz w:val="22"/>
          <w:lang w:val="lt-LT"/>
        </w:rPr>
        <w:t>6.90 straipsnis. Garantijos samprata</w:t>
      </w:r>
    </w:p>
    <w:bookmarkEnd w:id="1319"/>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0" w:name="straipsnis91_5"/>
      <w:r w:rsidRPr="00167731">
        <w:rPr>
          <w:rFonts w:ascii="Times New Roman" w:hAnsi="Times New Roman"/>
          <w:b/>
          <w:sz w:val="22"/>
          <w:lang w:val="lt-LT"/>
        </w:rPr>
        <w:t>6.91 straipsnis. Garantijos forma</w:t>
      </w:r>
    </w:p>
    <w:bookmarkEnd w:id="1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2_5"/>
      <w:r w:rsidRPr="00167731">
        <w:rPr>
          <w:rFonts w:ascii="Times New Roman" w:hAnsi="Times New Roman"/>
          <w:b/>
          <w:sz w:val="22"/>
          <w:lang w:val="lt-LT"/>
        </w:rPr>
        <w:t>6.92 straipsnis. Garanto prievolės ribos</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2" w:name="straipsnis93_5"/>
      <w:r w:rsidRPr="00167731">
        <w:rPr>
          <w:rFonts w:ascii="Times New Roman" w:hAnsi="Times New Roman"/>
          <w:b/>
          <w:sz w:val="22"/>
          <w:lang w:val="lt-LT"/>
        </w:rPr>
        <w:t>6.93 straipsnis. Banko garantija</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4_5"/>
      <w:r w:rsidRPr="00167731">
        <w:rPr>
          <w:rFonts w:ascii="Times New Roman" w:hAnsi="Times New Roman"/>
          <w:b/>
          <w:sz w:val="22"/>
          <w:lang w:val="lt-LT"/>
        </w:rPr>
        <w:t>6.94 straipsnis. Banko garantijos neatšaukiamumas</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4" w:name="straipsnis95_5"/>
      <w:r w:rsidRPr="00167731">
        <w:rPr>
          <w:rFonts w:ascii="Times New Roman" w:hAnsi="Times New Roman"/>
          <w:b/>
          <w:sz w:val="22"/>
          <w:lang w:val="lt-LT"/>
        </w:rPr>
        <w:t>6.95 straipsnis. Neleistinumas perduoti reikalavimo teisę</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5" w:name="straipsnis96_5"/>
      <w:r w:rsidRPr="00167731">
        <w:rPr>
          <w:rFonts w:ascii="Times New Roman" w:hAnsi="Times New Roman"/>
          <w:b/>
          <w:sz w:val="22"/>
          <w:lang w:val="lt-LT"/>
        </w:rPr>
        <w:t>6.96 straipsnis. Banko garantijos pabaiga</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7_5"/>
      <w:r w:rsidRPr="00167731">
        <w:rPr>
          <w:rFonts w:ascii="Times New Roman" w:hAnsi="Times New Roman"/>
          <w:b/>
          <w:sz w:val="22"/>
          <w:lang w:val="lt-LT"/>
        </w:rPr>
        <w:t>6.97 straipsnis. Banko regreso teisė</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7" w:name="skirsnis74"/>
      <w:r w:rsidRPr="00167731">
        <w:rPr>
          <w:caps/>
          <w:sz w:val="22"/>
        </w:rPr>
        <w:t>Ketvirtasis skirsnis</w:t>
      </w:r>
    </w:p>
    <w:bookmarkEnd w:id="13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8" w:name="straipsnis98_5"/>
      <w:r w:rsidRPr="00167731">
        <w:rPr>
          <w:rFonts w:ascii="Times New Roman" w:hAnsi="Times New Roman"/>
          <w:b/>
          <w:sz w:val="22"/>
          <w:lang w:val="lt-LT"/>
        </w:rPr>
        <w:t>6.98 straipsnis. Rankpinigių samprata</w:t>
      </w:r>
    </w:p>
    <w:bookmarkEnd w:id="1328"/>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9" w:name="straipsnis99_5"/>
      <w:r w:rsidRPr="00167731">
        <w:rPr>
          <w:rFonts w:ascii="Times New Roman" w:hAnsi="Times New Roman"/>
          <w:b/>
          <w:sz w:val="22"/>
          <w:lang w:val="lt-LT"/>
        </w:rPr>
        <w:t>6.99 straipsnis. Susitarimo dėl rankpinigių forma</w:t>
      </w:r>
    </w:p>
    <w:bookmarkEnd w:id="1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0" w:name="straipsnis100_5"/>
      <w:r w:rsidRPr="00167731">
        <w:rPr>
          <w:rFonts w:ascii="Times New Roman" w:hAnsi="Times New Roman"/>
          <w:b/>
          <w:sz w:val="22"/>
          <w:lang w:val="lt-LT"/>
        </w:rPr>
        <w:t>6.100 straipsnis. Rankpinigiais užtikrintos sutarties neįvykdymo pasekmės</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1" w:name="skyrius78"/>
      <w:r w:rsidRPr="00167731">
        <w:rPr>
          <w:b/>
          <w:sz w:val="22"/>
        </w:rPr>
        <w:t>VI skyrius</w:t>
      </w:r>
    </w:p>
    <w:bookmarkEnd w:id="1331"/>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2" w:name="straipsnis101_5"/>
      <w:r w:rsidRPr="00167731">
        <w:rPr>
          <w:rFonts w:ascii="Times New Roman" w:hAnsi="Times New Roman"/>
          <w:b/>
          <w:sz w:val="22"/>
          <w:lang w:val="lt-LT"/>
        </w:rPr>
        <w:t xml:space="preserve">6.101 straipsnis. Kreditoriaus teisė perleisti reikalavimą </w:t>
      </w:r>
    </w:p>
    <w:bookmarkEnd w:id="1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3" w:name="straipsnis102_5"/>
      <w:r w:rsidRPr="00167731">
        <w:rPr>
          <w:rFonts w:ascii="Times New Roman" w:hAnsi="Times New Roman"/>
          <w:b/>
          <w:sz w:val="22"/>
          <w:lang w:val="lt-LT"/>
        </w:rPr>
        <w:t>6.102 straipsnis. Atvejai, kuriais draudžiama perleisti reikalavimą</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3_6"/>
      <w:bookmarkStart w:id="1335" w:name="straipsnis103_5"/>
      <w:r w:rsidRPr="00167731">
        <w:rPr>
          <w:rFonts w:ascii="Times New Roman" w:hAnsi="Times New Roman"/>
          <w:b/>
          <w:sz w:val="22"/>
          <w:lang w:val="lt-LT"/>
        </w:rPr>
        <w:t>6.103 straipsnis. Sutarties forma</w:t>
      </w:r>
    </w:p>
    <w:bookmarkEnd w:id="1334"/>
    <w:bookmarkEnd w:id="1335"/>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6" w:name="straipsnis104_5"/>
      <w:r w:rsidRPr="00167731">
        <w:rPr>
          <w:rFonts w:ascii="Times New Roman" w:hAnsi="Times New Roman"/>
          <w:b/>
          <w:sz w:val="22"/>
          <w:lang w:val="lt-LT"/>
        </w:rPr>
        <w:t>6.104 straipsnis. Dokumentų perdavimas</w:t>
      </w:r>
    </w:p>
    <w:bookmarkEnd w:id="1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5_5"/>
      <w:r w:rsidRPr="00167731">
        <w:rPr>
          <w:rFonts w:ascii="Times New Roman" w:hAnsi="Times New Roman"/>
          <w:b/>
          <w:sz w:val="22"/>
          <w:lang w:val="lt-LT"/>
        </w:rPr>
        <w:t>6.105 straipsnis. Perleidusio reikalavimą kreditoriaus atsakomybė</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8" w:name="straipsnis106_5"/>
      <w:r w:rsidRPr="00167731">
        <w:rPr>
          <w:rFonts w:ascii="Times New Roman" w:hAnsi="Times New Roman"/>
          <w:b/>
          <w:sz w:val="22"/>
          <w:lang w:val="lt-LT"/>
        </w:rPr>
        <w:t>6.106 straipsnis. Prievolės įvykdymas pradiniam kreditoriui, kai skolininkui nepranešta apie reikalavimo perleidimą</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9" w:name="straipsnis107_5"/>
      <w:r w:rsidRPr="00167731">
        <w:rPr>
          <w:rFonts w:ascii="Times New Roman" w:hAnsi="Times New Roman"/>
          <w:b/>
          <w:sz w:val="22"/>
          <w:lang w:val="lt-LT"/>
        </w:rPr>
        <w:t>6.107 straipsnis. Skolininko atsikirtimai naujojo kreditoriaus reikalavimams</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8_5"/>
      <w:r w:rsidRPr="00167731">
        <w:rPr>
          <w:rFonts w:ascii="Times New Roman" w:hAnsi="Times New Roman"/>
          <w:b/>
          <w:sz w:val="22"/>
          <w:lang w:val="lt-LT"/>
        </w:rPr>
        <w:t>6.108 straipsnis. Naujojo kreditoriaus reikalavimų įskaitymas</w:t>
      </w:r>
    </w:p>
    <w:bookmarkEnd w:id="1340"/>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1" w:name="straipsnis109_5"/>
      <w:r w:rsidRPr="00167731">
        <w:rPr>
          <w:rFonts w:ascii="Times New Roman" w:hAnsi="Times New Roman"/>
          <w:b/>
          <w:sz w:val="22"/>
          <w:lang w:val="lt-LT"/>
        </w:rPr>
        <w:t>6.109 straipsnis. Pranešimas apie reikalavimo perleidimą</w:t>
      </w:r>
    </w:p>
    <w:bookmarkEnd w:id="1341"/>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2" w:name="straipsnis110_5"/>
      <w:r w:rsidRPr="00167731">
        <w:rPr>
          <w:rFonts w:ascii="Times New Roman" w:hAnsi="Times New Roman"/>
          <w:b/>
          <w:sz w:val="22"/>
          <w:lang w:val="lt-LT"/>
        </w:rPr>
        <w:t>6.110 straipsnis. Kitų teisių perleidimas</w:t>
      </w:r>
    </w:p>
    <w:bookmarkEnd w:id="1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3" w:name="skyrius79"/>
      <w:r w:rsidRPr="00167731">
        <w:rPr>
          <w:rFonts w:ascii="Times New Roman" w:hAnsi="Times New Roman"/>
          <w:b/>
          <w:caps/>
          <w:sz w:val="22"/>
          <w:lang w:val="lt-LT"/>
        </w:rPr>
        <w:t>VII skyrius</w:t>
      </w:r>
    </w:p>
    <w:bookmarkEnd w:id="134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4" w:name="straipsnis111_5"/>
      <w:r w:rsidRPr="00167731">
        <w:rPr>
          <w:rFonts w:ascii="Times New Roman" w:hAnsi="Times New Roman"/>
          <w:b/>
          <w:sz w:val="22"/>
          <w:lang w:val="lt-LT"/>
        </w:rPr>
        <w:t>6.111 straipsnis. Reikalavimo perėjimo regreso tvarka pagrindai</w:t>
      </w:r>
    </w:p>
    <w:bookmarkEnd w:id="1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5" w:name="straipsnis112_5"/>
      <w:r w:rsidRPr="00167731">
        <w:rPr>
          <w:rFonts w:ascii="Times New Roman" w:hAnsi="Times New Roman"/>
          <w:b/>
          <w:sz w:val="22"/>
          <w:lang w:val="lt-LT"/>
        </w:rPr>
        <w:t>6.112 straipsnis. Reikalavimo perėjimo regreso tvarka atvejai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6" w:name="straipsnis113_5"/>
      <w:r w:rsidRPr="00167731">
        <w:rPr>
          <w:rFonts w:ascii="Times New Roman" w:hAnsi="Times New Roman"/>
          <w:b/>
          <w:sz w:val="22"/>
          <w:lang w:val="lt-LT"/>
        </w:rPr>
        <w:t xml:space="preserve">6.113 straipsnis. Reikalavimo perėjimo regreso tvarka įgyjamos teisės </w:t>
      </w:r>
    </w:p>
    <w:bookmarkEnd w:id="13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7" w:name="straipsnis114_5"/>
      <w:r w:rsidRPr="00167731">
        <w:rPr>
          <w:rFonts w:ascii="Times New Roman" w:hAnsi="Times New Roman"/>
          <w:b/>
          <w:sz w:val="22"/>
          <w:lang w:val="lt-LT"/>
        </w:rPr>
        <w:t>6.114 straipsnis. Reikalavimo perėjimas regreso tvarka pagal įstatymus</w:t>
      </w:r>
    </w:p>
    <w:bookmarkEnd w:id="1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8" w:name="skyrius80"/>
      <w:r w:rsidRPr="00167731">
        <w:rPr>
          <w:caps/>
          <w:sz w:val="22"/>
        </w:rPr>
        <w:t>VIII skyrius</w:t>
      </w:r>
    </w:p>
    <w:bookmarkEnd w:id="1348"/>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49" w:name="straipsnis115_5"/>
      <w:r w:rsidRPr="00167731">
        <w:rPr>
          <w:rFonts w:ascii="Times New Roman" w:hAnsi="Times New Roman"/>
          <w:b/>
          <w:sz w:val="22"/>
          <w:lang w:val="lt-LT"/>
        </w:rPr>
        <w:t>6.115 straipsnis. Skolos perkėlimas pagal kreditoriaus ir naujo skolininko sutartį</w:t>
      </w:r>
    </w:p>
    <w:bookmarkEnd w:id="1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0" w:name="straipsnis116_5"/>
      <w:r w:rsidRPr="00167731">
        <w:rPr>
          <w:rFonts w:ascii="Times New Roman" w:hAnsi="Times New Roman"/>
          <w:b/>
          <w:sz w:val="22"/>
          <w:lang w:val="lt-LT"/>
        </w:rPr>
        <w:t>6.116 straipsnis. Skolos perkėlimas pagal skolininko ir skolos perėmėjo sutartį</w:t>
      </w:r>
    </w:p>
    <w:bookmarkEnd w:id="1350"/>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1" w:name="straipsnis117_5"/>
      <w:r w:rsidRPr="00167731">
        <w:rPr>
          <w:rFonts w:ascii="Times New Roman" w:hAnsi="Times New Roman"/>
          <w:b/>
          <w:sz w:val="22"/>
          <w:lang w:val="lt-LT"/>
        </w:rPr>
        <w:t>6.117 straipsnis. Skolos, kurios grąžinimas užtikrintas įkeitimu (hipoteka), perkėlimas</w:t>
      </w:r>
    </w:p>
    <w:bookmarkEnd w:id="1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2" w:name="straipsnis118_5"/>
      <w:r w:rsidRPr="00167731">
        <w:rPr>
          <w:rFonts w:ascii="Times New Roman" w:hAnsi="Times New Roman"/>
          <w:b/>
          <w:sz w:val="22"/>
          <w:lang w:val="lt-LT"/>
        </w:rPr>
        <w:t>6.118 straipsnis. Skolos perkėlimo sutarties forma</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3" w:name="straipsnis119_5"/>
      <w:r w:rsidRPr="00167731">
        <w:rPr>
          <w:rFonts w:ascii="Times New Roman" w:hAnsi="Times New Roman"/>
          <w:b/>
          <w:sz w:val="22"/>
          <w:lang w:val="lt-LT"/>
        </w:rPr>
        <w:t>6.119 straipsnis. Skolos perėmėjo atsikirtimai</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4" w:name="straipsnis120_5"/>
      <w:r w:rsidRPr="00167731">
        <w:rPr>
          <w:rFonts w:ascii="Times New Roman" w:hAnsi="Times New Roman"/>
          <w:b/>
          <w:sz w:val="22"/>
          <w:lang w:val="lt-LT"/>
        </w:rPr>
        <w:t>6.120 straipsnis. Papildomos teisės</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1_5"/>
      <w:r w:rsidRPr="00167731">
        <w:rPr>
          <w:rFonts w:ascii="Times New Roman" w:hAnsi="Times New Roman"/>
          <w:b/>
          <w:sz w:val="22"/>
          <w:lang w:val="lt-LT"/>
        </w:rPr>
        <w:t>6.121 straipsnis. Skolos perkėlimo sutarties negaliojimo pasekmės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2_5"/>
      <w:r w:rsidRPr="00167731">
        <w:rPr>
          <w:rFonts w:ascii="Times New Roman" w:hAnsi="Times New Roman"/>
          <w:b/>
          <w:sz w:val="22"/>
          <w:lang w:val="lt-LT"/>
        </w:rPr>
        <w:t>6.122 straipsnis. Turto arba juridinio asmens perėmimas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7" w:name="skyrius81"/>
      <w:r w:rsidRPr="00167731">
        <w:rPr>
          <w:b/>
          <w:sz w:val="22"/>
        </w:rPr>
        <w:t>IX skyrius</w:t>
      </w:r>
    </w:p>
    <w:bookmarkEnd w:id="1357"/>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8" w:name="skirsnis75"/>
      <w:r w:rsidRPr="00167731">
        <w:rPr>
          <w:rFonts w:ascii="Times New Roman" w:hAnsi="Times New Roman"/>
          <w:b/>
          <w:caps/>
          <w:sz w:val="22"/>
          <w:lang w:val="lt-LT"/>
        </w:rPr>
        <w:t>Pirmasis skirsnis</w:t>
      </w:r>
    </w:p>
    <w:bookmarkEnd w:id="13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9" w:name="straipsnis123_5"/>
      <w:r w:rsidRPr="00167731">
        <w:rPr>
          <w:rFonts w:ascii="Times New Roman" w:hAnsi="Times New Roman"/>
          <w:b/>
          <w:sz w:val="22"/>
          <w:lang w:val="lt-LT"/>
        </w:rPr>
        <w:t>6.123 straipsnis. Prievolės pabaiga įvykdymu</w:t>
      </w:r>
    </w:p>
    <w:bookmarkEnd w:id="1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0" w:name="straipsnis124_5"/>
      <w:r w:rsidRPr="00167731">
        <w:rPr>
          <w:rFonts w:ascii="Times New Roman" w:hAnsi="Times New Roman"/>
          <w:b/>
          <w:sz w:val="22"/>
          <w:lang w:val="lt-LT"/>
        </w:rPr>
        <w:t>6.124 straipsnis. Prievolės pabaiga suėjus naikinamajam terminui</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1" w:name="straipsnis125_5"/>
      <w:r w:rsidRPr="00167731">
        <w:rPr>
          <w:rFonts w:ascii="Times New Roman" w:hAnsi="Times New Roman"/>
          <w:b/>
          <w:sz w:val="22"/>
          <w:lang w:val="lt-LT"/>
        </w:rPr>
        <w:t>6.125 straipsnis. Prievolės pabaiga šalių susitarimu</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6_5"/>
      <w:r w:rsidRPr="00167731">
        <w:rPr>
          <w:rFonts w:ascii="Times New Roman" w:hAnsi="Times New Roman"/>
          <w:b/>
          <w:sz w:val="22"/>
          <w:lang w:val="lt-LT"/>
        </w:rPr>
        <w:t>6.126 straipsnis. Prievolės pabaiga šalių sutapimu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7_5"/>
      <w:r w:rsidRPr="00167731">
        <w:rPr>
          <w:rFonts w:ascii="Times New Roman" w:hAnsi="Times New Roman"/>
          <w:b/>
          <w:sz w:val="22"/>
          <w:lang w:val="lt-LT"/>
        </w:rPr>
        <w:t>6.127 straipsnis. Prievolės pabaiga, kai neįmanoma jos įvykdyti</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4" w:name="straipsnis128_5"/>
      <w:r w:rsidRPr="00167731">
        <w:rPr>
          <w:rFonts w:ascii="Times New Roman" w:hAnsi="Times New Roman"/>
          <w:b/>
          <w:sz w:val="22"/>
          <w:lang w:val="lt-LT"/>
        </w:rPr>
        <w:t>6.128 straipsnis. Prievolės pabaiga mirus fiziniam asmeniui arba likvidavus juridinį asmenį</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5" w:name="straipsnis129_5"/>
      <w:r w:rsidRPr="00167731">
        <w:rPr>
          <w:rFonts w:ascii="Times New Roman" w:hAnsi="Times New Roman"/>
          <w:b/>
          <w:sz w:val="22"/>
          <w:lang w:val="lt-LT"/>
        </w:rPr>
        <w:t>6.129 straipsnis. Skolininko atleidimas nuo prievolės įvykdymo</w:t>
      </w:r>
    </w:p>
    <w:bookmarkEnd w:id="1365"/>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6" w:name="skirsnis76"/>
      <w:r w:rsidRPr="00167731">
        <w:rPr>
          <w:rFonts w:ascii="Times New Roman" w:hAnsi="Times New Roman"/>
          <w:b/>
          <w:caps/>
          <w:sz w:val="22"/>
          <w:lang w:val="lt-LT"/>
        </w:rPr>
        <w:t>Antrasis skirsnis</w:t>
      </w:r>
    </w:p>
    <w:bookmarkEnd w:id="1366"/>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7" w:name="straipsnis130_5"/>
      <w:r w:rsidRPr="00167731">
        <w:rPr>
          <w:rFonts w:ascii="Times New Roman" w:hAnsi="Times New Roman"/>
          <w:b/>
          <w:sz w:val="22"/>
          <w:lang w:val="lt-LT"/>
        </w:rPr>
        <w:t>6.130 straipsnis. Prievolės pabaiga įskaitymu</w:t>
      </w:r>
    </w:p>
    <w:bookmarkEnd w:id="1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8" w:name="straipsnis131_5"/>
      <w:r w:rsidRPr="00167731">
        <w:rPr>
          <w:rFonts w:ascii="Times New Roman" w:hAnsi="Times New Roman"/>
          <w:b/>
          <w:sz w:val="22"/>
          <w:lang w:val="lt-LT"/>
        </w:rPr>
        <w:t>6.131 straipsnis. Įskaitymo tvarka</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69" w:name="straipsnis132_5"/>
      <w:r w:rsidRPr="00167731">
        <w:rPr>
          <w:rFonts w:ascii="Times New Roman" w:hAnsi="Times New Roman"/>
          <w:b/>
          <w:sz w:val="22"/>
          <w:lang w:val="lt-LT"/>
        </w:rPr>
        <w:t>6.132 straipsnis. Įskaitymas lengvatinio termino atveju</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0" w:name="straipsnis133_5"/>
      <w:r w:rsidRPr="00167731">
        <w:rPr>
          <w:rFonts w:ascii="Times New Roman" w:hAnsi="Times New Roman"/>
          <w:b/>
          <w:sz w:val="22"/>
          <w:lang w:val="lt-LT"/>
        </w:rPr>
        <w:t>6.133 straipsnis. Įskaitymas, kai prievolė įvykdoma kitoje vietoje</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1" w:name="straipsnis134_5"/>
      <w:r w:rsidRPr="00167731">
        <w:rPr>
          <w:rFonts w:ascii="Times New Roman" w:hAnsi="Times New Roman"/>
          <w:b/>
          <w:sz w:val="22"/>
          <w:lang w:val="lt-LT"/>
        </w:rPr>
        <w:t>6.134 straipsnis. Įskaitymo draudimas</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2" w:name="straipsnis135_5"/>
      <w:r w:rsidRPr="00167731">
        <w:rPr>
          <w:rFonts w:ascii="Times New Roman" w:hAnsi="Times New Roman"/>
          <w:b/>
          <w:sz w:val="22"/>
          <w:lang w:val="lt-LT"/>
        </w:rPr>
        <w:t>6.135 straipsnis. Įskaitymas laidavimo atveju</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3" w:name="straipsnis136_5"/>
      <w:r w:rsidRPr="00167731">
        <w:rPr>
          <w:rFonts w:ascii="Times New Roman" w:hAnsi="Times New Roman"/>
          <w:b/>
          <w:sz w:val="22"/>
          <w:lang w:val="lt-LT"/>
        </w:rPr>
        <w:t>6.136 straipsnis. Įskaitymas reikalavimo perleidimo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4" w:name="straipsnis137_5"/>
      <w:r w:rsidRPr="00167731">
        <w:rPr>
          <w:rFonts w:ascii="Times New Roman" w:hAnsi="Times New Roman"/>
          <w:b/>
          <w:sz w:val="22"/>
          <w:lang w:val="lt-LT"/>
        </w:rPr>
        <w:t>6.137 straipsnis. Įskaitymas, kai yra keli kreditoriai ir keli skolininkai</w:t>
      </w:r>
    </w:p>
    <w:bookmarkEnd w:id="13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5" w:name="straipsnis138_5"/>
      <w:r w:rsidRPr="00167731">
        <w:rPr>
          <w:rFonts w:ascii="Times New Roman" w:hAnsi="Times New Roman"/>
          <w:b/>
          <w:sz w:val="22"/>
          <w:lang w:val="lt-LT"/>
        </w:rPr>
        <w:t>6.138 straipsnis. Įskaitymas kelių skolų atveju</w:t>
      </w:r>
    </w:p>
    <w:bookmarkEnd w:id="1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6" w:name="straipsnis139_6"/>
      <w:bookmarkStart w:id="1377" w:name="straipsnis139_5"/>
      <w:r w:rsidRPr="00167731">
        <w:rPr>
          <w:rFonts w:ascii="Times New Roman" w:hAnsi="Times New Roman"/>
          <w:b/>
          <w:sz w:val="22"/>
          <w:lang w:val="lt-LT"/>
        </w:rPr>
        <w:t>6.139 straipsnis. Įskaitymas, kai yra sutartis trečiojo asmens naudai</w:t>
      </w:r>
    </w:p>
    <w:bookmarkEnd w:id="1376"/>
    <w:bookmarkEnd w:id="1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8" w:name="straipsnis140_4"/>
      <w:r w:rsidRPr="00167731">
        <w:rPr>
          <w:rFonts w:ascii="Times New Roman" w:hAnsi="Times New Roman"/>
          <w:b/>
          <w:sz w:val="22"/>
          <w:lang w:val="lt-LT"/>
        </w:rPr>
        <w:t>6.140 straipsnis. Įskaitymas skolininko nemokumo atveju</w:t>
      </w:r>
    </w:p>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79" w:name="skirsnis77"/>
      <w:r w:rsidRPr="00167731">
        <w:rPr>
          <w:rFonts w:ascii="Times New Roman" w:hAnsi="Times New Roman"/>
          <w:b/>
          <w:caps/>
          <w:sz w:val="22"/>
          <w:lang w:val="lt-LT"/>
        </w:rPr>
        <w:t>Trečiasis skirsnis</w:t>
      </w:r>
    </w:p>
    <w:bookmarkEnd w:id="13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0" w:name="straipsnis141_4"/>
      <w:r w:rsidRPr="00167731">
        <w:rPr>
          <w:rFonts w:ascii="Times New Roman" w:hAnsi="Times New Roman"/>
          <w:b/>
          <w:sz w:val="22"/>
          <w:lang w:val="lt-LT"/>
        </w:rPr>
        <w:t>6.141 straipsnis. Novacijos samprata</w:t>
      </w:r>
    </w:p>
    <w:bookmarkEnd w:id="1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2_4"/>
      <w:r w:rsidRPr="00167731">
        <w:rPr>
          <w:rFonts w:ascii="Times New Roman" w:hAnsi="Times New Roman"/>
          <w:b/>
          <w:sz w:val="22"/>
          <w:lang w:val="lt-LT"/>
        </w:rPr>
        <w:t>6.142 straipsnis. Veiksmai, kurie nelaikomi novacija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3_4"/>
      <w:r w:rsidRPr="00167731">
        <w:rPr>
          <w:rFonts w:ascii="Times New Roman" w:hAnsi="Times New Roman"/>
          <w:b/>
          <w:sz w:val="22"/>
          <w:lang w:val="lt-LT"/>
        </w:rPr>
        <w:t>6.143 straipsnis. Novacijos įtaka papildomoms (šalutinėms) teisėms</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3" w:name="straipsnis144_4"/>
      <w:r w:rsidRPr="00167731">
        <w:rPr>
          <w:rFonts w:ascii="Times New Roman" w:hAnsi="Times New Roman"/>
          <w:b/>
          <w:sz w:val="22"/>
          <w:lang w:val="lt-LT"/>
        </w:rPr>
        <w:t>6.144 straipsnis. Kitos novacijos pasekmės</w:t>
      </w:r>
    </w:p>
    <w:bookmarkEnd w:id="13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4"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4"/>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5" w:name="straipsnis145_4"/>
      <w:r w:rsidRPr="00167731">
        <w:rPr>
          <w:rFonts w:ascii="Times New Roman" w:hAnsi="Times New Roman"/>
          <w:b/>
          <w:sz w:val="22"/>
          <w:lang w:val="lt-LT"/>
        </w:rPr>
        <w:t>6.145 straipsnis. Restitucijos taikymo pagrindas</w:t>
      </w:r>
    </w:p>
    <w:bookmarkEnd w:id="1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6" w:name="straipsnis146_4"/>
      <w:r w:rsidRPr="00167731">
        <w:rPr>
          <w:rFonts w:ascii="Times New Roman" w:hAnsi="Times New Roman"/>
          <w:b/>
          <w:sz w:val="22"/>
          <w:lang w:val="lt-LT"/>
        </w:rPr>
        <w:t>6.146 straipsnis. Restitucijos būdas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7" w:name="straipsnis147_5"/>
      <w:bookmarkStart w:id="1388" w:name="straipsnis147_4"/>
      <w:r w:rsidRPr="00167731">
        <w:rPr>
          <w:rFonts w:ascii="Times New Roman" w:hAnsi="Times New Roman"/>
          <w:b/>
          <w:sz w:val="22"/>
          <w:lang w:val="lt-LT"/>
        </w:rPr>
        <w:t>6.147 straipsnis. Piniginio ekvivalento apskaičiavimas</w:t>
      </w:r>
    </w:p>
    <w:bookmarkEnd w:id="1387"/>
    <w:bookmarkEnd w:id="1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89" w:name="straipsnis148_4"/>
      <w:r w:rsidRPr="00167731">
        <w:rPr>
          <w:rFonts w:ascii="Times New Roman" w:hAnsi="Times New Roman"/>
          <w:b/>
          <w:sz w:val="22"/>
          <w:lang w:val="lt-LT"/>
        </w:rPr>
        <w:t>6.148 straipsnis. Neišlikusio turto vertės kompensavimas</w:t>
      </w:r>
    </w:p>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0" w:name="straipsnis149_4"/>
      <w:r w:rsidRPr="00167731">
        <w:rPr>
          <w:rFonts w:ascii="Times New Roman" w:hAnsi="Times New Roman"/>
          <w:b/>
          <w:sz w:val="22"/>
          <w:lang w:val="lt-LT"/>
        </w:rPr>
        <w:t>6.149 straipsnis. Dalinis turto sunaikinimas</w:t>
      </w:r>
    </w:p>
    <w:bookmarkEnd w:id="13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1" w:name="straipsnis150_4"/>
      <w:r w:rsidRPr="00167731">
        <w:rPr>
          <w:rFonts w:ascii="Times New Roman" w:hAnsi="Times New Roman"/>
          <w:b/>
          <w:sz w:val="22"/>
          <w:lang w:val="lt-LT"/>
        </w:rPr>
        <w:t>6.150 straipsnis. Su turto priežiūra susijusių išlaidų atlyginimas</w:t>
      </w:r>
    </w:p>
    <w:bookmarkEnd w:id="1391"/>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2" w:name="straipsnis151_4"/>
      <w:r w:rsidRPr="00167731">
        <w:rPr>
          <w:rFonts w:ascii="Times New Roman" w:hAnsi="Times New Roman"/>
          <w:b/>
          <w:sz w:val="22"/>
          <w:lang w:val="lt-LT"/>
        </w:rPr>
        <w:t>6.151 straipsnis. Vaisių ir pajamų grąžinimas</w:t>
      </w:r>
    </w:p>
    <w:bookmarkEnd w:id="1392"/>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2_4"/>
      <w:r w:rsidRPr="00167731">
        <w:rPr>
          <w:rFonts w:ascii="Times New Roman" w:hAnsi="Times New Roman"/>
          <w:b/>
          <w:sz w:val="22"/>
          <w:lang w:val="lt-LT"/>
        </w:rPr>
        <w:t>6.152 straipsnis. Restitucijos išlaidos</w:t>
      </w:r>
    </w:p>
    <w:bookmarkEnd w:id="1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4" w:name="straipsnis153_4"/>
      <w:r w:rsidRPr="00167731">
        <w:rPr>
          <w:rFonts w:ascii="Times New Roman" w:hAnsi="Times New Roman"/>
          <w:b/>
          <w:sz w:val="22"/>
          <w:lang w:val="lt-LT"/>
        </w:rPr>
        <w:t>6.153 straipsnis. Restitucijos įtaka tretiesiems asmenims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5"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5"/>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6"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7" w:name="straipsnis154_4"/>
      <w:r w:rsidRPr="00167731">
        <w:rPr>
          <w:rFonts w:ascii="Times New Roman" w:hAnsi="Times New Roman"/>
          <w:b/>
          <w:sz w:val="22"/>
          <w:lang w:val="lt-LT"/>
        </w:rPr>
        <w:t>6.154 straipsnis. Sutarties samprata</w:t>
      </w:r>
    </w:p>
    <w:bookmarkEnd w:id="1397"/>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8" w:name="straipsnis155_4"/>
      <w:r w:rsidRPr="00167731">
        <w:rPr>
          <w:rFonts w:ascii="Times New Roman" w:hAnsi="Times New Roman"/>
          <w:b/>
          <w:sz w:val="22"/>
          <w:lang w:val="lt-LT"/>
        </w:rPr>
        <w:t>6.155 straipsnis. Taikymo ribos</w:t>
      </w:r>
    </w:p>
    <w:bookmarkEnd w:id="1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6_4"/>
      <w:r w:rsidRPr="00167731">
        <w:rPr>
          <w:rFonts w:ascii="Times New Roman" w:hAnsi="Times New Roman"/>
          <w:b/>
          <w:sz w:val="22"/>
          <w:lang w:val="lt-LT"/>
        </w:rPr>
        <w:t>6.156 straipsnis. Sutarties laisvės principas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7_4"/>
      <w:r w:rsidRPr="00167731">
        <w:rPr>
          <w:rFonts w:ascii="Times New Roman" w:hAnsi="Times New Roman"/>
          <w:b/>
          <w:sz w:val="22"/>
          <w:lang w:val="lt-LT"/>
        </w:rPr>
        <w:t>6.157 straipsnis. Imperatyviosios teisės normos ir sutartis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1" w:name="straipsnis158_4"/>
      <w:r w:rsidRPr="00167731">
        <w:rPr>
          <w:rFonts w:ascii="Times New Roman" w:hAnsi="Times New Roman"/>
          <w:b/>
          <w:sz w:val="22"/>
          <w:lang w:val="lt-LT"/>
        </w:rPr>
        <w:t>6.158 straipsnis. Sąžiningumas ir sąžininga dalykinė praktika</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2" w:name="straipsnis159_4"/>
      <w:r w:rsidRPr="00167731">
        <w:rPr>
          <w:rFonts w:ascii="Times New Roman" w:hAnsi="Times New Roman"/>
          <w:b/>
          <w:sz w:val="22"/>
          <w:lang w:val="lt-LT"/>
        </w:rPr>
        <w:t>6.159 straipsnis. Sutarties elementai</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60_4"/>
      <w:r w:rsidRPr="00167731">
        <w:rPr>
          <w:rFonts w:ascii="Times New Roman" w:hAnsi="Times New Roman"/>
          <w:b/>
          <w:sz w:val="22"/>
          <w:lang w:val="lt-LT"/>
        </w:rPr>
        <w:t>6.160 straipsnis. Sutarčių rūšys</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4" w:name="straipsnis161_4"/>
      <w:r w:rsidRPr="00167731">
        <w:rPr>
          <w:rFonts w:ascii="Times New Roman" w:hAnsi="Times New Roman"/>
          <w:b/>
          <w:sz w:val="22"/>
          <w:lang w:val="lt-LT"/>
        </w:rPr>
        <w:t>6.161 straipsnis. Viešoji sutartis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5"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6" w:name="straipsnis162_4"/>
      <w:r w:rsidRPr="00167731">
        <w:rPr>
          <w:rFonts w:ascii="Times New Roman" w:hAnsi="Times New Roman"/>
          <w:b/>
          <w:sz w:val="22"/>
          <w:lang w:val="lt-LT"/>
        </w:rPr>
        <w:t>6.162 straipsnis. Sutarties sudarymo tvarka</w:t>
      </w:r>
    </w:p>
    <w:bookmarkEnd w:id="1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7" w:name="straipsnis163_4"/>
      <w:r w:rsidRPr="00167731">
        <w:rPr>
          <w:rFonts w:ascii="Times New Roman" w:hAnsi="Times New Roman"/>
          <w:b/>
          <w:sz w:val="22"/>
          <w:lang w:val="lt-LT"/>
        </w:rPr>
        <w:t>6.163 straipsnis. Šalių pareigos esant ikisutartiniams santykiams</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4_4"/>
      <w:r w:rsidRPr="00167731">
        <w:rPr>
          <w:rFonts w:ascii="Times New Roman" w:hAnsi="Times New Roman"/>
          <w:b/>
          <w:sz w:val="22"/>
          <w:lang w:val="lt-LT"/>
        </w:rPr>
        <w:t>6.164 straipsnis. Konfidencialumo pareiga</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9" w:name="straipsnis165_4"/>
      <w:r w:rsidRPr="00167731">
        <w:rPr>
          <w:rFonts w:ascii="Times New Roman" w:hAnsi="Times New Roman"/>
          <w:b/>
          <w:sz w:val="22"/>
          <w:lang w:val="lt-LT"/>
        </w:rPr>
        <w:t>6.165 straipsnis. Preliminarioji sutartis</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6_4"/>
      <w:r w:rsidRPr="00167731">
        <w:rPr>
          <w:rFonts w:ascii="Times New Roman" w:hAnsi="Times New Roman"/>
          <w:b/>
          <w:sz w:val="22"/>
          <w:lang w:val="lt-LT"/>
        </w:rPr>
        <w:t>6.166 straipsnis. Žinojimo prezumpcija</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1" w:name="straipsnis167_4"/>
      <w:r w:rsidRPr="00167731">
        <w:rPr>
          <w:rFonts w:ascii="Times New Roman" w:hAnsi="Times New Roman"/>
          <w:b/>
          <w:sz w:val="22"/>
          <w:lang w:val="lt-LT"/>
        </w:rPr>
        <w:t>6.167 straipsnis. Oferta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2" w:name="straipsnis168_4"/>
      <w:r w:rsidRPr="00167731">
        <w:rPr>
          <w:rFonts w:ascii="Times New Roman" w:hAnsi="Times New Roman"/>
          <w:b/>
          <w:sz w:val="22"/>
          <w:lang w:val="lt-LT"/>
        </w:rPr>
        <w:t>6.168 straipsnis. Ofertos galiojimas</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9_4"/>
      <w:r w:rsidRPr="00167731">
        <w:rPr>
          <w:rFonts w:ascii="Times New Roman" w:hAnsi="Times New Roman"/>
          <w:b/>
          <w:sz w:val="22"/>
          <w:lang w:val="lt-LT"/>
        </w:rPr>
        <w:t>6.169 straipsnis. Ofertos atšaukimas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4" w:name="straipsnis170_5"/>
      <w:bookmarkStart w:id="1415" w:name="straipsnis170_4"/>
      <w:r w:rsidRPr="00167731">
        <w:rPr>
          <w:rFonts w:ascii="Times New Roman" w:hAnsi="Times New Roman"/>
          <w:b/>
          <w:sz w:val="22"/>
          <w:lang w:val="lt-LT"/>
        </w:rPr>
        <w:t xml:space="preserve">6.170 straipsnis. Ofertos pabaiga </w:t>
      </w:r>
    </w:p>
    <w:bookmarkEnd w:id="1414"/>
    <w:bookmarkEnd w:id="1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6" w:name="straipsnis171_5"/>
      <w:bookmarkStart w:id="1417" w:name="straipsnis171_4"/>
      <w:r w:rsidRPr="00167731">
        <w:rPr>
          <w:rFonts w:ascii="Times New Roman" w:hAnsi="Times New Roman"/>
          <w:b/>
          <w:sz w:val="22"/>
          <w:lang w:val="lt-LT"/>
        </w:rPr>
        <w:t>6.171 straipsnis. Viešoji oferta</w:t>
      </w:r>
    </w:p>
    <w:bookmarkEnd w:id="1416"/>
    <w:bookmarkEnd w:id="1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8" w:name="straipsnis172_4"/>
      <w:r w:rsidRPr="00167731">
        <w:rPr>
          <w:rFonts w:ascii="Times New Roman" w:hAnsi="Times New Roman"/>
          <w:b/>
          <w:sz w:val="22"/>
          <w:lang w:val="lt-LT"/>
        </w:rPr>
        <w:t>6.172 straipsnis. Oferento ar akceptanto mirtis, bankrotas, likvidavimas ar neveiksnumas</w:t>
      </w:r>
    </w:p>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9" w:name="straipsnis173_4"/>
      <w:r w:rsidRPr="00167731">
        <w:rPr>
          <w:rFonts w:ascii="Times New Roman" w:hAnsi="Times New Roman"/>
          <w:b/>
          <w:sz w:val="22"/>
          <w:lang w:val="lt-LT"/>
        </w:rPr>
        <w:t>6.173 straipsnis. Akceptas ir jo formos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4_5"/>
      <w:bookmarkStart w:id="1421" w:name="straipsnis174_4"/>
      <w:r w:rsidRPr="00167731">
        <w:rPr>
          <w:rFonts w:ascii="Times New Roman" w:hAnsi="Times New Roman"/>
          <w:b/>
          <w:sz w:val="22"/>
          <w:lang w:val="lt-LT"/>
        </w:rPr>
        <w:t>6.174 straipsnis. Akceptavimo terminas</w:t>
      </w:r>
    </w:p>
    <w:bookmarkEnd w:id="1420"/>
    <w:bookmarkEnd w:id="1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2" w:name="straipsnis175_5"/>
      <w:bookmarkStart w:id="1423" w:name="straipsnis175_4"/>
      <w:r w:rsidRPr="00167731">
        <w:rPr>
          <w:rFonts w:ascii="Times New Roman" w:hAnsi="Times New Roman"/>
          <w:b/>
          <w:sz w:val="22"/>
          <w:lang w:val="lt-LT"/>
        </w:rPr>
        <w:t>6.175 straipsnis. Akceptavimas per nustatytą terminą</w:t>
      </w:r>
    </w:p>
    <w:bookmarkEnd w:id="1422"/>
    <w:bookmarkEnd w:id="1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4" w:name="straipsnis176_5"/>
      <w:bookmarkStart w:id="1425" w:name="straipsnis176_4"/>
      <w:r w:rsidRPr="00167731">
        <w:rPr>
          <w:rFonts w:ascii="Times New Roman" w:hAnsi="Times New Roman"/>
          <w:b/>
          <w:sz w:val="22"/>
          <w:lang w:val="lt-LT"/>
        </w:rPr>
        <w:t>6.176 straipsnis. Pavėluotas akceptas</w:t>
      </w:r>
    </w:p>
    <w:bookmarkEnd w:id="1424"/>
    <w:bookmarkEnd w:id="1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6" w:name="straipsnis177_5"/>
      <w:bookmarkStart w:id="1427" w:name="straipsnis177_4"/>
      <w:r w:rsidRPr="00167731">
        <w:rPr>
          <w:rFonts w:ascii="Times New Roman" w:hAnsi="Times New Roman"/>
          <w:b/>
          <w:sz w:val="22"/>
          <w:lang w:val="lt-LT"/>
        </w:rPr>
        <w:t>6.177 straipsnis. Akcepto atšaukimas</w:t>
      </w:r>
    </w:p>
    <w:bookmarkEnd w:id="1426"/>
    <w:bookmarkEnd w:id="1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8" w:name="straipsnis178_5"/>
      <w:bookmarkStart w:id="1429" w:name="straipsnis178_4"/>
      <w:r w:rsidRPr="00167731">
        <w:rPr>
          <w:rFonts w:ascii="Times New Roman" w:hAnsi="Times New Roman"/>
          <w:b/>
          <w:sz w:val="22"/>
          <w:lang w:val="lt-LT"/>
        </w:rPr>
        <w:t>6.178 straipsnis. Akceptas su išlygomis</w:t>
      </w:r>
    </w:p>
    <w:bookmarkEnd w:id="1428"/>
    <w:bookmarkEnd w:id="1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0" w:name="straipsnis179_5"/>
      <w:bookmarkStart w:id="1431" w:name="straipsnis179_4"/>
      <w:r w:rsidRPr="00167731">
        <w:rPr>
          <w:rFonts w:ascii="Times New Roman" w:hAnsi="Times New Roman"/>
          <w:b/>
          <w:sz w:val="22"/>
          <w:lang w:val="lt-LT"/>
        </w:rPr>
        <w:t>6.179 straipsnis. Standartinių sąlygų kolizija</w:t>
      </w:r>
    </w:p>
    <w:bookmarkEnd w:id="1430"/>
    <w:bookmarkEnd w:id="1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2" w:name="straipsnis180_5"/>
      <w:bookmarkStart w:id="1433" w:name="straipsnis180_4"/>
      <w:r w:rsidRPr="00167731">
        <w:rPr>
          <w:rFonts w:ascii="Times New Roman" w:hAnsi="Times New Roman"/>
          <w:b/>
          <w:sz w:val="22"/>
          <w:lang w:val="lt-LT"/>
        </w:rPr>
        <w:t>6.180 straipsnis. Rašytinis patvirtinimas</w:t>
      </w:r>
    </w:p>
    <w:bookmarkEnd w:id="1432"/>
    <w:bookmarkEnd w:id="1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4" w:name="straipsnis181_5"/>
      <w:bookmarkStart w:id="1435" w:name="straipsnis181_4"/>
      <w:r w:rsidRPr="00167731">
        <w:rPr>
          <w:rFonts w:ascii="Times New Roman" w:hAnsi="Times New Roman"/>
          <w:b/>
          <w:sz w:val="22"/>
          <w:lang w:val="lt-LT"/>
        </w:rPr>
        <w:t>6.181 straipsnis. Sutarties sudarymo momentas ir vieta</w:t>
      </w:r>
    </w:p>
    <w:bookmarkEnd w:id="1434"/>
    <w:bookmarkEnd w:id="14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6" w:name="straipsnis182_5"/>
      <w:bookmarkStart w:id="1437" w:name="straipsnis182_4"/>
      <w:r w:rsidRPr="00167731">
        <w:rPr>
          <w:rFonts w:ascii="Times New Roman" w:hAnsi="Times New Roman"/>
          <w:b/>
          <w:sz w:val="22"/>
          <w:lang w:val="lt-LT"/>
        </w:rPr>
        <w:t>6.182 straipsnis. Sutartis, kurioje yra neaptartų sąlygų</w:t>
      </w:r>
    </w:p>
    <w:bookmarkEnd w:id="1436"/>
    <w:bookmarkEnd w:id="14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8" w:name="straipsnis183_4"/>
      <w:r w:rsidRPr="00167731">
        <w:rPr>
          <w:rFonts w:ascii="Times New Roman" w:hAnsi="Times New Roman"/>
          <w:b/>
          <w:sz w:val="22"/>
          <w:lang w:val="lt-LT"/>
        </w:rPr>
        <w:t>6.183 straipsnis. Sutarties pakeitimo išlyga</w:t>
      </w:r>
    </w:p>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39" w:name="straipsnis184_5"/>
      <w:bookmarkStart w:id="1440" w:name="straipsnis184_4"/>
      <w:r w:rsidRPr="00167731">
        <w:rPr>
          <w:rFonts w:ascii="Times New Roman" w:hAnsi="Times New Roman"/>
          <w:b/>
          <w:sz w:val="22"/>
          <w:lang w:val="lt-LT"/>
        </w:rPr>
        <w:t>6.184 straipsnis. Viešųjų sutarčių sudarymo ypatumai</w:t>
      </w:r>
    </w:p>
    <w:bookmarkEnd w:id="1439"/>
    <w:bookmarkEnd w:id="1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1" w:name="straipsnis185_5"/>
      <w:bookmarkStart w:id="1442" w:name="straipsnis185_4"/>
      <w:r w:rsidRPr="00167731">
        <w:rPr>
          <w:rFonts w:ascii="Times New Roman" w:hAnsi="Times New Roman"/>
          <w:b/>
          <w:sz w:val="22"/>
          <w:lang w:val="lt-LT"/>
        </w:rPr>
        <w:t>6.185 straipsnis. Sutarčių standartinės sąlygos</w:t>
      </w:r>
    </w:p>
    <w:bookmarkEnd w:id="1441"/>
    <w:bookmarkEnd w:id="1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3" w:name="straipsnis186_4"/>
      <w:bookmarkStart w:id="1444" w:name="straipsnis186_3"/>
      <w:r w:rsidRPr="00167731">
        <w:rPr>
          <w:rFonts w:ascii="Times New Roman" w:hAnsi="Times New Roman"/>
          <w:b/>
          <w:sz w:val="22"/>
          <w:lang w:val="lt-LT"/>
        </w:rPr>
        <w:t>6.186 straipsnis. Netikėtos (siurprizinės) sutarčių standartinės sąlygos</w:t>
      </w:r>
    </w:p>
    <w:bookmarkEnd w:id="1443"/>
    <w:bookmarkEnd w:id="14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5" w:name="straipsnis187_4"/>
      <w:bookmarkStart w:id="1446" w:name="straipsnis187_3"/>
      <w:r w:rsidRPr="00167731">
        <w:rPr>
          <w:rFonts w:ascii="Times New Roman" w:hAnsi="Times New Roman"/>
          <w:b/>
          <w:sz w:val="22"/>
          <w:lang w:val="lt-LT"/>
        </w:rPr>
        <w:t>6.187 straipsnis. Sutarčių standartinių ir nestandartinių sąlygų prieštaravimas</w:t>
      </w:r>
    </w:p>
    <w:bookmarkEnd w:id="1445"/>
    <w:bookmarkEnd w:id="14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7" w:name="straipsnis188_4"/>
      <w:bookmarkStart w:id="1448" w:name="straipsnis188_3"/>
      <w:r w:rsidRPr="00167731">
        <w:rPr>
          <w:rFonts w:ascii="Times New Roman" w:hAnsi="Times New Roman"/>
          <w:b/>
          <w:sz w:val="22"/>
          <w:lang w:val="lt-LT"/>
        </w:rPr>
        <w:t>6.188 straipsnis. Vartojimo sutarčių sąlygų ypatumai</w:t>
      </w:r>
    </w:p>
    <w:bookmarkEnd w:id="1447"/>
    <w:bookmarkEnd w:id="1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4"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49" w:name="skyrius85"/>
      <w:r w:rsidRPr="00167731">
        <w:rPr>
          <w:rFonts w:ascii="Times New Roman" w:hAnsi="Times New Roman"/>
          <w:b/>
          <w:caps/>
          <w:sz w:val="22"/>
          <w:lang w:val="lt-LT"/>
        </w:rPr>
        <w:t>XIII skyrius</w:t>
      </w:r>
    </w:p>
    <w:bookmarkEnd w:id="1449"/>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0" w:name="straipsnis189_4"/>
      <w:bookmarkStart w:id="1451" w:name="straipsnis189_3"/>
      <w:r w:rsidRPr="00167731">
        <w:rPr>
          <w:rFonts w:ascii="Times New Roman" w:hAnsi="Times New Roman"/>
          <w:b/>
          <w:sz w:val="22"/>
          <w:lang w:val="lt-LT"/>
        </w:rPr>
        <w:t>6.189 straipsnis. Sutarties galia</w:t>
      </w:r>
    </w:p>
    <w:bookmarkEnd w:id="1450"/>
    <w:bookmarkEnd w:id="1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2" w:name="straipsnis190_4"/>
      <w:bookmarkStart w:id="1453" w:name="straipsnis190_3"/>
      <w:r w:rsidRPr="00167731">
        <w:rPr>
          <w:rFonts w:ascii="Times New Roman" w:hAnsi="Times New Roman"/>
          <w:b/>
          <w:sz w:val="22"/>
          <w:lang w:val="lt-LT"/>
        </w:rPr>
        <w:t xml:space="preserve">6.190 straipsnis. Sutarties galia tretiesiems asmenims </w:t>
      </w:r>
    </w:p>
    <w:bookmarkEnd w:id="1452"/>
    <w:bookmarkEnd w:id="1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4" w:name="straipsnis191_4"/>
      <w:bookmarkStart w:id="1455" w:name="straipsnis191_3"/>
      <w:r w:rsidRPr="00167731">
        <w:rPr>
          <w:rFonts w:ascii="Times New Roman" w:hAnsi="Times New Roman"/>
          <w:b/>
          <w:sz w:val="22"/>
          <w:lang w:val="lt-LT"/>
        </w:rPr>
        <w:t>6.191 straipsnis. Sutartis trečiojo asmens naudai</w:t>
      </w:r>
    </w:p>
    <w:bookmarkEnd w:id="1454"/>
    <w:bookmarkEnd w:id="1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6" w:name="straipsnis192_4"/>
      <w:bookmarkStart w:id="1457" w:name="straipsnis192_3"/>
      <w:r w:rsidRPr="00167731">
        <w:rPr>
          <w:rFonts w:ascii="Times New Roman" w:hAnsi="Times New Roman"/>
          <w:b/>
          <w:sz w:val="22"/>
          <w:lang w:val="lt-LT"/>
        </w:rPr>
        <w:t>6.192 straipsnis. Sutarties forma</w:t>
      </w:r>
    </w:p>
    <w:bookmarkEnd w:id="1456"/>
    <w:bookmarkEnd w:id="1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8" w:name="skyrius86"/>
      <w:r w:rsidRPr="00167731">
        <w:rPr>
          <w:rFonts w:ascii="Times New Roman" w:hAnsi="Times New Roman"/>
          <w:b/>
          <w:caps/>
          <w:sz w:val="22"/>
          <w:lang w:val="lt-LT"/>
        </w:rPr>
        <w:t>XIV skyrius</w:t>
      </w:r>
    </w:p>
    <w:bookmarkEnd w:id="1458"/>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9" w:name="straipsnis193_4"/>
      <w:bookmarkStart w:id="1460" w:name="straipsnis193_3"/>
      <w:r w:rsidRPr="00167731">
        <w:rPr>
          <w:rFonts w:ascii="Times New Roman" w:hAnsi="Times New Roman"/>
          <w:b/>
          <w:sz w:val="22"/>
          <w:lang w:val="lt-LT"/>
        </w:rPr>
        <w:t>6.193 straipsnis. Sutarčių aiškinimo taisyklės</w:t>
      </w:r>
    </w:p>
    <w:bookmarkEnd w:id="1459"/>
    <w:bookmarkEnd w:id="1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1" w:name="straipsnis194_3"/>
      <w:r w:rsidRPr="00167731">
        <w:rPr>
          <w:rFonts w:ascii="Times New Roman" w:hAnsi="Times New Roman"/>
          <w:b/>
          <w:sz w:val="22"/>
          <w:lang w:val="lt-LT"/>
        </w:rPr>
        <w:t>6.194 straipsnis. Kalbų neatitikimai</w:t>
      </w:r>
    </w:p>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2" w:name="straipsnis195_4"/>
      <w:bookmarkStart w:id="1463" w:name="straipsnis195_3"/>
      <w:r w:rsidRPr="00167731">
        <w:rPr>
          <w:rFonts w:ascii="Times New Roman" w:hAnsi="Times New Roman"/>
          <w:b/>
          <w:sz w:val="22"/>
          <w:lang w:val="lt-LT"/>
        </w:rPr>
        <w:t>6.195 straipsnis. Sutarties spragų užpildymas</w:t>
      </w:r>
    </w:p>
    <w:bookmarkEnd w:id="1462"/>
    <w:bookmarkEnd w:id="1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4" w:name="skyrius87"/>
      <w:r w:rsidRPr="00167731">
        <w:rPr>
          <w:rFonts w:ascii="Times New Roman" w:hAnsi="Times New Roman"/>
          <w:b/>
          <w:caps/>
          <w:sz w:val="22"/>
          <w:lang w:val="lt-LT"/>
        </w:rPr>
        <w:t>XV skyrius</w:t>
      </w:r>
    </w:p>
    <w:bookmarkEnd w:id="146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5" w:name="straipsnis196_3"/>
      <w:r w:rsidRPr="00167731">
        <w:rPr>
          <w:rFonts w:ascii="Times New Roman" w:hAnsi="Times New Roman"/>
          <w:b/>
          <w:sz w:val="22"/>
          <w:lang w:val="lt-LT"/>
        </w:rPr>
        <w:t>6.196 straipsnis. Sutarties sąlygų rūšys</w:t>
      </w:r>
    </w:p>
    <w:bookmarkEnd w:id="1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6" w:name="straipsnis197_4"/>
      <w:bookmarkStart w:id="1467" w:name="straipsnis197_3"/>
      <w:r w:rsidRPr="00167731">
        <w:rPr>
          <w:rFonts w:ascii="Times New Roman" w:hAnsi="Times New Roman"/>
          <w:b/>
          <w:sz w:val="22"/>
          <w:lang w:val="lt-LT"/>
        </w:rPr>
        <w:t>6.197 straipsnis. Sutarties dalyko kokybė</w:t>
      </w:r>
    </w:p>
    <w:bookmarkEnd w:id="1466"/>
    <w:bookmarkEnd w:id="1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8" w:name="straipsnis198_4"/>
      <w:bookmarkStart w:id="1469" w:name="straipsnis198_3"/>
      <w:r w:rsidRPr="00167731">
        <w:rPr>
          <w:rFonts w:ascii="Times New Roman" w:hAnsi="Times New Roman"/>
          <w:b/>
          <w:sz w:val="22"/>
          <w:lang w:val="lt-LT"/>
        </w:rPr>
        <w:t>6.198 straipsnis. Sutarties kaina</w:t>
      </w:r>
    </w:p>
    <w:bookmarkEnd w:id="1468"/>
    <w:bookmarkEnd w:id="1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0" w:name="straipsnis199_4"/>
      <w:bookmarkStart w:id="1471" w:name="straipsnis199_3"/>
      <w:r w:rsidRPr="00167731">
        <w:rPr>
          <w:rFonts w:ascii="Times New Roman" w:hAnsi="Times New Roman"/>
          <w:b/>
          <w:sz w:val="22"/>
          <w:lang w:val="lt-LT"/>
        </w:rPr>
        <w:t>6.199 straipsnis. Sutartis neapibrėžtam terminui</w:t>
      </w:r>
    </w:p>
    <w:bookmarkEnd w:id="1470"/>
    <w:bookmarkEnd w:id="1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2" w:name="skyrius88"/>
      <w:r w:rsidRPr="00167731">
        <w:rPr>
          <w:rFonts w:ascii="Times New Roman" w:hAnsi="Times New Roman"/>
          <w:b/>
          <w:caps/>
          <w:sz w:val="22"/>
          <w:lang w:val="lt-LT"/>
        </w:rPr>
        <w:t>XVI skyrius</w:t>
      </w:r>
    </w:p>
    <w:bookmarkEnd w:id="147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3" w:name="straipsnis200_4"/>
      <w:bookmarkStart w:id="1474" w:name="straipsnis200_3"/>
      <w:r w:rsidRPr="00167731">
        <w:rPr>
          <w:rFonts w:ascii="Times New Roman" w:hAnsi="Times New Roman"/>
          <w:b/>
          <w:sz w:val="22"/>
          <w:lang w:val="lt-LT"/>
        </w:rPr>
        <w:t>6.200 straipsnis. Sutarties vykdymo principai</w:t>
      </w:r>
    </w:p>
    <w:bookmarkEnd w:id="1473"/>
    <w:bookmarkEnd w:id="1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5" w:name="straipsnis201_4"/>
      <w:bookmarkStart w:id="1476" w:name="straipsnis201_3"/>
      <w:r w:rsidRPr="00167731">
        <w:rPr>
          <w:rFonts w:ascii="Times New Roman" w:hAnsi="Times New Roman"/>
          <w:b/>
          <w:sz w:val="22"/>
          <w:lang w:val="lt-LT"/>
        </w:rPr>
        <w:t>6.201 straipsnis. Sutarties įvykdymo tvarka</w:t>
      </w:r>
    </w:p>
    <w:bookmarkEnd w:id="1475"/>
    <w:bookmarkEnd w:id="1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7" w:name="straipsnis202_4"/>
      <w:bookmarkStart w:id="1478"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7"/>
    <w:bookmarkEnd w:id="1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9" w:name="straipsnis203_3"/>
      <w:r w:rsidRPr="00167731">
        <w:rPr>
          <w:rFonts w:ascii="Times New Roman" w:hAnsi="Times New Roman"/>
          <w:b/>
          <w:sz w:val="22"/>
          <w:lang w:val="lt-LT"/>
        </w:rPr>
        <w:t>6.203 straipsnis. Leidimo neišdavimas</w:t>
      </w:r>
    </w:p>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0" w:name="straipsnis204_4"/>
      <w:bookmarkStart w:id="1481" w:name="straipsnis204_3"/>
      <w:r w:rsidRPr="00167731">
        <w:rPr>
          <w:rFonts w:ascii="Times New Roman" w:hAnsi="Times New Roman"/>
          <w:b/>
          <w:sz w:val="22"/>
          <w:lang w:val="lt-LT"/>
        </w:rPr>
        <w:t>6.204 straipsnis. Sutartinių įsipareigojimų vykdymas pasikeitus aplinkybėms</w:t>
      </w:r>
    </w:p>
    <w:bookmarkEnd w:id="1480"/>
    <w:bookmarkEnd w:id="148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2" w:name="skyrius89"/>
      <w:r w:rsidRPr="00167731">
        <w:rPr>
          <w:rFonts w:ascii="Times New Roman" w:hAnsi="Times New Roman"/>
          <w:b/>
          <w:caps/>
          <w:sz w:val="22"/>
          <w:lang w:val="lt-LT"/>
        </w:rPr>
        <w:t>XVII skyrius</w:t>
      </w:r>
    </w:p>
    <w:bookmarkEnd w:id="148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3" w:name="straipsnis205_3"/>
      <w:r w:rsidRPr="00167731">
        <w:rPr>
          <w:rFonts w:ascii="Times New Roman" w:hAnsi="Times New Roman"/>
          <w:b/>
          <w:sz w:val="22"/>
          <w:lang w:val="lt-LT"/>
        </w:rPr>
        <w:t>6.205 straipsnis. Sutarties neįvykdymas ar netinkamas įvykdymas</w:t>
      </w:r>
    </w:p>
    <w:bookmarkEnd w:id="1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4" w:name="straipsnis206_3"/>
      <w:r w:rsidRPr="00167731">
        <w:rPr>
          <w:rFonts w:ascii="Times New Roman" w:hAnsi="Times New Roman"/>
          <w:b/>
          <w:sz w:val="22"/>
          <w:lang w:val="lt-LT"/>
        </w:rPr>
        <w:t>6.206 straipsnis. Kitos šalies veiksmai</w:t>
      </w:r>
    </w:p>
    <w:bookmarkEnd w:id="14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5" w:name="straipsnis207_3"/>
      <w:r w:rsidRPr="00167731">
        <w:rPr>
          <w:rFonts w:ascii="Times New Roman" w:hAnsi="Times New Roman"/>
          <w:b/>
          <w:sz w:val="22"/>
          <w:lang w:val="lt-LT"/>
        </w:rPr>
        <w:t>6.207 straipsnis. Sutarties vykdymo sustabdymas</w:t>
      </w:r>
    </w:p>
    <w:bookmarkEnd w:id="1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8_3"/>
      <w:r w:rsidRPr="00167731">
        <w:rPr>
          <w:rFonts w:ascii="Times New Roman" w:hAnsi="Times New Roman"/>
          <w:b/>
          <w:sz w:val="22"/>
          <w:lang w:val="lt-LT"/>
        </w:rPr>
        <w:t>6.208 straipsnis. Įvykdymo trūkumų pašalinimas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9_4"/>
      <w:bookmarkStart w:id="1488" w:name="straipsnis209_3"/>
      <w:r w:rsidRPr="00167731">
        <w:rPr>
          <w:rFonts w:ascii="Times New Roman" w:hAnsi="Times New Roman"/>
          <w:b/>
          <w:sz w:val="22"/>
          <w:lang w:val="lt-LT"/>
        </w:rPr>
        <w:t>6.209 straipsnis. Papildomas terminas sutarčiai įvykdyti</w:t>
      </w:r>
    </w:p>
    <w:bookmarkEnd w:id="1487"/>
    <w:bookmarkEnd w:id="1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9" w:name="straipsnis210_4"/>
      <w:bookmarkStart w:id="1490" w:name="straipsnis210_3"/>
      <w:r w:rsidRPr="00167731">
        <w:rPr>
          <w:rFonts w:ascii="Times New Roman" w:hAnsi="Times New Roman"/>
          <w:b/>
          <w:sz w:val="22"/>
          <w:lang w:val="lt-LT"/>
        </w:rPr>
        <w:t>6.210 straipsnis. Palūkanos</w:t>
      </w:r>
    </w:p>
    <w:bookmarkEnd w:id="1489"/>
    <w:bookmarkEnd w:id="1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1" w:name="straipsnis211_3"/>
      <w:r w:rsidRPr="00167731">
        <w:rPr>
          <w:rFonts w:ascii="Times New Roman" w:hAnsi="Times New Roman"/>
          <w:b/>
          <w:sz w:val="22"/>
          <w:lang w:val="lt-LT"/>
        </w:rPr>
        <w:t>6.211 straipsnis. Atsakomybę naikinančios sąlygos</w:t>
      </w:r>
    </w:p>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2_4"/>
      <w:bookmarkStart w:id="1493"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2"/>
    <w:bookmarkEnd w:id="14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4" w:name="straipsnis213_4"/>
      <w:bookmarkStart w:id="1495" w:name="straipsnis213_3"/>
      <w:r w:rsidRPr="00167731">
        <w:rPr>
          <w:rFonts w:ascii="Times New Roman" w:hAnsi="Times New Roman"/>
          <w:b/>
          <w:sz w:val="22"/>
          <w:lang w:val="lt-LT"/>
        </w:rPr>
        <w:t>6.213 straipsnis. Reikalavimas įvykdyti sutartį</w:t>
      </w:r>
    </w:p>
    <w:bookmarkEnd w:id="1494"/>
    <w:bookmarkEnd w:id="1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6" w:name="straipsnis214_4"/>
      <w:bookmarkStart w:id="1497" w:name="straipsnis214_3"/>
      <w:r w:rsidRPr="00167731">
        <w:rPr>
          <w:rFonts w:ascii="Times New Roman" w:hAnsi="Times New Roman"/>
          <w:b/>
          <w:sz w:val="22"/>
          <w:lang w:val="lt-LT"/>
        </w:rPr>
        <w:t>6.214 straipsnis. Netinkamo įvykdymo ištaisymas arba pakeitimas</w:t>
      </w:r>
    </w:p>
    <w:bookmarkEnd w:id="1496"/>
    <w:bookmarkEnd w:id="14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8" w:name="straipsnis215_3"/>
      <w:r w:rsidRPr="00167731">
        <w:rPr>
          <w:rFonts w:ascii="Times New Roman" w:hAnsi="Times New Roman"/>
          <w:b/>
          <w:sz w:val="22"/>
          <w:lang w:val="lt-LT"/>
        </w:rPr>
        <w:t>6.215 straipsnis. Bauda už įpareigojimo įvykdyti sutartinę prievolę natūra nevykdymą</w:t>
      </w:r>
    </w:p>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99" w:name="straipsnis216_4"/>
      <w:bookmarkStart w:id="1500" w:name="straipsnis216_3"/>
      <w:r w:rsidRPr="00167731">
        <w:rPr>
          <w:rFonts w:ascii="Times New Roman" w:hAnsi="Times New Roman"/>
          <w:b/>
          <w:sz w:val="22"/>
          <w:lang w:val="lt-LT"/>
        </w:rPr>
        <w:t>6.216 straipsnis. Gynimo būdų pakeitimas</w:t>
      </w:r>
    </w:p>
    <w:bookmarkEnd w:id="1499"/>
    <w:bookmarkEnd w:id="1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1" w:name="skyrius90"/>
      <w:r w:rsidRPr="00167731">
        <w:rPr>
          <w:rFonts w:ascii="Times New Roman" w:hAnsi="Times New Roman"/>
          <w:b/>
          <w:caps/>
          <w:sz w:val="22"/>
          <w:lang w:val="lt-LT"/>
        </w:rPr>
        <w:t>XVIII skyrius</w:t>
      </w:r>
    </w:p>
    <w:bookmarkEnd w:id="15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2" w:name="straipsnis217_3"/>
      <w:r w:rsidRPr="00167731">
        <w:rPr>
          <w:rFonts w:ascii="Times New Roman" w:hAnsi="Times New Roman"/>
          <w:b/>
          <w:sz w:val="22"/>
          <w:lang w:val="lt-LT"/>
        </w:rPr>
        <w:t>6.217 straipsnis. Sutarties nutraukimas</w:t>
      </w:r>
    </w:p>
    <w:bookmarkEnd w:id="15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3" w:name="straipsnis218_3"/>
      <w:r w:rsidRPr="00167731">
        <w:rPr>
          <w:rFonts w:ascii="Times New Roman" w:hAnsi="Times New Roman"/>
          <w:b/>
          <w:sz w:val="22"/>
          <w:lang w:val="lt-LT"/>
        </w:rPr>
        <w:t>6.218 straipsnis. Pranešimas apie sutarties nutraukimą</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9_4"/>
      <w:bookmarkStart w:id="1505" w:name="straipsnis219_3"/>
      <w:r w:rsidRPr="00167731">
        <w:rPr>
          <w:rFonts w:ascii="Times New Roman" w:hAnsi="Times New Roman"/>
          <w:b/>
          <w:sz w:val="22"/>
          <w:lang w:val="lt-LT"/>
        </w:rPr>
        <w:t>6.219 straipsnis. Iš anksto numatomas sutarties neįvykdymas</w:t>
      </w:r>
    </w:p>
    <w:bookmarkEnd w:id="1504"/>
    <w:bookmarkEnd w:id="1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6" w:name="straipsnis220_4"/>
      <w:bookmarkStart w:id="1507" w:name="straipsnis220_3"/>
      <w:r w:rsidRPr="00167731">
        <w:rPr>
          <w:rFonts w:ascii="Times New Roman" w:hAnsi="Times New Roman"/>
          <w:b/>
          <w:sz w:val="22"/>
          <w:lang w:val="lt-LT"/>
        </w:rPr>
        <w:t>6.220 straipsnis. Patvirtinimas apie tinkamą įvykdymą</w:t>
      </w:r>
    </w:p>
    <w:bookmarkEnd w:id="1506"/>
    <w:bookmarkEnd w:id="1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8" w:name="straipsnis221_4"/>
      <w:bookmarkStart w:id="1509" w:name="straipsnis221_3"/>
      <w:r w:rsidRPr="00167731">
        <w:rPr>
          <w:rFonts w:ascii="Times New Roman" w:hAnsi="Times New Roman"/>
          <w:b/>
          <w:sz w:val="22"/>
          <w:lang w:val="lt-LT"/>
        </w:rPr>
        <w:t>6.221 straipsnis. Sutarties nutraukimo teisinės pasekmės</w:t>
      </w:r>
    </w:p>
    <w:bookmarkEnd w:id="1508"/>
    <w:bookmarkEnd w:id="1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0" w:name="straipsnis222_3"/>
      <w:r w:rsidRPr="00167731">
        <w:rPr>
          <w:rFonts w:ascii="Times New Roman" w:hAnsi="Times New Roman"/>
          <w:b/>
          <w:sz w:val="22"/>
          <w:lang w:val="lt-LT"/>
        </w:rPr>
        <w:t>6.222 straipsnis. Restitucija</w:t>
      </w:r>
    </w:p>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1" w:name="straipsnis223_3"/>
      <w:r w:rsidRPr="00167731">
        <w:rPr>
          <w:rFonts w:ascii="Times New Roman" w:hAnsi="Times New Roman"/>
          <w:b/>
          <w:sz w:val="22"/>
          <w:lang w:val="lt-LT"/>
        </w:rPr>
        <w:t>6.223 straipsnis. Sutarties pakeitimas</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4_3"/>
      <w:r w:rsidRPr="00167731">
        <w:rPr>
          <w:rFonts w:ascii="Times New Roman" w:hAnsi="Times New Roman"/>
          <w:b/>
          <w:sz w:val="22"/>
          <w:lang w:val="lt-LT"/>
        </w:rPr>
        <w:t>6.224 straipsnis. Sutarties negaliojimas</w:t>
      </w:r>
    </w:p>
    <w:bookmarkEnd w:id="1512"/>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5_3"/>
      <w:r w:rsidRPr="00167731">
        <w:rPr>
          <w:rFonts w:ascii="Times New Roman" w:hAnsi="Times New Roman"/>
          <w:b/>
          <w:sz w:val="22"/>
          <w:lang w:val="lt-LT"/>
        </w:rPr>
        <w:t>6.225 straipsnis. Absoliutus ir santykinis sutarties negaliojimas</w:t>
      </w:r>
    </w:p>
    <w:bookmarkEnd w:id="1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4" w:name="straipsnis226_4"/>
      <w:bookmarkStart w:id="1515" w:name="straipsnis226_3"/>
      <w:r w:rsidRPr="00167731">
        <w:rPr>
          <w:rFonts w:ascii="Times New Roman" w:hAnsi="Times New Roman"/>
          <w:b/>
          <w:sz w:val="22"/>
          <w:lang w:val="lt-LT"/>
        </w:rPr>
        <w:t>6.226 straipsnis. Dalinis sutarties negaliojimas</w:t>
      </w:r>
    </w:p>
    <w:bookmarkEnd w:id="1514"/>
    <w:bookmarkEnd w:id="15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6" w:name="straipsnis227_3"/>
      <w:r w:rsidRPr="00167731">
        <w:rPr>
          <w:rFonts w:ascii="Times New Roman" w:hAnsi="Times New Roman"/>
          <w:b/>
          <w:sz w:val="22"/>
          <w:lang w:val="lt-LT"/>
        </w:rPr>
        <w:t>6.227 straipsnis. Teisė pareikšti ieškinį dėl sutarties negaliojimo</w:t>
      </w:r>
    </w:p>
    <w:bookmarkEnd w:id="1516"/>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7" w:name="straipsnis228_3"/>
      <w:r w:rsidRPr="00167731">
        <w:rPr>
          <w:rFonts w:ascii="Times New Roman" w:hAnsi="Times New Roman"/>
          <w:b/>
          <w:sz w:val="22"/>
          <w:lang w:val="lt-LT"/>
        </w:rPr>
        <w:t>6.228 straipsnis. Esminė šalių nelygybė</w:t>
      </w:r>
    </w:p>
    <w:bookmarkEnd w:id="1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8"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19"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0" w:name="straipsnis229_3"/>
      <w:r w:rsidRPr="00167731">
        <w:rPr>
          <w:rFonts w:ascii="Times New Roman" w:hAnsi="Times New Roman"/>
          <w:b/>
          <w:sz w:val="22"/>
          <w:lang w:val="lt-LT"/>
        </w:rPr>
        <w:t>6.229 straipsnis. Asmens, tvarkančio kito asmens reikalus, pareigos</w:t>
      </w:r>
    </w:p>
    <w:bookmarkEnd w:id="1520"/>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30_3"/>
      <w:r w:rsidRPr="00167731">
        <w:rPr>
          <w:rFonts w:ascii="Times New Roman" w:hAnsi="Times New Roman"/>
          <w:b/>
          <w:sz w:val="22"/>
          <w:lang w:val="lt-LT"/>
        </w:rPr>
        <w:t>6.230 straipsnis. Reikalų tvarkymas prieš kito asmens valią</w:t>
      </w:r>
    </w:p>
    <w:bookmarkEnd w:id="1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2" w:name="straipsnis231_3"/>
      <w:r w:rsidRPr="00167731">
        <w:rPr>
          <w:rFonts w:ascii="Times New Roman" w:hAnsi="Times New Roman"/>
          <w:b/>
          <w:sz w:val="22"/>
          <w:lang w:val="lt-LT"/>
        </w:rPr>
        <w:t>6.231 straipsnis. Reikalų tvarkymas pavojaus atveju</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2_3"/>
      <w:r w:rsidRPr="00167731">
        <w:rPr>
          <w:rFonts w:ascii="Times New Roman" w:hAnsi="Times New Roman"/>
          <w:b/>
          <w:sz w:val="22"/>
          <w:lang w:val="lt-LT"/>
        </w:rPr>
        <w:t>6.232 straipsnis. Veiksmų patvirtinimas</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4" w:name="straipsnis233_3"/>
      <w:r w:rsidRPr="00167731">
        <w:rPr>
          <w:rFonts w:ascii="Times New Roman" w:hAnsi="Times New Roman"/>
          <w:b/>
          <w:sz w:val="22"/>
          <w:lang w:val="lt-LT"/>
        </w:rPr>
        <w:t>6.233 straipsnis. Išlaidų atlyginimas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5" w:name="straipsnis234_3"/>
      <w:r w:rsidRPr="00167731">
        <w:rPr>
          <w:rFonts w:ascii="Times New Roman" w:hAnsi="Times New Roman"/>
          <w:b/>
          <w:sz w:val="22"/>
          <w:lang w:val="lt-LT"/>
        </w:rPr>
        <w:t>6.234 straipsnis. Gauto turto grąžinimas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6" w:name="straipsnis235_3"/>
      <w:r w:rsidRPr="00167731">
        <w:rPr>
          <w:rFonts w:ascii="Times New Roman" w:hAnsi="Times New Roman"/>
          <w:b/>
          <w:sz w:val="22"/>
          <w:lang w:val="lt-LT"/>
        </w:rPr>
        <w:t>6.235 straipsnis. Kito asmens vardu ir interesais sudaryto sandorio teisinės pasekmės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7" w:name="straipsnis236_3"/>
      <w:r w:rsidRPr="00167731">
        <w:rPr>
          <w:rFonts w:ascii="Times New Roman" w:hAnsi="Times New Roman"/>
          <w:b/>
          <w:sz w:val="22"/>
          <w:lang w:val="lt-LT"/>
        </w:rPr>
        <w:t>6.236 straipsnis. Tariamas kito asmens reikalų tvarkymas</w:t>
      </w:r>
    </w:p>
    <w:bookmarkEnd w:id="1527"/>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8"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9" w:name="straipsnis237_3"/>
      <w:r w:rsidRPr="00167731">
        <w:rPr>
          <w:rFonts w:ascii="Times New Roman" w:hAnsi="Times New Roman"/>
          <w:b/>
          <w:sz w:val="22"/>
          <w:lang w:val="lt-LT"/>
        </w:rPr>
        <w:t>6.237 straipsnis. Pareiga grąžinti be pagrindo įgytą turtą</w:t>
      </w:r>
    </w:p>
    <w:bookmarkEnd w:id="1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0" w:name="straipsnis238_3"/>
      <w:r w:rsidRPr="00167731">
        <w:rPr>
          <w:rFonts w:ascii="Times New Roman" w:hAnsi="Times New Roman"/>
          <w:b/>
          <w:sz w:val="22"/>
          <w:lang w:val="lt-LT"/>
        </w:rPr>
        <w:t>6.238 straipsnis. Tariamojo skolininko teisė išreikalauti be pagrindo sumokėtą skolą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1" w:name="straipsnis239_3"/>
      <w:r w:rsidRPr="00167731">
        <w:rPr>
          <w:rFonts w:ascii="Times New Roman" w:hAnsi="Times New Roman"/>
          <w:b/>
          <w:sz w:val="22"/>
          <w:lang w:val="lt-LT"/>
        </w:rPr>
        <w:t>6.239 straipsnis. Pareiga grąžinti turtą, neatlygintinai perduotą trečiajam asmeniui</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2" w:name="straipsnis240_3"/>
      <w:r w:rsidRPr="00167731">
        <w:rPr>
          <w:rFonts w:ascii="Times New Roman" w:hAnsi="Times New Roman"/>
          <w:b/>
          <w:sz w:val="22"/>
          <w:lang w:val="lt-LT"/>
        </w:rPr>
        <w:t>6.240 straipsnis. Atsiskaitymai grąžinant be teisinio pagrindo įgytą turtą</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3" w:name="straipsnis241_3"/>
      <w:r w:rsidRPr="00167731">
        <w:rPr>
          <w:rFonts w:ascii="Times New Roman" w:hAnsi="Times New Roman"/>
          <w:b/>
          <w:sz w:val="22"/>
          <w:lang w:val="lt-LT"/>
        </w:rPr>
        <w:t>6.241 straipsnis. Turtas, kurio negalima išreikalauti</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4" w:name="straipsnis242_3"/>
      <w:r w:rsidRPr="00167731">
        <w:rPr>
          <w:rFonts w:ascii="Times New Roman" w:hAnsi="Times New Roman"/>
          <w:b/>
          <w:sz w:val="22"/>
          <w:lang w:val="lt-LT"/>
        </w:rPr>
        <w:t>6.242 straipsnis. Nepagrįstas praturtėjimas</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5" w:name="skyrius93"/>
      <w:r w:rsidRPr="00167731">
        <w:rPr>
          <w:rFonts w:ascii="Times New Roman" w:hAnsi="Times New Roman"/>
          <w:caps/>
          <w:sz w:val="22"/>
          <w:lang w:val="lt-LT"/>
        </w:rPr>
        <w:t>XXI skyrius</w:t>
      </w:r>
    </w:p>
    <w:bookmarkEnd w:id="153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6" w:name="straipsnis243_3"/>
      <w:r w:rsidRPr="00167731">
        <w:rPr>
          <w:rFonts w:ascii="Times New Roman" w:hAnsi="Times New Roman"/>
          <w:b/>
          <w:sz w:val="22"/>
          <w:lang w:val="lt-LT"/>
        </w:rPr>
        <w:t>6.243 straipsnis. Lošimo ir lažybų pasekmės</w:t>
      </w:r>
    </w:p>
    <w:bookmarkEnd w:id="1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7" w:name="straipsnis244_3"/>
      <w:r w:rsidRPr="00167731">
        <w:rPr>
          <w:rFonts w:ascii="Times New Roman" w:hAnsi="Times New Roman"/>
          <w:b/>
          <w:sz w:val="22"/>
          <w:lang w:val="lt-LT"/>
        </w:rPr>
        <w:t>6.244 straipsnis. Loterija ir kiti žaidimai, grindžiami rizika ar atsitiktinumu</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8" w:name="skyrius94"/>
      <w:r w:rsidRPr="00167731">
        <w:rPr>
          <w:b/>
          <w:sz w:val="22"/>
        </w:rPr>
        <w:t>XXII skyrius</w:t>
      </w:r>
    </w:p>
    <w:bookmarkEnd w:id="1538"/>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39" w:name="skirsnis78"/>
      <w:r w:rsidRPr="00167731">
        <w:rPr>
          <w:caps/>
          <w:sz w:val="22"/>
        </w:rPr>
        <w:t>Pirmasis skirsnis</w:t>
      </w:r>
    </w:p>
    <w:bookmarkEnd w:id="15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0" w:name="straipsnis245_3"/>
      <w:r w:rsidRPr="00167731">
        <w:rPr>
          <w:rFonts w:ascii="Times New Roman" w:hAnsi="Times New Roman"/>
          <w:b/>
          <w:sz w:val="22"/>
          <w:lang w:val="lt-LT"/>
        </w:rPr>
        <w:t>6.245 straipsnis. Civilinės atsakomybės samprata ir rūšys</w:t>
      </w:r>
    </w:p>
    <w:bookmarkEnd w:id="1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6_3"/>
      <w:r w:rsidRPr="00167731">
        <w:rPr>
          <w:rFonts w:ascii="Times New Roman" w:hAnsi="Times New Roman"/>
          <w:b/>
          <w:sz w:val="22"/>
          <w:lang w:val="lt-LT"/>
        </w:rPr>
        <w:t>6.246 straipsnis. Neteisėti veiksmai</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2" w:name="straipsnis247_3"/>
      <w:r w:rsidRPr="00167731">
        <w:rPr>
          <w:rFonts w:ascii="Times New Roman" w:hAnsi="Times New Roman"/>
          <w:b/>
          <w:sz w:val="22"/>
          <w:lang w:val="lt-LT"/>
        </w:rPr>
        <w:t>6.247 straipsnis. Priežastinis ryšys</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3" w:name="straipsnis248_3"/>
      <w:r w:rsidRPr="00167731">
        <w:rPr>
          <w:rFonts w:ascii="Times New Roman" w:hAnsi="Times New Roman"/>
          <w:b/>
          <w:sz w:val="22"/>
          <w:lang w:val="lt-LT"/>
        </w:rPr>
        <w:t>6.248 straipsnis. Kaltė kaip civilinės atsakomybės sąlyga</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4" w:name="straipsnis249_3"/>
      <w:r w:rsidRPr="00167731">
        <w:rPr>
          <w:rFonts w:ascii="Times New Roman" w:hAnsi="Times New Roman"/>
          <w:b/>
          <w:sz w:val="22"/>
          <w:lang w:val="lt-LT"/>
        </w:rPr>
        <w:t xml:space="preserve">6.249 straipsnis. Žala ir nuostoliai </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5" w:name="straipsnis250_3"/>
      <w:r w:rsidRPr="00167731">
        <w:rPr>
          <w:rFonts w:ascii="Times New Roman" w:hAnsi="Times New Roman"/>
          <w:b/>
          <w:sz w:val="22"/>
          <w:lang w:val="lt-LT"/>
        </w:rPr>
        <w:t>6.250 straipsnis. Neturtinė žala</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6" w:name="straipsnis251_3"/>
      <w:r w:rsidRPr="00167731">
        <w:rPr>
          <w:rFonts w:ascii="Times New Roman" w:hAnsi="Times New Roman"/>
          <w:b/>
          <w:sz w:val="22"/>
          <w:lang w:val="lt-LT"/>
        </w:rPr>
        <w:t>6.251 straipsnis. Visiškas nuostolių atlyginimas</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7" w:name="straipsnis252_3"/>
      <w:r w:rsidRPr="00167731">
        <w:rPr>
          <w:rFonts w:ascii="Times New Roman" w:hAnsi="Times New Roman"/>
          <w:b/>
          <w:sz w:val="22"/>
          <w:lang w:val="lt-LT"/>
        </w:rPr>
        <w:t>6.252 straipsnis. Šalių susitarimai dėl civilinės atsakomybės netaikymo ar jos apribojimo</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3_3"/>
      <w:r w:rsidRPr="00167731">
        <w:rPr>
          <w:rFonts w:ascii="Times New Roman" w:hAnsi="Times New Roman"/>
          <w:b/>
          <w:sz w:val="22"/>
          <w:lang w:val="lt-LT"/>
        </w:rPr>
        <w:t>6.253 straipsnis. Civilinės atsakomybės netaikymas ir atleidimas nuo civilinės atsakomybės</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49" w:name="straipsnis254_3"/>
      <w:r w:rsidRPr="00167731">
        <w:rPr>
          <w:rFonts w:ascii="Times New Roman" w:hAnsi="Times New Roman"/>
          <w:b/>
          <w:sz w:val="22"/>
          <w:lang w:val="lt-LT"/>
        </w:rPr>
        <w:t>6.254 straipsnis. Civilinės atsakomybės draudimas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0" w:name="straipsnis255_3"/>
      <w:r w:rsidRPr="00167731">
        <w:rPr>
          <w:rFonts w:ascii="Times New Roman" w:hAnsi="Times New Roman"/>
          <w:b/>
          <w:sz w:val="22"/>
          <w:lang w:val="lt-LT"/>
        </w:rPr>
        <w:t>6.255 straipsnis. Prevencinis ieškinys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1" w:name="skirsnis79"/>
      <w:r w:rsidRPr="00167731">
        <w:rPr>
          <w:sz w:val="22"/>
        </w:rPr>
        <w:t>Antrasis skirsnis</w:t>
      </w:r>
    </w:p>
    <w:bookmarkEnd w:id="15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2" w:name="straipsnis256_3"/>
      <w:r w:rsidRPr="00167731">
        <w:rPr>
          <w:rFonts w:ascii="Times New Roman" w:hAnsi="Times New Roman"/>
          <w:b/>
          <w:sz w:val="22"/>
          <w:lang w:val="lt-LT"/>
        </w:rPr>
        <w:t>6.256 straipsnis. Sutartinės atsakomybės atsiradimo pagrindas</w:t>
      </w:r>
    </w:p>
    <w:bookmarkEnd w:id="1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3" w:name="straipsnis257_3"/>
      <w:r w:rsidRPr="00167731">
        <w:rPr>
          <w:rFonts w:ascii="Times New Roman" w:hAnsi="Times New Roman"/>
          <w:b/>
          <w:sz w:val="22"/>
          <w:lang w:val="lt-LT"/>
        </w:rPr>
        <w:t>6.257 straipsnis. Atsakomybė už trečiųjų asmenų veiksmus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8_3"/>
      <w:r w:rsidRPr="00167731">
        <w:rPr>
          <w:rFonts w:ascii="Times New Roman" w:hAnsi="Times New Roman"/>
          <w:b/>
          <w:sz w:val="22"/>
          <w:lang w:val="lt-LT"/>
        </w:rPr>
        <w:t>6.258 straipsnis. Netesybos ir nuostoliai</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5" w:name="straipsnis259_3"/>
      <w:r w:rsidRPr="00167731">
        <w:rPr>
          <w:rFonts w:ascii="Times New Roman" w:hAnsi="Times New Roman"/>
          <w:b/>
          <w:sz w:val="22"/>
          <w:lang w:val="lt-LT"/>
        </w:rPr>
        <w:t>6.259 straipsnis. Kreditoriaus kaltė</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60_3"/>
      <w:r w:rsidRPr="00167731">
        <w:rPr>
          <w:rFonts w:ascii="Times New Roman" w:hAnsi="Times New Roman"/>
          <w:b/>
          <w:sz w:val="22"/>
          <w:lang w:val="lt-LT"/>
        </w:rPr>
        <w:t>6.260 straipsnis. Skolininko praleisto termino pasekmės</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7" w:name="straipsnis261_3"/>
      <w:r w:rsidRPr="00167731">
        <w:rPr>
          <w:rFonts w:ascii="Times New Roman" w:hAnsi="Times New Roman"/>
          <w:b/>
          <w:sz w:val="22"/>
          <w:lang w:val="lt-LT"/>
        </w:rPr>
        <w:t xml:space="preserve">6.261 straipsnis. Skolininko praleisto piniginių prievolių įvykdymo termino pasekmės </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8" w:name="straipsnis262_3"/>
      <w:r w:rsidRPr="00167731">
        <w:rPr>
          <w:rFonts w:ascii="Times New Roman" w:hAnsi="Times New Roman"/>
          <w:b/>
          <w:sz w:val="22"/>
          <w:lang w:val="lt-LT"/>
        </w:rPr>
        <w:t>6.262 straipsnis. Kreditoriaus praleisto termino pasekmės</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59" w:name="skirsnis80"/>
      <w:r w:rsidRPr="00167731">
        <w:rPr>
          <w:caps/>
          <w:sz w:val="22"/>
        </w:rPr>
        <w:t>Trečiasis skirsnis</w:t>
      </w:r>
    </w:p>
    <w:bookmarkEnd w:id="15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0" w:name="straipsnis263_2"/>
      <w:r w:rsidRPr="00167731">
        <w:rPr>
          <w:rFonts w:ascii="Times New Roman" w:hAnsi="Times New Roman"/>
          <w:b/>
          <w:sz w:val="22"/>
          <w:lang w:val="lt-LT"/>
        </w:rPr>
        <w:t>6.263 straipsnis. Pareiga atlyginti padarytą žalą</w:t>
      </w:r>
    </w:p>
    <w:bookmarkEnd w:id="1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1" w:name="straipsnis264_2"/>
      <w:r w:rsidRPr="00167731">
        <w:rPr>
          <w:rFonts w:ascii="Times New Roman" w:hAnsi="Times New Roman"/>
          <w:b/>
          <w:sz w:val="22"/>
          <w:lang w:val="lt-LT"/>
        </w:rPr>
        <w:t>6.264 straipsnis. Samdančio darbuotojus asmens atsakomybė už žalą, atsiradusią dėl jo darbuotojų kaltės</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2" w:name="straipsnis265_2"/>
      <w:r w:rsidRPr="00167731">
        <w:rPr>
          <w:rFonts w:ascii="Times New Roman" w:hAnsi="Times New Roman"/>
          <w:b/>
          <w:sz w:val="22"/>
          <w:lang w:val="lt-LT"/>
        </w:rPr>
        <w:t>6.265 straipsnis. Atsakomybė už kitų asmenų padarytą žalą</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3" w:name="straipsnis266_2"/>
      <w:r w:rsidRPr="00167731">
        <w:rPr>
          <w:rFonts w:ascii="Times New Roman" w:hAnsi="Times New Roman"/>
          <w:b/>
          <w:sz w:val="22"/>
          <w:lang w:val="lt-LT"/>
        </w:rPr>
        <w:t>6.266 straipsnis. Statinių savininko (valdytojo) atsakomybė</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4" w:name="straipsnis267_2"/>
      <w:r w:rsidRPr="00167731">
        <w:rPr>
          <w:rFonts w:ascii="Times New Roman" w:hAnsi="Times New Roman"/>
          <w:b/>
          <w:sz w:val="22"/>
          <w:lang w:val="lt-LT"/>
        </w:rPr>
        <w:t>6.267 straipsnis. Atsakomybė už gyvūnų padarytą žalą</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5" w:name="straipsnis268_2"/>
      <w:r w:rsidRPr="00167731">
        <w:rPr>
          <w:rFonts w:ascii="Times New Roman" w:hAnsi="Times New Roman"/>
          <w:b/>
          <w:sz w:val="22"/>
          <w:lang w:val="lt-LT"/>
        </w:rPr>
        <w:t>6.268 straipsnis. Atsakomybė už savo veiksmų reikšmės suprasti negalinčio fizinio asmens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6" w:name="straipsnis269_2"/>
      <w:r w:rsidRPr="00167731">
        <w:rPr>
          <w:rFonts w:ascii="Times New Roman" w:hAnsi="Times New Roman"/>
          <w:b/>
          <w:sz w:val="22"/>
          <w:lang w:val="lt-LT"/>
        </w:rPr>
        <w:t xml:space="preserve">6.269 straipsnis. Dėl būtinosios ginties ar savigynos padaryta žala </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70_2"/>
      <w:r w:rsidRPr="00167731">
        <w:rPr>
          <w:rFonts w:ascii="Times New Roman" w:hAnsi="Times New Roman"/>
          <w:b/>
          <w:sz w:val="22"/>
          <w:lang w:val="lt-LT"/>
        </w:rPr>
        <w:t>6.270 straipsnis. Atsakomybė už didesnio pavojaus šaltinių padarytą žalą</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8" w:name="straipsnis271_2"/>
      <w:r w:rsidRPr="00167731">
        <w:rPr>
          <w:rFonts w:ascii="Times New Roman" w:hAnsi="Times New Roman"/>
          <w:b/>
          <w:sz w:val="22"/>
          <w:lang w:val="lt-LT"/>
        </w:rPr>
        <w:t>6.271 straipsnis. Atsakomybė už žalą, atsiradusią dėl valdžios institucijų neteisėtų veiksmų</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0" w:name="straipsnis273_2"/>
      <w:r w:rsidRPr="00167731">
        <w:rPr>
          <w:rFonts w:ascii="Times New Roman" w:hAnsi="Times New Roman"/>
          <w:b/>
          <w:sz w:val="22"/>
          <w:lang w:val="lt-LT"/>
        </w:rPr>
        <w:t>6.273 straipsnis. Atsakovai pagal valstybės ar savivaldybės prievolę atlyginti žalą</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1" w:name="straipsnis274_2"/>
      <w:r w:rsidRPr="00167731">
        <w:rPr>
          <w:rFonts w:ascii="Times New Roman" w:hAnsi="Times New Roman"/>
          <w:b/>
          <w:sz w:val="22"/>
          <w:lang w:val="lt-LT"/>
        </w:rPr>
        <w:t xml:space="preserve">6.274 straipsnis. Atsakomybė už žalą, atsiradusią dėl būtinojo reikalingumo </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2" w:name="straipsnis275_2"/>
      <w:r w:rsidRPr="00167731">
        <w:rPr>
          <w:rFonts w:ascii="Times New Roman" w:hAnsi="Times New Roman"/>
          <w:b/>
          <w:sz w:val="22"/>
          <w:lang w:val="lt-LT"/>
        </w:rPr>
        <w:t>6.275 straipsnis. Atsakomybė už nepilnamečių iki keturiolikos metų padarytą žalą</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3" w:name="straipsnis276_2"/>
      <w:r w:rsidRPr="00167731">
        <w:rPr>
          <w:rFonts w:ascii="Times New Roman" w:hAnsi="Times New Roman"/>
          <w:b/>
          <w:sz w:val="22"/>
          <w:lang w:val="lt-LT"/>
        </w:rPr>
        <w:t>6.276 straipsnis. Atsakomybė už nepilnamečio nuo keturiolikos iki aštuoniolikos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4"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5" w:name="straipsnis278_2"/>
      <w:r w:rsidRPr="00167731">
        <w:rPr>
          <w:rFonts w:ascii="Times New Roman" w:hAnsi="Times New Roman"/>
          <w:b/>
          <w:sz w:val="22"/>
          <w:lang w:val="lt-LT"/>
        </w:rPr>
        <w:t>6.278 straipsnis. Atsakomybė už pripažinto neveiksniu fizinio asmens padarytą žalą</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6" w:name="straipsnis279_2"/>
      <w:r w:rsidRPr="00167731">
        <w:rPr>
          <w:rFonts w:ascii="Times New Roman" w:hAnsi="Times New Roman"/>
          <w:b/>
          <w:sz w:val="22"/>
          <w:lang w:val="lt-LT"/>
        </w:rPr>
        <w:t xml:space="preserve">6.279 straipsnis. Atsakomybė už kelių asmenų bendrai padarytą žalą </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7" w:name="straipsnis280_2"/>
      <w:r w:rsidRPr="00167731">
        <w:rPr>
          <w:rFonts w:ascii="Times New Roman" w:hAnsi="Times New Roman"/>
          <w:b/>
          <w:sz w:val="22"/>
          <w:lang w:val="lt-LT"/>
        </w:rPr>
        <w:t xml:space="preserve">6.280 straipsnis. Regreso teisė į žalos padariusį asmenį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8" w:name="straipsnis281_2"/>
      <w:r w:rsidRPr="00167731">
        <w:rPr>
          <w:rFonts w:ascii="Times New Roman" w:hAnsi="Times New Roman"/>
          <w:b/>
          <w:sz w:val="22"/>
          <w:lang w:val="lt-LT"/>
        </w:rPr>
        <w:t>6.281 straipsnis. Žalos atlyginimo būdas ir dydis</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9" w:name="straipsnis282_2"/>
      <w:r w:rsidRPr="00167731">
        <w:rPr>
          <w:rFonts w:ascii="Times New Roman" w:hAnsi="Times New Roman"/>
          <w:b/>
          <w:sz w:val="22"/>
          <w:lang w:val="lt-LT"/>
        </w:rPr>
        <w:t>6.282 straipsnis. Atsižvelgimas į nukentėjusio asmens kaltę ir padariusio žalą asmens turtinę padėtį</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0" w:name="straipsnis283_2"/>
      <w:r w:rsidRPr="00167731">
        <w:rPr>
          <w:rFonts w:ascii="Times New Roman" w:hAnsi="Times New Roman"/>
          <w:b/>
          <w:sz w:val="22"/>
          <w:lang w:val="lt-LT"/>
        </w:rPr>
        <w:t>6.283 straipsnis. Žalos atlyginimas sveikatos sužalojimo atveju</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4_2"/>
      <w:r w:rsidRPr="00167731">
        <w:rPr>
          <w:rFonts w:ascii="Times New Roman" w:hAnsi="Times New Roman"/>
          <w:b/>
          <w:sz w:val="22"/>
          <w:lang w:val="lt-LT"/>
        </w:rPr>
        <w:t>6.284 straipsnis. Atsakomybė už dėl gyvybės atėmimo atsiradusią žalą</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2"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3" w:name="straipsnis286_2"/>
      <w:r w:rsidRPr="00167731">
        <w:rPr>
          <w:rFonts w:ascii="Times New Roman" w:hAnsi="Times New Roman"/>
          <w:b/>
          <w:sz w:val="22"/>
          <w:lang w:val="lt-LT"/>
        </w:rPr>
        <w:t>6.286 straipsnis. Atlyginimo dydžio pakeitimas nukentėjusio asmens reikalavimu, kai pasikeičia jo darbingumas</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4" w:name="straipsnis287_2"/>
      <w:r w:rsidRPr="00167731">
        <w:rPr>
          <w:rFonts w:ascii="Times New Roman" w:hAnsi="Times New Roman"/>
          <w:b/>
          <w:sz w:val="22"/>
          <w:lang w:val="lt-LT"/>
        </w:rPr>
        <w:t>6.287 straipsnis. Atlyginimo dydžio pakeitimas asmenų, iš kurių priteistas žalos atlyginimas, reikalavimu</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5" w:name="straipsnis288_2"/>
      <w:r w:rsidRPr="00167731">
        <w:rPr>
          <w:rFonts w:ascii="Times New Roman" w:hAnsi="Times New Roman"/>
          <w:b/>
          <w:sz w:val="22"/>
          <w:lang w:val="lt-LT"/>
        </w:rPr>
        <w:t>6.288 straipsnis. Žalos atlyginimo mokėjimas</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6"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7" w:name="straipsnis290_2"/>
      <w:r w:rsidRPr="00167731">
        <w:rPr>
          <w:rFonts w:ascii="Times New Roman" w:hAnsi="Times New Roman"/>
          <w:b/>
          <w:sz w:val="22"/>
          <w:lang w:val="lt-LT"/>
        </w:rPr>
        <w:t>6.290 straipsnis. Socialinio draudimo išmokų įskaitymas</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8" w:name="straipsnis291_2"/>
      <w:r w:rsidRPr="00167731">
        <w:rPr>
          <w:rFonts w:ascii="Times New Roman" w:hAnsi="Times New Roman"/>
          <w:b/>
          <w:sz w:val="22"/>
          <w:lang w:val="lt-LT"/>
        </w:rPr>
        <w:t>6.291 straipsnis. Laidojimo išlaidų atlyginimas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89" w:name="skirsnis81"/>
      <w:r w:rsidRPr="00167731">
        <w:rPr>
          <w:caps/>
          <w:sz w:val="22"/>
        </w:rPr>
        <w:t>Ketvirtasis skirsnis</w:t>
      </w:r>
    </w:p>
    <w:bookmarkEnd w:id="158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0" w:name="straipsnis292_2"/>
      <w:r w:rsidRPr="00167731">
        <w:rPr>
          <w:rFonts w:ascii="Times New Roman" w:hAnsi="Times New Roman"/>
          <w:b/>
          <w:sz w:val="22"/>
          <w:lang w:val="lt-LT"/>
        </w:rPr>
        <w:t>6.292 straipsnis. Gamintojo ir paslaugų teikėjo atsakomybė</w:t>
      </w:r>
    </w:p>
    <w:bookmarkEnd w:id="1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3_2"/>
      <w:r w:rsidRPr="00167731">
        <w:rPr>
          <w:rFonts w:ascii="Times New Roman" w:hAnsi="Times New Roman"/>
          <w:b/>
          <w:sz w:val="22"/>
          <w:lang w:val="lt-LT"/>
        </w:rPr>
        <w:t>6.293 straipsnis. Produkto ir paslaugų samprata</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2" w:name="straipsnis294_2"/>
      <w:r w:rsidRPr="00167731">
        <w:rPr>
          <w:rFonts w:ascii="Times New Roman" w:hAnsi="Times New Roman"/>
          <w:b/>
          <w:sz w:val="22"/>
          <w:lang w:val="lt-LT"/>
        </w:rPr>
        <w:t>6.294 straipsnis. Netinkamos kokybės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5_2"/>
      <w:r w:rsidRPr="00167731">
        <w:rPr>
          <w:rFonts w:ascii="Times New Roman" w:hAnsi="Times New Roman"/>
          <w:b/>
          <w:sz w:val="22"/>
          <w:lang w:val="lt-LT"/>
        </w:rPr>
        <w:t>6.295 straipsnis. Atsakomybės sąlygos</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4" w:name="straipsnis296_2"/>
      <w:r w:rsidRPr="00167731">
        <w:rPr>
          <w:rFonts w:ascii="Times New Roman" w:hAnsi="Times New Roman"/>
          <w:b/>
          <w:sz w:val="22"/>
          <w:lang w:val="lt-LT"/>
        </w:rPr>
        <w:t>6.296 straipsnis. Solidarioji atsakomybė</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7_2"/>
      <w:r w:rsidRPr="00167731">
        <w:rPr>
          <w:rFonts w:ascii="Times New Roman" w:hAnsi="Times New Roman"/>
          <w:b/>
          <w:sz w:val="22"/>
          <w:lang w:val="lt-LT"/>
        </w:rPr>
        <w:t>6.297 straipsnis. Nukentėjusio asmens kaltė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8_2"/>
      <w:r w:rsidRPr="00167731">
        <w:rPr>
          <w:rFonts w:ascii="Times New Roman" w:hAnsi="Times New Roman"/>
          <w:b/>
          <w:sz w:val="22"/>
          <w:lang w:val="lt-LT"/>
        </w:rPr>
        <w:t>6.298 straipsnis. Atleidimas nuo atsakomybės</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7" w:name="straipsnis299_2"/>
      <w:r w:rsidRPr="00167731">
        <w:rPr>
          <w:rFonts w:ascii="Times New Roman" w:hAnsi="Times New Roman" w:cs="Times New Roman"/>
          <w:b/>
          <w:sz w:val="22"/>
        </w:rPr>
        <w:t>6.299 straipsnis. Atlygintina žala</w:t>
      </w:r>
    </w:p>
    <w:bookmarkEnd w:id="1597"/>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8" w:name="straipsnis300_2"/>
      <w:r w:rsidRPr="00167731">
        <w:rPr>
          <w:rFonts w:ascii="Times New Roman" w:hAnsi="Times New Roman"/>
          <w:b/>
          <w:sz w:val="22"/>
          <w:lang w:val="lt-LT"/>
        </w:rPr>
        <w:t>6.300 straipsnis. Ieškinio senatis</w:t>
      </w:r>
    </w:p>
    <w:bookmarkEnd w:id="15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599" w:name="skirsnis82"/>
      <w:r w:rsidRPr="00167731">
        <w:rPr>
          <w:rFonts w:ascii="Times New Roman" w:hAnsi="Times New Roman"/>
          <w:b/>
          <w:caps/>
          <w:sz w:val="22"/>
          <w:lang w:val="lt-LT"/>
        </w:rPr>
        <w:t>Penktasis skirsnis</w:t>
      </w:r>
    </w:p>
    <w:bookmarkEnd w:id="1599"/>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0" w:name="straipsnis301_2"/>
      <w:r w:rsidRPr="00167731">
        <w:rPr>
          <w:rFonts w:ascii="Times New Roman" w:hAnsi="Times New Roman"/>
          <w:b/>
          <w:sz w:val="22"/>
          <w:lang w:val="lt-LT"/>
        </w:rPr>
        <w:t>6.301 straipsnis. Klaidinančios reklamos samprata</w:t>
      </w:r>
    </w:p>
    <w:bookmarkEnd w:id="1600"/>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1" w:name="straipsnis302_2"/>
      <w:r w:rsidRPr="00167731">
        <w:rPr>
          <w:rFonts w:ascii="Times New Roman" w:hAnsi="Times New Roman"/>
          <w:b/>
          <w:sz w:val="22"/>
          <w:lang w:val="lt-LT"/>
        </w:rPr>
        <w:t>6.302 straipsnis. Atsakomybės subjektas</w:t>
      </w:r>
    </w:p>
    <w:bookmarkEnd w:id="1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2" w:name="straipsnis303_2"/>
      <w:r w:rsidRPr="00167731">
        <w:rPr>
          <w:rFonts w:ascii="Times New Roman" w:hAnsi="Times New Roman"/>
          <w:b/>
          <w:sz w:val="22"/>
          <w:lang w:val="lt-LT"/>
        </w:rPr>
        <w:t>6.303 straipsnis. Atsakomybės sąlygos</w:t>
      </w:r>
    </w:p>
    <w:bookmarkEnd w:id="16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3" w:name="straipsnis304_2"/>
      <w:r w:rsidRPr="00167731">
        <w:rPr>
          <w:rFonts w:ascii="Times New Roman" w:hAnsi="Times New Roman"/>
          <w:b/>
          <w:sz w:val="22"/>
          <w:lang w:val="lt-LT"/>
        </w:rPr>
        <w:t>6.304 straipsnis. Klaidinančios reklamos uždraudimas ir paneigimas</w:t>
      </w:r>
    </w:p>
    <w:bookmarkEnd w:id="16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4" w:name="dalis22"/>
      <w:r w:rsidRPr="00167731">
        <w:rPr>
          <w:rFonts w:ascii="Times New Roman" w:hAnsi="Times New Roman"/>
          <w:b/>
          <w:caps/>
          <w:sz w:val="22"/>
          <w:lang w:val="lt-LT"/>
        </w:rPr>
        <w:t>IV dalis</w:t>
      </w:r>
    </w:p>
    <w:bookmarkEnd w:id="16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5" w:name="skyrius95"/>
      <w:r w:rsidRPr="00167731">
        <w:rPr>
          <w:rFonts w:ascii="Times New Roman" w:hAnsi="Times New Roman"/>
          <w:b/>
          <w:caps/>
          <w:sz w:val="22"/>
          <w:lang w:val="lt-LT"/>
        </w:rPr>
        <w:t>XXIII skyrius</w:t>
      </w:r>
    </w:p>
    <w:bookmarkEnd w:id="1605"/>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6" w:name="skirsnis83"/>
      <w:r w:rsidRPr="00167731">
        <w:rPr>
          <w:rFonts w:ascii="Times New Roman" w:hAnsi="Times New Roman"/>
          <w:b/>
          <w:caps/>
          <w:sz w:val="22"/>
          <w:lang w:val="lt-LT"/>
        </w:rPr>
        <w:t>Pirmasis skirsnis</w:t>
      </w:r>
    </w:p>
    <w:bookmarkEnd w:id="160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7" w:name="straipsnis305_2"/>
      <w:r w:rsidRPr="00167731">
        <w:rPr>
          <w:rFonts w:ascii="Times New Roman" w:hAnsi="Times New Roman"/>
          <w:b/>
          <w:sz w:val="22"/>
          <w:lang w:val="lt-LT"/>
        </w:rPr>
        <w:t>6.305 straipsnis. Pirkimo–pardavimo sutarties samprata</w:t>
      </w:r>
    </w:p>
    <w:bookmarkEnd w:id="1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8" w:name="straipsnis306_2"/>
      <w:r w:rsidRPr="00167731">
        <w:rPr>
          <w:rFonts w:ascii="Times New Roman" w:hAnsi="Times New Roman"/>
          <w:b/>
          <w:sz w:val="22"/>
          <w:lang w:val="lt-LT"/>
        </w:rPr>
        <w:t>6.306 straipsnis. Pirkimo–pardavimo sutarties dalykas</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09" w:name="straipsnis307_2"/>
      <w:r w:rsidRPr="00167731">
        <w:rPr>
          <w:rFonts w:ascii="Times New Roman" w:hAnsi="Times New Roman"/>
          <w:b/>
          <w:sz w:val="22"/>
          <w:lang w:val="lt-LT"/>
        </w:rPr>
        <w:t>6.307 straipsnis. Pardavėjui nepriklausančio daikto pardavimas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0" w:name="straipsnis308_2"/>
      <w:r w:rsidRPr="00167731">
        <w:rPr>
          <w:rFonts w:ascii="Times New Roman" w:hAnsi="Times New Roman"/>
          <w:b/>
          <w:sz w:val="22"/>
          <w:lang w:val="lt-LT"/>
        </w:rPr>
        <w:t>6.308 straipsnis. Draudimas pirkti ir parduoti daiktą</w:t>
      </w:r>
    </w:p>
    <w:bookmarkEnd w:id="1610"/>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1" w:name="straipsnis309_2"/>
      <w:r w:rsidRPr="00167731">
        <w:rPr>
          <w:rFonts w:ascii="Times New Roman" w:hAnsi="Times New Roman"/>
          <w:b/>
          <w:sz w:val="22"/>
          <w:lang w:val="lt-LT"/>
        </w:rPr>
        <w:t>6.309 straipsnis. Įsipareigojimas parduoti ar pirkti daiktą</w:t>
      </w:r>
    </w:p>
    <w:bookmarkEnd w:id="1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2"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2"/>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3"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4" w:name="straipsnis312_2"/>
      <w:r w:rsidRPr="00167731">
        <w:rPr>
          <w:rFonts w:ascii="Times New Roman" w:hAnsi="Times New Roman"/>
          <w:b/>
          <w:sz w:val="22"/>
          <w:lang w:val="lt-LT"/>
        </w:rPr>
        <w:t>6.312 straipsnis. Pirkimo–pardavimo sutartis, kurioje yra sąlyga dėl parduodamo daikto naudojimo</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5" w:name="straipsnis313_2"/>
      <w:r w:rsidRPr="00167731">
        <w:rPr>
          <w:rFonts w:ascii="Times New Roman" w:hAnsi="Times New Roman"/>
          <w:b/>
          <w:sz w:val="22"/>
          <w:lang w:val="lt-LT"/>
        </w:rPr>
        <w:t>6.313 straipsnis. Kaina</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6" w:name="straipsnis314_2"/>
      <w:r w:rsidRPr="00167731">
        <w:rPr>
          <w:rFonts w:ascii="Times New Roman" w:hAnsi="Times New Roman"/>
          <w:b/>
          <w:sz w:val="22"/>
          <w:lang w:val="lt-LT"/>
        </w:rPr>
        <w:t>6.314 straipsnis. Kainos sumokėjimas</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7" w:name="straipsnis315"/>
      <w:r w:rsidRPr="00167731">
        <w:rPr>
          <w:rFonts w:ascii="Times New Roman" w:hAnsi="Times New Roman"/>
          <w:b/>
          <w:sz w:val="22"/>
          <w:lang w:val="lt-LT"/>
        </w:rPr>
        <w:t>6.315 straipsnis. Išankstinis mokėjimas už daiktus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8" w:name="straipsnis316"/>
      <w:r w:rsidRPr="00167731">
        <w:rPr>
          <w:rFonts w:ascii="Times New Roman" w:hAnsi="Times New Roman"/>
          <w:b/>
          <w:sz w:val="22"/>
          <w:lang w:val="lt-LT"/>
        </w:rPr>
        <w:t>6.316 straipsnis. Daiktų draudimas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19" w:name="skirsnis84"/>
      <w:r w:rsidRPr="00167731">
        <w:rPr>
          <w:rFonts w:ascii="Times New Roman" w:hAnsi="Times New Roman"/>
          <w:b/>
          <w:caps/>
          <w:sz w:val="22"/>
          <w:lang w:val="lt-LT"/>
        </w:rPr>
        <w:t>Antrasis skirsnis</w:t>
      </w:r>
    </w:p>
    <w:bookmarkEnd w:id="1619"/>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0" w:name="straipsnis317"/>
      <w:r w:rsidRPr="00167731">
        <w:rPr>
          <w:rFonts w:ascii="Times New Roman" w:hAnsi="Times New Roman"/>
          <w:b/>
          <w:sz w:val="22"/>
          <w:lang w:val="lt-LT"/>
        </w:rPr>
        <w:t>6.317 straipsnis. Pardavėjo pareiga perduoti daiktus</w:t>
      </w:r>
    </w:p>
    <w:bookmarkEnd w:id="1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1" w:name="straipsnis318"/>
      <w:r w:rsidRPr="00167731">
        <w:rPr>
          <w:rFonts w:ascii="Times New Roman" w:hAnsi="Times New Roman"/>
          <w:b/>
          <w:sz w:val="22"/>
          <w:lang w:val="lt-LT"/>
        </w:rPr>
        <w:t>6.318 straipsnis. Daiktų ir dokumentų perdavimo vieta ir momentas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2" w:name="straipsnis319"/>
      <w:r w:rsidRPr="00167731">
        <w:rPr>
          <w:rFonts w:ascii="Times New Roman" w:hAnsi="Times New Roman"/>
          <w:b/>
          <w:sz w:val="22"/>
          <w:lang w:val="lt-LT"/>
        </w:rPr>
        <w:t>6.319 straipsnis. Daiktų perdavimo terminas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3" w:name="straipsnis320"/>
      <w:r w:rsidRPr="00167731">
        <w:rPr>
          <w:rFonts w:ascii="Times New Roman" w:hAnsi="Times New Roman"/>
          <w:b/>
          <w:sz w:val="22"/>
          <w:lang w:val="lt-LT"/>
        </w:rPr>
        <w:t>6.320 straipsnis. Daiktų atsitiktinio žuvimo ar sugedimo rizika</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4" w:name="straipsnis321"/>
      <w:r w:rsidRPr="00167731">
        <w:rPr>
          <w:rFonts w:ascii="Times New Roman" w:hAnsi="Times New Roman"/>
          <w:b/>
          <w:sz w:val="22"/>
          <w:lang w:val="lt-LT"/>
        </w:rPr>
        <w:t>6.321 straipsnis. Pardavėjo pareiga patvirtinti daiktų nuosavybės teisę</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5" w:name="straipsnis322"/>
      <w:r w:rsidRPr="00167731">
        <w:rPr>
          <w:rFonts w:ascii="Times New Roman" w:hAnsi="Times New Roman"/>
          <w:b/>
          <w:sz w:val="22"/>
          <w:lang w:val="lt-LT"/>
        </w:rPr>
        <w:t>6.322 straipsnis. Pardavėjo ir pirkėjo pareigos, kai trečiasis asmuo pareiškia ieškinį dėl daikto paėmimo</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6" w:name="straipsnis323"/>
      <w:r w:rsidRPr="00167731">
        <w:rPr>
          <w:rFonts w:ascii="Times New Roman" w:hAnsi="Times New Roman"/>
          <w:b/>
          <w:sz w:val="22"/>
          <w:lang w:val="lt-LT"/>
        </w:rPr>
        <w:t>6.323 straipsnis. Pardavėjo atsakomybė, kai parduotas daiktas atiteisiamas iš pirkėjo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7" w:name="straipsnis324"/>
      <w:r w:rsidRPr="00167731">
        <w:rPr>
          <w:rFonts w:ascii="Times New Roman" w:hAnsi="Times New Roman"/>
          <w:b/>
          <w:sz w:val="22"/>
          <w:lang w:val="lt-LT"/>
        </w:rPr>
        <w:t>6.324 straipsnis. Pareigos perduoti daiktus neįvykdymo pasekmės</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8" w:name="straipsnis325"/>
      <w:r w:rsidRPr="00167731">
        <w:rPr>
          <w:rFonts w:ascii="Times New Roman" w:hAnsi="Times New Roman"/>
          <w:b/>
          <w:sz w:val="22"/>
          <w:lang w:val="lt-LT"/>
        </w:rPr>
        <w:t>6.325 straipsnis. Pareigos perduoti daiktų priklausinius, priedus ir dokumentus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9" w:name="straipsnis326"/>
      <w:r w:rsidRPr="00167731">
        <w:rPr>
          <w:rFonts w:ascii="Times New Roman" w:hAnsi="Times New Roman"/>
          <w:b/>
          <w:sz w:val="22"/>
          <w:lang w:val="lt-LT"/>
        </w:rPr>
        <w:t>6.326 straipsnis. Pardavėjo pareiga saugoti parduotus daiktus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7"/>
      <w:r w:rsidRPr="00167731">
        <w:rPr>
          <w:rFonts w:ascii="Times New Roman" w:hAnsi="Times New Roman"/>
          <w:b/>
          <w:sz w:val="22"/>
          <w:lang w:val="lt-LT"/>
        </w:rPr>
        <w:t>6.327 straipsnis. Reikalavimai daiktui</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8"/>
      <w:r w:rsidRPr="00167731">
        <w:rPr>
          <w:rFonts w:ascii="Times New Roman" w:hAnsi="Times New Roman"/>
          <w:b/>
          <w:sz w:val="22"/>
          <w:lang w:val="lt-LT"/>
        </w:rPr>
        <w:t xml:space="preserve">6.328 straipsnis. Daiktų patikrinimo teisė </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9"/>
      <w:r w:rsidRPr="00167731">
        <w:rPr>
          <w:rFonts w:ascii="Times New Roman" w:hAnsi="Times New Roman"/>
          <w:b/>
          <w:sz w:val="22"/>
          <w:lang w:val="lt-LT"/>
        </w:rPr>
        <w:t>6.329 straipsnis. Daiktų kiekis</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3" w:name="straipsnis330"/>
      <w:r w:rsidRPr="00167731">
        <w:rPr>
          <w:rFonts w:ascii="Times New Roman" w:hAnsi="Times New Roman"/>
          <w:b/>
          <w:sz w:val="22"/>
          <w:lang w:val="lt-LT"/>
        </w:rPr>
        <w:t>6.330 straipsnis. Sutarties sąlygos dėl daiktų kiekio pažeidimo teisinės pasekmės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4" w:name="straipsnis331"/>
      <w:r w:rsidRPr="00167731">
        <w:rPr>
          <w:rFonts w:ascii="Times New Roman" w:hAnsi="Times New Roman"/>
          <w:b/>
          <w:sz w:val="22"/>
          <w:lang w:val="lt-LT"/>
        </w:rPr>
        <w:t>6.331 straipsnis. Daiktų asortimentas</w:t>
      </w:r>
    </w:p>
    <w:bookmarkEnd w:id="1634"/>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5" w:name="straipsnis332"/>
      <w:r w:rsidRPr="00167731">
        <w:rPr>
          <w:rFonts w:ascii="Times New Roman" w:hAnsi="Times New Roman"/>
          <w:b/>
          <w:sz w:val="22"/>
          <w:lang w:val="lt-LT"/>
        </w:rPr>
        <w:t>6.332 straipsnis. Daiktų asortimento sąlygos pažeidimo teisinės pasekmės</w:t>
      </w:r>
    </w:p>
    <w:bookmarkEnd w:id="1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3"/>
      <w:r w:rsidRPr="00167731">
        <w:rPr>
          <w:rFonts w:ascii="Times New Roman" w:hAnsi="Times New Roman"/>
          <w:b/>
          <w:sz w:val="22"/>
          <w:lang w:val="lt-LT"/>
        </w:rPr>
        <w:t>6.333 straipsnis. Daiktų kokybė</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4"/>
      <w:r w:rsidRPr="00167731">
        <w:rPr>
          <w:rFonts w:ascii="Times New Roman" w:hAnsi="Times New Roman"/>
          <w:b/>
          <w:sz w:val="22"/>
          <w:lang w:val="lt-LT"/>
        </w:rPr>
        <w:t>6.334 straipsnis. Netinkamos kokybės daiktą nusipirkusio pirkėjo teisės</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8" w:name="straipsnis335"/>
      <w:r w:rsidRPr="00167731">
        <w:rPr>
          <w:rFonts w:ascii="Times New Roman" w:hAnsi="Times New Roman"/>
          <w:b/>
          <w:sz w:val="22"/>
          <w:lang w:val="lt-LT"/>
        </w:rPr>
        <w:t>6.335 straipsnis. Daiktų kokybės garantijos terminas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9" w:name="straipsnis336"/>
      <w:r w:rsidRPr="00167731">
        <w:rPr>
          <w:rFonts w:ascii="Times New Roman" w:hAnsi="Times New Roman"/>
          <w:b/>
          <w:sz w:val="22"/>
          <w:lang w:val="lt-LT"/>
        </w:rPr>
        <w:t>6.336 straipsnis. Daiktų tinkamumo naudoti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0" w:name="straipsnis337"/>
      <w:r w:rsidRPr="00167731">
        <w:rPr>
          <w:rFonts w:ascii="Times New Roman" w:hAnsi="Times New Roman"/>
          <w:b/>
          <w:sz w:val="22"/>
          <w:lang w:val="lt-LT"/>
        </w:rPr>
        <w:t>6.337 straipsnis. Daiktų kokybės patikrinimas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1" w:name="straipsnis338"/>
      <w:r w:rsidRPr="00167731">
        <w:rPr>
          <w:rFonts w:ascii="Times New Roman" w:hAnsi="Times New Roman"/>
          <w:b/>
          <w:sz w:val="22"/>
          <w:lang w:val="lt-LT"/>
        </w:rPr>
        <w:t>6.338 straipsnis. Terminai reikalavimams dėl parduotų daiktų trūkumų pareikšti</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2" w:name="straipsnis339"/>
      <w:r w:rsidRPr="00167731">
        <w:rPr>
          <w:rFonts w:ascii="Times New Roman" w:hAnsi="Times New Roman"/>
          <w:b/>
          <w:sz w:val="22"/>
          <w:lang w:val="lt-LT"/>
        </w:rPr>
        <w:t>6.339 straipsnis. Daiktų komplektiškumas</w:t>
      </w:r>
    </w:p>
    <w:bookmarkEnd w:id="164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40"/>
      <w:r w:rsidRPr="00167731">
        <w:rPr>
          <w:rFonts w:ascii="Times New Roman" w:hAnsi="Times New Roman"/>
          <w:b/>
          <w:sz w:val="22"/>
          <w:lang w:val="lt-LT"/>
        </w:rPr>
        <w:t>6.340 straipsnis. Daiktų komplektas</w:t>
      </w:r>
    </w:p>
    <w:bookmarkEnd w:id="16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4" w:name="straipsnis341"/>
      <w:r w:rsidRPr="00167731">
        <w:rPr>
          <w:rFonts w:ascii="Times New Roman" w:hAnsi="Times New Roman"/>
          <w:b/>
          <w:sz w:val="22"/>
          <w:lang w:val="lt-LT"/>
        </w:rPr>
        <w:t>6.341 straipsnis. Nekomplektiškų daiktų perdavimo teisinės pasekmės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5" w:name="straipsnis342"/>
      <w:r w:rsidRPr="00167731">
        <w:rPr>
          <w:rFonts w:ascii="Times New Roman" w:hAnsi="Times New Roman"/>
          <w:b/>
          <w:sz w:val="22"/>
          <w:lang w:val="lt-LT"/>
        </w:rPr>
        <w:t>6.342 straipsnis. Daiktų tara ir pakuotė</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6" w:name="straipsnis343"/>
      <w:r w:rsidRPr="00167731">
        <w:rPr>
          <w:rFonts w:ascii="Times New Roman" w:hAnsi="Times New Roman"/>
          <w:b/>
          <w:sz w:val="22"/>
          <w:lang w:val="lt-LT"/>
        </w:rPr>
        <w:t>6.343 straipsnis. Reikalavimų dėl daiktų taros ir pakuotės pažeidimo teisinės pasekmės</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7" w:name="skirsnis85"/>
      <w:r w:rsidRPr="00167731">
        <w:rPr>
          <w:rFonts w:ascii="Times New Roman" w:hAnsi="Times New Roman"/>
          <w:b/>
          <w:caps/>
          <w:sz w:val="22"/>
          <w:lang w:val="lt-LT"/>
        </w:rPr>
        <w:t>Trečiasis skirsnis</w:t>
      </w:r>
    </w:p>
    <w:bookmarkEnd w:id="1647"/>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8" w:name="straipsnis344"/>
      <w:r w:rsidRPr="00167731">
        <w:rPr>
          <w:rFonts w:ascii="Times New Roman" w:hAnsi="Times New Roman"/>
          <w:b/>
          <w:sz w:val="22"/>
          <w:lang w:val="lt-LT"/>
        </w:rPr>
        <w:t>6.344 straipsnis. Pirkėjo pareiga sumokėti kainą ir kitas išlaidas</w:t>
      </w:r>
    </w:p>
    <w:bookmarkEnd w:id="1648"/>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49" w:name="straipsnis345"/>
      <w:r w:rsidRPr="00167731">
        <w:rPr>
          <w:rFonts w:ascii="Times New Roman" w:hAnsi="Times New Roman"/>
          <w:b/>
          <w:sz w:val="22"/>
          <w:lang w:val="lt-LT"/>
        </w:rPr>
        <w:t>6.345 straipsnis. Pirkėjo pareigos sumokėti kainą neįvykdymo teisinės pasekmės</w:t>
      </w:r>
    </w:p>
    <w:bookmarkEnd w:id="1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0" w:name="straipsnis346"/>
      <w:r w:rsidRPr="00167731">
        <w:rPr>
          <w:rFonts w:ascii="Times New Roman" w:hAnsi="Times New Roman"/>
          <w:b/>
          <w:sz w:val="22"/>
          <w:lang w:val="lt-LT"/>
        </w:rPr>
        <w:t>6.346 straipsnis. Pirkėjo pareiga priimti daiktus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7"/>
      <w:r w:rsidRPr="00167731">
        <w:rPr>
          <w:rFonts w:ascii="Times New Roman" w:hAnsi="Times New Roman"/>
          <w:b/>
          <w:sz w:val="22"/>
          <w:lang w:val="lt-LT"/>
        </w:rPr>
        <w:t>6.347 straipsnis. Pirkėjo pareiga saugoti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2" w:name="straipsnis348"/>
      <w:r w:rsidRPr="00167731">
        <w:rPr>
          <w:rFonts w:ascii="Times New Roman" w:hAnsi="Times New Roman"/>
          <w:b/>
          <w:sz w:val="22"/>
          <w:lang w:val="lt-LT"/>
        </w:rPr>
        <w:t>6.348 straipsnis. Pirkėjo pareiga pranešti pardavėjui apie netinkamą pirkimo–pardavimo sutarties įvykdymą</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3" w:name="straipsnis349"/>
      <w:r w:rsidRPr="00167731">
        <w:rPr>
          <w:rFonts w:ascii="Times New Roman" w:hAnsi="Times New Roman"/>
          <w:b/>
          <w:sz w:val="22"/>
          <w:lang w:val="lt-LT"/>
        </w:rPr>
        <w:t>6.349 straipsnis. Draudimas disponuoti daiktais</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4" w:name="skirsnis86"/>
      <w:r w:rsidRPr="00167731">
        <w:rPr>
          <w:rFonts w:ascii="Times New Roman" w:hAnsi="Times New Roman"/>
          <w:b/>
          <w:caps/>
          <w:sz w:val="22"/>
          <w:lang w:val="lt-LT"/>
        </w:rPr>
        <w:t>Ketvirtasis skirsnis</w:t>
      </w:r>
    </w:p>
    <w:bookmarkEnd w:id="165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5" w:name="straipsnis350"/>
      <w:r w:rsidRPr="00167731">
        <w:rPr>
          <w:rFonts w:ascii="Times New Roman" w:hAnsi="Times New Roman"/>
          <w:b/>
          <w:sz w:val="22"/>
          <w:lang w:val="lt-LT"/>
        </w:rPr>
        <w:t>6.350 straipsnis. Vartojimo pirkimo–pardavimo sutarties samprata</w:t>
      </w:r>
    </w:p>
    <w:bookmarkEnd w:id="1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6" w:name="straipsnis351"/>
      <w:r w:rsidRPr="00167731">
        <w:rPr>
          <w:rFonts w:ascii="Times New Roman" w:hAnsi="Times New Roman"/>
          <w:b/>
          <w:sz w:val="22"/>
          <w:lang w:val="lt-LT"/>
        </w:rPr>
        <w:t>6.351 straipsnis. Vartojimo pirkimo–pardavimo sutarties forma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7" w:name="straipsnis352"/>
      <w:r w:rsidRPr="00167731">
        <w:rPr>
          <w:rFonts w:ascii="Times New Roman" w:hAnsi="Times New Roman"/>
          <w:b/>
          <w:sz w:val="22"/>
          <w:lang w:val="lt-LT"/>
        </w:rPr>
        <w:t>6.352 straipsnis. Viešoji oferta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8" w:name="straipsnis353"/>
      <w:r w:rsidRPr="00167731">
        <w:rPr>
          <w:rFonts w:ascii="Times New Roman" w:hAnsi="Times New Roman"/>
          <w:b/>
          <w:sz w:val="22"/>
          <w:lang w:val="lt-LT"/>
        </w:rPr>
        <w:t>6.353 straipsnis. Pardavėjo pareiga informuoti pirkėją</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9" w:name="straipsnis354"/>
      <w:r w:rsidRPr="00167731">
        <w:rPr>
          <w:rFonts w:ascii="Times New Roman" w:hAnsi="Times New Roman"/>
          <w:b/>
          <w:sz w:val="22"/>
          <w:lang w:val="lt-LT"/>
        </w:rPr>
        <w:t>6.354 straipsnis. Sutarties sudarymo išlaidos</w:t>
      </w:r>
    </w:p>
    <w:bookmarkEnd w:id="1659"/>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0" w:name="straipsnis355"/>
      <w:r w:rsidRPr="00167731">
        <w:rPr>
          <w:rFonts w:ascii="Times New Roman" w:hAnsi="Times New Roman"/>
          <w:b/>
          <w:sz w:val="22"/>
          <w:lang w:val="lt-LT"/>
        </w:rPr>
        <w:t>6.355 straipsnis. Daiktų pardavimas su sąlyga, kad pirkėjas juos priimtų per tam tikrą terminą</w:t>
      </w:r>
    </w:p>
    <w:bookmarkEnd w:id="1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1" w:name="straipsnis356"/>
      <w:r w:rsidRPr="00167731">
        <w:rPr>
          <w:rFonts w:ascii="Times New Roman" w:hAnsi="Times New Roman"/>
          <w:b/>
          <w:sz w:val="22"/>
          <w:lang w:val="lt-LT"/>
        </w:rPr>
        <w:t>6.356 straipsnis. Daiktų pardavimas pagal pavyzdžius</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2" w:name="straipsnis357"/>
      <w:r w:rsidRPr="00167731">
        <w:rPr>
          <w:rFonts w:ascii="Times New Roman" w:hAnsi="Times New Roman"/>
          <w:b/>
          <w:sz w:val="22"/>
          <w:lang w:val="lt-LT"/>
        </w:rPr>
        <w:t>6.357 straipsnis. Daiktų pardavimas ne prekybai skirtose patalpose</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3" w:name="straipsnis358"/>
      <w:r w:rsidRPr="00167731">
        <w:rPr>
          <w:rFonts w:ascii="Times New Roman" w:hAnsi="Times New Roman"/>
          <w:b/>
          <w:sz w:val="22"/>
          <w:lang w:val="lt-LT"/>
        </w:rPr>
        <w:t>6.358 straipsnis. Daiktų pardavimas naudojant automatus</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4" w:name="straipsnis359"/>
      <w:r w:rsidRPr="00167731">
        <w:rPr>
          <w:rFonts w:ascii="Times New Roman" w:hAnsi="Times New Roman"/>
          <w:b/>
          <w:sz w:val="22"/>
          <w:lang w:val="lt-LT"/>
        </w:rPr>
        <w:t>6.359 straipsnis. Daiktų pardavimas su sąlyga juos pristatyti pirkėjui</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5" w:name="straipsnis360"/>
      <w:r w:rsidRPr="00167731">
        <w:rPr>
          <w:rFonts w:ascii="Times New Roman" w:hAnsi="Times New Roman"/>
          <w:b/>
          <w:sz w:val="22"/>
          <w:lang w:val="lt-LT"/>
        </w:rPr>
        <w:t>6.360 straipsnis. Daiktų kaina ir jos mokėjimas</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6"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7" w:name="straipsnis362"/>
      <w:r w:rsidRPr="00167731">
        <w:rPr>
          <w:rFonts w:ascii="Times New Roman" w:hAnsi="Times New Roman"/>
          <w:b/>
          <w:sz w:val="22"/>
          <w:lang w:val="lt-LT"/>
        </w:rPr>
        <w:t>6.362 straipsnis. Daiktų keitimas ir grąžinimas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8" w:name="straipsnis363"/>
      <w:r w:rsidRPr="00167731">
        <w:rPr>
          <w:rFonts w:ascii="Times New Roman" w:hAnsi="Times New Roman"/>
          <w:b/>
          <w:sz w:val="22"/>
          <w:lang w:val="lt-LT"/>
        </w:rPr>
        <w:t>6.363 straipsnis. Daikto kokybė ir pirkėjo teisės, kai jam parduotas netinkamos kokybės daiktas</w:t>
      </w:r>
    </w:p>
    <w:bookmarkEnd w:id="16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9" w:name="straipsnis364"/>
      <w:r w:rsidRPr="00167731">
        <w:rPr>
          <w:rFonts w:ascii="Times New Roman" w:hAnsi="Times New Roman"/>
          <w:b/>
          <w:sz w:val="22"/>
          <w:lang w:val="lt-LT"/>
        </w:rPr>
        <w:t>6.364 straipsnis. Kainų skirtumo atlyginimas</w:t>
      </w:r>
    </w:p>
    <w:bookmarkEnd w:id="1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0" w:name="straipsnis365"/>
      <w:r w:rsidRPr="00167731">
        <w:rPr>
          <w:rFonts w:ascii="Times New Roman" w:hAnsi="Times New Roman"/>
          <w:b/>
          <w:sz w:val="22"/>
          <w:lang w:val="lt-LT"/>
        </w:rPr>
        <w:t>6.365 straipsnis. Pardavėjo atsakomybė ir prievolės įvykdymas natūra</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1" w:name="straipsnis366_2"/>
      <w:bookmarkStart w:id="1672" w:name="straipsnis366"/>
      <w:r w:rsidRPr="00167731">
        <w:rPr>
          <w:b/>
          <w:bCs/>
          <w:sz w:val="22"/>
          <w:szCs w:val="22"/>
        </w:rPr>
        <w:t>6.366 straipsnis. Daiktų pardavimas pagal sutartis, sudaromas naudojant ryšio priemones</w:t>
      </w:r>
    </w:p>
    <w:bookmarkEnd w:id="1671"/>
    <w:bookmarkEnd w:id="1672"/>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199"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3" w:name="straipsnis367"/>
      <w:r w:rsidRPr="00167731">
        <w:rPr>
          <w:rFonts w:ascii="Times New Roman" w:hAnsi="Times New Roman"/>
          <w:b/>
          <w:sz w:val="22"/>
          <w:lang w:val="lt-LT"/>
        </w:rPr>
        <w:t>6.367 straipsnis. Pirkėjo teisė atsisakyti pirkimo–pardavimo sutarties, sudarytos naudojant ryšio priemones</w:t>
      </w:r>
    </w:p>
    <w:bookmarkEnd w:id="1673"/>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4" w:name="straipsnis368"/>
      <w:r w:rsidRPr="00167731">
        <w:rPr>
          <w:rFonts w:ascii="Times New Roman" w:hAnsi="Times New Roman"/>
          <w:b/>
          <w:sz w:val="22"/>
          <w:lang w:val="lt-LT"/>
        </w:rPr>
        <w:t>6.368 straipsnis. Daiktų tiekimas be vartotojo sutikimo</w:t>
      </w:r>
    </w:p>
    <w:bookmarkEnd w:id="1674"/>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5" w:name="straipsnis369_2"/>
      <w:bookmarkStart w:id="1676"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5"/>
    <w:bookmarkEnd w:id="1676"/>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1"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7" w:name="straipsnis370_2"/>
      <w:bookmarkStart w:id="1678"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7"/>
    <w:bookmarkEnd w:id="1678"/>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2"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79" w:name="skirsnis87"/>
      <w:r w:rsidRPr="00167731">
        <w:rPr>
          <w:rFonts w:ascii="Times New Roman" w:hAnsi="Times New Roman"/>
          <w:b/>
          <w:caps/>
          <w:sz w:val="22"/>
          <w:lang w:val="lt-LT"/>
        </w:rPr>
        <w:t>Penktasis skirsnis</w:t>
      </w:r>
    </w:p>
    <w:bookmarkEnd w:id="167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0" w:name="straipsnis371"/>
      <w:r w:rsidRPr="00167731">
        <w:rPr>
          <w:rFonts w:ascii="Times New Roman" w:hAnsi="Times New Roman"/>
          <w:b/>
          <w:sz w:val="22"/>
          <w:lang w:val="lt-LT"/>
        </w:rPr>
        <w:t>6.371 straipsnis. Didmeninio pirkimo–pardavimo sutarties samprata</w:t>
      </w:r>
    </w:p>
    <w:bookmarkEnd w:id="1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1" w:name="straipsnis372"/>
      <w:r w:rsidRPr="00167731">
        <w:rPr>
          <w:rFonts w:ascii="Times New Roman" w:hAnsi="Times New Roman"/>
          <w:b/>
          <w:sz w:val="22"/>
          <w:lang w:val="lt-LT"/>
        </w:rPr>
        <w:t>6.372 straipsnis. Daiktų perdavimo terminai</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2" w:name="straipsnis373"/>
      <w:r w:rsidRPr="00167731">
        <w:rPr>
          <w:rFonts w:ascii="Times New Roman" w:hAnsi="Times New Roman"/>
          <w:b/>
          <w:sz w:val="22"/>
          <w:lang w:val="lt-LT"/>
        </w:rPr>
        <w:t>6.373 straipsnis. Daiktų pristatymas</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3" w:name="straipsnis374"/>
      <w:r w:rsidRPr="00167731">
        <w:rPr>
          <w:rFonts w:ascii="Times New Roman" w:hAnsi="Times New Roman"/>
          <w:b/>
          <w:sz w:val="22"/>
          <w:lang w:val="lt-LT"/>
        </w:rPr>
        <w:t>6.374 straipsnis. Daiktų priėmimas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4" w:name="straipsnis375"/>
      <w:r w:rsidRPr="00167731">
        <w:rPr>
          <w:rFonts w:ascii="Times New Roman" w:hAnsi="Times New Roman"/>
          <w:b/>
          <w:sz w:val="22"/>
          <w:lang w:val="lt-LT"/>
        </w:rPr>
        <w:t>6.375 straipsnis. Nepriimtų daiktų saugojimas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6"/>
      <w:r w:rsidRPr="00167731">
        <w:rPr>
          <w:rFonts w:ascii="Times New Roman" w:hAnsi="Times New Roman"/>
          <w:b/>
          <w:sz w:val="22"/>
          <w:lang w:val="lt-LT"/>
        </w:rPr>
        <w:t>6.376 straipsnis. Daiktų atsiėmimas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6" w:name="straipsnis377"/>
      <w:r w:rsidRPr="00167731">
        <w:rPr>
          <w:rFonts w:ascii="Times New Roman" w:hAnsi="Times New Roman"/>
          <w:b/>
          <w:sz w:val="22"/>
          <w:lang w:val="lt-LT"/>
        </w:rPr>
        <w:t>6.377 straipsnis. Tara ir pakuotė</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7" w:name="straipsnis378"/>
      <w:r w:rsidRPr="00167731">
        <w:rPr>
          <w:rFonts w:ascii="Times New Roman" w:hAnsi="Times New Roman"/>
          <w:b/>
          <w:sz w:val="22"/>
          <w:lang w:val="lt-LT"/>
        </w:rPr>
        <w:t>6.378 straipsnis. Netinkamos kokybės ar nekomplektiškų daiktų pardavimas</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9"/>
      <w:r w:rsidRPr="00167731">
        <w:rPr>
          <w:rFonts w:ascii="Times New Roman" w:hAnsi="Times New Roman"/>
          <w:b/>
          <w:sz w:val="22"/>
          <w:lang w:val="lt-LT"/>
        </w:rPr>
        <w:t>6.379 straipsnis. Vienašalis sutarties nutraukimas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89" w:name="skirsnis88"/>
      <w:r w:rsidRPr="00167731">
        <w:rPr>
          <w:rFonts w:ascii="Times New Roman" w:hAnsi="Times New Roman"/>
          <w:b/>
          <w:caps/>
          <w:sz w:val="22"/>
          <w:lang w:val="lt-LT"/>
        </w:rPr>
        <w:t>Šeštasis skirsnis</w:t>
      </w:r>
    </w:p>
    <w:bookmarkEnd w:id="16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0" w:name="straipsnis380"/>
      <w:r w:rsidRPr="00167731">
        <w:rPr>
          <w:rFonts w:ascii="Times New Roman" w:hAnsi="Times New Roman"/>
          <w:b/>
          <w:sz w:val="22"/>
          <w:lang w:val="lt-LT"/>
        </w:rPr>
        <w:t>6.380 straipsnis. Viešojo pirkimo–pardavimo sutarties samprata</w:t>
      </w:r>
    </w:p>
    <w:bookmarkEnd w:id="1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1" w:name="straipsnis381"/>
      <w:r w:rsidRPr="00167731">
        <w:rPr>
          <w:rFonts w:ascii="Times New Roman" w:hAnsi="Times New Roman"/>
          <w:b/>
          <w:sz w:val="22"/>
          <w:lang w:val="lt-LT"/>
        </w:rPr>
        <w:t>6.381 straipsnis. Viešojo pirkimo–pardavimo sutarčių sudarymo ypatumai</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2"/>
      <w:r w:rsidRPr="00167731">
        <w:rPr>
          <w:rFonts w:ascii="Times New Roman" w:hAnsi="Times New Roman"/>
          <w:b/>
          <w:sz w:val="22"/>
          <w:lang w:val="lt-LT"/>
        </w:rPr>
        <w:t>6.382 straipsnis. Viešojo pirkimo–pardavimo sutarčių reglamentavimas</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3" w:name="skirsnis89"/>
      <w:r w:rsidRPr="00167731">
        <w:rPr>
          <w:rFonts w:ascii="Times New Roman" w:hAnsi="Times New Roman"/>
          <w:b/>
          <w:caps/>
          <w:sz w:val="22"/>
          <w:lang w:val="lt-LT"/>
        </w:rPr>
        <w:t>Septintasis skirsnis</w:t>
      </w:r>
    </w:p>
    <w:bookmarkEnd w:id="169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4" w:name="straipsnis383"/>
      <w:r w:rsidRPr="00167731">
        <w:rPr>
          <w:rFonts w:ascii="Times New Roman" w:hAnsi="Times New Roman"/>
          <w:b/>
          <w:sz w:val="22"/>
          <w:lang w:val="lt-LT"/>
        </w:rPr>
        <w:t>6.383 straipsnis. Energijos pirkimo–pardavimo sutarties samprata</w:t>
      </w:r>
    </w:p>
    <w:bookmarkEnd w:id="1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5" w:name="straipsnis384"/>
      <w:r w:rsidRPr="00167731">
        <w:rPr>
          <w:rFonts w:ascii="Times New Roman" w:hAnsi="Times New Roman"/>
          <w:b/>
          <w:sz w:val="22"/>
          <w:lang w:val="lt-LT"/>
        </w:rPr>
        <w:t>6.384 straipsnis. Energijos pirkimo–pardavimo sutarties sudarymas ir pratęsimas</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6" w:name="straipsnis385"/>
      <w:r w:rsidRPr="00167731">
        <w:rPr>
          <w:rFonts w:ascii="Times New Roman" w:hAnsi="Times New Roman"/>
          <w:b/>
          <w:sz w:val="22"/>
          <w:lang w:val="lt-LT"/>
        </w:rPr>
        <w:t>6.385 straipsnis. Energijos kiekis ir kainos (tarifai)</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6"/>
      <w:r w:rsidRPr="00167731">
        <w:rPr>
          <w:rFonts w:ascii="Times New Roman" w:hAnsi="Times New Roman"/>
          <w:b/>
          <w:sz w:val="22"/>
          <w:lang w:val="lt-LT"/>
        </w:rPr>
        <w:t>6.386 straipsnis. Energijos kokybė</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8" w:name="straipsnis387"/>
      <w:r w:rsidRPr="00167731">
        <w:rPr>
          <w:rFonts w:ascii="Times New Roman" w:hAnsi="Times New Roman"/>
          <w:b/>
          <w:sz w:val="22"/>
          <w:lang w:val="lt-LT"/>
        </w:rPr>
        <w:t>6.387 straipsnis. Pirkėjo pareigos, susijusios su įrenginių priežiūra</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8"/>
      <w:r w:rsidRPr="00167731">
        <w:rPr>
          <w:rFonts w:ascii="Times New Roman" w:hAnsi="Times New Roman"/>
          <w:b/>
          <w:sz w:val="22"/>
          <w:lang w:val="lt-LT"/>
        </w:rPr>
        <w:t>6.388 straipsnis. Energijos apmokėjimas</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0" w:name="straipsnis389"/>
      <w:r w:rsidRPr="00167731">
        <w:rPr>
          <w:rFonts w:ascii="Times New Roman" w:hAnsi="Times New Roman"/>
          <w:b/>
          <w:sz w:val="22"/>
          <w:lang w:val="lt-LT"/>
        </w:rPr>
        <w:t>6.389 straipsnis. Subabonentas</w:t>
      </w:r>
    </w:p>
    <w:bookmarkEnd w:id="1700"/>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1" w:name="straipsnis390"/>
      <w:r w:rsidRPr="00167731">
        <w:rPr>
          <w:rFonts w:ascii="Times New Roman" w:hAnsi="Times New Roman"/>
          <w:b/>
          <w:sz w:val="22"/>
          <w:lang w:val="lt-LT"/>
        </w:rPr>
        <w:t>6.390 straipsnis. Sutarties pakeitimas ir nutraukimas</w:t>
      </w:r>
    </w:p>
    <w:bookmarkEnd w:id="1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2" w:name="straipsnis391"/>
      <w:r w:rsidRPr="00167731">
        <w:rPr>
          <w:rFonts w:ascii="Times New Roman" w:hAnsi="Times New Roman"/>
          <w:b/>
          <w:sz w:val="22"/>
          <w:lang w:val="lt-LT"/>
        </w:rPr>
        <w:t>6.391 straipsnis. Taikymo ribos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3" w:name="skirsnis90"/>
      <w:r w:rsidRPr="00167731">
        <w:rPr>
          <w:rFonts w:ascii="Times New Roman" w:hAnsi="Times New Roman"/>
          <w:b/>
          <w:caps/>
          <w:sz w:val="22"/>
          <w:lang w:val="lt-LT"/>
        </w:rPr>
        <w:t>Aštuntasis skirsnis</w:t>
      </w:r>
    </w:p>
    <w:bookmarkEnd w:id="1703"/>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4" w:name="straipsnis392"/>
      <w:r w:rsidRPr="00167731">
        <w:rPr>
          <w:rFonts w:ascii="Times New Roman" w:hAnsi="Times New Roman"/>
          <w:b/>
          <w:sz w:val="22"/>
          <w:lang w:val="lt-LT"/>
        </w:rPr>
        <w:t>6.392 straipsnis. Taikymo ribos</w:t>
      </w:r>
    </w:p>
    <w:bookmarkEnd w:id="1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3"/>
      <w:r w:rsidRPr="00167731">
        <w:rPr>
          <w:rFonts w:ascii="Times New Roman" w:hAnsi="Times New Roman"/>
          <w:b/>
          <w:sz w:val="22"/>
          <w:lang w:val="lt-LT"/>
        </w:rPr>
        <w:t>6.393 straipsnis. Sutarties forma</w:t>
      </w:r>
    </w:p>
    <w:bookmarkEnd w:id="1705"/>
    <w:p w:rsidR="007A231A" w:rsidRPr="00167731" w:rsidRDefault="007A231A">
      <w:pPr>
        <w:ind w:firstLine="720"/>
        <w:jc w:val="both"/>
        <w:rPr>
          <w:rFonts w:ascii="Times New Roman" w:hAnsi="Times New Roman"/>
          <w:sz w:val="22"/>
          <w:lang w:val="lt-LT"/>
        </w:rPr>
      </w:pPr>
    </w:p>
    <w:p w:rsidR="007A231A" w:rsidRPr="00167731" w:rsidRDefault="007A231A" w:rsidP="007A231A">
      <w:pPr>
        <w:jc w:val="both"/>
        <w:rPr>
          <w:rFonts w:ascii="Times New Roman" w:hAnsi="Times New Roman"/>
          <w:b/>
          <w:sz w:val="20"/>
          <w:lang w:val="lt-LT"/>
        </w:rPr>
      </w:pPr>
      <w:r w:rsidRPr="00167731">
        <w:rPr>
          <w:rFonts w:ascii="Times New Roman" w:hAnsi="Times New Roman"/>
          <w:b/>
          <w:sz w:val="20"/>
          <w:lang w:val="lt-LT"/>
        </w:rPr>
        <w:t>Dalies redakcija iki 2013-03-01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sutartis turi būti notarinės formos.</w:t>
      </w:r>
    </w:p>
    <w:p w:rsidR="007A231A" w:rsidRPr="00167731" w:rsidRDefault="007A231A" w:rsidP="007A231A">
      <w:pPr>
        <w:jc w:val="both"/>
        <w:rPr>
          <w:rFonts w:ascii="Times New Roman" w:hAnsi="Times New Roman"/>
          <w:b/>
          <w:sz w:val="20"/>
          <w:lang w:val="lt-LT"/>
        </w:rPr>
      </w:pPr>
      <w:r w:rsidRPr="00167731">
        <w:rPr>
          <w:rFonts w:ascii="Times New Roman" w:hAnsi="Times New Roman"/>
          <w:b/>
          <w:sz w:val="20"/>
          <w:lang w:val="lt-LT"/>
        </w:rPr>
        <w:t>Dalies redakcija nuo 2013-03-01</w:t>
      </w:r>
    </w:p>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7A231A" w:rsidRPr="00167731" w:rsidRDefault="007A231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4"/>
      <w:r w:rsidRPr="00167731">
        <w:rPr>
          <w:rFonts w:ascii="Times New Roman" w:hAnsi="Times New Roman"/>
          <w:b/>
          <w:sz w:val="22"/>
          <w:lang w:val="lt-LT"/>
        </w:rPr>
        <w:t>6.394 straipsnis.Teisės į žemės sklypą</w:t>
      </w:r>
    </w:p>
    <w:bookmarkEnd w:id="1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5"/>
      <w:r w:rsidRPr="00167731">
        <w:rPr>
          <w:rFonts w:ascii="Times New Roman" w:hAnsi="Times New Roman"/>
          <w:b/>
          <w:sz w:val="22"/>
          <w:lang w:val="lt-LT"/>
        </w:rPr>
        <w:t>6.395 straipsnis. Teisės į nekilnojamąjį daiktą parduodant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8" w:name="straipsnis396"/>
      <w:r w:rsidRPr="00167731">
        <w:rPr>
          <w:rFonts w:ascii="Times New Roman" w:hAnsi="Times New Roman"/>
          <w:b/>
          <w:sz w:val="22"/>
          <w:lang w:val="lt-LT"/>
        </w:rPr>
        <w:t>6.396 straipsnis. Sutarties dalykas</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7"/>
      <w:r w:rsidRPr="00167731">
        <w:rPr>
          <w:rFonts w:ascii="Times New Roman" w:hAnsi="Times New Roman"/>
          <w:b/>
          <w:sz w:val="22"/>
          <w:lang w:val="lt-LT"/>
        </w:rPr>
        <w:t>6.397 straipsnis. Kaina</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0" w:name="straipsnis398"/>
      <w:r w:rsidRPr="00167731">
        <w:rPr>
          <w:rFonts w:ascii="Times New Roman" w:hAnsi="Times New Roman"/>
          <w:b/>
          <w:sz w:val="22"/>
          <w:lang w:val="lt-LT"/>
        </w:rPr>
        <w:t>6.398 straipsnis. Daikto perdavimas</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9"/>
      <w:r w:rsidRPr="00167731">
        <w:rPr>
          <w:rFonts w:ascii="Times New Roman" w:hAnsi="Times New Roman"/>
          <w:b/>
          <w:sz w:val="22"/>
          <w:lang w:val="lt-LT"/>
        </w:rPr>
        <w:t>6.399 straipsnis. Netinkamos kokybės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2" w:name="straipsnis400"/>
      <w:r w:rsidRPr="00167731">
        <w:rPr>
          <w:rFonts w:ascii="Times New Roman" w:hAnsi="Times New Roman"/>
          <w:b/>
          <w:sz w:val="22"/>
          <w:lang w:val="lt-LT"/>
        </w:rPr>
        <w:t>6.400 straipsnis. Gyvenamojo namo ar buto pirkimo–pardavimo sutarčių sąlygos ir turinys</w:t>
      </w:r>
    </w:p>
    <w:bookmarkEnd w:id="17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3" w:name="straipsnis401"/>
      <w:r w:rsidRPr="00167731">
        <w:rPr>
          <w:rFonts w:ascii="Times New Roman" w:hAnsi="Times New Roman"/>
          <w:b/>
          <w:sz w:val="22"/>
          <w:lang w:val="lt-LT"/>
        </w:rPr>
        <w:t>6.401 straipsnis. Būsimo gyvenamojo namo ar buto pirkimo–pardavimo sutartis</w:t>
      </w:r>
    </w:p>
    <w:bookmarkEnd w:id="1713"/>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4" w:name="skirsnis91"/>
      <w:r w:rsidRPr="00167731">
        <w:rPr>
          <w:rFonts w:ascii="Times New Roman" w:hAnsi="Times New Roman"/>
          <w:b/>
          <w:caps/>
          <w:sz w:val="22"/>
          <w:lang w:val="lt-LT"/>
        </w:rPr>
        <w:t>Devintasis skirsnis</w:t>
      </w:r>
    </w:p>
    <w:bookmarkEnd w:id="171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5" w:name="straipsnis402"/>
      <w:r w:rsidRPr="00167731">
        <w:rPr>
          <w:rFonts w:ascii="Times New Roman" w:hAnsi="Times New Roman"/>
          <w:b/>
          <w:sz w:val="22"/>
          <w:lang w:val="lt-LT"/>
        </w:rPr>
        <w:t>6.402 straipsnis. Įmonės pirkimo–pardavimo sutarties samprata</w:t>
      </w:r>
    </w:p>
    <w:bookmarkEnd w:id="1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6" w:name="straipsnis403"/>
      <w:r w:rsidRPr="00167731">
        <w:rPr>
          <w:rFonts w:ascii="Times New Roman" w:hAnsi="Times New Roman"/>
          <w:b/>
          <w:sz w:val="22"/>
          <w:lang w:val="lt-LT"/>
        </w:rPr>
        <w:t>6.403 straipsnis. Sutarties forma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7" w:name="straipsnis404"/>
      <w:r w:rsidRPr="00167731">
        <w:rPr>
          <w:rFonts w:ascii="Times New Roman" w:hAnsi="Times New Roman"/>
          <w:b/>
          <w:sz w:val="22"/>
          <w:lang w:val="lt-LT"/>
        </w:rPr>
        <w:t>6.404 straipsnis. Sutarties turinys ir jos priedai</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5"/>
      <w:r w:rsidRPr="00167731">
        <w:rPr>
          <w:rFonts w:ascii="Times New Roman" w:hAnsi="Times New Roman"/>
          <w:b/>
          <w:sz w:val="22"/>
          <w:lang w:val="lt-LT"/>
        </w:rPr>
        <w:t>6.405 straipsnis. Įmonės kreditorių teisių apsauga</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19" w:name="straipsnis406"/>
      <w:r w:rsidRPr="00167731">
        <w:rPr>
          <w:rFonts w:ascii="Times New Roman" w:hAnsi="Times New Roman"/>
          <w:b/>
          <w:sz w:val="22"/>
          <w:lang w:val="lt-LT"/>
        </w:rPr>
        <w:t>6.406 straipsnis. Įmonės kreditorių teisių pažeidimo teisinės pasekmės</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0" w:name="straipsnis407"/>
      <w:r w:rsidRPr="00167731">
        <w:rPr>
          <w:rFonts w:ascii="Times New Roman" w:hAnsi="Times New Roman"/>
          <w:b/>
          <w:sz w:val="22"/>
          <w:lang w:val="lt-LT"/>
        </w:rPr>
        <w:t>6.407 straipsnis. Įmonės perdavimas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1" w:name="straipsnis408"/>
      <w:r w:rsidRPr="00167731">
        <w:rPr>
          <w:rFonts w:ascii="Times New Roman" w:hAnsi="Times New Roman"/>
          <w:b/>
          <w:sz w:val="22"/>
          <w:lang w:val="lt-LT"/>
        </w:rPr>
        <w:t>6.408 straipsnis. Įmonės su trūkumais perdavimo teisinės pasekmės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2" w:name="straipsnis409"/>
      <w:r w:rsidRPr="00167731">
        <w:rPr>
          <w:rFonts w:ascii="Times New Roman" w:hAnsi="Times New Roman"/>
          <w:b/>
          <w:sz w:val="22"/>
          <w:lang w:val="lt-LT"/>
        </w:rPr>
        <w:t>6.409 straipsnis. Sandorių negaliojimo ir sutarties nutraukimo ar pakeitimo teisinių pasekmių atsiradimas</w:t>
      </w:r>
    </w:p>
    <w:bookmarkEnd w:id="172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3" w:name="straipsnis410"/>
      <w:r w:rsidRPr="00167731">
        <w:rPr>
          <w:rFonts w:ascii="Times New Roman" w:hAnsi="Times New Roman"/>
          <w:b/>
          <w:sz w:val="22"/>
          <w:lang w:val="lt-LT"/>
        </w:rPr>
        <w:t>6.410 straipsnis. Atvejai, kuriais šio skirsnio normos netaikomos</w:t>
      </w:r>
    </w:p>
    <w:bookmarkEnd w:id="1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4" w:name="skirsnis92"/>
      <w:r w:rsidRPr="00167731">
        <w:rPr>
          <w:rFonts w:ascii="Times New Roman" w:hAnsi="Times New Roman"/>
          <w:b/>
          <w:caps/>
          <w:sz w:val="22"/>
          <w:lang w:val="lt-LT"/>
        </w:rPr>
        <w:t>Dešimtasis skirsnis</w:t>
      </w:r>
    </w:p>
    <w:bookmarkEnd w:id="172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5" w:name="straipsnis411"/>
      <w:r w:rsidRPr="00167731">
        <w:rPr>
          <w:rFonts w:ascii="Times New Roman" w:hAnsi="Times New Roman"/>
          <w:b/>
          <w:sz w:val="22"/>
          <w:lang w:val="lt-LT"/>
        </w:rPr>
        <w:t>6.411 straipsnis. Daiktų pirkimo–pardavimo išsimokėtinai sutartis</w:t>
      </w:r>
    </w:p>
    <w:bookmarkEnd w:id="1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6" w:name="straipsnis412"/>
      <w:r w:rsidRPr="00167731">
        <w:rPr>
          <w:rFonts w:ascii="Times New Roman" w:hAnsi="Times New Roman"/>
          <w:b/>
          <w:sz w:val="22"/>
          <w:lang w:val="lt-LT"/>
        </w:rPr>
        <w:t>6.412 straipsnis. Daiktų atsitiktinio žuvimo ar sugedimo rizika</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7" w:name="straipsnis413"/>
      <w:r w:rsidRPr="00167731">
        <w:rPr>
          <w:rFonts w:ascii="Times New Roman" w:hAnsi="Times New Roman"/>
          <w:b/>
          <w:sz w:val="22"/>
          <w:lang w:val="lt-LT"/>
        </w:rPr>
        <w:t>6.413 straipsnis. Sutarties forma ir turinys</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4"/>
      <w:r w:rsidRPr="00167731">
        <w:rPr>
          <w:rFonts w:ascii="Times New Roman" w:hAnsi="Times New Roman"/>
          <w:b/>
          <w:sz w:val="22"/>
          <w:lang w:val="lt-LT"/>
        </w:rPr>
        <w:t>6.414 straipsnis. Kaina ir atsiskaitymo tvarka</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29" w:name="straipsnis415"/>
      <w:r w:rsidRPr="00167731">
        <w:rPr>
          <w:rFonts w:ascii="Times New Roman" w:hAnsi="Times New Roman"/>
          <w:b/>
          <w:sz w:val="22"/>
          <w:lang w:val="lt-LT"/>
        </w:rPr>
        <w:t>6.415 straipsnis. Palūkanos</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0" w:name="straipsnis416"/>
      <w:r w:rsidRPr="00167731">
        <w:rPr>
          <w:rFonts w:ascii="Times New Roman" w:hAnsi="Times New Roman"/>
          <w:b/>
          <w:sz w:val="22"/>
          <w:lang w:val="lt-LT"/>
        </w:rPr>
        <w:t>6.416 straipsnis. Daiktų pirkimo–pardavimo išsimokėtinai ypatumai, kai pirkėjas yra vartotojas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1" w:name="skirsnis93"/>
      <w:r w:rsidRPr="00167731">
        <w:rPr>
          <w:rFonts w:ascii="Times New Roman" w:hAnsi="Times New Roman"/>
          <w:b/>
          <w:caps/>
          <w:sz w:val="22"/>
          <w:lang w:val="lt-LT"/>
        </w:rPr>
        <w:t>Vienuoliktasis skirsnis</w:t>
      </w:r>
    </w:p>
    <w:bookmarkEnd w:id="173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2" w:name="straipsnis417"/>
      <w:r w:rsidRPr="00167731">
        <w:rPr>
          <w:rFonts w:ascii="Times New Roman" w:hAnsi="Times New Roman"/>
          <w:b/>
          <w:sz w:val="22"/>
          <w:lang w:val="lt-LT"/>
        </w:rPr>
        <w:t>6.417 straipsnis. Pirkimo–pardavimo su atpirkimo teise sutartis</w:t>
      </w:r>
    </w:p>
    <w:bookmarkEnd w:id="1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8"/>
      <w:r w:rsidRPr="00167731">
        <w:rPr>
          <w:rFonts w:ascii="Times New Roman" w:hAnsi="Times New Roman"/>
          <w:b/>
          <w:sz w:val="22"/>
          <w:lang w:val="lt-LT"/>
        </w:rPr>
        <w:t>6.418 straipsnis. Atpirkimo teisės įgyvendinimas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4" w:name="skirsnis94"/>
      <w:r w:rsidRPr="00167731">
        <w:rPr>
          <w:rFonts w:ascii="Times New Roman" w:hAnsi="Times New Roman"/>
          <w:b/>
          <w:caps/>
          <w:sz w:val="22"/>
          <w:lang w:val="lt-LT"/>
        </w:rPr>
        <w:t>Dvyliktasis skirsnis</w:t>
      </w:r>
    </w:p>
    <w:bookmarkEnd w:id="173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5" w:name="straipsnis419"/>
      <w:r w:rsidRPr="00167731">
        <w:rPr>
          <w:rFonts w:ascii="Times New Roman" w:hAnsi="Times New Roman"/>
          <w:b/>
          <w:sz w:val="22"/>
          <w:lang w:val="lt-LT"/>
        </w:rPr>
        <w:t>6.419 straipsnis. Daiktų pirkimas–pardavimas aukciono būdu</w:t>
      </w:r>
    </w:p>
    <w:bookmarkEnd w:id="1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6" w:name="straipsnis420"/>
      <w:r w:rsidRPr="00167731">
        <w:rPr>
          <w:rFonts w:ascii="Times New Roman" w:hAnsi="Times New Roman"/>
          <w:b/>
          <w:sz w:val="22"/>
          <w:lang w:val="lt-LT"/>
        </w:rPr>
        <w:t>6.420 straipsnis. Kaina ir aukciono sąlygos</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7" w:name="straipsnis421"/>
      <w:r w:rsidRPr="00167731">
        <w:rPr>
          <w:rFonts w:ascii="Times New Roman" w:hAnsi="Times New Roman"/>
          <w:b/>
          <w:sz w:val="22"/>
          <w:lang w:val="lt-LT"/>
        </w:rPr>
        <w:t>6.421 straipsnis. Sutarties sudarymo momentas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2"/>
      <w:r w:rsidRPr="00167731">
        <w:rPr>
          <w:rFonts w:ascii="Times New Roman" w:hAnsi="Times New Roman"/>
          <w:b/>
          <w:sz w:val="22"/>
          <w:lang w:val="lt-LT"/>
        </w:rPr>
        <w:t>6.422 straipsnis. Kainos sumokėjimas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9" w:name="straipsnis423"/>
      <w:r w:rsidRPr="00167731">
        <w:rPr>
          <w:rFonts w:ascii="Times New Roman" w:hAnsi="Times New Roman"/>
          <w:b/>
          <w:sz w:val="22"/>
          <w:lang w:val="lt-LT"/>
        </w:rPr>
        <w:t>6.423 straipsnis. Daikto atsiėmimas iš aukciono</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0" w:name="straipsnis424"/>
      <w:r w:rsidRPr="00167731">
        <w:rPr>
          <w:rFonts w:ascii="Times New Roman" w:hAnsi="Times New Roman"/>
          <w:b/>
          <w:sz w:val="22"/>
          <w:lang w:val="lt-LT"/>
        </w:rPr>
        <w:t>6.424 straipsnis. Pirkėjo teisių apsauga</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1" w:name="skirsnis95"/>
      <w:r w:rsidRPr="00167731">
        <w:rPr>
          <w:rFonts w:ascii="Times New Roman" w:hAnsi="Times New Roman"/>
          <w:b/>
          <w:caps/>
          <w:sz w:val="22"/>
          <w:lang w:val="lt-LT"/>
        </w:rPr>
        <w:t>Tryliktasis skirsnis</w:t>
      </w:r>
    </w:p>
    <w:bookmarkEnd w:id="174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2" w:name="straipsnis425"/>
      <w:r w:rsidRPr="00167731">
        <w:rPr>
          <w:rFonts w:ascii="Times New Roman" w:hAnsi="Times New Roman"/>
          <w:b/>
          <w:sz w:val="22"/>
          <w:lang w:val="lt-LT"/>
        </w:rPr>
        <w:t>6.425 straipsnis. Teisių pirkimo–pardavimo sutartis</w:t>
      </w:r>
    </w:p>
    <w:bookmarkEnd w:id="1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3" w:name="straipsnis426"/>
      <w:r w:rsidRPr="00167731">
        <w:rPr>
          <w:rFonts w:ascii="Times New Roman" w:hAnsi="Times New Roman"/>
          <w:b/>
          <w:sz w:val="22"/>
          <w:lang w:val="lt-LT"/>
        </w:rPr>
        <w:t>6.426 straipsnis. Paveldėjimo teisių pardavimas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4" w:name="straipsnis427"/>
      <w:r w:rsidRPr="00167731">
        <w:rPr>
          <w:rFonts w:ascii="Times New Roman" w:hAnsi="Times New Roman"/>
          <w:b/>
          <w:sz w:val="22"/>
          <w:lang w:val="lt-LT"/>
        </w:rPr>
        <w:t>6.427 straipsnis. Ginčijamų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5" w:name="skirsnis96"/>
      <w:r w:rsidRPr="00167731">
        <w:rPr>
          <w:rFonts w:ascii="Times New Roman" w:hAnsi="Times New Roman"/>
          <w:b/>
          <w:caps/>
          <w:sz w:val="22"/>
          <w:lang w:val="lt-LT"/>
        </w:rPr>
        <w:t>Keturioliktasis skirsnis</w:t>
      </w:r>
    </w:p>
    <w:bookmarkEnd w:id="174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6" w:name="straipsnis428"/>
      <w:r w:rsidRPr="00167731">
        <w:rPr>
          <w:rFonts w:ascii="Times New Roman" w:hAnsi="Times New Roman"/>
          <w:b/>
          <w:sz w:val="22"/>
          <w:lang w:val="lt-LT"/>
        </w:rPr>
        <w:t>6.428 straipsnis. Vertybinių popierių ir valiutos pirkimo–pardavimo sutartys</w:t>
      </w:r>
    </w:p>
    <w:bookmarkEnd w:id="174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7" w:name="straipsnis429"/>
      <w:r w:rsidRPr="00167731">
        <w:rPr>
          <w:rFonts w:ascii="Times New Roman" w:hAnsi="Times New Roman"/>
          <w:b/>
          <w:sz w:val="22"/>
          <w:lang w:val="lt-LT"/>
        </w:rPr>
        <w:t>6.429 straipsnis. Pirkimo–pardavimo sutarties sudarymas konkurso būdu</w:t>
      </w:r>
    </w:p>
    <w:bookmarkEnd w:id="1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30"/>
      <w:r w:rsidRPr="00167731">
        <w:rPr>
          <w:rFonts w:ascii="Times New Roman" w:hAnsi="Times New Roman"/>
          <w:b/>
          <w:sz w:val="22"/>
          <w:lang w:val="lt-LT"/>
        </w:rPr>
        <w:t>6.430 straipsnis. Pirkimo–pardavimo sutarčių sudarymas biržoje</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9" w:name="straipsnis431"/>
      <w:r w:rsidRPr="00167731">
        <w:rPr>
          <w:rFonts w:ascii="Times New Roman" w:hAnsi="Times New Roman"/>
          <w:b/>
          <w:sz w:val="22"/>
          <w:lang w:val="lt-LT"/>
        </w:rPr>
        <w:t>6.431 straipsnis. Pirkimo–pardavimo sutartis su išlyga dėl nuosavybės teisės</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0" w:name="skyrius96"/>
      <w:r w:rsidRPr="00167731">
        <w:rPr>
          <w:rFonts w:ascii="Times New Roman" w:hAnsi="Times New Roman"/>
          <w:b/>
          <w:caps/>
          <w:sz w:val="22"/>
          <w:lang w:val="lt-LT"/>
        </w:rPr>
        <w:t>XXIV skyrius</w:t>
      </w:r>
    </w:p>
    <w:bookmarkEnd w:id="175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1"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2" w:name="straipsnis433"/>
      <w:r w:rsidRPr="00167731">
        <w:rPr>
          <w:rFonts w:ascii="Times New Roman" w:hAnsi="Times New Roman"/>
          <w:b/>
          <w:sz w:val="22"/>
          <w:lang w:val="lt-LT"/>
        </w:rPr>
        <w:t>6.433 straipsnis. Kaina ir sutarties sudarymo išlaidos</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4"/>
      <w:r w:rsidRPr="00167731">
        <w:rPr>
          <w:rFonts w:ascii="Times New Roman" w:hAnsi="Times New Roman"/>
          <w:b/>
          <w:sz w:val="22"/>
          <w:lang w:val="lt-LT"/>
        </w:rPr>
        <w:t>6.434 straipsnis. Prievolės perduoti daiktus vykdymas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5"/>
      <w:r w:rsidRPr="00167731">
        <w:rPr>
          <w:rFonts w:ascii="Times New Roman" w:hAnsi="Times New Roman"/>
          <w:b/>
          <w:sz w:val="22"/>
          <w:lang w:val="lt-LT"/>
        </w:rPr>
        <w:t>6.435 straipsnis. Mainais įsigytų daiktų paėmimo teisinės pasekmės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5" w:name="skyrius97"/>
      <w:r w:rsidRPr="00167731">
        <w:rPr>
          <w:rFonts w:ascii="Times New Roman" w:hAnsi="Times New Roman"/>
          <w:b/>
          <w:caps/>
          <w:sz w:val="22"/>
          <w:lang w:val="lt-LT"/>
        </w:rPr>
        <w:t>XXV skyrius</w:t>
      </w:r>
    </w:p>
    <w:bookmarkEnd w:id="17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6" w:name="straipsnis436"/>
      <w:r w:rsidRPr="00167731">
        <w:rPr>
          <w:rFonts w:ascii="Times New Roman" w:hAnsi="Times New Roman"/>
          <w:b/>
          <w:sz w:val="22"/>
          <w:lang w:val="lt-LT"/>
        </w:rPr>
        <w:t>6.436 straipsnis. Skolos padengimo sutarties samprata</w:t>
      </w:r>
    </w:p>
    <w:bookmarkEnd w:id="1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7" w:name="straipsnis437"/>
      <w:r w:rsidRPr="00167731">
        <w:rPr>
          <w:rFonts w:ascii="Times New Roman" w:hAnsi="Times New Roman"/>
          <w:b/>
          <w:sz w:val="22"/>
          <w:lang w:val="lt-LT"/>
        </w:rPr>
        <w:t xml:space="preserve">6.437 straipsnis. Draudimas iš anksto susitarti dėl skolos padengimo </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8"/>
      <w:r w:rsidRPr="00167731">
        <w:rPr>
          <w:rFonts w:ascii="Times New Roman" w:hAnsi="Times New Roman"/>
          <w:b/>
          <w:sz w:val="22"/>
          <w:lang w:val="lt-LT"/>
        </w:rPr>
        <w:t>6.438 straipsnis. Turto perleidimo už rentą sutartis</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59" w:name="skyrius98"/>
      <w:r w:rsidRPr="00167731">
        <w:rPr>
          <w:rFonts w:ascii="Times New Roman" w:hAnsi="Times New Roman"/>
          <w:caps/>
          <w:sz w:val="22"/>
          <w:lang w:val="lt-LT"/>
        </w:rPr>
        <w:t>XXVI skyrius</w:t>
      </w:r>
    </w:p>
    <w:bookmarkEnd w:id="175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irsnis97"/>
      <w:r w:rsidRPr="00167731">
        <w:rPr>
          <w:rFonts w:ascii="Times New Roman" w:hAnsi="Times New Roman"/>
          <w:caps/>
          <w:sz w:val="22"/>
          <w:lang w:val="lt-LT"/>
        </w:rPr>
        <w:t>Pirmasis skirsnis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1" w:name="straipsnis439"/>
      <w:r w:rsidRPr="00167731">
        <w:rPr>
          <w:rFonts w:ascii="Times New Roman" w:hAnsi="Times New Roman"/>
          <w:b/>
          <w:sz w:val="22"/>
          <w:lang w:val="lt-LT"/>
        </w:rPr>
        <w:t>6.439 straipsnis. Rentos sutarties samprata</w:t>
      </w:r>
    </w:p>
    <w:bookmarkEnd w:id="1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40"/>
      <w:r w:rsidRPr="00167731">
        <w:rPr>
          <w:rFonts w:ascii="Times New Roman" w:hAnsi="Times New Roman"/>
          <w:b/>
          <w:sz w:val="22"/>
          <w:lang w:val="lt-LT"/>
        </w:rPr>
        <w:t>6.440 straipsnis. Perduotinas kapitalas</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1"/>
      <w:r w:rsidRPr="00167731">
        <w:rPr>
          <w:rFonts w:ascii="Times New Roman" w:hAnsi="Times New Roman"/>
          <w:b/>
          <w:sz w:val="22"/>
          <w:lang w:val="lt-LT"/>
        </w:rPr>
        <w:t>6.441 straipsnis. Rentos sutartis trečiojo asmens naudai</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2"/>
      <w:r w:rsidRPr="00167731">
        <w:rPr>
          <w:rFonts w:ascii="Times New Roman" w:hAnsi="Times New Roman"/>
          <w:b/>
          <w:sz w:val="22"/>
          <w:lang w:val="lt-LT"/>
        </w:rPr>
        <w:t>6.442 straipsnis. Rentos sutarties terminas</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3"/>
      <w:r w:rsidRPr="00167731">
        <w:rPr>
          <w:rFonts w:ascii="Times New Roman" w:hAnsi="Times New Roman"/>
          <w:b/>
          <w:sz w:val="22"/>
          <w:lang w:val="lt-LT"/>
        </w:rPr>
        <w:t>6.443 straipsnis. Rentos sutarties forma</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4"/>
      <w:r w:rsidRPr="00167731">
        <w:rPr>
          <w:rFonts w:ascii="Times New Roman" w:hAnsi="Times New Roman"/>
          <w:b/>
          <w:sz w:val="22"/>
          <w:lang w:val="lt-LT"/>
        </w:rPr>
        <w:t>6.444 straipsnis. Teisių į nekilnojamąjį daiktą suvaržymas renta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5"/>
      <w:r w:rsidRPr="00167731">
        <w:rPr>
          <w:rFonts w:ascii="Times New Roman" w:hAnsi="Times New Roman"/>
          <w:b/>
          <w:sz w:val="22"/>
          <w:lang w:val="lt-LT"/>
        </w:rPr>
        <w:t>6.445 straipsnis. Rentos mokėjimo užtikrinimas</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6"/>
      <w:r w:rsidRPr="00167731">
        <w:rPr>
          <w:rFonts w:ascii="Times New Roman" w:hAnsi="Times New Roman"/>
          <w:b/>
          <w:sz w:val="22"/>
          <w:lang w:val="lt-LT"/>
        </w:rPr>
        <w:t>6.446 straipsnis. Palūkanos pagal rentos sutartį</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69" w:name="straipsnis447"/>
      <w:r w:rsidRPr="00167731">
        <w:rPr>
          <w:rFonts w:ascii="Times New Roman" w:hAnsi="Times New Roman"/>
          <w:b/>
          <w:sz w:val="22"/>
          <w:lang w:val="lt-LT"/>
        </w:rPr>
        <w:t>6.447 straipsnis. Rentos gavėjo interesų apsauga</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0" w:name="straipsnis448"/>
      <w:r w:rsidRPr="00167731">
        <w:rPr>
          <w:rFonts w:ascii="Times New Roman" w:hAnsi="Times New Roman"/>
          <w:b/>
          <w:sz w:val="22"/>
          <w:lang w:val="lt-LT"/>
        </w:rPr>
        <w:t>6.448 straipsnis. Rentos mokėtojo pakeitimas</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1" w:name="skirsnis98"/>
      <w:r w:rsidRPr="00167731">
        <w:rPr>
          <w:rFonts w:ascii="Times New Roman" w:hAnsi="Times New Roman"/>
          <w:b/>
          <w:caps/>
          <w:sz w:val="22"/>
          <w:lang w:val="lt-LT"/>
        </w:rPr>
        <w:t>Antrasis skirsnis</w:t>
      </w:r>
    </w:p>
    <w:bookmarkEnd w:id="177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2" w:name="straipsnis449"/>
      <w:r w:rsidRPr="00167731">
        <w:rPr>
          <w:rFonts w:ascii="Times New Roman" w:hAnsi="Times New Roman"/>
          <w:b/>
          <w:sz w:val="22"/>
          <w:lang w:val="lt-LT"/>
        </w:rPr>
        <w:t>6.449 straipsnis. Neterminuotos (nuolatinės) rentos gavėjai</w:t>
      </w:r>
    </w:p>
    <w:bookmarkEnd w:id="1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3" w:name="straipsnis450"/>
      <w:r w:rsidRPr="00167731">
        <w:rPr>
          <w:rFonts w:ascii="Times New Roman" w:hAnsi="Times New Roman"/>
          <w:b/>
          <w:sz w:val="22"/>
          <w:lang w:val="lt-LT"/>
        </w:rPr>
        <w:t>6.450 straipsnis. Neterminuotos (nuolatinės) rentos forma ir dydis</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4" w:name="straipsnis451"/>
      <w:r w:rsidRPr="00167731">
        <w:rPr>
          <w:rFonts w:ascii="Times New Roman" w:hAnsi="Times New Roman"/>
          <w:b/>
          <w:sz w:val="22"/>
          <w:lang w:val="lt-LT"/>
        </w:rPr>
        <w:t>6.451 straipsnis. Neterminuotos (nuolatinės) rentos mokėjimo terminai</w:t>
      </w:r>
    </w:p>
    <w:bookmarkEnd w:id="17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5" w:name="straipsnis452"/>
      <w:r w:rsidRPr="00167731">
        <w:rPr>
          <w:rFonts w:ascii="Times New Roman" w:hAnsi="Times New Roman"/>
          <w:b/>
          <w:sz w:val="22"/>
          <w:lang w:val="lt-LT"/>
        </w:rPr>
        <w:t>6.452 straipsnis. Rentos mokėtojo teisė išpirkti neterminuotą (nuolatinę) rentą</w:t>
      </w:r>
    </w:p>
    <w:bookmarkEnd w:id="1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6" w:name="straipsnis453"/>
      <w:r w:rsidRPr="00167731">
        <w:rPr>
          <w:rFonts w:ascii="Times New Roman" w:hAnsi="Times New Roman"/>
          <w:b/>
          <w:sz w:val="22"/>
          <w:lang w:val="lt-LT"/>
        </w:rPr>
        <w:t>6.453 straipsnis. Neterminuotos (nuolatinės) rentos išpirkimas rentos gavėjo reikalavimu</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7" w:name="straipsnis454"/>
      <w:r w:rsidRPr="00167731">
        <w:rPr>
          <w:rFonts w:ascii="Times New Roman" w:hAnsi="Times New Roman"/>
          <w:b/>
          <w:sz w:val="22"/>
          <w:lang w:val="lt-LT"/>
        </w:rPr>
        <w:t>6.454 straipsnis. Neterminuotos (nuolatinės) rentos išpirkimo kaina</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8" w:name="straipsnis455"/>
      <w:r w:rsidRPr="00167731">
        <w:rPr>
          <w:rFonts w:ascii="Times New Roman" w:hAnsi="Times New Roman"/>
          <w:b/>
          <w:sz w:val="22"/>
          <w:lang w:val="lt-LT"/>
        </w:rPr>
        <w:t>6.455 straipsnis. Nustatant neterminuotą (nuolatinę) rentą perduoto turto atsitiktinio žuvimo ar sugedimo rizika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79" w:name="skirsnis99"/>
      <w:r w:rsidRPr="00167731">
        <w:rPr>
          <w:rFonts w:ascii="Times New Roman" w:hAnsi="Times New Roman"/>
          <w:b/>
          <w:caps/>
          <w:sz w:val="22"/>
          <w:lang w:val="lt-LT"/>
        </w:rPr>
        <w:t>Trečiasis skirsnis</w:t>
      </w:r>
    </w:p>
    <w:bookmarkEnd w:id="17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0" w:name="straipsnis456"/>
      <w:r w:rsidRPr="00167731">
        <w:rPr>
          <w:rFonts w:ascii="Times New Roman" w:hAnsi="Times New Roman"/>
          <w:b/>
          <w:sz w:val="22"/>
          <w:lang w:val="lt-LT"/>
        </w:rPr>
        <w:t>6.456 straipsnis. Rentos iki gyvos galvos gavėjas</w:t>
      </w:r>
    </w:p>
    <w:bookmarkEnd w:id="1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7"/>
      <w:r w:rsidRPr="00167731">
        <w:rPr>
          <w:rFonts w:ascii="Times New Roman" w:hAnsi="Times New Roman"/>
          <w:b/>
          <w:sz w:val="22"/>
          <w:lang w:val="lt-LT"/>
        </w:rPr>
        <w:t>6.457 straipsnis. Rentos iki gyvos galvos dydis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2" w:name="straipsnis458"/>
      <w:r w:rsidRPr="00167731">
        <w:rPr>
          <w:rFonts w:ascii="Times New Roman" w:hAnsi="Times New Roman"/>
          <w:b/>
          <w:sz w:val="22"/>
          <w:lang w:val="lt-LT"/>
        </w:rPr>
        <w:t>6.458 straipsnis. Rentos iki gyvos galvos sutarties nutraukimas rentos gavėjo reikalavimu</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9"/>
      <w:r w:rsidRPr="00167731">
        <w:rPr>
          <w:rFonts w:ascii="Times New Roman" w:hAnsi="Times New Roman"/>
          <w:b/>
          <w:sz w:val="22"/>
          <w:lang w:val="lt-LT"/>
        </w:rPr>
        <w:t>6.459 straipsnis. Už rentą iki gyvos galvos perduoto turto atsitiktinio žuvimo ar sugedimo rizika</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4" w:name="skirsnis100"/>
      <w:r w:rsidRPr="00167731">
        <w:rPr>
          <w:rFonts w:ascii="Times New Roman" w:hAnsi="Times New Roman"/>
          <w:b/>
          <w:caps/>
          <w:sz w:val="22"/>
          <w:lang w:val="lt-LT"/>
        </w:rPr>
        <w:t>Ketvirtasis skirsnis</w:t>
      </w:r>
    </w:p>
    <w:bookmarkEnd w:id="178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5" w:name="straipsnis460"/>
      <w:r w:rsidRPr="00167731">
        <w:rPr>
          <w:rFonts w:ascii="Times New Roman" w:hAnsi="Times New Roman"/>
          <w:b/>
          <w:sz w:val="22"/>
          <w:lang w:val="lt-LT"/>
        </w:rPr>
        <w:t>6.460 straipsnis. Išlaikymo iki gyvos galvos sutartis</w:t>
      </w:r>
    </w:p>
    <w:bookmarkEnd w:id="1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1"/>
      <w:r w:rsidRPr="00167731">
        <w:rPr>
          <w:rFonts w:ascii="Times New Roman" w:hAnsi="Times New Roman"/>
          <w:b/>
          <w:sz w:val="22"/>
          <w:lang w:val="lt-LT"/>
        </w:rPr>
        <w:t>6.461 straipsnis. Pareiga išlaikyti iki gyvos galvos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7" w:name="straipsnis462"/>
      <w:r w:rsidRPr="00167731">
        <w:rPr>
          <w:rFonts w:ascii="Times New Roman" w:hAnsi="Times New Roman"/>
          <w:b/>
          <w:sz w:val="22"/>
          <w:lang w:val="lt-LT"/>
        </w:rPr>
        <w:t>6.462 straipsnis. Išlaikymo iki gyvos galvos pakeitimas periodinėmis įmokomis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8" w:name="straipsnis463"/>
      <w:r w:rsidRPr="00167731">
        <w:rPr>
          <w:rFonts w:ascii="Times New Roman" w:hAnsi="Times New Roman"/>
          <w:b/>
          <w:sz w:val="22"/>
          <w:lang w:val="lt-LT"/>
        </w:rPr>
        <w:t>6.463 straipsnis. Rentos mokėtojo teisė disponuoti ir naudotis perleistu turtu</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4"/>
      <w:r w:rsidRPr="00167731">
        <w:rPr>
          <w:rFonts w:ascii="Times New Roman" w:hAnsi="Times New Roman"/>
          <w:b/>
          <w:sz w:val="22"/>
          <w:lang w:val="lt-LT"/>
        </w:rPr>
        <w:t>6.464 straipsnis. Išlaikymo iki gyvos galvos nutraukimas</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0" w:name="skyrius99"/>
      <w:r w:rsidRPr="00167731">
        <w:rPr>
          <w:rFonts w:ascii="Times New Roman" w:hAnsi="Times New Roman"/>
          <w:b/>
          <w:caps/>
          <w:sz w:val="22"/>
          <w:lang w:val="lt-LT"/>
        </w:rPr>
        <w:t>XXVII skyrius</w:t>
      </w:r>
    </w:p>
    <w:bookmarkEnd w:id="179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1" w:name="straipsnis465"/>
      <w:r w:rsidRPr="00167731">
        <w:rPr>
          <w:rFonts w:ascii="Times New Roman" w:hAnsi="Times New Roman"/>
          <w:b/>
          <w:sz w:val="22"/>
          <w:lang w:val="lt-LT"/>
        </w:rPr>
        <w:t>6.465 straipsnis. Dovanojimo sutarties samprata</w:t>
      </w:r>
    </w:p>
    <w:bookmarkEnd w:id="1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2" w:name="straipsnis466"/>
      <w:r w:rsidRPr="00167731">
        <w:rPr>
          <w:rFonts w:ascii="Times New Roman" w:hAnsi="Times New Roman"/>
          <w:b/>
          <w:sz w:val="22"/>
          <w:lang w:val="lt-LT"/>
        </w:rPr>
        <w:t>6.466 straipsnis. Sandoriai, kurie nelaikomi dovanojimu</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3" w:name="straipsnis467"/>
      <w:r w:rsidRPr="00167731">
        <w:rPr>
          <w:rFonts w:ascii="Times New Roman" w:hAnsi="Times New Roman"/>
          <w:b/>
          <w:sz w:val="22"/>
          <w:lang w:val="lt-LT"/>
        </w:rPr>
        <w:t>6.467 straipsnis. Dovanojimo su sąlyga sutartis</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4" w:name="straipsnis468"/>
      <w:r w:rsidRPr="00167731">
        <w:rPr>
          <w:rFonts w:ascii="Times New Roman" w:hAnsi="Times New Roman"/>
          <w:b/>
          <w:sz w:val="22"/>
          <w:lang w:val="lt-LT"/>
        </w:rPr>
        <w:t xml:space="preserve">6.468 straipsnis. Apdovanotojo teisė atsisakyti priimti dovaną </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5" w:name="straipsnis469"/>
      <w:r w:rsidRPr="00167731">
        <w:rPr>
          <w:rFonts w:ascii="Times New Roman" w:hAnsi="Times New Roman"/>
          <w:b/>
          <w:sz w:val="22"/>
          <w:lang w:val="lt-LT"/>
        </w:rPr>
        <w:t>6.469 straipsnis. Dovanojimo sutarties forma</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70"/>
      <w:r w:rsidRPr="00167731">
        <w:rPr>
          <w:rFonts w:ascii="Times New Roman" w:hAnsi="Times New Roman"/>
          <w:b/>
          <w:sz w:val="22"/>
          <w:lang w:val="lt-LT"/>
        </w:rPr>
        <w:t>6.470 straipsnis. Galėjimas dovanoti ir galėjimas priimti dovanas</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4"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1"/>
      <w:r w:rsidRPr="00167731">
        <w:rPr>
          <w:rFonts w:ascii="Times New Roman" w:hAnsi="Times New Roman"/>
          <w:b/>
          <w:sz w:val="22"/>
          <w:lang w:val="lt-LT"/>
        </w:rPr>
        <w:t>6.471 straipsnis. Dovanojimo apribojimai</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2"/>
      <w:r w:rsidRPr="00167731">
        <w:rPr>
          <w:rFonts w:ascii="Times New Roman" w:hAnsi="Times New Roman"/>
          <w:b/>
          <w:sz w:val="22"/>
          <w:lang w:val="lt-LT"/>
        </w:rPr>
        <w:t>6.472 straipsnis. Dovanojimo panaikinimas</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3"/>
      <w:r w:rsidRPr="00167731">
        <w:rPr>
          <w:rFonts w:ascii="Times New Roman" w:hAnsi="Times New Roman"/>
          <w:b/>
          <w:sz w:val="22"/>
          <w:lang w:val="lt-LT"/>
        </w:rPr>
        <w:t>6.473 straipsnis. Dovanotojo pareigos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4"/>
      <w:r w:rsidRPr="00167731">
        <w:rPr>
          <w:rFonts w:ascii="Times New Roman" w:hAnsi="Times New Roman"/>
          <w:b/>
          <w:sz w:val="22"/>
          <w:lang w:val="lt-LT"/>
        </w:rPr>
        <w:t>6.474 straipsnis. Apdovanotojo atsakomybė už dovanotojo skolas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5"/>
      <w:r w:rsidRPr="00167731">
        <w:rPr>
          <w:rFonts w:ascii="Times New Roman" w:hAnsi="Times New Roman"/>
          <w:b/>
          <w:sz w:val="22"/>
          <w:lang w:val="lt-LT"/>
        </w:rPr>
        <w:t>6.475 straipsnis. Žalos atlyginimas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2" w:name="straipsnis476"/>
      <w:r w:rsidRPr="00167731">
        <w:rPr>
          <w:rFonts w:ascii="Times New Roman" w:hAnsi="Times New Roman"/>
          <w:b/>
          <w:sz w:val="22"/>
          <w:lang w:val="lt-LT"/>
        </w:rPr>
        <w:t>6.476 straipsnis. Aukos (parama ar labdara)</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3" w:name="skyrius100"/>
      <w:r w:rsidRPr="00167731">
        <w:rPr>
          <w:rFonts w:ascii="Times New Roman" w:hAnsi="Times New Roman"/>
          <w:b/>
          <w:caps/>
          <w:sz w:val="22"/>
          <w:lang w:val="lt-LT"/>
        </w:rPr>
        <w:t>XXVIII skyrius</w:t>
      </w:r>
    </w:p>
    <w:bookmarkEnd w:id="180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irsnis101"/>
      <w:r w:rsidRPr="00167731">
        <w:rPr>
          <w:rFonts w:ascii="Times New Roman" w:hAnsi="Times New Roman"/>
          <w:b/>
          <w:caps/>
          <w:sz w:val="22"/>
          <w:lang w:val="lt-LT"/>
        </w:rPr>
        <w:t>Pirmasis skirsnis</w:t>
      </w:r>
    </w:p>
    <w:bookmarkEnd w:id="180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5" w:name="straipsnis477"/>
      <w:r w:rsidRPr="00167731">
        <w:rPr>
          <w:rFonts w:ascii="Times New Roman" w:hAnsi="Times New Roman"/>
          <w:b/>
          <w:sz w:val="22"/>
          <w:lang w:val="lt-LT"/>
        </w:rPr>
        <w:t>6.477 straipsnis. Nuomos sutarties samprata</w:t>
      </w:r>
    </w:p>
    <w:bookmarkEnd w:id="1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6" w:name="straipsnis478"/>
      <w:r w:rsidRPr="00167731">
        <w:rPr>
          <w:rFonts w:ascii="Times New Roman" w:hAnsi="Times New Roman"/>
          <w:b/>
          <w:sz w:val="22"/>
          <w:lang w:val="lt-LT"/>
        </w:rPr>
        <w:t>6.478 straipsnis. Sutarties forma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9"/>
      <w:r w:rsidRPr="00167731">
        <w:rPr>
          <w:rFonts w:ascii="Times New Roman" w:hAnsi="Times New Roman"/>
          <w:b/>
          <w:sz w:val="22"/>
          <w:lang w:val="lt-LT"/>
        </w:rPr>
        <w:t>6.479 straipsnis. Sutarties terminas</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8" w:name="straipsnis480"/>
      <w:r w:rsidRPr="00167731">
        <w:rPr>
          <w:rFonts w:ascii="Times New Roman" w:hAnsi="Times New Roman"/>
          <w:b/>
          <w:sz w:val="22"/>
          <w:lang w:val="lt-LT"/>
        </w:rPr>
        <w:t>6.480 straipsnis. Neterminuotos nuomos sutarties pasekmės</w:t>
      </w:r>
    </w:p>
    <w:bookmarkEnd w:id="1808"/>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9" w:name="straipsnis481"/>
      <w:r w:rsidRPr="00167731">
        <w:rPr>
          <w:rFonts w:ascii="Times New Roman" w:hAnsi="Times New Roman"/>
          <w:b/>
          <w:sz w:val="22"/>
          <w:lang w:val="lt-LT"/>
        </w:rPr>
        <w:t>6.481 straipsnis. Tolesnis naudojimasis turtu pasibaigus sutarties terminui</w:t>
      </w:r>
    </w:p>
    <w:bookmarkEnd w:id="1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0" w:name="straipsnis482"/>
      <w:r w:rsidRPr="00167731">
        <w:rPr>
          <w:rFonts w:ascii="Times New Roman" w:hAnsi="Times New Roman"/>
          <w:b/>
          <w:sz w:val="22"/>
          <w:lang w:val="lt-LT"/>
        </w:rPr>
        <w:t>6.482 straipsnis. Nuomininko pirmenybės teisė atnaujinti sutartį</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1" w:name="skirsnis102"/>
      <w:r w:rsidRPr="00167731">
        <w:rPr>
          <w:rFonts w:ascii="Times New Roman" w:hAnsi="Times New Roman"/>
          <w:b/>
          <w:caps/>
          <w:sz w:val="22"/>
          <w:lang w:val="lt-LT"/>
        </w:rPr>
        <w:t>Antrasis skirsnis</w:t>
      </w:r>
    </w:p>
    <w:bookmarkEnd w:id="18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2" w:name="straipsnis483"/>
      <w:r w:rsidRPr="00167731">
        <w:rPr>
          <w:rFonts w:ascii="Times New Roman" w:hAnsi="Times New Roman"/>
          <w:b/>
          <w:sz w:val="22"/>
          <w:lang w:val="lt-LT"/>
        </w:rPr>
        <w:t>6.483 straipsnis. Daikto perdavimas nuomininkui</w:t>
      </w:r>
    </w:p>
    <w:bookmarkEnd w:id="18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3" w:name="straipsnis484"/>
      <w:r w:rsidRPr="00167731">
        <w:rPr>
          <w:rFonts w:ascii="Times New Roman" w:hAnsi="Times New Roman"/>
          <w:b/>
          <w:sz w:val="22"/>
          <w:lang w:val="lt-LT"/>
        </w:rPr>
        <w:t>6.484 straipsnis. Daikto neperdavimo nuomininkui pasekmės</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4" w:name="straipsnis485"/>
      <w:r w:rsidRPr="00167731">
        <w:rPr>
          <w:rFonts w:ascii="Times New Roman" w:hAnsi="Times New Roman"/>
          <w:b/>
          <w:sz w:val="22"/>
          <w:lang w:val="lt-LT"/>
        </w:rPr>
        <w:t>6.485 straipsnis. Nuomotojo atsakomybė už daikto trūkumus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5" w:name="straipsnis486"/>
      <w:r w:rsidRPr="00167731">
        <w:rPr>
          <w:rFonts w:ascii="Times New Roman" w:hAnsi="Times New Roman"/>
          <w:b/>
          <w:sz w:val="22"/>
          <w:lang w:val="lt-LT"/>
        </w:rPr>
        <w:t>6.486 straipsnis. Trečiųjų asmenų teisės į išnuomotą daiktą</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6" w:name="straipsnis487"/>
      <w:r w:rsidRPr="00167731">
        <w:rPr>
          <w:rFonts w:ascii="Times New Roman" w:hAnsi="Times New Roman"/>
          <w:b/>
          <w:sz w:val="22"/>
          <w:lang w:val="lt-LT"/>
        </w:rPr>
        <w:t>6.487 straipsnis. Nuomos mokestis</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7" w:name="straipsnis488"/>
      <w:r w:rsidRPr="00167731">
        <w:rPr>
          <w:rFonts w:ascii="Times New Roman" w:hAnsi="Times New Roman"/>
          <w:b/>
          <w:sz w:val="22"/>
          <w:lang w:val="lt-LT"/>
        </w:rPr>
        <w:t>6.488 straipsnis. Nuomininko teisė į išsinuomoto daikto duodamas pajamas</w:t>
      </w:r>
    </w:p>
    <w:bookmarkEnd w:id="1817"/>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9"/>
      <w:r w:rsidRPr="00167731">
        <w:rPr>
          <w:rFonts w:ascii="Times New Roman" w:hAnsi="Times New Roman"/>
          <w:b/>
          <w:sz w:val="22"/>
          <w:lang w:val="lt-LT"/>
        </w:rPr>
        <w:t>6.489 straipsnis. Naudojimasis išsinuomotu daiktu</w:t>
      </w:r>
    </w:p>
    <w:bookmarkEnd w:id="1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9" w:name="straipsnis490"/>
      <w:r w:rsidRPr="00167731">
        <w:rPr>
          <w:rFonts w:ascii="Times New Roman" w:hAnsi="Times New Roman"/>
          <w:b/>
          <w:sz w:val="22"/>
          <w:lang w:val="lt-LT"/>
        </w:rPr>
        <w:t>6.490 straipsnis. Subnuoma</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1"/>
      <w:r w:rsidRPr="00167731">
        <w:rPr>
          <w:rFonts w:ascii="Times New Roman" w:hAnsi="Times New Roman"/>
          <w:b/>
          <w:sz w:val="22"/>
          <w:lang w:val="lt-LT"/>
        </w:rPr>
        <w:t>6.491 straipsnis. Nuomininko teisių ir pareigų perleidimas ar suvaržymas</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1" w:name="straipsnis492"/>
      <w:r w:rsidRPr="00167731">
        <w:rPr>
          <w:rFonts w:ascii="Times New Roman" w:hAnsi="Times New Roman"/>
          <w:b/>
          <w:sz w:val="22"/>
          <w:lang w:val="lt-LT"/>
        </w:rPr>
        <w:t>6.492 straipsnis. Nuomotojo pareiga daryti išnuomoto daikto kapitalinį remontą</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2" w:name="straipsnis493"/>
      <w:r w:rsidRPr="00167731">
        <w:rPr>
          <w:rFonts w:ascii="Times New Roman" w:hAnsi="Times New Roman"/>
          <w:b/>
          <w:sz w:val="22"/>
          <w:lang w:val="lt-LT"/>
        </w:rPr>
        <w:t>6.493 straipsnis. Nuomininko pareiga išlaikyti išsinuomotą daiktą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3" w:name="straipsnis494"/>
      <w:r w:rsidRPr="00167731">
        <w:rPr>
          <w:rFonts w:ascii="Times New Roman" w:hAnsi="Times New Roman"/>
          <w:b/>
          <w:sz w:val="22"/>
          <w:lang w:val="lt-LT"/>
        </w:rPr>
        <w:t>6.494 straipsnis. Sutarties galiojimas daikto perėjimo kitam savininkui ar nuomininko mirties atvejais</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4" w:name="straipsnis495"/>
      <w:r w:rsidRPr="00167731">
        <w:rPr>
          <w:rFonts w:ascii="Times New Roman" w:hAnsi="Times New Roman"/>
          <w:b/>
          <w:sz w:val="22"/>
          <w:lang w:val="lt-LT"/>
        </w:rPr>
        <w:t>6.495 straipsnis. Nuomotojo pareiga pranešti apie nuomos sutartį</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5" w:name="skirsnis103"/>
      <w:r w:rsidRPr="00167731">
        <w:rPr>
          <w:rFonts w:ascii="Times New Roman" w:hAnsi="Times New Roman"/>
          <w:b/>
          <w:caps/>
          <w:sz w:val="22"/>
          <w:lang w:val="lt-LT"/>
        </w:rPr>
        <w:t>Trečiasis skirsnis</w:t>
      </w:r>
    </w:p>
    <w:bookmarkEnd w:id="18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6" w:name="straipsnis496"/>
      <w:r w:rsidRPr="00167731">
        <w:rPr>
          <w:rFonts w:ascii="Times New Roman" w:hAnsi="Times New Roman"/>
          <w:b/>
          <w:sz w:val="22"/>
          <w:lang w:val="lt-LT"/>
        </w:rPr>
        <w:t>6.496 straipsnis. Nuomos sutarties pabaiga suėjus jos terminui</w:t>
      </w:r>
    </w:p>
    <w:bookmarkEnd w:id="18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7"/>
      <w:r w:rsidRPr="00167731">
        <w:rPr>
          <w:rFonts w:ascii="Times New Roman" w:hAnsi="Times New Roman"/>
          <w:b/>
          <w:sz w:val="22"/>
          <w:lang w:val="lt-LT"/>
        </w:rPr>
        <w:t>6.497 straipsnis. Sutarties nutraukimas prieš terminą nuomotojo reikalavimu</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8" w:name="straipsnis498"/>
      <w:r w:rsidRPr="00167731">
        <w:rPr>
          <w:rFonts w:ascii="Times New Roman" w:hAnsi="Times New Roman"/>
          <w:b/>
          <w:sz w:val="22"/>
          <w:lang w:val="lt-LT"/>
        </w:rPr>
        <w:t>6.498 straipsnis. Sutarties nutraukimas prieš terminą nuomininko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9" w:name="straipsnis499"/>
      <w:r w:rsidRPr="00167731">
        <w:rPr>
          <w:rFonts w:ascii="Times New Roman" w:hAnsi="Times New Roman"/>
          <w:b/>
          <w:sz w:val="22"/>
          <w:lang w:val="lt-LT"/>
        </w:rPr>
        <w:t>6.499 straipsnis. Daikto grąžinimas nuomotojui</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0" w:name="straipsnis500"/>
      <w:r w:rsidRPr="00167731">
        <w:rPr>
          <w:rFonts w:ascii="Times New Roman" w:hAnsi="Times New Roman"/>
          <w:b/>
          <w:sz w:val="22"/>
          <w:lang w:val="lt-LT"/>
        </w:rPr>
        <w:t>6.500 straipsnis. Nuomininko atsakomybė už daikto pabloginimą</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1" w:name="straipsnis501"/>
      <w:r w:rsidRPr="00167731">
        <w:rPr>
          <w:rFonts w:ascii="Times New Roman" w:hAnsi="Times New Roman"/>
          <w:b/>
          <w:sz w:val="22"/>
          <w:lang w:val="lt-LT"/>
        </w:rPr>
        <w:t>6.501 straipsnis. Daikto pagerinimas</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2"/>
      <w:r w:rsidRPr="00167731">
        <w:rPr>
          <w:rFonts w:ascii="Times New Roman" w:hAnsi="Times New Roman"/>
          <w:b/>
          <w:sz w:val="22"/>
          <w:lang w:val="lt-LT"/>
        </w:rPr>
        <w:t>6.502 straipsnis. Nuomininko atsakomybė už daikto praradimą</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3"/>
      <w:r w:rsidRPr="00167731">
        <w:rPr>
          <w:rFonts w:ascii="Times New Roman" w:hAnsi="Times New Roman"/>
          <w:b/>
          <w:sz w:val="22"/>
          <w:lang w:val="lt-LT"/>
        </w:rPr>
        <w:t>6.503 straipsnis. Nuomojamo daikto išpirkimas</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4" w:name="skirsnis104"/>
      <w:r w:rsidRPr="00167731">
        <w:rPr>
          <w:rFonts w:ascii="Times New Roman" w:hAnsi="Times New Roman"/>
          <w:b/>
          <w:caps/>
          <w:sz w:val="22"/>
          <w:lang w:val="lt-LT"/>
        </w:rPr>
        <w:t>Ketvirtasis skirsnis</w:t>
      </w:r>
    </w:p>
    <w:bookmarkEnd w:id="183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5" w:name="straipsnis504"/>
      <w:r w:rsidRPr="00167731">
        <w:rPr>
          <w:rFonts w:ascii="Times New Roman" w:hAnsi="Times New Roman"/>
          <w:b/>
          <w:sz w:val="22"/>
          <w:lang w:val="lt-LT"/>
        </w:rPr>
        <w:t>6.504 straipsnis. Vartojimo nuomos sutarties samprata</w:t>
      </w:r>
    </w:p>
    <w:bookmarkEnd w:id="18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5"/>
      <w:r w:rsidRPr="00167731">
        <w:rPr>
          <w:rFonts w:ascii="Times New Roman" w:hAnsi="Times New Roman"/>
          <w:b/>
          <w:sz w:val="22"/>
          <w:lang w:val="lt-LT"/>
        </w:rPr>
        <w:t>6.505 straipsnis. Vartojimo nuomos sutarties terminas</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6"/>
      <w:r w:rsidRPr="00167731">
        <w:rPr>
          <w:rFonts w:ascii="Times New Roman" w:hAnsi="Times New Roman"/>
          <w:b/>
          <w:sz w:val="22"/>
          <w:lang w:val="lt-LT"/>
        </w:rPr>
        <w:t>6.506 straipsnis. Vartojimo nuomos sutarties forma</w:t>
      </w:r>
    </w:p>
    <w:bookmarkEnd w:id="183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7"/>
      <w:r w:rsidRPr="00167731">
        <w:rPr>
          <w:rFonts w:ascii="Times New Roman" w:hAnsi="Times New Roman"/>
          <w:b/>
          <w:sz w:val="22"/>
          <w:lang w:val="lt-LT"/>
        </w:rPr>
        <w:t>6.507 straipsnis. Nuomotojo pareiga daryti išnuomoto daikto remontą</w:t>
      </w:r>
    </w:p>
    <w:bookmarkEnd w:id="1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8"/>
      <w:r w:rsidRPr="00167731">
        <w:rPr>
          <w:rFonts w:ascii="Times New Roman" w:hAnsi="Times New Roman"/>
          <w:b/>
          <w:sz w:val="22"/>
          <w:lang w:val="lt-LT"/>
        </w:rPr>
        <w:t>6.508 straipsnis. Daikto perdavimas nuomininkui</w:t>
      </w:r>
    </w:p>
    <w:bookmarkEnd w:id="183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9"/>
      <w:r w:rsidRPr="00167731">
        <w:rPr>
          <w:rFonts w:ascii="Times New Roman" w:hAnsi="Times New Roman"/>
          <w:b/>
          <w:sz w:val="22"/>
          <w:lang w:val="lt-LT"/>
        </w:rPr>
        <w:t>6.509 straipsnis. Išnuomoto daikto trūkumų pašalinimas</w:t>
      </w:r>
    </w:p>
    <w:bookmarkEnd w:id="1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10"/>
      <w:r w:rsidRPr="00167731">
        <w:rPr>
          <w:rFonts w:ascii="Times New Roman" w:hAnsi="Times New Roman"/>
          <w:b/>
          <w:sz w:val="22"/>
          <w:lang w:val="lt-LT"/>
        </w:rPr>
        <w:t>6.510 straipsnis. Nuomos mokestis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1"/>
      <w:r w:rsidRPr="00167731">
        <w:rPr>
          <w:rFonts w:ascii="Times New Roman" w:hAnsi="Times New Roman"/>
          <w:b/>
          <w:sz w:val="22"/>
          <w:lang w:val="lt-LT"/>
        </w:rPr>
        <w:t>6.511 straipsnis. Nuomininko teisių apribojimai</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3" w:name="skirsnis105"/>
      <w:r w:rsidRPr="00167731">
        <w:rPr>
          <w:rFonts w:ascii="Times New Roman" w:hAnsi="Times New Roman"/>
          <w:b/>
          <w:caps/>
          <w:sz w:val="22"/>
          <w:lang w:val="lt-LT"/>
        </w:rPr>
        <w:t>Penktasis skirsnis</w:t>
      </w:r>
    </w:p>
    <w:bookmarkEnd w:id="184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4"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5" w:name="straipsnis513"/>
      <w:r w:rsidRPr="00167731">
        <w:rPr>
          <w:rFonts w:ascii="Times New Roman" w:hAnsi="Times New Roman"/>
          <w:b/>
          <w:sz w:val="22"/>
          <w:lang w:val="lt-LT"/>
        </w:rPr>
        <w:t>6.513 straipsnis. Sutarties forma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4"/>
      <w:r w:rsidRPr="00167731">
        <w:rPr>
          <w:rFonts w:ascii="Times New Roman" w:hAnsi="Times New Roman"/>
          <w:b/>
          <w:sz w:val="22"/>
          <w:lang w:val="lt-LT"/>
        </w:rPr>
        <w:t>6.514 straipsnis. Nuomotojo pareiga išlaikyti transporto priemonę</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7" w:name="straipsnis515"/>
      <w:r w:rsidRPr="00167731">
        <w:rPr>
          <w:rFonts w:ascii="Times New Roman" w:hAnsi="Times New Roman"/>
          <w:b/>
          <w:sz w:val="22"/>
          <w:lang w:val="lt-LT"/>
        </w:rPr>
        <w:t>6.515 straipsnis. Nuomotojo pareiga teikti transporto priemonės vairavimo ir techninio aptarnavimo paslaugas</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8" w:name="straipsnis516"/>
      <w:r w:rsidRPr="00167731">
        <w:rPr>
          <w:rFonts w:ascii="Times New Roman" w:hAnsi="Times New Roman"/>
          <w:b/>
          <w:sz w:val="22"/>
          <w:lang w:val="lt-LT"/>
        </w:rPr>
        <w:t>6.516 straipsnis. Nuomininko pareiga apmokėti transporto priemonės komercinio naudojimo išlaidas</w:t>
      </w:r>
    </w:p>
    <w:bookmarkEnd w:id="184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9" w:name="straipsnis517"/>
      <w:r w:rsidRPr="00167731">
        <w:rPr>
          <w:rFonts w:ascii="Times New Roman" w:hAnsi="Times New Roman"/>
          <w:b/>
          <w:sz w:val="22"/>
          <w:lang w:val="lt-LT"/>
        </w:rPr>
        <w:t>6.517 straipsnis. Transporto priemonės draudimas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0" w:name="straipsnis518"/>
      <w:r w:rsidRPr="00167731">
        <w:rPr>
          <w:rFonts w:ascii="Times New Roman" w:hAnsi="Times New Roman"/>
          <w:b/>
          <w:sz w:val="22"/>
          <w:lang w:val="lt-LT"/>
        </w:rPr>
        <w:t xml:space="preserve">6.518 straipsnis. Sutartys su trečiaisiais asmenimis </w:t>
      </w:r>
    </w:p>
    <w:bookmarkEnd w:id="1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1" w:name="straipsnis519"/>
      <w:r w:rsidRPr="00167731">
        <w:rPr>
          <w:rFonts w:ascii="Times New Roman" w:hAnsi="Times New Roman"/>
          <w:b/>
          <w:sz w:val="22"/>
          <w:lang w:val="lt-LT"/>
        </w:rPr>
        <w:t>6.519 straipsnis. Atsakomybė už transporto priemonei padarytą žalą</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20"/>
      <w:r w:rsidRPr="00167731">
        <w:rPr>
          <w:rFonts w:ascii="Times New Roman" w:hAnsi="Times New Roman"/>
          <w:b/>
          <w:sz w:val="22"/>
          <w:lang w:val="lt-LT"/>
        </w:rPr>
        <w:t>6.520 straipsnis. Atsakomybė už tretiesiems asmenims padarytą žalą</w:t>
      </w:r>
    </w:p>
    <w:bookmarkEnd w:id="185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3"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4" w:name="skirsnis106"/>
      <w:r w:rsidRPr="00167731">
        <w:rPr>
          <w:rFonts w:ascii="Times New Roman" w:hAnsi="Times New Roman"/>
          <w:b/>
          <w:caps/>
          <w:sz w:val="22"/>
          <w:lang w:val="lt-LT"/>
        </w:rPr>
        <w:t>Šeštasis skirsnis</w:t>
      </w:r>
    </w:p>
    <w:bookmarkEnd w:id="18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5"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5"/>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6" w:name="straipsnis523"/>
      <w:r w:rsidRPr="00167731">
        <w:rPr>
          <w:rFonts w:ascii="Times New Roman" w:hAnsi="Times New Roman"/>
          <w:b/>
          <w:sz w:val="22"/>
          <w:lang w:val="lt-LT"/>
        </w:rPr>
        <w:t>6.523 straipsnis. Sutarties forma</w:t>
      </w:r>
    </w:p>
    <w:bookmarkEnd w:id="185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7" w:name="straipsnis524"/>
      <w:r w:rsidRPr="00167731">
        <w:rPr>
          <w:rFonts w:ascii="Times New Roman" w:hAnsi="Times New Roman"/>
          <w:b/>
          <w:sz w:val="22"/>
          <w:lang w:val="lt-LT"/>
        </w:rPr>
        <w:t>6.524 straipsnis. Pareiga prižiūrėti transporto priemonę</w:t>
      </w:r>
    </w:p>
    <w:bookmarkEnd w:id="1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8" w:name="straipsnis525"/>
      <w:r w:rsidRPr="00167731">
        <w:rPr>
          <w:rFonts w:ascii="Times New Roman" w:hAnsi="Times New Roman"/>
          <w:b/>
          <w:sz w:val="22"/>
          <w:lang w:val="lt-LT"/>
        </w:rPr>
        <w:t>6.525 straipsnis. Nuomininko pareiga vairuoti ir eksploatuoti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59" w:name="straipsnis526"/>
      <w:r w:rsidRPr="00167731">
        <w:rPr>
          <w:rFonts w:ascii="Times New Roman" w:hAnsi="Times New Roman"/>
          <w:b/>
          <w:sz w:val="22"/>
          <w:lang w:val="lt-LT"/>
        </w:rPr>
        <w:t>6.526 straipsnis. Nuomininko pareiga apmokėti transporto priemonės naudojimo ir kitas išlaidas</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0" w:name="straipsnis527"/>
      <w:r w:rsidRPr="00167731">
        <w:rPr>
          <w:rFonts w:ascii="Times New Roman" w:hAnsi="Times New Roman"/>
          <w:b/>
          <w:sz w:val="22"/>
          <w:lang w:val="lt-LT"/>
        </w:rPr>
        <w:t>6.527 straipsnis. Sutartys su trečiaisiais asmenimis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8"/>
      <w:r w:rsidRPr="00167731">
        <w:rPr>
          <w:rFonts w:ascii="Times New Roman" w:hAnsi="Times New Roman"/>
          <w:b/>
          <w:sz w:val="22"/>
          <w:lang w:val="lt-LT"/>
        </w:rPr>
        <w:t>6.528 straipsnis. Atsakomybė už tretiesiems asmenims padarytą žalą</w:t>
      </w:r>
    </w:p>
    <w:bookmarkEnd w:id="186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2"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3" w:name="skirsnis107"/>
      <w:r w:rsidRPr="00167731">
        <w:rPr>
          <w:rFonts w:ascii="Times New Roman" w:hAnsi="Times New Roman"/>
          <w:b/>
          <w:caps/>
          <w:sz w:val="22"/>
          <w:lang w:val="lt-LT"/>
        </w:rPr>
        <w:t>Septintasis skirsnis</w:t>
      </w:r>
    </w:p>
    <w:bookmarkEnd w:id="186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4" w:name="straipsnis530"/>
      <w:r w:rsidRPr="00167731">
        <w:rPr>
          <w:rFonts w:ascii="Times New Roman" w:hAnsi="Times New Roman"/>
          <w:b/>
          <w:sz w:val="22"/>
          <w:lang w:val="lt-LT"/>
        </w:rPr>
        <w:t>6.530 straipsnis. Pastatų, statinių ar įrenginių nuomos sutarties samprata</w:t>
      </w:r>
    </w:p>
    <w:bookmarkEnd w:id="1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5" w:name="straipsnis531"/>
      <w:r w:rsidRPr="00167731">
        <w:rPr>
          <w:rFonts w:ascii="Times New Roman" w:hAnsi="Times New Roman"/>
          <w:b/>
          <w:sz w:val="22"/>
          <w:lang w:val="lt-LT"/>
        </w:rPr>
        <w:t>6.531 straipsnis. Sutarties forma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2"/>
      <w:r w:rsidRPr="00167731">
        <w:rPr>
          <w:rFonts w:ascii="Times New Roman" w:hAnsi="Times New Roman"/>
          <w:b/>
          <w:sz w:val="22"/>
          <w:lang w:val="lt-LT"/>
        </w:rPr>
        <w:t>6.532 straipsnis. Teisės į žemės sklypą</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7" w:name="straipsnis533"/>
      <w:r w:rsidRPr="00167731">
        <w:rPr>
          <w:rFonts w:ascii="Times New Roman" w:hAnsi="Times New Roman"/>
          <w:b/>
          <w:sz w:val="22"/>
          <w:lang w:val="lt-LT"/>
        </w:rPr>
        <w:t>6.533 straipsnis. Nuomininko teisės naudotis žemės sklypu pasikeitus jo savininkui</w:t>
      </w:r>
    </w:p>
    <w:bookmarkEnd w:id="18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8" w:name="straipsnis534"/>
      <w:r w:rsidRPr="00167731">
        <w:rPr>
          <w:rFonts w:ascii="Times New Roman" w:hAnsi="Times New Roman"/>
          <w:b/>
          <w:sz w:val="22"/>
          <w:lang w:val="lt-LT"/>
        </w:rPr>
        <w:t>6.534 straipsnis. Nuomos mokestis</w:t>
      </w:r>
    </w:p>
    <w:bookmarkEnd w:id="1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5"/>
      <w:r w:rsidRPr="00167731">
        <w:rPr>
          <w:rFonts w:ascii="Times New Roman" w:hAnsi="Times New Roman"/>
          <w:b/>
          <w:sz w:val="22"/>
          <w:lang w:val="lt-LT"/>
        </w:rPr>
        <w:t>6.535 straipsnis. Pastato, statinio ar įrenginio perdavimas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0" w:name="skirsnis108"/>
      <w:r w:rsidRPr="00167731">
        <w:rPr>
          <w:rFonts w:ascii="Times New Roman" w:hAnsi="Times New Roman"/>
          <w:b/>
          <w:caps/>
          <w:sz w:val="22"/>
          <w:lang w:val="lt-LT"/>
        </w:rPr>
        <w:t>Aštuntasis skirsnis</w:t>
      </w:r>
    </w:p>
    <w:bookmarkEnd w:id="187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1" w:name="straipsnis536"/>
      <w:r w:rsidRPr="00167731">
        <w:rPr>
          <w:rFonts w:ascii="Times New Roman" w:hAnsi="Times New Roman"/>
          <w:b/>
          <w:sz w:val="22"/>
          <w:lang w:val="lt-LT"/>
        </w:rPr>
        <w:t>6.536 straipsnis. Įmonės nuomos sutarties samprata</w:t>
      </w:r>
    </w:p>
    <w:bookmarkEnd w:id="1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7"/>
      <w:r w:rsidRPr="00167731">
        <w:rPr>
          <w:rFonts w:ascii="Times New Roman" w:hAnsi="Times New Roman"/>
          <w:b/>
          <w:sz w:val="22"/>
          <w:lang w:val="lt-LT"/>
        </w:rPr>
        <w:t>6.537 straipsnis. Įmonės kreditorių teisės įmonės nuomos atveju</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8"/>
      <w:r w:rsidRPr="00167731">
        <w:rPr>
          <w:rFonts w:ascii="Times New Roman" w:hAnsi="Times New Roman"/>
          <w:b/>
          <w:sz w:val="22"/>
          <w:lang w:val="lt-LT"/>
        </w:rPr>
        <w:t>6.538 straipsnis. Sutarties forma</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9"/>
      <w:r w:rsidRPr="00167731">
        <w:rPr>
          <w:rFonts w:ascii="Times New Roman" w:hAnsi="Times New Roman"/>
          <w:b/>
          <w:sz w:val="22"/>
          <w:lang w:val="lt-LT"/>
        </w:rPr>
        <w:t>6.539 straipsnis. Įmonės perdavimas</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40"/>
      <w:r w:rsidRPr="00167731">
        <w:rPr>
          <w:rFonts w:ascii="Times New Roman" w:hAnsi="Times New Roman"/>
          <w:b/>
          <w:sz w:val="22"/>
          <w:lang w:val="lt-LT"/>
        </w:rPr>
        <w:t>6.540 straipsnis. Išnuomotos įmonės turto naudojimas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1"/>
      <w:r w:rsidRPr="00167731">
        <w:rPr>
          <w:rFonts w:ascii="Times New Roman" w:hAnsi="Times New Roman"/>
          <w:b/>
          <w:sz w:val="22"/>
          <w:lang w:val="lt-LT"/>
        </w:rPr>
        <w:t>6.541 straipsnis. Nuomininko pareiga užtikrinti įmonės eksploatavimą</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2"/>
      <w:r w:rsidRPr="00167731">
        <w:rPr>
          <w:rFonts w:ascii="Times New Roman" w:hAnsi="Times New Roman"/>
          <w:b/>
          <w:sz w:val="22"/>
          <w:lang w:val="lt-LT"/>
        </w:rPr>
        <w:t>6.542 straipsnis. Įmonės pagerinimai</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8" w:name="straipsnis543"/>
      <w:r w:rsidRPr="00167731">
        <w:rPr>
          <w:rFonts w:ascii="Times New Roman" w:hAnsi="Times New Roman"/>
          <w:b/>
          <w:sz w:val="22"/>
          <w:lang w:val="lt-LT"/>
        </w:rPr>
        <w:t>6.543 straipsnis. Sandorių negaliojimo ir kitokių teisinių pasekmių atsiradimas įmonės nuomos sutartims</w:t>
      </w:r>
    </w:p>
    <w:bookmarkEnd w:id="187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9" w:name="straipsnis544"/>
      <w:r w:rsidRPr="00167731">
        <w:rPr>
          <w:rFonts w:ascii="Times New Roman" w:hAnsi="Times New Roman"/>
          <w:b/>
          <w:sz w:val="22"/>
          <w:lang w:val="lt-LT"/>
        </w:rPr>
        <w:t>6.544 straipsnis. Išnuomotos įmonės grąžinimas</w:t>
      </w:r>
    </w:p>
    <w:bookmarkEnd w:id="1879"/>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0" w:name="skyrius101"/>
      <w:r w:rsidRPr="00167731">
        <w:rPr>
          <w:rFonts w:ascii="Times New Roman" w:hAnsi="Times New Roman"/>
          <w:b/>
          <w:caps/>
          <w:sz w:val="22"/>
          <w:lang w:val="lt-LT"/>
        </w:rPr>
        <w:t>XXIX skyrius</w:t>
      </w:r>
    </w:p>
    <w:bookmarkEnd w:id="188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1" w:name="straipsnis545"/>
      <w:r w:rsidRPr="00167731">
        <w:rPr>
          <w:rFonts w:ascii="Times New Roman" w:hAnsi="Times New Roman"/>
          <w:b/>
          <w:sz w:val="22"/>
          <w:lang w:val="lt-LT"/>
        </w:rPr>
        <w:t>6.545 straipsnis. Žemės nuomos sutarties samprata</w:t>
      </w:r>
    </w:p>
    <w:bookmarkEnd w:id="1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6"/>
      <w:r w:rsidRPr="00167731">
        <w:rPr>
          <w:rFonts w:ascii="Times New Roman" w:hAnsi="Times New Roman"/>
          <w:b/>
          <w:sz w:val="22"/>
          <w:lang w:val="lt-LT"/>
        </w:rPr>
        <w:t>6.546 straipsnis. Žemės nuomos sutarties dalykas</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3" w:name="straipsnis547"/>
      <w:r w:rsidRPr="00167731">
        <w:rPr>
          <w:rFonts w:ascii="Times New Roman" w:hAnsi="Times New Roman"/>
          <w:b/>
          <w:sz w:val="22"/>
          <w:lang w:val="lt-LT"/>
        </w:rPr>
        <w:t>6.547 straipsnis. Žemės nuomos sutarties forma</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4" w:name="straipsnis548"/>
      <w:r w:rsidRPr="00167731">
        <w:rPr>
          <w:rFonts w:ascii="Times New Roman" w:hAnsi="Times New Roman"/>
          <w:b/>
          <w:sz w:val="22"/>
          <w:lang w:val="lt-LT"/>
        </w:rPr>
        <w:t>6.548 straipsnis. Žemės nuomotojas ir žemės nuomininkas</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5" w:name="straipsnis549"/>
      <w:r w:rsidRPr="00167731">
        <w:rPr>
          <w:rFonts w:ascii="Times New Roman" w:hAnsi="Times New Roman"/>
          <w:b/>
          <w:sz w:val="22"/>
          <w:lang w:val="lt-LT"/>
        </w:rPr>
        <w:t>6.549 straipsnis. Žemės nuomos sutarties terminas</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50"/>
      <w:r w:rsidRPr="00167731">
        <w:rPr>
          <w:rFonts w:ascii="Times New Roman" w:hAnsi="Times New Roman"/>
          <w:b/>
          <w:sz w:val="22"/>
          <w:lang w:val="lt-LT"/>
        </w:rPr>
        <w:t>6.550 straipsnis. Žemės nuomos sutarties turinys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51"/>
      <w:r w:rsidRPr="00167731">
        <w:rPr>
          <w:rFonts w:ascii="Times New Roman" w:hAnsi="Times New Roman"/>
          <w:b/>
          <w:sz w:val="22"/>
          <w:lang w:val="lt-LT"/>
        </w:rPr>
        <w:t>6.551 straipsnis. Valstybinės žemės išnuomojimas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2"/>
      <w:r w:rsidRPr="00167731">
        <w:rPr>
          <w:rFonts w:ascii="Times New Roman" w:hAnsi="Times New Roman"/>
          <w:b/>
          <w:sz w:val="22"/>
          <w:lang w:val="lt-LT"/>
        </w:rPr>
        <w:t>6.552 straipsnis. Žemės nuomos mokestis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3"/>
      <w:r w:rsidRPr="00167731">
        <w:rPr>
          <w:rFonts w:ascii="Times New Roman" w:hAnsi="Times New Roman"/>
          <w:b/>
          <w:sz w:val="22"/>
          <w:lang w:val="lt-LT"/>
        </w:rPr>
        <w:t>6.553 straipsnis. Žemės subnuoma</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0" w:name="straipsnis554"/>
      <w:r w:rsidRPr="00167731">
        <w:rPr>
          <w:rFonts w:ascii="Times New Roman" w:hAnsi="Times New Roman"/>
          <w:b/>
          <w:sz w:val="22"/>
          <w:lang w:val="lt-LT"/>
        </w:rPr>
        <w:t>6.554 straipsnis. Nuomininko išlaidų žemės ūkio paskirties žemei pagerinti atlyginimas</w:t>
      </w:r>
    </w:p>
    <w:bookmarkEnd w:id="18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1" w:name="straipsnis555"/>
      <w:r w:rsidRPr="00167731">
        <w:rPr>
          <w:rFonts w:ascii="Times New Roman" w:hAnsi="Times New Roman"/>
          <w:b/>
          <w:sz w:val="22"/>
          <w:lang w:val="lt-LT"/>
        </w:rPr>
        <w:t>6.555 straipsnis. Nuomotojo pareiga remontuoti melioracijos įrenginius, kelius, tiltus ir kitus inžinerinius įrenginius</w:t>
      </w:r>
    </w:p>
    <w:bookmarkEnd w:id="1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2"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3" w:name="straipsnis557"/>
      <w:r w:rsidRPr="00167731">
        <w:rPr>
          <w:rFonts w:ascii="Times New Roman" w:hAnsi="Times New Roman"/>
          <w:b/>
          <w:sz w:val="22"/>
          <w:lang w:val="lt-LT"/>
        </w:rPr>
        <w:t>6.557 straipsnis. Nuomininko teisė gauti kompensaciją už pastatytus pastatus, statinius ir įrenginius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4" w:name="straipsnis558"/>
      <w:r w:rsidRPr="00167731">
        <w:rPr>
          <w:rFonts w:ascii="Times New Roman" w:hAnsi="Times New Roman"/>
          <w:b/>
          <w:sz w:val="22"/>
          <w:lang w:val="lt-LT"/>
        </w:rPr>
        <w:t>6.558 straipsnis. Žemės nuomos sutarties galiojimas pasikeitus žemės nuomininkui</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9"/>
      <w:r w:rsidRPr="00167731">
        <w:rPr>
          <w:rFonts w:ascii="Times New Roman" w:hAnsi="Times New Roman"/>
          <w:b/>
          <w:sz w:val="22"/>
          <w:lang w:val="lt-LT"/>
        </w:rPr>
        <w:t>6.559 straipsnis. Žemės nuomos sutarties galiojimas pasikeitus žemės nuomotojui</w:t>
      </w:r>
    </w:p>
    <w:bookmarkEnd w:id="18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6" w:name="straipsnis560"/>
      <w:r w:rsidRPr="00167731">
        <w:rPr>
          <w:rFonts w:ascii="Times New Roman" w:hAnsi="Times New Roman"/>
          <w:b/>
          <w:sz w:val="22"/>
          <w:lang w:val="lt-LT"/>
        </w:rPr>
        <w:t>6.560 straipsnis. Nuomotojo pareiga pranešti apie nuomos sutartį</w:t>
      </w:r>
    </w:p>
    <w:bookmarkEnd w:id="18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7" w:name="straipsnis561"/>
      <w:r w:rsidRPr="00167731">
        <w:rPr>
          <w:rFonts w:ascii="Times New Roman" w:hAnsi="Times New Roman"/>
          <w:b/>
          <w:sz w:val="22"/>
          <w:lang w:val="lt-LT"/>
        </w:rPr>
        <w:t>6.561 straipsnis. Draudimas išnuomoti įkeistą žemę</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2"/>
      <w:r w:rsidRPr="00167731">
        <w:rPr>
          <w:rFonts w:ascii="Times New Roman" w:hAnsi="Times New Roman"/>
          <w:b/>
          <w:sz w:val="22"/>
          <w:lang w:val="lt-LT"/>
        </w:rPr>
        <w:t>6.562 straipsnis. Žemės nuomos sutarties pabaiga</w:t>
      </w:r>
    </w:p>
    <w:bookmarkEnd w:id="1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9" w:name="straipsnis563"/>
      <w:r w:rsidRPr="00167731">
        <w:rPr>
          <w:rFonts w:ascii="Times New Roman" w:hAnsi="Times New Roman"/>
          <w:b/>
          <w:sz w:val="22"/>
          <w:lang w:val="lt-LT"/>
        </w:rPr>
        <w:t>6.563 straipsnis. Žemės nuomos sutarties nutraukimas paimant žemę visuomenės poreikiams</w:t>
      </w:r>
    </w:p>
    <w:bookmarkEnd w:id="1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0" w:name="straipsnis564"/>
      <w:r w:rsidRPr="00167731">
        <w:rPr>
          <w:rFonts w:ascii="Times New Roman" w:hAnsi="Times New Roman"/>
          <w:b/>
          <w:sz w:val="22"/>
          <w:lang w:val="lt-LT"/>
        </w:rPr>
        <w:t>6.564 straipsnis. Žemės nuomos sutarties nutraukimas prieš terminą nuomotojo reikalavimu</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5"/>
      <w:r w:rsidRPr="00167731">
        <w:rPr>
          <w:rFonts w:ascii="Times New Roman" w:hAnsi="Times New Roman"/>
          <w:b/>
          <w:sz w:val="22"/>
          <w:lang w:val="lt-LT"/>
        </w:rPr>
        <w:t>6.565 straipsnis. Žemės nuomos sutarties nutraukimas prieš terminą nuomininko reikalavimu</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2" w:name="straipsnis566"/>
      <w:r w:rsidRPr="00167731">
        <w:rPr>
          <w:rFonts w:ascii="Times New Roman" w:hAnsi="Times New Roman"/>
          <w:b/>
          <w:sz w:val="22"/>
          <w:lang w:val="lt-LT"/>
        </w:rPr>
        <w:t>6.566 straipsnis. Žemės nuomininko pirmumo teisė atnaujinti žemės nuomos sutartį</w:t>
      </w:r>
    </w:p>
    <w:bookmarkEnd w:id="19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3" w:name="skyrius102"/>
      <w:r w:rsidRPr="00167731">
        <w:rPr>
          <w:rFonts w:ascii="Times New Roman" w:hAnsi="Times New Roman"/>
          <w:b/>
          <w:caps/>
          <w:sz w:val="22"/>
          <w:lang w:val="lt-LT"/>
        </w:rPr>
        <w:t>XXX skyrius</w:t>
      </w:r>
    </w:p>
    <w:bookmarkEnd w:id="190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4" w:name="straipsnis567"/>
      <w:r w:rsidRPr="00167731">
        <w:rPr>
          <w:rFonts w:ascii="Times New Roman" w:hAnsi="Times New Roman"/>
          <w:b/>
          <w:sz w:val="22"/>
          <w:lang w:val="lt-LT"/>
        </w:rPr>
        <w:t>6.567 straipsnis. Lizingo (finansinės nuomos) sutarties samprata</w:t>
      </w:r>
    </w:p>
    <w:bookmarkEnd w:id="1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5" w:name="straipsnis568"/>
      <w:r w:rsidRPr="00167731">
        <w:rPr>
          <w:rFonts w:ascii="Times New Roman" w:hAnsi="Times New Roman"/>
          <w:b/>
          <w:sz w:val="22"/>
          <w:lang w:val="lt-LT"/>
        </w:rPr>
        <w:t>6.568 straipsnis. Lizingo sutarties dalykas</w:t>
      </w:r>
    </w:p>
    <w:bookmarkEnd w:id="1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6" w:name="straipsnis569"/>
      <w:r w:rsidRPr="00167731">
        <w:rPr>
          <w:rFonts w:ascii="Times New Roman" w:hAnsi="Times New Roman"/>
          <w:b/>
          <w:sz w:val="22"/>
          <w:lang w:val="lt-LT"/>
        </w:rPr>
        <w:t>6.569 straipsnis. Lizingo davėjo pareiga pranešti apie lizingo sutartį</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70"/>
      <w:r w:rsidRPr="00167731">
        <w:rPr>
          <w:rFonts w:ascii="Times New Roman" w:hAnsi="Times New Roman"/>
          <w:b/>
          <w:sz w:val="22"/>
          <w:lang w:val="lt-LT"/>
        </w:rPr>
        <w:t>6.570 straipsnis. Lizingo dalyko perdavimas</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71"/>
      <w:r w:rsidRPr="00167731">
        <w:rPr>
          <w:rFonts w:ascii="Times New Roman" w:hAnsi="Times New Roman"/>
          <w:b/>
          <w:sz w:val="22"/>
          <w:lang w:val="lt-LT"/>
        </w:rPr>
        <w:t>6.571 straipsnis. Daikto atsitiktinio žuvimo ar sugedimo rizika</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2"/>
      <w:r w:rsidRPr="00167731">
        <w:rPr>
          <w:rFonts w:ascii="Times New Roman" w:hAnsi="Times New Roman"/>
          <w:b/>
          <w:sz w:val="22"/>
          <w:lang w:val="lt-LT"/>
        </w:rPr>
        <w:t>6.572 straipsnis. Lizingo sutarties įtaka tretiesiems asmenims</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0" w:name="straipsnis573"/>
      <w:r w:rsidRPr="00167731">
        <w:rPr>
          <w:rFonts w:ascii="Times New Roman" w:hAnsi="Times New Roman"/>
          <w:b/>
          <w:sz w:val="22"/>
          <w:lang w:val="lt-LT"/>
        </w:rPr>
        <w:t>6.573 straipsnis. Pardavėjo atsakomybė</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1" w:name="straipsnis574"/>
      <w:r w:rsidRPr="00167731">
        <w:rPr>
          <w:rFonts w:ascii="Times New Roman" w:hAnsi="Times New Roman"/>
          <w:b/>
          <w:sz w:val="22"/>
          <w:lang w:val="lt-LT"/>
        </w:rPr>
        <w:t>6.574 straipsnis. Lizingo sutarties nutraukimas</w:t>
      </w:r>
    </w:p>
    <w:bookmarkEnd w:id="1911"/>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2" w:name="skyrius103"/>
      <w:r w:rsidRPr="00167731">
        <w:rPr>
          <w:b/>
          <w:sz w:val="22"/>
        </w:rPr>
        <w:t>XXXI skyrius</w:t>
      </w:r>
    </w:p>
    <w:bookmarkEnd w:id="19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3" w:name="skirsnis109"/>
      <w:r w:rsidRPr="00167731">
        <w:rPr>
          <w:caps/>
          <w:sz w:val="22"/>
        </w:rPr>
        <w:t>Pirmasis skirsnis</w:t>
      </w:r>
    </w:p>
    <w:bookmarkEnd w:id="19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4" w:name="straipsnis575"/>
      <w:r w:rsidRPr="00167731">
        <w:rPr>
          <w:rFonts w:ascii="Times New Roman" w:hAnsi="Times New Roman"/>
          <w:b/>
          <w:sz w:val="22"/>
          <w:lang w:val="lt-LT"/>
        </w:rPr>
        <w:t>6.575 straipsnis. Taikymo sritis</w:t>
      </w:r>
    </w:p>
    <w:bookmarkEnd w:id="19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5" w:name="straipsnis576"/>
      <w:r w:rsidRPr="00167731">
        <w:rPr>
          <w:rFonts w:ascii="Times New Roman" w:hAnsi="Times New Roman"/>
          <w:b/>
          <w:sz w:val="22"/>
          <w:lang w:val="lt-LT"/>
        </w:rPr>
        <w:t>6.576 straipsnis. Gyvenamosios patalpos nuomos sutarties samprata</w:t>
      </w:r>
    </w:p>
    <w:bookmarkEnd w:id="1915"/>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6" w:name="straipsnis577"/>
      <w:r w:rsidRPr="00167731">
        <w:rPr>
          <w:rFonts w:ascii="Times New Roman" w:hAnsi="Times New Roman"/>
          <w:b/>
          <w:sz w:val="22"/>
          <w:lang w:val="lt-LT"/>
        </w:rPr>
        <w:t>6.577 straipsnis. Sutarties sudarymo pagrindai</w:t>
      </w:r>
    </w:p>
    <w:bookmarkEnd w:id="1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7" w:name="straipsnis578"/>
      <w:r w:rsidRPr="00167731">
        <w:rPr>
          <w:rFonts w:ascii="Times New Roman" w:hAnsi="Times New Roman"/>
          <w:b/>
          <w:sz w:val="22"/>
          <w:lang w:val="lt-LT"/>
        </w:rPr>
        <w:t>6.578 straipsnis. Sutarties šalys</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8" w:name="straipsnis579"/>
      <w:r w:rsidRPr="00167731">
        <w:rPr>
          <w:rFonts w:ascii="Times New Roman" w:hAnsi="Times New Roman"/>
          <w:b/>
          <w:sz w:val="22"/>
          <w:lang w:val="lt-LT"/>
        </w:rPr>
        <w:t>6.579 straipsnis. Sutarties forma</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80"/>
      <w:r w:rsidRPr="00167731">
        <w:rPr>
          <w:rFonts w:ascii="Times New Roman" w:hAnsi="Times New Roman"/>
          <w:b/>
          <w:sz w:val="22"/>
          <w:lang w:val="lt-LT"/>
        </w:rPr>
        <w:t>6.580 straipsnis. Sutarties turinys</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81"/>
      <w:r w:rsidRPr="00167731">
        <w:rPr>
          <w:rFonts w:ascii="Times New Roman" w:hAnsi="Times New Roman"/>
          <w:b/>
          <w:sz w:val="22"/>
          <w:lang w:val="lt-LT"/>
        </w:rPr>
        <w:t>6.581 straipsnis. Sutarties dalykas</w:t>
      </w:r>
    </w:p>
    <w:bookmarkEnd w:id="192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2"/>
      <w:r w:rsidRPr="00167731">
        <w:rPr>
          <w:rFonts w:ascii="Times New Roman" w:hAnsi="Times New Roman"/>
          <w:b/>
          <w:sz w:val="22"/>
          <w:lang w:val="lt-LT"/>
        </w:rPr>
        <w:t>6.582 straipsnis. Sutarties terminas</w:t>
      </w:r>
    </w:p>
    <w:bookmarkEnd w:id="1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3"/>
      <w:r w:rsidRPr="00167731">
        <w:rPr>
          <w:rFonts w:ascii="Times New Roman" w:hAnsi="Times New Roman"/>
          <w:b/>
          <w:sz w:val="22"/>
          <w:lang w:val="lt-LT"/>
        </w:rPr>
        <w:t>6.583 straipsnis. Gyvenamosios patalpos nuomos mokestis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4"/>
      <w:r w:rsidRPr="00167731">
        <w:rPr>
          <w:rFonts w:ascii="Times New Roman" w:hAnsi="Times New Roman"/>
          <w:b/>
          <w:sz w:val="22"/>
          <w:lang w:val="lt-LT"/>
        </w:rPr>
        <w:t>6.584 straipsnis. Mokestis už vandenį, energiją ir komunalines paslaugas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4" w:name="straipsnis585"/>
      <w:r w:rsidRPr="00167731">
        <w:rPr>
          <w:rFonts w:ascii="Times New Roman" w:hAnsi="Times New Roman"/>
          <w:b/>
          <w:sz w:val="22"/>
          <w:lang w:val="lt-LT"/>
        </w:rPr>
        <w:t>6.585 straipsnis. Gyvenamosios patalpos nuomos sutarties galiojimas pasikeitus gyvenamosios patalpos savininkui</w:t>
      </w:r>
    </w:p>
    <w:bookmarkEnd w:id="19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5" w:name="straipsnis586"/>
      <w:r w:rsidRPr="00167731">
        <w:rPr>
          <w:rFonts w:ascii="Times New Roman" w:hAnsi="Times New Roman"/>
          <w:b/>
          <w:sz w:val="22"/>
          <w:lang w:val="lt-LT"/>
        </w:rPr>
        <w:t>6.586 straipsnis. Sutarties pripažinimo negaliojančia pagrindai</w:t>
      </w:r>
    </w:p>
    <w:bookmarkEnd w:id="1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6" w:name="straipsnis587"/>
      <w:r w:rsidRPr="00167731">
        <w:rPr>
          <w:rFonts w:ascii="Times New Roman" w:hAnsi="Times New Roman"/>
          <w:b/>
          <w:sz w:val="22"/>
          <w:lang w:val="lt-LT"/>
        </w:rPr>
        <w:t>6.587 straipsnis. Gyvenamosios patalpos nuomotojo pareigos</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7" w:name="straipsnis588"/>
      <w:r w:rsidRPr="00167731">
        <w:rPr>
          <w:rFonts w:ascii="Times New Roman" w:hAnsi="Times New Roman"/>
          <w:b/>
          <w:sz w:val="22"/>
          <w:lang w:val="lt-LT"/>
        </w:rPr>
        <w:t>6.588 straipsnis. Nuomininko šeimos nariai</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8" w:name="straipsnis589"/>
      <w:r w:rsidRPr="00167731">
        <w:rPr>
          <w:rFonts w:ascii="Times New Roman" w:hAnsi="Times New Roman"/>
          <w:b/>
          <w:sz w:val="22"/>
          <w:lang w:val="lt-LT"/>
        </w:rPr>
        <w:t>6.589 straipsnis. Nuomininko šeimos narių teisės ir pareigos</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90"/>
      <w:r w:rsidRPr="00167731">
        <w:rPr>
          <w:rFonts w:ascii="Times New Roman" w:hAnsi="Times New Roman"/>
          <w:b/>
          <w:sz w:val="22"/>
          <w:lang w:val="lt-LT"/>
        </w:rPr>
        <w:t>6.590 straipsnis. Šeimos narių teisė apsigyventi nuomojamoje patalpoje</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0" w:name="straipsnis591"/>
      <w:r w:rsidRPr="00167731">
        <w:rPr>
          <w:rFonts w:ascii="Times New Roman" w:hAnsi="Times New Roman"/>
          <w:b/>
          <w:sz w:val="22"/>
          <w:lang w:val="lt-LT"/>
        </w:rPr>
        <w:t>6.591 straipsnis. Teisės naudotis valstybės ir savivaldybės gyvenamąja patalpa palikimas laikinai išvykusiesiems</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1"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2" w:name="straipsnis593"/>
      <w:r w:rsidRPr="00167731">
        <w:rPr>
          <w:rFonts w:ascii="Times New Roman" w:hAnsi="Times New Roman"/>
          <w:b/>
          <w:sz w:val="22"/>
          <w:lang w:val="lt-LT"/>
        </w:rPr>
        <w:t>6.593 straipsnis. Valstybės ar savivaldybės gyvenamosios patalpos rezervavimas</w:t>
      </w:r>
    </w:p>
    <w:bookmarkEnd w:id="19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3" w:name="straipsnis594"/>
      <w:r w:rsidRPr="00167731">
        <w:rPr>
          <w:rFonts w:ascii="Times New Roman" w:hAnsi="Times New Roman"/>
          <w:b/>
          <w:sz w:val="22"/>
          <w:lang w:val="lt-LT"/>
        </w:rPr>
        <w:t>6.594 straipsnis. Naudojimasis rezervuota valstybės ar savivaldybės gyvenamąja patalpa</w:t>
      </w:r>
    </w:p>
    <w:bookmarkEnd w:id="1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4" w:name="straipsnis595"/>
      <w:r w:rsidRPr="00167731">
        <w:rPr>
          <w:rFonts w:ascii="Times New Roman" w:hAnsi="Times New Roman"/>
          <w:b/>
          <w:sz w:val="22"/>
          <w:lang w:val="lt-LT"/>
        </w:rPr>
        <w:t>6.595 straipsnis. Gyvenamosios patalpos subnuoma</w:t>
      </w:r>
    </w:p>
    <w:bookmarkEnd w:id="1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5" w:name="straipsnis596"/>
      <w:r w:rsidRPr="00167731">
        <w:rPr>
          <w:rFonts w:ascii="Times New Roman" w:hAnsi="Times New Roman"/>
          <w:b/>
          <w:sz w:val="22"/>
          <w:lang w:val="lt-LT"/>
        </w:rPr>
        <w:t>6.596 straipsnis. Laikini gyventojai</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6" w:name="straipsnis597"/>
      <w:r w:rsidRPr="00167731">
        <w:rPr>
          <w:rFonts w:ascii="Times New Roman" w:hAnsi="Times New Roman"/>
          <w:b/>
          <w:sz w:val="22"/>
          <w:lang w:val="lt-LT"/>
        </w:rPr>
        <w:t>6.597 straipsnis. Subnuomininkų ir laikinų gyventojų iškeldinimas pasibaigus gyvenamosios patalpos nuomos sutarčiai</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7" w:name="straipsnis598"/>
      <w:r w:rsidRPr="00167731">
        <w:rPr>
          <w:rFonts w:ascii="Times New Roman" w:hAnsi="Times New Roman"/>
          <w:b/>
          <w:sz w:val="22"/>
          <w:lang w:val="lt-LT"/>
        </w:rPr>
        <w:t>6.598 straipsnis. Sutarties pakeitimas</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8" w:name="straipsnis599"/>
      <w:r w:rsidRPr="00167731">
        <w:rPr>
          <w:rFonts w:ascii="Times New Roman" w:hAnsi="Times New Roman"/>
          <w:b/>
          <w:sz w:val="22"/>
          <w:lang w:val="lt-LT"/>
        </w:rPr>
        <w:t>6.599 straipsnis. Sutarties pakeitimas padalijant butą</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9" w:name="straipsnis600"/>
      <w:r w:rsidRPr="00167731">
        <w:rPr>
          <w:rFonts w:ascii="Times New Roman" w:hAnsi="Times New Roman"/>
          <w:b/>
          <w:sz w:val="22"/>
          <w:lang w:val="lt-LT"/>
        </w:rPr>
        <w:t>6.600 straipsnis. Sutarties pakeitimas, kai viena gyvenamoji patalpa keičiama į kelias</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0" w:name="straipsnis601"/>
      <w:r w:rsidRPr="00167731">
        <w:rPr>
          <w:rFonts w:ascii="Times New Roman" w:hAnsi="Times New Roman"/>
          <w:b/>
          <w:sz w:val="22"/>
          <w:lang w:val="lt-LT"/>
        </w:rPr>
        <w:t>6.601 straipsnis. Sutarties pakeitimas nuomininkams susijungus į vieną šeimą</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1" w:name="straipsnis602"/>
      <w:r w:rsidRPr="00167731">
        <w:rPr>
          <w:rFonts w:ascii="Times New Roman" w:hAnsi="Times New Roman"/>
          <w:b/>
          <w:sz w:val="22"/>
          <w:lang w:val="lt-LT"/>
        </w:rPr>
        <w:t>6.602 straipsnis. Sutarties pakeitimas dėl kito šeimos nario pripažinimo nuomininku</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2" w:name="straipsnis603"/>
      <w:r w:rsidRPr="00167731">
        <w:rPr>
          <w:rFonts w:ascii="Times New Roman" w:hAnsi="Times New Roman"/>
          <w:b/>
          <w:sz w:val="22"/>
          <w:lang w:val="lt-LT"/>
        </w:rPr>
        <w:t>6.603 straipsnis. Sutarties pakeitimas perdavus patuštintą kambarį</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3" w:name="straipsnis604"/>
      <w:r w:rsidRPr="00167731">
        <w:rPr>
          <w:rFonts w:ascii="Times New Roman" w:hAnsi="Times New Roman"/>
          <w:b/>
          <w:sz w:val="22"/>
          <w:lang w:val="lt-LT"/>
        </w:rPr>
        <w:t>6.604 straipsnis. Gyvenamosios patalpos nuomos sutarties pakeitimas nuomininkui nutraukus darbo santykius</w:t>
      </w:r>
    </w:p>
    <w:bookmarkEnd w:id="19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4" w:name="straipsnis605"/>
      <w:r w:rsidRPr="00167731">
        <w:rPr>
          <w:rFonts w:ascii="Times New Roman" w:hAnsi="Times New Roman"/>
          <w:b/>
          <w:sz w:val="22"/>
          <w:lang w:val="lt-LT"/>
        </w:rPr>
        <w:t>6.605 straipsnis. Nuomininko teisė pertvarkyti ir perplanuoti gyvenamąją patalpą</w:t>
      </w:r>
    </w:p>
    <w:bookmarkEnd w:id="1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5"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6" w:name="straipsnis607"/>
      <w:r w:rsidRPr="00167731">
        <w:rPr>
          <w:rFonts w:ascii="Times New Roman" w:hAnsi="Times New Roman"/>
          <w:b/>
          <w:sz w:val="22"/>
          <w:lang w:val="lt-LT"/>
        </w:rPr>
        <w:t>6.607 straipsnis. Nuomininko pirmenybės teisė pratęsti nuomos sutartį</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7" w:name="straipsnis608"/>
      <w:r w:rsidRPr="00167731">
        <w:rPr>
          <w:rFonts w:ascii="Times New Roman" w:hAnsi="Times New Roman"/>
          <w:b/>
          <w:sz w:val="22"/>
          <w:lang w:val="lt-LT"/>
        </w:rPr>
        <w:t>6.608 straipsnis. Keitimasis gyvenamosiomis patalpomis</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48" w:name="skirsnis110"/>
      <w:r w:rsidRPr="00167731">
        <w:rPr>
          <w:rFonts w:ascii="Times New Roman" w:hAnsi="Times New Roman"/>
          <w:b/>
          <w:caps/>
          <w:sz w:val="22"/>
          <w:lang w:val="lt-LT"/>
        </w:rPr>
        <w:t>Antrasis skirsnis</w:t>
      </w:r>
    </w:p>
    <w:bookmarkEnd w:id="19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49" w:name="straipsnis609"/>
      <w:r w:rsidRPr="00167731">
        <w:rPr>
          <w:rFonts w:ascii="Times New Roman" w:hAnsi="Times New Roman"/>
          <w:b/>
          <w:sz w:val="22"/>
          <w:lang w:val="lt-LT"/>
        </w:rPr>
        <w:t>6.609 straipsnis. Nuomininko teisė nutraukti sutartį</w:t>
      </w:r>
    </w:p>
    <w:bookmarkEnd w:id="1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0" w:name="straipsnis610"/>
      <w:r w:rsidRPr="00167731">
        <w:rPr>
          <w:rFonts w:ascii="Times New Roman" w:hAnsi="Times New Roman"/>
          <w:b/>
          <w:sz w:val="22"/>
          <w:lang w:val="lt-LT"/>
        </w:rPr>
        <w:t>6.610 straipsnis. Sutarties nutraukimo ir asmenų iškeldinimo tvarka</w:t>
      </w:r>
    </w:p>
    <w:bookmarkEnd w:id="19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1" w:name="straipsnis611"/>
      <w:r w:rsidRPr="00167731">
        <w:rPr>
          <w:rFonts w:ascii="Times New Roman" w:hAnsi="Times New Roman"/>
          <w:b/>
          <w:sz w:val="22"/>
          <w:lang w:val="lt-LT"/>
        </w:rPr>
        <w:t>6.611 straipsnis. Sutarties nutraukimas nuomininkui pažeidus nuomos sutarties sąlygas</w:t>
      </w:r>
    </w:p>
    <w:bookmarkEnd w:id="1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2" w:name="straipsnis612"/>
      <w:r w:rsidRPr="00167731">
        <w:rPr>
          <w:rFonts w:ascii="Times New Roman" w:hAnsi="Times New Roman"/>
          <w:b/>
          <w:sz w:val="22"/>
          <w:lang w:val="lt-LT"/>
        </w:rPr>
        <w:t>6.612 straipsnis. Iškeldinimas iš savavališkai užimtų patalpų</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3" w:name="straipsnis613"/>
      <w:r w:rsidRPr="00167731">
        <w:rPr>
          <w:rFonts w:ascii="Times New Roman" w:hAnsi="Times New Roman"/>
          <w:b/>
          <w:sz w:val="22"/>
          <w:lang w:val="lt-LT"/>
        </w:rPr>
        <w:t>6.613 straipsnis. Gyvenamosios patalpos terminuotos nuomos sutarties pasibaigimo pasekmės</w:t>
      </w:r>
    </w:p>
    <w:bookmarkEnd w:id="19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4" w:name="straipsnis614"/>
      <w:r w:rsidRPr="00167731">
        <w:rPr>
          <w:rFonts w:ascii="Times New Roman" w:hAnsi="Times New Roman"/>
          <w:b/>
          <w:sz w:val="22"/>
          <w:lang w:val="lt-LT"/>
        </w:rPr>
        <w:t>6.614 straipsnis. Gyvenamosios patalpos neterminuotos nuomos sutarties nutraukimas</w:t>
      </w:r>
    </w:p>
    <w:bookmarkEnd w:id="1954"/>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5" w:name="straipsnis615"/>
      <w:r w:rsidRPr="00167731">
        <w:rPr>
          <w:rFonts w:ascii="Times New Roman" w:hAnsi="Times New Roman"/>
          <w:b/>
          <w:sz w:val="22"/>
          <w:lang w:val="lt-LT"/>
        </w:rPr>
        <w:t>6.615 straipsnis. Iškeldinimas iš gresiančių sugriūti gyvenamųjų namų, butų</w:t>
      </w:r>
    </w:p>
    <w:bookmarkEnd w:id="1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6"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7" w:name="straipsnis617"/>
      <w:r w:rsidRPr="00167731">
        <w:rPr>
          <w:rFonts w:ascii="Times New Roman" w:hAnsi="Times New Roman"/>
          <w:b/>
          <w:sz w:val="22"/>
          <w:lang w:val="lt-LT"/>
        </w:rPr>
        <w:t>6.617 straipsnis. Kitos tinkamai įrengtos gyvenamosios patalpos suteikimas iškeldinamiems asmenims</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58" w:name="skirsnis111"/>
      <w:r w:rsidRPr="00167731">
        <w:rPr>
          <w:rFonts w:ascii="Times New Roman" w:hAnsi="Times New Roman"/>
          <w:b/>
          <w:caps/>
          <w:sz w:val="22"/>
          <w:lang w:val="lt-LT"/>
        </w:rPr>
        <w:t>Trečiasis skirsnis</w:t>
      </w:r>
    </w:p>
    <w:bookmarkEnd w:id="19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9" w:name="straipsnis618"/>
      <w:r w:rsidRPr="00167731">
        <w:rPr>
          <w:rFonts w:ascii="Times New Roman" w:hAnsi="Times New Roman"/>
          <w:b/>
          <w:sz w:val="22"/>
          <w:lang w:val="lt-LT"/>
        </w:rPr>
        <w:t>6.618 straipsnis. Tarnybinių gyvenamųjų patalpų teisinis statusas</w:t>
      </w:r>
    </w:p>
    <w:bookmarkEnd w:id="1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0" w:name="straipsnis619"/>
      <w:r w:rsidRPr="00167731">
        <w:rPr>
          <w:rFonts w:ascii="Times New Roman" w:hAnsi="Times New Roman"/>
          <w:b/>
          <w:sz w:val="22"/>
          <w:lang w:val="lt-LT"/>
        </w:rPr>
        <w:t>6.619 straipsnis. Tarnybinių gyvenamųjų patalpų suteikimo ir jų naudojimo tvarka</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1" w:name="straipsnis620"/>
      <w:r w:rsidRPr="00167731">
        <w:rPr>
          <w:rFonts w:ascii="Times New Roman" w:hAnsi="Times New Roman"/>
          <w:b/>
          <w:sz w:val="22"/>
          <w:lang w:val="lt-LT"/>
        </w:rPr>
        <w:t>6.620 straipsnis. Iškeldinimas iš tarnybinių gyvenamųjų patalpų</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2"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3" w:name="straipsnis622"/>
      <w:r w:rsidRPr="00167731">
        <w:rPr>
          <w:rFonts w:ascii="Times New Roman" w:hAnsi="Times New Roman"/>
          <w:b/>
          <w:sz w:val="22"/>
          <w:lang w:val="lt-LT"/>
        </w:rPr>
        <w:t>6.622 straipsnis. Kitos gyvenamosios patalpos suteikimas iškeldinamiems fiziniams asmenims</w:t>
      </w:r>
    </w:p>
    <w:bookmarkEnd w:id="1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4" w:name="skirsnis112"/>
      <w:r w:rsidRPr="00167731">
        <w:rPr>
          <w:rFonts w:ascii="Times New Roman" w:hAnsi="Times New Roman"/>
          <w:b/>
          <w:caps/>
          <w:sz w:val="22"/>
          <w:lang w:val="lt-LT"/>
        </w:rPr>
        <w:t>Ketvirtasis skirsnis</w:t>
      </w:r>
    </w:p>
    <w:bookmarkEnd w:id="19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5" w:name="straipsnis623"/>
      <w:r w:rsidRPr="00167731">
        <w:rPr>
          <w:rFonts w:ascii="Times New Roman" w:hAnsi="Times New Roman"/>
          <w:b/>
          <w:sz w:val="22"/>
          <w:lang w:val="lt-LT"/>
        </w:rPr>
        <w:t>6.623 straipsnis. Bendrabučiai</w:t>
      </w:r>
    </w:p>
    <w:bookmarkEnd w:id="1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6" w:name="straipsnis624"/>
      <w:r w:rsidRPr="00167731">
        <w:rPr>
          <w:rFonts w:ascii="Times New Roman" w:hAnsi="Times New Roman"/>
          <w:b/>
          <w:sz w:val="22"/>
          <w:lang w:val="lt-LT"/>
        </w:rPr>
        <w:t>6.624 straipsnis. Draudimas subnuomoti bendrabučių patalpas</w:t>
      </w:r>
    </w:p>
    <w:bookmarkEnd w:id="19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7" w:name="straipsnis625"/>
      <w:r w:rsidRPr="00167731">
        <w:rPr>
          <w:rFonts w:ascii="Times New Roman" w:hAnsi="Times New Roman"/>
          <w:b/>
          <w:sz w:val="22"/>
          <w:lang w:val="lt-LT"/>
        </w:rPr>
        <w:t>6.625 straipsnis. Laikinas perkeldinimas</w:t>
      </w:r>
    </w:p>
    <w:bookmarkEnd w:id="1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68" w:name="skirsnis113"/>
      <w:r w:rsidRPr="00167731">
        <w:rPr>
          <w:rFonts w:ascii="Times New Roman" w:hAnsi="Times New Roman"/>
          <w:b/>
          <w:caps/>
          <w:sz w:val="22"/>
          <w:lang w:val="lt-LT"/>
        </w:rPr>
        <w:t>Penktasis skirsnis</w:t>
      </w:r>
    </w:p>
    <w:bookmarkEnd w:id="196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9" w:name="straipsnis626"/>
      <w:r w:rsidRPr="00167731">
        <w:rPr>
          <w:rFonts w:ascii="Times New Roman" w:hAnsi="Times New Roman"/>
          <w:b/>
          <w:sz w:val="22"/>
          <w:lang w:val="lt-LT"/>
        </w:rPr>
        <w:t>6.626 straipsnis. Viešbučiai</w:t>
      </w:r>
    </w:p>
    <w:bookmarkEnd w:id="1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7"/>
      <w:r w:rsidRPr="00167731">
        <w:rPr>
          <w:rFonts w:ascii="Times New Roman" w:hAnsi="Times New Roman"/>
          <w:b/>
          <w:sz w:val="22"/>
          <w:lang w:val="lt-LT"/>
        </w:rPr>
        <w:t>6.627 straipsnis. Nakvynės namai</w:t>
      </w:r>
    </w:p>
    <w:bookmarkEnd w:id="197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8"/>
      <w:r w:rsidRPr="00167731">
        <w:rPr>
          <w:rFonts w:ascii="Times New Roman" w:hAnsi="Times New Roman"/>
          <w:b/>
          <w:sz w:val="22"/>
          <w:lang w:val="lt-LT"/>
        </w:rPr>
        <w:t>6.628 straipsnis. Gyvenimas gydymo ir globos (rūpybos) institucijų patalpose</w:t>
      </w:r>
    </w:p>
    <w:bookmarkEnd w:id="1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2" w:name="skyrius104"/>
      <w:r w:rsidRPr="00167731">
        <w:rPr>
          <w:rFonts w:ascii="Times New Roman" w:hAnsi="Times New Roman"/>
          <w:b/>
          <w:caps/>
          <w:sz w:val="22"/>
          <w:lang w:val="lt-LT"/>
        </w:rPr>
        <w:t>XXXII skyrius</w:t>
      </w:r>
    </w:p>
    <w:bookmarkEnd w:id="197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3" w:name="straipsnis629"/>
      <w:r w:rsidRPr="00167731">
        <w:rPr>
          <w:rFonts w:ascii="Times New Roman" w:hAnsi="Times New Roman"/>
          <w:b/>
          <w:sz w:val="22"/>
          <w:lang w:val="lt-LT"/>
        </w:rPr>
        <w:t>6.629 straipsnis. Panaudos sutarties samprata</w:t>
      </w:r>
    </w:p>
    <w:bookmarkEnd w:id="1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4" w:name="straipsnis630"/>
      <w:r w:rsidRPr="00167731">
        <w:rPr>
          <w:rFonts w:ascii="Times New Roman" w:hAnsi="Times New Roman"/>
          <w:b/>
          <w:sz w:val="22"/>
          <w:lang w:val="lt-LT"/>
        </w:rPr>
        <w:t>6.630 straipsnis. Neatlygintinio naudojimosi daiktu sutarties sudarymo apribojimai</w:t>
      </w:r>
    </w:p>
    <w:bookmarkEnd w:id="19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5" w:name="straipsnis631"/>
      <w:r w:rsidRPr="00167731">
        <w:rPr>
          <w:rFonts w:ascii="Times New Roman" w:hAnsi="Times New Roman"/>
          <w:b/>
          <w:sz w:val="22"/>
          <w:lang w:val="lt-LT"/>
        </w:rPr>
        <w:t>6.631 straipsnis. Pažado perduoti daiktą neatlygintinai naudotis teisinės pasekmės</w:t>
      </w:r>
    </w:p>
    <w:bookmarkEnd w:id="19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6" w:name="straipsnis632"/>
      <w:r w:rsidRPr="00167731">
        <w:rPr>
          <w:rFonts w:ascii="Times New Roman" w:hAnsi="Times New Roman"/>
          <w:b/>
          <w:sz w:val="22"/>
          <w:lang w:val="lt-LT"/>
        </w:rPr>
        <w:t>6.632 straipsnis. Panaudos davėjas</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7" w:name="straipsnis633"/>
      <w:r w:rsidRPr="00167731">
        <w:rPr>
          <w:rFonts w:ascii="Times New Roman" w:hAnsi="Times New Roman"/>
          <w:b/>
          <w:sz w:val="22"/>
          <w:lang w:val="lt-LT"/>
        </w:rPr>
        <w:t>6.633 straipsnis. Daikto perdavimas neatlygintinai naudotis</w:t>
      </w:r>
    </w:p>
    <w:bookmarkEnd w:id="1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78" w:name="straipsnis634"/>
      <w:r w:rsidRPr="00167731">
        <w:rPr>
          <w:rFonts w:ascii="Times New Roman" w:hAnsi="Times New Roman"/>
          <w:b/>
          <w:sz w:val="22"/>
          <w:lang w:val="lt-LT"/>
        </w:rPr>
        <w:t>6.634 straipsnis. Panaudos davėjo atsakomybė už daikto trūkumus</w:t>
      </w:r>
    </w:p>
    <w:bookmarkEnd w:id="1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79" w:name="straipsnis635"/>
      <w:r w:rsidRPr="00167731">
        <w:rPr>
          <w:rFonts w:ascii="Times New Roman" w:hAnsi="Times New Roman"/>
          <w:b/>
          <w:sz w:val="22"/>
          <w:lang w:val="lt-LT"/>
        </w:rPr>
        <w:t xml:space="preserve">6.635 straipsnis. Trečiųjų asmenų teisės į daiktą, kuris perduotas naudotis neatlygintinai </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0" w:name="straipsnis636"/>
      <w:r w:rsidRPr="00167731">
        <w:rPr>
          <w:rFonts w:ascii="Times New Roman" w:hAnsi="Times New Roman"/>
          <w:b/>
          <w:sz w:val="22"/>
          <w:lang w:val="lt-LT"/>
        </w:rPr>
        <w:t>6.636 straipsnis. Panaudos gavėjo pareiga išlaikyti ir saugoti daiktą</w:t>
      </w:r>
    </w:p>
    <w:bookmarkEnd w:id="19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1" w:name="straipsnis637"/>
      <w:r w:rsidRPr="00167731">
        <w:rPr>
          <w:rFonts w:ascii="Times New Roman" w:hAnsi="Times New Roman"/>
          <w:b/>
          <w:sz w:val="22"/>
          <w:lang w:val="lt-LT"/>
        </w:rPr>
        <w:t>6.637 straipsnis. Panaudos gavėjo pareiga naudoti daiktą pagal paskirtį</w:t>
      </w:r>
    </w:p>
    <w:bookmarkEnd w:id="1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8"/>
      <w:r w:rsidRPr="00167731">
        <w:rPr>
          <w:rFonts w:ascii="Times New Roman" w:hAnsi="Times New Roman"/>
          <w:b/>
          <w:sz w:val="22"/>
          <w:lang w:val="lt-LT"/>
        </w:rPr>
        <w:t>6.638 straipsnis. Daikto atsitiktinio žuvimo ar sugedimo rizika</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9"/>
      <w:r w:rsidRPr="00167731">
        <w:rPr>
          <w:rFonts w:ascii="Times New Roman" w:hAnsi="Times New Roman"/>
          <w:b/>
          <w:sz w:val="22"/>
          <w:lang w:val="lt-LT"/>
        </w:rPr>
        <w:t>6.639 straipsnis. Atsakomybė už žalą, padarytą tretiesiems asmenims</w:t>
      </w:r>
    </w:p>
    <w:bookmarkEnd w:id="19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40"/>
      <w:r w:rsidRPr="00167731">
        <w:rPr>
          <w:rFonts w:ascii="Times New Roman" w:hAnsi="Times New Roman"/>
          <w:b/>
          <w:sz w:val="22"/>
          <w:lang w:val="lt-LT"/>
        </w:rPr>
        <w:t>6.640 straipsnis. Draudimas naudotis sulaikymo teise</w:t>
      </w:r>
    </w:p>
    <w:bookmarkEnd w:id="1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5" w:name="straipsnis641"/>
      <w:r w:rsidRPr="00167731">
        <w:rPr>
          <w:rFonts w:ascii="Times New Roman" w:hAnsi="Times New Roman"/>
          <w:b/>
          <w:sz w:val="22"/>
          <w:lang w:val="lt-LT"/>
        </w:rPr>
        <w:t>6.641 straipsnis. Daikto neatlygintinio naudojimo sutarties nutraukimas prieš terminą</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6" w:name="straipsnis642"/>
      <w:r w:rsidRPr="00167731">
        <w:rPr>
          <w:rFonts w:ascii="Times New Roman" w:hAnsi="Times New Roman"/>
          <w:b/>
          <w:sz w:val="22"/>
          <w:lang w:val="lt-LT"/>
        </w:rPr>
        <w:t>6.642 straipsnis. Teisė atsisakyti daikto neatlygintinio naudojimo sutarties</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7" w:name="straipsnis643"/>
      <w:r w:rsidRPr="00167731">
        <w:rPr>
          <w:rFonts w:ascii="Times New Roman" w:hAnsi="Times New Roman"/>
          <w:b/>
          <w:sz w:val="22"/>
          <w:lang w:val="lt-LT"/>
        </w:rPr>
        <w:t>6.643 straipsnis. Šalių pasikeitimas daikto neatlygintinio naudojimo sutartyje</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88" w:name="skyrius105"/>
      <w:r w:rsidRPr="00167731">
        <w:rPr>
          <w:rFonts w:ascii="Times New Roman" w:hAnsi="Times New Roman"/>
          <w:b/>
          <w:caps/>
          <w:sz w:val="22"/>
          <w:lang w:val="lt-LT"/>
        </w:rPr>
        <w:t>XXXIII skyrius</w:t>
      </w:r>
    </w:p>
    <w:bookmarkEnd w:id="198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89" w:name="skirsnis114"/>
      <w:r w:rsidRPr="00167731">
        <w:rPr>
          <w:rFonts w:ascii="Times New Roman" w:hAnsi="Times New Roman"/>
          <w:b/>
          <w:caps/>
          <w:sz w:val="22"/>
          <w:lang w:val="lt-LT"/>
        </w:rPr>
        <w:t>Pirmasis skirsnis</w:t>
      </w:r>
    </w:p>
    <w:bookmarkEnd w:id="19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0" w:name="straipsnis644"/>
      <w:r w:rsidRPr="00167731">
        <w:rPr>
          <w:rFonts w:ascii="Times New Roman" w:hAnsi="Times New Roman"/>
          <w:b/>
          <w:sz w:val="22"/>
          <w:lang w:val="lt-LT"/>
        </w:rPr>
        <w:t>6.644 straipsnis. Rangos sutarties samprata</w:t>
      </w:r>
    </w:p>
    <w:bookmarkEnd w:id="1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1" w:name="straipsnis645"/>
      <w:r w:rsidRPr="00167731">
        <w:rPr>
          <w:rFonts w:ascii="Times New Roman" w:hAnsi="Times New Roman"/>
          <w:b/>
          <w:sz w:val="22"/>
          <w:lang w:val="lt-LT"/>
        </w:rPr>
        <w:t>6.645 straipsnis. Rangos sutarties dalykas</w:t>
      </w:r>
    </w:p>
    <w:bookmarkEnd w:id="1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6"/>
      <w:r w:rsidRPr="00167731">
        <w:rPr>
          <w:rFonts w:ascii="Times New Roman" w:hAnsi="Times New Roman"/>
          <w:b/>
          <w:sz w:val="22"/>
          <w:lang w:val="lt-LT"/>
        </w:rPr>
        <w:t>6.646 straipsnis. Leidimai (licencijos) atskirų rūšių darbams</w:t>
      </w:r>
    </w:p>
    <w:bookmarkEnd w:id="19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7"/>
      <w:r w:rsidRPr="00167731">
        <w:rPr>
          <w:rFonts w:ascii="Times New Roman" w:hAnsi="Times New Roman"/>
          <w:b/>
          <w:sz w:val="22"/>
          <w:lang w:val="lt-LT"/>
        </w:rPr>
        <w:t>6.647 straipsnis. Darbo atlikimas iš rangovo medžiagos ir jo priemonėmis</w:t>
      </w:r>
    </w:p>
    <w:bookmarkEnd w:id="1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8"/>
      <w:r w:rsidRPr="00167731">
        <w:rPr>
          <w:rFonts w:ascii="Times New Roman" w:hAnsi="Times New Roman"/>
          <w:b/>
          <w:sz w:val="22"/>
          <w:lang w:val="lt-LT"/>
        </w:rPr>
        <w:t>6.648 straipsnis. Darbo atlikimas iš užsakovo medžiagos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9"/>
      <w:r w:rsidRPr="00167731">
        <w:rPr>
          <w:rFonts w:ascii="Times New Roman" w:hAnsi="Times New Roman"/>
          <w:b/>
          <w:sz w:val="22"/>
          <w:lang w:val="lt-LT"/>
        </w:rPr>
        <w:t>6.649 straipsnis. Rizikos paskirstymas šalims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50"/>
      <w:r w:rsidRPr="00167731">
        <w:rPr>
          <w:rFonts w:ascii="Times New Roman" w:hAnsi="Times New Roman"/>
          <w:b/>
          <w:sz w:val="22"/>
          <w:lang w:val="lt-LT"/>
        </w:rPr>
        <w:t>6.650 straipsnis. Generalinis rangovas ir subrangovas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51"/>
      <w:r w:rsidRPr="00167731">
        <w:rPr>
          <w:rFonts w:ascii="Times New Roman" w:hAnsi="Times New Roman"/>
          <w:b/>
          <w:sz w:val="22"/>
          <w:lang w:val="lt-LT"/>
        </w:rPr>
        <w:t>6.651 straipsnis. Rangos sutarties ypatumai, kai darbus atlieka keli asmenys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2"/>
      <w:r w:rsidRPr="00167731">
        <w:rPr>
          <w:rFonts w:ascii="Times New Roman" w:hAnsi="Times New Roman"/>
          <w:b/>
          <w:sz w:val="22"/>
          <w:lang w:val="lt-LT"/>
        </w:rPr>
        <w:t>6.652 straipsnis. Darbų atlikimo terminai</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3"/>
      <w:r w:rsidRPr="00167731">
        <w:rPr>
          <w:rFonts w:ascii="Times New Roman" w:hAnsi="Times New Roman"/>
          <w:b/>
          <w:sz w:val="22"/>
          <w:lang w:val="lt-LT"/>
        </w:rPr>
        <w:t>6.653 straipsnis. Darbų kaina</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4"/>
      <w:r w:rsidRPr="00167731">
        <w:rPr>
          <w:rFonts w:ascii="Times New Roman" w:hAnsi="Times New Roman"/>
          <w:b/>
          <w:sz w:val="22"/>
          <w:lang w:val="lt-LT"/>
        </w:rPr>
        <w:t>6.654 straipsnis. Rangovo ekonomija</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5"/>
      <w:r w:rsidRPr="00167731">
        <w:rPr>
          <w:rFonts w:ascii="Times New Roman" w:hAnsi="Times New Roman"/>
          <w:b/>
          <w:sz w:val="22"/>
          <w:lang w:val="lt-LT"/>
        </w:rPr>
        <w:t>6.655 straipsnis. Darbų apmokėjimo tvarka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6"/>
      <w:r w:rsidRPr="00167731">
        <w:rPr>
          <w:rFonts w:ascii="Times New Roman" w:hAnsi="Times New Roman"/>
          <w:b/>
          <w:sz w:val="22"/>
          <w:lang w:val="lt-LT"/>
        </w:rPr>
        <w:t>6.656 straipsnis. Rangovo teisė išieškoti jam priklausantį atlyginimą</w:t>
      </w:r>
    </w:p>
    <w:bookmarkEnd w:id="20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3" w:name="straipsnis657"/>
      <w:r w:rsidRPr="00167731">
        <w:rPr>
          <w:rFonts w:ascii="Times New Roman" w:hAnsi="Times New Roman"/>
          <w:b/>
          <w:sz w:val="22"/>
          <w:lang w:val="lt-LT"/>
        </w:rPr>
        <w:t>6.657 straipsnis. Rangovo atsakomybė už užsakovo perduoto turto neišsaugojimą</w:t>
      </w:r>
    </w:p>
    <w:bookmarkEnd w:id="2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4" w:name="straipsnis658"/>
      <w:r w:rsidRPr="00167731">
        <w:rPr>
          <w:rFonts w:ascii="Times New Roman" w:hAnsi="Times New Roman"/>
          <w:b/>
          <w:sz w:val="22"/>
          <w:lang w:val="lt-LT"/>
        </w:rPr>
        <w:t>6.658 straipsnis. Užsakovo teisės darbo atlikimo metu</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9"/>
      <w:r w:rsidRPr="00167731">
        <w:rPr>
          <w:rFonts w:ascii="Times New Roman" w:hAnsi="Times New Roman"/>
          <w:b/>
          <w:sz w:val="22"/>
          <w:lang w:val="lt-LT"/>
        </w:rPr>
        <w:t>6.659 straipsnis. Aplinkybės, apie kurias rangovas privalo įspėti užsakovą</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60"/>
      <w:r w:rsidRPr="00167731">
        <w:rPr>
          <w:rFonts w:ascii="Times New Roman" w:hAnsi="Times New Roman"/>
          <w:b/>
          <w:sz w:val="22"/>
          <w:lang w:val="lt-LT"/>
        </w:rPr>
        <w:t>6.660 straipsnis. Užsakovo pagalba</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7" w:name="straipsnis661"/>
      <w:r w:rsidRPr="00167731">
        <w:rPr>
          <w:rFonts w:ascii="Times New Roman" w:hAnsi="Times New Roman"/>
          <w:b/>
          <w:sz w:val="22"/>
          <w:lang w:val="lt-LT"/>
        </w:rPr>
        <w:t>6.661 straipsnis. Priešpriešinių užsakovo pareigų neįvykdymo teisinės pasekmės</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8" w:name="straipsnis662"/>
      <w:r w:rsidRPr="00167731">
        <w:rPr>
          <w:rFonts w:ascii="Times New Roman" w:hAnsi="Times New Roman"/>
          <w:b/>
          <w:sz w:val="22"/>
          <w:lang w:val="lt-LT"/>
        </w:rPr>
        <w:t>6.662 straipsnis. Atliktų darbų priėmimas</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3"/>
      <w:r w:rsidRPr="00167731">
        <w:rPr>
          <w:rFonts w:ascii="Times New Roman" w:hAnsi="Times New Roman"/>
          <w:b/>
          <w:sz w:val="22"/>
          <w:lang w:val="lt-LT"/>
        </w:rPr>
        <w:t>6.663 straipsnis. Darbų kokybė</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4"/>
      <w:r w:rsidRPr="00167731">
        <w:rPr>
          <w:rFonts w:ascii="Times New Roman" w:hAnsi="Times New Roman"/>
          <w:b/>
          <w:sz w:val="22"/>
          <w:lang w:val="lt-LT"/>
        </w:rPr>
        <w:t>6.664 straipsnis. Darbų kokybės garantija</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5"/>
      <w:r w:rsidRPr="00167731">
        <w:rPr>
          <w:rFonts w:ascii="Times New Roman" w:hAnsi="Times New Roman"/>
          <w:b/>
          <w:sz w:val="22"/>
          <w:lang w:val="lt-LT"/>
        </w:rPr>
        <w:t>6.665 straipsnis. Rangovo atsakomybė už netinkamos kokybės darbą</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6"/>
      <w:r w:rsidRPr="00167731">
        <w:rPr>
          <w:rFonts w:ascii="Times New Roman" w:hAnsi="Times New Roman"/>
          <w:b/>
          <w:sz w:val="22"/>
          <w:lang w:val="lt-LT"/>
        </w:rPr>
        <w:t>6.666 straipsnis. Terminas darbų trūkumams nustatyti</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3" w:name="straipsnis667"/>
      <w:r w:rsidRPr="00167731">
        <w:rPr>
          <w:rFonts w:ascii="Times New Roman" w:hAnsi="Times New Roman"/>
          <w:b/>
          <w:sz w:val="22"/>
          <w:lang w:val="lt-LT"/>
        </w:rPr>
        <w:t>6.667 straipsnis. Senaties terminas</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4" w:name="straipsnis668"/>
      <w:r w:rsidRPr="00167731">
        <w:rPr>
          <w:rFonts w:ascii="Times New Roman" w:hAnsi="Times New Roman"/>
          <w:b/>
          <w:sz w:val="22"/>
          <w:lang w:val="lt-LT"/>
        </w:rPr>
        <w:t>6.668 straipsnis. Rangovo pareiga perduoti užsakovui informaciją</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5" w:name="straipsnis669"/>
      <w:r w:rsidRPr="00167731">
        <w:rPr>
          <w:rFonts w:ascii="Times New Roman" w:hAnsi="Times New Roman"/>
          <w:b/>
          <w:sz w:val="22"/>
          <w:lang w:val="lt-LT"/>
        </w:rPr>
        <w:t>6.669 straipsnis. Šalių konfidencialumo pareiga</w:t>
      </w:r>
    </w:p>
    <w:bookmarkEnd w:id="20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6" w:name="straipsnis670"/>
      <w:r w:rsidRPr="00167731">
        <w:rPr>
          <w:rFonts w:ascii="Times New Roman" w:hAnsi="Times New Roman"/>
          <w:b/>
          <w:sz w:val="22"/>
          <w:lang w:val="lt-LT"/>
        </w:rPr>
        <w:t>6.670 straipsnis. Turto grąžinimas užsakovui</w:t>
      </w:r>
    </w:p>
    <w:bookmarkEnd w:id="2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7" w:name="straipsnis671"/>
      <w:r w:rsidRPr="00167731">
        <w:rPr>
          <w:rFonts w:ascii="Times New Roman" w:hAnsi="Times New Roman"/>
          <w:b/>
          <w:sz w:val="22"/>
          <w:lang w:val="lt-LT"/>
        </w:rPr>
        <w:t>6.671 straipsnis. Rangos sutarties nutraukimo iki darbų rezultato perdavimo ir priėmimo teisinės pasekmės</w:t>
      </w:r>
    </w:p>
    <w:bookmarkEnd w:id="20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18" w:name="skirsnis115"/>
      <w:r w:rsidRPr="00167731">
        <w:rPr>
          <w:caps/>
          <w:sz w:val="22"/>
        </w:rPr>
        <w:t>Antrasis skirsnis</w:t>
      </w:r>
    </w:p>
    <w:bookmarkEnd w:id="20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9" w:name="straipsnis672"/>
      <w:r w:rsidRPr="00167731">
        <w:rPr>
          <w:rFonts w:ascii="Times New Roman" w:hAnsi="Times New Roman"/>
          <w:b/>
          <w:sz w:val="22"/>
          <w:lang w:val="lt-LT"/>
        </w:rPr>
        <w:t>6.672 straipsnis. Vartojimo rangos sutarties samprata</w:t>
      </w:r>
    </w:p>
    <w:bookmarkEnd w:id="20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0" w:name="straipsnis673"/>
      <w:r w:rsidRPr="00167731">
        <w:rPr>
          <w:rFonts w:ascii="Times New Roman" w:hAnsi="Times New Roman"/>
          <w:b/>
          <w:sz w:val="22"/>
          <w:lang w:val="lt-LT"/>
        </w:rPr>
        <w:t>6.673 straipsnis. Užsakovo garantijos</w:t>
      </w:r>
    </w:p>
    <w:bookmarkEnd w:id="20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1" w:name="straipsnis674"/>
      <w:r w:rsidRPr="00167731">
        <w:rPr>
          <w:rFonts w:ascii="Times New Roman" w:hAnsi="Times New Roman"/>
          <w:b/>
          <w:sz w:val="22"/>
          <w:lang w:val="lt-LT"/>
        </w:rPr>
        <w:t>6.674 straipsnis. Informacijos apie siūlomą darbą suteikimas užsakovui</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5"/>
      <w:r w:rsidRPr="00167731">
        <w:rPr>
          <w:rFonts w:ascii="Times New Roman" w:hAnsi="Times New Roman"/>
          <w:b/>
          <w:sz w:val="22"/>
          <w:lang w:val="lt-LT"/>
        </w:rPr>
        <w:t>6.675 straipsnis. Darbų atlikimas iš rangovo medžiagos</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3" w:name="straipsnis676"/>
      <w:r w:rsidRPr="00167731">
        <w:rPr>
          <w:rFonts w:ascii="Times New Roman" w:hAnsi="Times New Roman"/>
          <w:b/>
          <w:sz w:val="22"/>
          <w:lang w:val="lt-LT"/>
        </w:rPr>
        <w:t>6.676 straipsnis. Darbų kaina ir apmokėjimas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4" w:name="straipsnis677"/>
      <w:r w:rsidRPr="00167731">
        <w:rPr>
          <w:rFonts w:ascii="Times New Roman" w:hAnsi="Times New Roman"/>
          <w:b/>
          <w:sz w:val="22"/>
          <w:lang w:val="lt-LT"/>
        </w:rPr>
        <w:t>6.677 straipsnis. Rangovo pareiga įspėti užsakovą apie darbų rezultato naudojimo sąlygas</w:t>
      </w:r>
    </w:p>
    <w:bookmarkEnd w:id="2024"/>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5" w:name="straipsnis678"/>
      <w:r w:rsidRPr="00167731">
        <w:rPr>
          <w:rFonts w:ascii="Times New Roman" w:hAnsi="Times New Roman"/>
          <w:b/>
          <w:sz w:val="22"/>
          <w:lang w:val="lt-LT"/>
        </w:rPr>
        <w:t>6.678 straipsnis. Darbų trūkumų nustatymo teisinės pasekmės</w:t>
      </w:r>
    </w:p>
    <w:bookmarkEnd w:id="2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6" w:name="straipsnis679"/>
      <w:r w:rsidRPr="00167731">
        <w:rPr>
          <w:rFonts w:ascii="Times New Roman" w:hAnsi="Times New Roman"/>
          <w:b/>
          <w:sz w:val="22"/>
          <w:lang w:val="lt-LT"/>
        </w:rPr>
        <w:t>6.679 straipsnis. Užsakovo neatvykimo atsiimti darbų rezultato teisinės pasekmės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7" w:name="straipsnis680"/>
      <w:r w:rsidRPr="00167731">
        <w:rPr>
          <w:rFonts w:ascii="Times New Roman" w:hAnsi="Times New Roman"/>
          <w:b/>
          <w:sz w:val="22"/>
          <w:lang w:val="lt-LT"/>
        </w:rPr>
        <w:t>6.680 straipsnis. Užsakovo teisės, kai rangovas neatlieka ar netinkamai atlieka sutartyje numatytą darbą</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8" w:name="skirsnis116"/>
      <w:r w:rsidRPr="00167731">
        <w:rPr>
          <w:caps/>
          <w:sz w:val="22"/>
        </w:rPr>
        <w:t>Trečiasis skirsnis</w:t>
      </w:r>
    </w:p>
    <w:bookmarkEnd w:id="20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9" w:name="straipsnis681"/>
      <w:r w:rsidRPr="00167731">
        <w:rPr>
          <w:rFonts w:ascii="Times New Roman" w:hAnsi="Times New Roman"/>
          <w:b/>
          <w:sz w:val="22"/>
          <w:lang w:val="lt-LT"/>
        </w:rPr>
        <w:t>6.681 straipsnis. Statybos rangos sutarties samprata</w:t>
      </w:r>
    </w:p>
    <w:bookmarkEnd w:id="20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0" w:name="straipsnis682"/>
      <w:r w:rsidRPr="00167731">
        <w:rPr>
          <w:rFonts w:ascii="Times New Roman" w:hAnsi="Times New Roman"/>
          <w:b/>
          <w:sz w:val="22"/>
          <w:lang w:val="lt-LT"/>
        </w:rPr>
        <w:t>6.682 straipsnis. Rizikos paskirstymas šalims</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1" w:name="straipsnis683"/>
      <w:r w:rsidRPr="00167731">
        <w:rPr>
          <w:rFonts w:ascii="Times New Roman" w:hAnsi="Times New Roman"/>
          <w:b/>
          <w:sz w:val="22"/>
          <w:lang w:val="lt-LT"/>
        </w:rPr>
        <w:t>6.683 straipsnis. Statybos objekto draudimas</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2" w:name="straipsnis684"/>
      <w:r w:rsidRPr="00167731">
        <w:rPr>
          <w:rFonts w:ascii="Times New Roman" w:hAnsi="Times New Roman"/>
          <w:b/>
          <w:sz w:val="22"/>
          <w:lang w:val="lt-LT"/>
        </w:rPr>
        <w:t>6.684 straipsnis. Normatyviniai statybos dokumentai ir sąmata</w:t>
      </w:r>
    </w:p>
    <w:bookmarkEnd w:id="2032"/>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3" w:name="straipsnis685"/>
      <w:r w:rsidRPr="00167731">
        <w:rPr>
          <w:rFonts w:ascii="Times New Roman" w:hAnsi="Times New Roman"/>
          <w:b/>
          <w:sz w:val="22"/>
          <w:lang w:val="lt-LT"/>
        </w:rPr>
        <w:t>6.685 straipsnis. Sutarties dokumentų pakeitimas</w:t>
      </w:r>
    </w:p>
    <w:bookmarkEnd w:id="20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4" w:name="straipsnis686"/>
      <w:r w:rsidRPr="00167731">
        <w:rPr>
          <w:rFonts w:ascii="Times New Roman" w:hAnsi="Times New Roman"/>
          <w:b/>
          <w:sz w:val="22"/>
          <w:lang w:val="lt-LT"/>
        </w:rPr>
        <w:t>6.686 straipsnis. Statybos aprūpinimas medžiagomis ir įrengimais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5" w:name="straipsnis687"/>
      <w:r w:rsidRPr="00167731">
        <w:rPr>
          <w:rFonts w:ascii="Times New Roman" w:hAnsi="Times New Roman"/>
          <w:b/>
          <w:sz w:val="22"/>
          <w:lang w:val="lt-LT"/>
        </w:rPr>
        <w:t>6.687 straipsnis. Darbų apmokėjimas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6" w:name="straipsnis688"/>
      <w:r w:rsidRPr="00167731">
        <w:rPr>
          <w:rFonts w:ascii="Times New Roman" w:hAnsi="Times New Roman"/>
          <w:b/>
          <w:sz w:val="22"/>
          <w:lang w:val="lt-LT"/>
        </w:rPr>
        <w:t>6.688 straipsnis. Kitos užsakovo pareigos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7" w:name="straipsnis689"/>
      <w:r w:rsidRPr="00167731">
        <w:rPr>
          <w:rFonts w:ascii="Times New Roman" w:hAnsi="Times New Roman"/>
          <w:b/>
          <w:sz w:val="22"/>
          <w:lang w:val="lt-LT"/>
        </w:rPr>
        <w:t>6.689 straipsnis. Užsakovo teisė kontroliuoti ir prižiūrėti statybos darbus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38"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38"/>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39" w:name="straipsnis691"/>
      <w:r w:rsidRPr="00167731">
        <w:rPr>
          <w:rFonts w:ascii="Times New Roman" w:hAnsi="Times New Roman"/>
          <w:b/>
          <w:sz w:val="22"/>
          <w:lang w:val="lt-LT"/>
        </w:rPr>
        <w:t>6.691 straipsnis. Statybos rangos sutarties šalių bendradarbiavimas</w:t>
      </w:r>
    </w:p>
    <w:bookmarkEnd w:id="20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0" w:name="straipsnis692"/>
      <w:r w:rsidRPr="00167731">
        <w:rPr>
          <w:rFonts w:ascii="Times New Roman" w:hAnsi="Times New Roman"/>
          <w:b/>
          <w:sz w:val="22"/>
          <w:lang w:val="lt-LT"/>
        </w:rPr>
        <w:t>6.692 straipsnis. Rangovo pareigos, susijusios su aplinkos apsaugos ir darbų saugumo užtikrinimu</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1" w:name="straipsnis693"/>
      <w:r w:rsidRPr="00167731">
        <w:rPr>
          <w:rFonts w:ascii="Times New Roman" w:hAnsi="Times New Roman"/>
          <w:b/>
          <w:sz w:val="22"/>
          <w:lang w:val="lt-LT"/>
        </w:rPr>
        <w:t>6.693 straipsnis. Statybos konservavimo teisinės pasekmės</w:t>
      </w:r>
    </w:p>
    <w:bookmarkEnd w:id="2041"/>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2" w:name="straipsnis694"/>
      <w:r w:rsidRPr="00167731">
        <w:rPr>
          <w:rFonts w:ascii="Times New Roman" w:hAnsi="Times New Roman"/>
          <w:b/>
          <w:sz w:val="22"/>
          <w:lang w:val="lt-LT"/>
        </w:rPr>
        <w:t>6.694 straipsnis. Darbų perdavimas ir priėmimas</w:t>
      </w:r>
    </w:p>
    <w:bookmarkEnd w:id="20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3" w:name="straipsnis695"/>
      <w:r w:rsidRPr="00167731">
        <w:rPr>
          <w:rFonts w:ascii="Times New Roman" w:hAnsi="Times New Roman"/>
          <w:b/>
          <w:sz w:val="22"/>
          <w:lang w:val="lt-LT"/>
        </w:rPr>
        <w:t>6.695 straipsnis. Rangovo atsakomybė už darbų kokybę</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4" w:name="straipsnis696"/>
      <w:r w:rsidRPr="00167731">
        <w:rPr>
          <w:rFonts w:ascii="Times New Roman" w:hAnsi="Times New Roman"/>
          <w:b/>
          <w:sz w:val="22"/>
          <w:lang w:val="lt-LT"/>
        </w:rPr>
        <w:t>6.696 straipsnis. Atsakomybė už statinio sugriuvimą</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5" w:name="straipsnis697"/>
      <w:r w:rsidRPr="00167731">
        <w:rPr>
          <w:rFonts w:ascii="Times New Roman" w:hAnsi="Times New Roman"/>
          <w:b/>
          <w:sz w:val="22"/>
          <w:lang w:val="lt-LT"/>
        </w:rPr>
        <w:t>6.697 straipsnis. Darbų kokybės garantija</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6" w:name="straipsnis698"/>
      <w:r w:rsidRPr="00167731">
        <w:rPr>
          <w:rFonts w:ascii="Times New Roman" w:hAnsi="Times New Roman"/>
          <w:b/>
          <w:sz w:val="22"/>
          <w:lang w:val="lt-LT"/>
        </w:rPr>
        <w:t>6.698 straipsnis. Garantiniai terminai</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9"/>
      <w:r w:rsidRPr="00167731">
        <w:rPr>
          <w:rFonts w:ascii="Times New Roman" w:hAnsi="Times New Roman"/>
          <w:b/>
          <w:sz w:val="22"/>
          <w:lang w:val="lt-LT"/>
        </w:rPr>
        <w:t>6.699 straipsnis. Darbų trūkumų pašalinimas užsakovo lėšomis</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48" w:name="skirsnis117"/>
      <w:r w:rsidRPr="00167731">
        <w:rPr>
          <w:rFonts w:ascii="Times New Roman" w:hAnsi="Times New Roman"/>
          <w:b/>
          <w:caps/>
          <w:sz w:val="22"/>
          <w:lang w:val="lt-LT"/>
        </w:rPr>
        <w:t>Ketvirtasis skirsnis</w:t>
      </w:r>
    </w:p>
    <w:bookmarkEnd w:id="204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9" w:name="straipsnis700"/>
      <w:r w:rsidRPr="00167731">
        <w:rPr>
          <w:rFonts w:ascii="Times New Roman" w:hAnsi="Times New Roman"/>
          <w:b/>
          <w:sz w:val="22"/>
          <w:lang w:val="lt-LT"/>
        </w:rPr>
        <w:t>6.700 straipsnis. Projektavimo ir tyrinėjimo darbų rangos sutarties samprata</w:t>
      </w:r>
    </w:p>
    <w:bookmarkEnd w:id="2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0" w:name="straipsnis701"/>
      <w:r w:rsidRPr="00167731">
        <w:rPr>
          <w:rFonts w:ascii="Times New Roman" w:hAnsi="Times New Roman"/>
          <w:b/>
          <w:sz w:val="22"/>
          <w:lang w:val="lt-LT"/>
        </w:rPr>
        <w:t>6.701 straipsnis. Projektavimo ir tyrinėjimo darbų užduotis</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1" w:name="straipsnis702"/>
      <w:r w:rsidRPr="00167731">
        <w:rPr>
          <w:rFonts w:ascii="Times New Roman" w:hAnsi="Times New Roman"/>
          <w:b/>
          <w:sz w:val="22"/>
          <w:lang w:val="lt-LT"/>
        </w:rPr>
        <w:t>6.702 straipsnis. Rangovo pareigos</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3"/>
      <w:r w:rsidRPr="00167731">
        <w:rPr>
          <w:rFonts w:ascii="Times New Roman" w:hAnsi="Times New Roman"/>
          <w:b/>
          <w:sz w:val="22"/>
          <w:lang w:val="lt-LT"/>
        </w:rPr>
        <w:t>6.703 straipsnis. Rangovo atsakomybė už darbų kokybę</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3" w:name="straipsnis704"/>
      <w:r w:rsidRPr="00167731">
        <w:rPr>
          <w:rFonts w:ascii="Times New Roman" w:hAnsi="Times New Roman"/>
          <w:b/>
          <w:sz w:val="22"/>
          <w:lang w:val="lt-LT"/>
        </w:rPr>
        <w:t>6.704 straipsnis. Užsakovo pareigos</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4" w:name="skirsnis118"/>
      <w:r w:rsidRPr="00167731">
        <w:rPr>
          <w:rFonts w:ascii="Times New Roman" w:hAnsi="Times New Roman"/>
          <w:b/>
          <w:caps/>
          <w:sz w:val="22"/>
          <w:lang w:val="lt-LT"/>
        </w:rPr>
        <w:t>Penktasis skirsnis</w:t>
      </w:r>
    </w:p>
    <w:bookmarkEnd w:id="20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5" w:name="straipsnis705"/>
      <w:r w:rsidRPr="00167731">
        <w:rPr>
          <w:rFonts w:ascii="Times New Roman" w:hAnsi="Times New Roman"/>
          <w:b/>
          <w:sz w:val="22"/>
          <w:lang w:val="lt-LT"/>
        </w:rPr>
        <w:t>6.705 straipsnis. Statybos ir projektavimo darbų atlikimas valstybės ar savivaldybių reikmėms</w:t>
      </w:r>
    </w:p>
    <w:bookmarkEnd w:id="20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6" w:name="straipsnis706"/>
      <w:r w:rsidRPr="00167731">
        <w:rPr>
          <w:rFonts w:ascii="Times New Roman" w:hAnsi="Times New Roman"/>
          <w:b/>
          <w:sz w:val="22"/>
          <w:lang w:val="lt-LT"/>
        </w:rPr>
        <w:t>6.706 straipsnis. Konkurso tvarka sudaromos rangos sutarties turinys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7" w:name="skyrius106"/>
      <w:r w:rsidRPr="00167731">
        <w:rPr>
          <w:rFonts w:ascii="Times New Roman" w:hAnsi="Times New Roman"/>
          <w:b/>
          <w:caps/>
          <w:sz w:val="22"/>
          <w:lang w:val="lt-LT"/>
        </w:rPr>
        <w:t>XXXIV skyrius</w:t>
      </w:r>
    </w:p>
    <w:bookmarkEnd w:id="205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58" w:name="straipsnis707"/>
      <w:r w:rsidRPr="00167731">
        <w:rPr>
          <w:rFonts w:ascii="Times New Roman" w:hAnsi="Times New Roman"/>
          <w:b/>
          <w:sz w:val="22"/>
          <w:lang w:val="lt-LT"/>
        </w:rPr>
        <w:t>6.707 straipsnis. Mokslinio tyrimo, bandomųjų, konstravimo ir technologinių darbų atlikimo sutarties samprata</w:t>
      </w:r>
    </w:p>
    <w:bookmarkEnd w:id="20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9" w:name="straipsnis708"/>
      <w:r w:rsidRPr="00167731">
        <w:rPr>
          <w:rFonts w:ascii="Times New Roman" w:hAnsi="Times New Roman"/>
          <w:b/>
          <w:sz w:val="22"/>
          <w:lang w:val="lt-LT"/>
        </w:rPr>
        <w:t>6.708 straipsnis. Darbų atlikimas</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0" w:name="straipsnis709"/>
      <w:r w:rsidRPr="00167731">
        <w:rPr>
          <w:rFonts w:ascii="Times New Roman" w:hAnsi="Times New Roman"/>
          <w:b/>
          <w:sz w:val="22"/>
          <w:lang w:val="lt-LT"/>
        </w:rPr>
        <w:t>6.709 straipsnis. Informacijos konfidencialumas</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10"/>
      <w:r w:rsidRPr="00167731">
        <w:rPr>
          <w:rFonts w:ascii="Times New Roman" w:hAnsi="Times New Roman"/>
          <w:b/>
          <w:sz w:val="22"/>
          <w:lang w:val="lt-LT"/>
        </w:rPr>
        <w:t>6.710 straipsnis. Šalių teisės į darbų rezultatus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11"/>
      <w:r w:rsidRPr="00167731">
        <w:rPr>
          <w:rFonts w:ascii="Times New Roman" w:hAnsi="Times New Roman"/>
          <w:b/>
          <w:sz w:val="22"/>
          <w:lang w:val="lt-LT"/>
        </w:rPr>
        <w:t>6.711 straipsnis. Vykdytojo pareigos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3" w:name="straipsnis712"/>
      <w:r w:rsidRPr="00167731">
        <w:rPr>
          <w:rFonts w:ascii="Times New Roman" w:hAnsi="Times New Roman"/>
          <w:b/>
          <w:sz w:val="22"/>
          <w:lang w:val="lt-LT"/>
        </w:rPr>
        <w:t>6.712 straipsnis. Užsakovo pareigos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4" w:name="straipsnis713"/>
      <w:r w:rsidRPr="00167731">
        <w:rPr>
          <w:rFonts w:ascii="Times New Roman" w:hAnsi="Times New Roman"/>
          <w:b/>
          <w:sz w:val="22"/>
          <w:lang w:val="lt-LT"/>
        </w:rPr>
        <w:t>6.713 straipsnis. Negalėjimas gauti norimų rezultatų atliekant mokslinio tyrimo darbus</w:t>
      </w:r>
    </w:p>
    <w:bookmarkEnd w:id="206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5" w:name="straipsnis714"/>
      <w:r w:rsidRPr="00167731">
        <w:rPr>
          <w:rFonts w:ascii="Times New Roman" w:hAnsi="Times New Roman"/>
          <w:b/>
          <w:sz w:val="22"/>
          <w:lang w:val="lt-LT"/>
        </w:rPr>
        <w:t>6.714 straipsnis. Negalėjimas tęsti bandymų, konstravimo ar technologinių darbų</w:t>
      </w:r>
    </w:p>
    <w:bookmarkEnd w:id="20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6" w:name="straipsnis715"/>
      <w:r w:rsidRPr="00167731">
        <w:rPr>
          <w:rFonts w:ascii="Times New Roman" w:hAnsi="Times New Roman"/>
          <w:b/>
          <w:sz w:val="22"/>
          <w:lang w:val="lt-LT"/>
        </w:rPr>
        <w:t>6.715 straipsnis. Vykdytojo atsakomybė už sutarties pažeidimą</w:t>
      </w:r>
    </w:p>
    <w:bookmarkEnd w:id="2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7" w:name="skyrius107"/>
      <w:r w:rsidRPr="00167731">
        <w:rPr>
          <w:rFonts w:ascii="Times New Roman" w:hAnsi="Times New Roman"/>
          <w:b/>
          <w:caps/>
          <w:sz w:val="22"/>
          <w:lang w:val="lt-LT"/>
        </w:rPr>
        <w:t>XXXV skyrius</w:t>
      </w:r>
    </w:p>
    <w:bookmarkEnd w:id="206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8" w:name="skirsnis119"/>
      <w:r w:rsidRPr="00167731">
        <w:rPr>
          <w:rFonts w:ascii="Times New Roman" w:hAnsi="Times New Roman"/>
          <w:b/>
          <w:caps/>
          <w:sz w:val="22"/>
          <w:lang w:val="lt-LT"/>
        </w:rPr>
        <w:t>Pirmasis skirsnis</w:t>
      </w:r>
    </w:p>
    <w:bookmarkEnd w:id="2068"/>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9" w:name="straipsnis716"/>
      <w:r w:rsidRPr="00167731">
        <w:rPr>
          <w:rFonts w:ascii="Times New Roman" w:hAnsi="Times New Roman"/>
          <w:b/>
          <w:sz w:val="22"/>
          <w:lang w:val="lt-LT"/>
        </w:rPr>
        <w:t>6.716 straipsnis. Paslaugų sutarties samprata</w:t>
      </w:r>
    </w:p>
    <w:bookmarkEnd w:id="20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0" w:name="straipsnis717"/>
      <w:r w:rsidRPr="00167731">
        <w:rPr>
          <w:rFonts w:ascii="Times New Roman" w:hAnsi="Times New Roman"/>
          <w:b/>
          <w:sz w:val="22"/>
          <w:lang w:val="lt-LT"/>
        </w:rPr>
        <w:t>6.717 straipsnis. Paslaugų sutarties vykdymas</w:t>
      </w:r>
    </w:p>
    <w:bookmarkEnd w:id="20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1" w:name="straipsnis718"/>
      <w:r w:rsidRPr="00167731">
        <w:rPr>
          <w:rFonts w:ascii="Times New Roman" w:hAnsi="Times New Roman"/>
          <w:b/>
          <w:sz w:val="22"/>
          <w:lang w:val="lt-LT"/>
        </w:rPr>
        <w:t>6.718 straipsnis. Kliento interesų prioritetas</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2" w:name="straipsnis719"/>
      <w:r w:rsidRPr="00167731">
        <w:rPr>
          <w:rFonts w:ascii="Times New Roman" w:hAnsi="Times New Roman"/>
          <w:b/>
          <w:sz w:val="22"/>
          <w:lang w:val="lt-LT"/>
        </w:rPr>
        <w:t>6.719 straipsnis. Paslaugų teikėjo pareiga suteikti informaciją</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20"/>
      <w:r w:rsidRPr="00167731">
        <w:rPr>
          <w:rFonts w:ascii="Times New Roman" w:hAnsi="Times New Roman"/>
          <w:b/>
          <w:sz w:val="22"/>
          <w:lang w:val="lt-LT"/>
        </w:rPr>
        <w:t>6.720 straipsnis. Paslaugų kaina ir apmokėjimas</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21"/>
      <w:r w:rsidRPr="00167731">
        <w:rPr>
          <w:rFonts w:ascii="Times New Roman" w:hAnsi="Times New Roman"/>
          <w:b/>
          <w:sz w:val="22"/>
          <w:lang w:val="lt-LT"/>
        </w:rPr>
        <w:t>6.721 straipsnis. Vienašalis paslaugų sutarties nutraukimas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2"/>
      <w:r w:rsidRPr="00167731">
        <w:rPr>
          <w:rFonts w:ascii="Times New Roman" w:hAnsi="Times New Roman"/>
          <w:b/>
          <w:sz w:val="22"/>
          <w:lang w:val="lt-LT"/>
        </w:rPr>
        <w:t>6.722 straipsnis. Paslaugų teikėjo ataskaita</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3"/>
      <w:r w:rsidRPr="00167731">
        <w:rPr>
          <w:rFonts w:ascii="Times New Roman" w:hAnsi="Times New Roman"/>
          <w:b/>
          <w:sz w:val="22"/>
          <w:lang w:val="lt-LT"/>
        </w:rPr>
        <w:t>6.723 straipsnis. Paslaugų sutarties pasibaigimas</w:t>
      </w:r>
    </w:p>
    <w:bookmarkEnd w:id="2076"/>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7" w:name="straipsnis724"/>
      <w:r w:rsidRPr="00167731">
        <w:rPr>
          <w:rFonts w:ascii="Times New Roman" w:hAnsi="Times New Roman"/>
          <w:b/>
          <w:sz w:val="22"/>
          <w:lang w:val="lt-LT"/>
        </w:rPr>
        <w:t>6.724 straipsnis. Subsidiarus kitų šio kodekso normų taikymas paslaugų sutartims</w:t>
      </w:r>
    </w:p>
    <w:bookmarkEnd w:id="2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8" w:name="skirsnis120"/>
      <w:r w:rsidRPr="00167731">
        <w:rPr>
          <w:rFonts w:ascii="Times New Roman" w:hAnsi="Times New Roman"/>
          <w:b/>
          <w:caps/>
          <w:sz w:val="22"/>
          <w:lang w:val="lt-LT"/>
        </w:rPr>
        <w:t>Antrasis skirsnis</w:t>
      </w:r>
    </w:p>
    <w:bookmarkEnd w:id="207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9" w:name="straipsnis725"/>
      <w:r w:rsidRPr="00167731">
        <w:rPr>
          <w:rFonts w:ascii="Times New Roman" w:hAnsi="Times New Roman"/>
          <w:b/>
          <w:sz w:val="22"/>
          <w:lang w:val="lt-LT"/>
        </w:rPr>
        <w:t>6.725 straipsnis. Asmens sveikatos priežiūros paslaugų sutartis</w:t>
      </w:r>
    </w:p>
    <w:bookmarkEnd w:id="2079"/>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0" w:name="straipsnis726"/>
      <w:r w:rsidRPr="00167731">
        <w:rPr>
          <w:rFonts w:ascii="Times New Roman" w:hAnsi="Times New Roman"/>
          <w:b/>
          <w:sz w:val="22"/>
          <w:lang w:val="lt-LT"/>
        </w:rPr>
        <w:t>6.726 straipsnis. Nepilnamečiai pacientai</w:t>
      </w:r>
    </w:p>
    <w:bookmarkEnd w:id="2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7"/>
      <w:r w:rsidRPr="00167731">
        <w:rPr>
          <w:rFonts w:ascii="Times New Roman" w:hAnsi="Times New Roman"/>
          <w:b/>
          <w:sz w:val="22"/>
          <w:lang w:val="lt-LT"/>
        </w:rPr>
        <w:t xml:space="preserve">6.727 straipsnis. Informacijos suteikimas pacientui </w:t>
      </w:r>
    </w:p>
    <w:bookmarkEnd w:id="2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8"/>
      <w:r w:rsidRPr="00167731">
        <w:rPr>
          <w:rFonts w:ascii="Times New Roman" w:hAnsi="Times New Roman"/>
          <w:b/>
          <w:sz w:val="22"/>
          <w:lang w:val="lt-LT"/>
        </w:rPr>
        <w:t xml:space="preserve">6.728 straipsnis. Teisė nežinoti </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9"/>
      <w:r w:rsidRPr="00167731">
        <w:rPr>
          <w:rFonts w:ascii="Times New Roman" w:hAnsi="Times New Roman"/>
          <w:b/>
          <w:sz w:val="22"/>
          <w:lang w:val="lt-LT"/>
        </w:rPr>
        <w:t xml:space="preserve">6.729 straipsnis. Paciento sutikimas </w:t>
      </w:r>
    </w:p>
    <w:bookmarkEnd w:id="2083"/>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30"/>
      <w:r w:rsidRPr="00167731">
        <w:rPr>
          <w:rFonts w:ascii="Times New Roman" w:hAnsi="Times New Roman"/>
          <w:b/>
          <w:sz w:val="22"/>
          <w:lang w:val="lt-LT"/>
        </w:rPr>
        <w:t>6.730 straipsnis. Paciento sutikimo įrašymas į jo medicinos dokumentus</w:t>
      </w:r>
    </w:p>
    <w:bookmarkEnd w:id="2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5" w:name="straipsnis731"/>
      <w:r w:rsidRPr="00167731">
        <w:rPr>
          <w:rFonts w:ascii="Times New Roman" w:hAnsi="Times New Roman"/>
          <w:b/>
          <w:sz w:val="22"/>
          <w:lang w:val="lt-LT"/>
        </w:rPr>
        <w:t xml:space="preserve">6.731 straipsnis. Paciento bendradarbiavimas su asmens sveikatos priežiūros paslaugų teikėju </w:t>
      </w:r>
    </w:p>
    <w:bookmarkEnd w:id="20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6" w:name="straipsnis732"/>
      <w:r w:rsidRPr="00167731">
        <w:rPr>
          <w:rFonts w:ascii="Times New Roman" w:hAnsi="Times New Roman"/>
          <w:b/>
          <w:sz w:val="22"/>
          <w:lang w:val="lt-LT"/>
        </w:rPr>
        <w:t>6.732 straipsnis. Rūpestingumo laipsnis</w:t>
      </w:r>
    </w:p>
    <w:bookmarkEnd w:id="2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7"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8" w:name="straipsnis734"/>
      <w:r w:rsidRPr="00167731">
        <w:rPr>
          <w:rFonts w:ascii="Times New Roman" w:hAnsi="Times New Roman"/>
          <w:b/>
          <w:sz w:val="22"/>
          <w:lang w:val="lt-LT"/>
        </w:rPr>
        <w:t>6.734 straipsnis. Medicinos dokumentų įrašų naikinimas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89" w:name="straipsnis735"/>
      <w:r w:rsidRPr="00167731">
        <w:rPr>
          <w:b/>
          <w:i w:val="0"/>
          <w:sz w:val="22"/>
        </w:rPr>
        <w:t>6.735 straipsnis. Paciento teisė susipažinti su įrašais savo medicinos dokumentuose</w:t>
      </w:r>
    </w:p>
    <w:bookmarkEnd w:id="2089"/>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0" w:name="straipsnis736"/>
      <w:r w:rsidRPr="00167731">
        <w:rPr>
          <w:rFonts w:ascii="Times New Roman" w:hAnsi="Times New Roman"/>
          <w:b/>
          <w:sz w:val="22"/>
          <w:lang w:val="lt-LT"/>
        </w:rPr>
        <w:t>6.736 straipsnis. Informacijos teikimas</w:t>
      </w:r>
    </w:p>
    <w:bookmarkEnd w:id="2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1" w:name="straipsnis737"/>
      <w:r w:rsidRPr="00167731">
        <w:rPr>
          <w:rFonts w:ascii="Times New Roman" w:hAnsi="Times New Roman"/>
          <w:b/>
          <w:sz w:val="22"/>
          <w:lang w:val="lt-LT"/>
        </w:rPr>
        <w:t>6.737 straipsnis. Moksliniai tyrimai</w:t>
      </w:r>
    </w:p>
    <w:bookmarkEnd w:id="20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2" w:name="straipsnis738"/>
      <w:r w:rsidRPr="00167731">
        <w:rPr>
          <w:rFonts w:ascii="Times New Roman" w:hAnsi="Times New Roman"/>
          <w:b/>
          <w:sz w:val="22"/>
          <w:lang w:val="lt-LT"/>
        </w:rPr>
        <w:t>6.738 straipsnis. Stebėtojai</w:t>
      </w:r>
    </w:p>
    <w:bookmarkEnd w:id="2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9"/>
      <w:r w:rsidRPr="00167731">
        <w:rPr>
          <w:rFonts w:ascii="Times New Roman" w:hAnsi="Times New Roman"/>
          <w:b/>
          <w:sz w:val="22"/>
          <w:lang w:val="lt-LT"/>
        </w:rPr>
        <w:t>6.739 straipsnis. Teisė nutraukti sutartį</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4" w:name="straipsnis740"/>
      <w:r w:rsidRPr="00167731">
        <w:rPr>
          <w:rFonts w:ascii="Times New Roman" w:hAnsi="Times New Roman"/>
          <w:b/>
          <w:sz w:val="22"/>
          <w:lang w:val="lt-LT"/>
        </w:rPr>
        <w:t>6.740 straipsnis. Sutarties kaina</w:t>
      </w:r>
    </w:p>
    <w:bookmarkEnd w:id="20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5" w:name="straipsnis741"/>
      <w:r w:rsidRPr="00167731">
        <w:rPr>
          <w:rFonts w:ascii="Times New Roman" w:hAnsi="Times New Roman"/>
          <w:b/>
          <w:sz w:val="22"/>
          <w:lang w:val="lt-LT"/>
        </w:rPr>
        <w:t>6.741 straipsnis. Sveikatos priežiūros įstaigos</w:t>
      </w:r>
    </w:p>
    <w:bookmarkEnd w:id="2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6" w:name="straipsnis742"/>
      <w:r w:rsidRPr="00167731">
        <w:rPr>
          <w:rFonts w:ascii="Times New Roman" w:hAnsi="Times New Roman"/>
          <w:b/>
          <w:sz w:val="22"/>
          <w:lang w:val="lt-LT"/>
        </w:rPr>
        <w:t>6.742 straipsnis. Draudimas riboti ar panaikinti atsakomybę</w:t>
      </w:r>
    </w:p>
    <w:bookmarkEnd w:id="2096"/>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7" w:name="straipsnis743"/>
      <w:r w:rsidRPr="00167731">
        <w:rPr>
          <w:rFonts w:ascii="Times New Roman" w:hAnsi="Times New Roman"/>
          <w:b/>
          <w:sz w:val="22"/>
          <w:lang w:val="lt-LT"/>
        </w:rPr>
        <w:t>6.743 straipsnis. Taikymo sritis</w:t>
      </w:r>
    </w:p>
    <w:bookmarkEnd w:id="2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4"/>
      <w:r w:rsidRPr="00167731">
        <w:rPr>
          <w:rFonts w:ascii="Times New Roman" w:hAnsi="Times New Roman"/>
          <w:b/>
          <w:sz w:val="22"/>
          <w:lang w:val="lt-LT"/>
        </w:rPr>
        <w:t>6.744 straipsnis. Atstovai pagal įstatymą</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9" w:name="straipsnis745"/>
      <w:r w:rsidRPr="00167731">
        <w:rPr>
          <w:rFonts w:ascii="Times New Roman" w:hAnsi="Times New Roman"/>
          <w:b/>
          <w:sz w:val="22"/>
          <w:lang w:val="lt-LT"/>
        </w:rPr>
        <w:t>6.745 straipsnis. Nenumatyti kraštutiniai atvejai</w:t>
      </w:r>
    </w:p>
    <w:bookmarkEnd w:id="20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0" w:name="straipsnis746"/>
      <w:r w:rsidRPr="00167731">
        <w:rPr>
          <w:rFonts w:ascii="Times New Roman" w:hAnsi="Times New Roman"/>
          <w:b/>
          <w:sz w:val="22"/>
          <w:lang w:val="lt-LT"/>
        </w:rPr>
        <w:t>6.746 straipsnis. Žmogaus audinių ir organų naudojimas</w:t>
      </w:r>
    </w:p>
    <w:bookmarkEnd w:id="2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1" w:name="skirsnis121"/>
      <w:r w:rsidRPr="00167731">
        <w:rPr>
          <w:rFonts w:ascii="Times New Roman" w:hAnsi="Times New Roman"/>
          <w:b/>
          <w:sz w:val="22"/>
          <w:lang w:val="lt-LT"/>
        </w:rPr>
        <w:t>TREČIASIS SKIRSNIS</w:t>
      </w:r>
    </w:p>
    <w:bookmarkEnd w:id="21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2" w:name="straipsnis747"/>
      <w:r w:rsidRPr="00167731">
        <w:rPr>
          <w:rFonts w:ascii="Times New Roman" w:hAnsi="Times New Roman"/>
          <w:b/>
          <w:sz w:val="22"/>
          <w:lang w:val="lt-LT"/>
        </w:rPr>
        <w:t>6.747 straipsnis. Turizmo paslaugų teikimo sutarties samprata</w:t>
      </w:r>
    </w:p>
    <w:bookmarkEnd w:id="2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3" w:name="straipsnis748"/>
      <w:r w:rsidRPr="00167731">
        <w:rPr>
          <w:rFonts w:ascii="Times New Roman" w:hAnsi="Times New Roman"/>
          <w:b/>
          <w:sz w:val="22"/>
          <w:lang w:val="lt-LT"/>
        </w:rPr>
        <w:t>6.748 straipsnis. Pareiga teikti informaciją</w:t>
      </w:r>
    </w:p>
    <w:bookmarkEnd w:id="2103"/>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4" w:name="straipsnis749"/>
      <w:r w:rsidRPr="00167731">
        <w:rPr>
          <w:rFonts w:ascii="Times New Roman" w:hAnsi="Times New Roman"/>
          <w:b/>
          <w:sz w:val="22"/>
          <w:lang w:val="lt-LT"/>
        </w:rPr>
        <w:t>6.749 straipsnis. Sutarties forma ir turinys</w:t>
      </w:r>
    </w:p>
    <w:bookmarkEnd w:id="2104"/>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5" w:name="straipsnis750"/>
      <w:r w:rsidRPr="00167731">
        <w:rPr>
          <w:rFonts w:ascii="Times New Roman" w:hAnsi="Times New Roman"/>
          <w:b/>
          <w:sz w:val="22"/>
          <w:lang w:val="lt-LT"/>
        </w:rPr>
        <w:t>6.750 straipsnis. Turisto teisė atsisakyti sutarties</w:t>
      </w:r>
    </w:p>
    <w:bookmarkEnd w:id="2105"/>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6" w:name="straipsnis751"/>
      <w:r w:rsidRPr="00167731">
        <w:rPr>
          <w:rFonts w:ascii="Times New Roman" w:hAnsi="Times New Roman"/>
          <w:b/>
          <w:sz w:val="22"/>
          <w:lang w:val="lt-LT"/>
        </w:rPr>
        <w:t>6.751 straipsnis. Kelionės organizatoriaus teisė atsisakyti sutarties</w:t>
      </w:r>
    </w:p>
    <w:bookmarkEnd w:id="2106"/>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52"/>
      <w:r w:rsidRPr="00167731">
        <w:rPr>
          <w:rFonts w:ascii="Times New Roman" w:hAnsi="Times New Roman"/>
          <w:b/>
          <w:sz w:val="22"/>
          <w:lang w:val="lt-LT"/>
        </w:rPr>
        <w:t>6.752 straipsnis. Sutarties sąlygų pakeitimas</w:t>
      </w:r>
    </w:p>
    <w:bookmarkEnd w:id="2107"/>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3"/>
      <w:r w:rsidRPr="00167731">
        <w:rPr>
          <w:rFonts w:ascii="Times New Roman" w:hAnsi="Times New Roman"/>
          <w:b/>
          <w:sz w:val="22"/>
          <w:lang w:val="lt-LT"/>
        </w:rPr>
        <w:t>6.753 straipsnis. Sutarties šalių pasikeitimas</w:t>
      </w:r>
    </w:p>
    <w:bookmarkEnd w:id="2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09" w:name="straipsnis754"/>
      <w:r w:rsidRPr="00167731">
        <w:rPr>
          <w:rFonts w:ascii="Times New Roman" w:hAnsi="Times New Roman"/>
          <w:b/>
          <w:sz w:val="22"/>
          <w:lang w:val="lt-LT"/>
        </w:rPr>
        <w:t>6.754 straipsnis. Sutarties vykdymas ir atsakomybė už netinkamą jos vykdymą</w:t>
      </w:r>
    </w:p>
    <w:bookmarkEnd w:id="2109"/>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2"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0" w:name="straipsnis755"/>
      <w:r w:rsidRPr="00167731">
        <w:rPr>
          <w:rFonts w:ascii="Times New Roman" w:hAnsi="Times New Roman"/>
          <w:b/>
          <w:sz w:val="22"/>
          <w:lang w:val="lt-LT"/>
        </w:rPr>
        <w:t>6.755 straipsnis. Draudimas panaikinti ar riboti civilinę atsakomybę</w:t>
      </w:r>
    </w:p>
    <w:bookmarkEnd w:id="2110"/>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1" w:name="skyrius108"/>
      <w:r w:rsidRPr="00167731">
        <w:rPr>
          <w:rFonts w:ascii="Times New Roman" w:hAnsi="Times New Roman"/>
          <w:b/>
          <w:caps/>
          <w:sz w:val="22"/>
          <w:lang w:val="lt-LT"/>
        </w:rPr>
        <w:t>XXXVI skyrius</w:t>
      </w:r>
    </w:p>
    <w:bookmarkEnd w:id="211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2" w:name="straipsnis756"/>
      <w:r w:rsidRPr="00167731">
        <w:rPr>
          <w:rFonts w:ascii="Times New Roman" w:hAnsi="Times New Roman"/>
          <w:b/>
          <w:sz w:val="22"/>
          <w:lang w:val="lt-LT"/>
        </w:rPr>
        <w:t>6.756 straipsnis. Pavedimo sutarties samprata</w:t>
      </w:r>
    </w:p>
    <w:bookmarkEnd w:id="2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3" w:name="straipsnis757"/>
      <w:r w:rsidRPr="00167731">
        <w:rPr>
          <w:rFonts w:ascii="Times New Roman" w:hAnsi="Times New Roman"/>
          <w:b/>
          <w:sz w:val="22"/>
          <w:lang w:val="lt-LT"/>
        </w:rPr>
        <w:t>6.757 straipsnis. Sutarties dalykas</w:t>
      </w:r>
    </w:p>
    <w:bookmarkEnd w:id="2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4" w:name="straipsnis758"/>
      <w:r w:rsidRPr="00167731">
        <w:rPr>
          <w:rFonts w:ascii="Times New Roman" w:hAnsi="Times New Roman"/>
          <w:b/>
          <w:sz w:val="22"/>
          <w:lang w:val="lt-LT"/>
        </w:rPr>
        <w:t>6.758 straipsnis. Įgaliotinio atlyginimas</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5" w:name="straipsnis759"/>
      <w:r w:rsidRPr="00167731">
        <w:rPr>
          <w:rFonts w:ascii="Times New Roman" w:hAnsi="Times New Roman"/>
          <w:b/>
          <w:sz w:val="22"/>
          <w:lang w:val="lt-LT"/>
        </w:rPr>
        <w:t>6.759 straipsnis. Pavedimo vykdymas pagal įgaliotojo nurodymus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60"/>
      <w:r w:rsidRPr="00167731">
        <w:rPr>
          <w:rFonts w:ascii="Times New Roman" w:hAnsi="Times New Roman"/>
          <w:b/>
          <w:sz w:val="22"/>
          <w:lang w:val="lt-LT"/>
        </w:rPr>
        <w:t xml:space="preserve">6.760 straipsnis. Įgaliotinio pareigos </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61"/>
      <w:r w:rsidRPr="00167731">
        <w:rPr>
          <w:rFonts w:ascii="Times New Roman" w:hAnsi="Times New Roman"/>
          <w:b/>
          <w:sz w:val="22"/>
          <w:lang w:val="lt-LT"/>
        </w:rPr>
        <w:t xml:space="preserve">6.761 straipsnis. Įgaliotojo pareigos </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2"/>
      <w:r w:rsidRPr="00167731">
        <w:rPr>
          <w:rFonts w:ascii="Times New Roman" w:hAnsi="Times New Roman"/>
          <w:b/>
          <w:sz w:val="22"/>
          <w:lang w:val="lt-LT"/>
        </w:rPr>
        <w:t>6.762 straipsnis. Perįgaliojimas</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3"/>
      <w:r w:rsidRPr="00167731">
        <w:rPr>
          <w:rFonts w:ascii="Times New Roman" w:hAnsi="Times New Roman"/>
          <w:b/>
          <w:sz w:val="22"/>
          <w:lang w:val="lt-LT"/>
        </w:rPr>
        <w:t>6.763 straipsnis. Pavedimo sutarties pabaiga</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4"/>
      <w:r w:rsidRPr="00167731">
        <w:rPr>
          <w:rFonts w:ascii="Times New Roman" w:hAnsi="Times New Roman"/>
          <w:b/>
          <w:sz w:val="22"/>
          <w:lang w:val="lt-LT"/>
        </w:rPr>
        <w:t>6.764 straipsnis. Pavedimo sutarties pabaigos teisinės pasekmės</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5"/>
      <w:r w:rsidRPr="00167731">
        <w:rPr>
          <w:rFonts w:ascii="Times New Roman" w:hAnsi="Times New Roman"/>
          <w:b/>
          <w:sz w:val="22"/>
          <w:lang w:val="lt-LT"/>
        </w:rPr>
        <w:t>6.765 straipsnis. Įgaliotinio įpėdinių ir likvidatoriaus pareigos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2" w:name="skyrius109"/>
      <w:r w:rsidRPr="00167731">
        <w:rPr>
          <w:rFonts w:ascii="Times New Roman" w:hAnsi="Times New Roman"/>
          <w:b/>
          <w:caps/>
          <w:sz w:val="22"/>
          <w:lang w:val="lt-LT"/>
        </w:rPr>
        <w:t>XXXVII skyrius</w:t>
      </w:r>
    </w:p>
    <w:bookmarkEnd w:id="212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3" w:name="straipsnis766"/>
      <w:r w:rsidRPr="00167731">
        <w:rPr>
          <w:rFonts w:ascii="Times New Roman" w:hAnsi="Times New Roman"/>
          <w:b/>
          <w:sz w:val="22"/>
          <w:lang w:val="lt-LT"/>
        </w:rPr>
        <w:t>6.766 straipsnis. Franšizės sutarties samprata</w:t>
      </w:r>
    </w:p>
    <w:bookmarkEnd w:id="2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4" w:name="straipsnis767"/>
      <w:r w:rsidRPr="00167731">
        <w:rPr>
          <w:rFonts w:ascii="Times New Roman" w:hAnsi="Times New Roman"/>
          <w:b/>
          <w:sz w:val="22"/>
          <w:lang w:val="lt-LT"/>
        </w:rPr>
        <w:t>6.767 straipsnis. Franšizės sutarties forma</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5" w:name="straipsnis768"/>
      <w:r w:rsidRPr="00167731">
        <w:rPr>
          <w:rFonts w:ascii="Times New Roman" w:hAnsi="Times New Roman"/>
          <w:b/>
          <w:sz w:val="22"/>
          <w:lang w:val="lt-LT"/>
        </w:rPr>
        <w:t>6.768 straipsnis. Subfranšizės sutartis</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9"/>
      <w:r w:rsidRPr="00167731">
        <w:rPr>
          <w:rFonts w:ascii="Times New Roman" w:hAnsi="Times New Roman"/>
          <w:b/>
          <w:sz w:val="22"/>
          <w:lang w:val="lt-LT"/>
        </w:rPr>
        <w:t>6.769 straipsnis. Atlyginimas pagal franšizės sutartį</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7" w:name="straipsnis770"/>
      <w:r w:rsidRPr="00167731">
        <w:rPr>
          <w:rFonts w:ascii="Times New Roman" w:hAnsi="Times New Roman"/>
          <w:b/>
          <w:sz w:val="22"/>
          <w:lang w:val="lt-LT"/>
        </w:rPr>
        <w:t>6.770 straipsnis. Teisių turėtojo pareigos</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8" w:name="straipsnis771"/>
      <w:r w:rsidRPr="00167731">
        <w:rPr>
          <w:rFonts w:ascii="Times New Roman" w:hAnsi="Times New Roman"/>
          <w:b/>
          <w:sz w:val="22"/>
          <w:lang w:val="lt-LT"/>
        </w:rPr>
        <w:t>6.771 straipsnis. Naudotojo pareigos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72"/>
      <w:r w:rsidRPr="00167731">
        <w:rPr>
          <w:rFonts w:ascii="Times New Roman" w:hAnsi="Times New Roman"/>
          <w:b/>
          <w:sz w:val="22"/>
          <w:lang w:val="lt-LT"/>
        </w:rPr>
        <w:t>6.772 straipsnis. Šalių teisių apribojimai</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0" w:name="straipsnis773"/>
      <w:r w:rsidRPr="00167731">
        <w:rPr>
          <w:rFonts w:ascii="Times New Roman" w:hAnsi="Times New Roman"/>
          <w:b/>
          <w:sz w:val="22"/>
          <w:lang w:val="lt-LT"/>
        </w:rPr>
        <w:t>6.773 straipsnis. Teisių turėtojo atsakomybė pagal naudotojui pareikštus reikalavimus</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1" w:name="straipsnis774"/>
      <w:r w:rsidRPr="00167731">
        <w:rPr>
          <w:rFonts w:ascii="Times New Roman" w:hAnsi="Times New Roman"/>
          <w:b/>
          <w:sz w:val="22"/>
          <w:lang w:val="lt-LT"/>
        </w:rPr>
        <w:t>6.774 straipsnis. Naudotojo teisė sudaryti franšizės sutartį naujam terminui</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5"/>
      <w:r w:rsidRPr="00167731">
        <w:rPr>
          <w:rFonts w:ascii="Times New Roman" w:hAnsi="Times New Roman"/>
          <w:b/>
          <w:sz w:val="22"/>
          <w:lang w:val="lt-LT"/>
        </w:rPr>
        <w:t>6.775 straipsnis. Franšizės sutarties sąlygų pakeitimas</w:t>
      </w:r>
    </w:p>
    <w:bookmarkEnd w:id="21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6"/>
      <w:r w:rsidRPr="00167731">
        <w:rPr>
          <w:rFonts w:ascii="Times New Roman" w:hAnsi="Times New Roman"/>
          <w:b/>
          <w:sz w:val="22"/>
          <w:lang w:val="lt-LT"/>
        </w:rPr>
        <w:t>6.776 straipsnis. Franšizės sutarties pabaiga</w:t>
      </w:r>
    </w:p>
    <w:bookmarkEnd w:id="2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4" w:name="straipsnis777"/>
      <w:r w:rsidRPr="00167731">
        <w:rPr>
          <w:rFonts w:ascii="Times New Roman" w:hAnsi="Times New Roman"/>
          <w:b/>
          <w:sz w:val="22"/>
          <w:lang w:val="lt-LT"/>
        </w:rPr>
        <w:t>6.777 straipsnis. Šalių pasikeitimas</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5" w:name="straipsnis778"/>
      <w:r w:rsidRPr="00167731">
        <w:rPr>
          <w:rFonts w:ascii="Times New Roman" w:hAnsi="Times New Roman"/>
          <w:b/>
          <w:sz w:val="22"/>
          <w:lang w:val="lt-LT"/>
        </w:rPr>
        <w:t>6.778 straipsnis. Teisių turėtojo firmos vardo ar prekių (paslaugų) ženklo pasikeitimo pasekmės</w:t>
      </w:r>
    </w:p>
    <w:bookmarkEnd w:id="213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6" w:name="straipsnis779"/>
      <w:r w:rsidRPr="00167731">
        <w:rPr>
          <w:rFonts w:ascii="Times New Roman" w:hAnsi="Times New Roman"/>
          <w:b/>
          <w:sz w:val="22"/>
          <w:lang w:val="lt-LT"/>
        </w:rPr>
        <w:t>6.779 straipsnis. Išimtinės teisės pasibaigimo pasekmės</w:t>
      </w:r>
    </w:p>
    <w:bookmarkEnd w:id="2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7"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38" w:name="straipsnis780"/>
      <w:r w:rsidRPr="00167731">
        <w:rPr>
          <w:rFonts w:ascii="Times New Roman" w:hAnsi="Times New Roman"/>
          <w:b/>
          <w:sz w:val="22"/>
          <w:lang w:val="lt-LT"/>
        </w:rPr>
        <w:t>6.780 straipsnis. Komiso sutarties samprata</w:t>
      </w:r>
    </w:p>
    <w:bookmarkEnd w:id="2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9" w:name="straipsnis781"/>
      <w:r w:rsidRPr="00167731">
        <w:rPr>
          <w:rFonts w:ascii="Times New Roman" w:hAnsi="Times New Roman"/>
          <w:b/>
          <w:sz w:val="22"/>
          <w:lang w:val="lt-LT"/>
        </w:rPr>
        <w:t>6.781 straipsnis. Komisinis atlyginimas</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0" w:name="straipsnis782"/>
      <w:r w:rsidRPr="00167731">
        <w:rPr>
          <w:rFonts w:ascii="Times New Roman" w:hAnsi="Times New Roman"/>
          <w:b/>
          <w:sz w:val="22"/>
          <w:lang w:val="lt-LT"/>
        </w:rPr>
        <w:t>6.782 straipsnis. Komisinio pavedimo vykdymas</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1" w:name="straipsnis783"/>
      <w:r w:rsidRPr="00167731">
        <w:rPr>
          <w:rFonts w:ascii="Times New Roman" w:hAnsi="Times New Roman"/>
          <w:b/>
          <w:sz w:val="22"/>
          <w:lang w:val="lt-LT"/>
        </w:rPr>
        <w:t>6.783 straipsnis. Atsakomybė už sudaryto sandorio neįvykdymą</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4"/>
      <w:r w:rsidRPr="00167731">
        <w:rPr>
          <w:rFonts w:ascii="Times New Roman" w:hAnsi="Times New Roman"/>
          <w:b/>
          <w:sz w:val="22"/>
          <w:lang w:val="lt-LT"/>
        </w:rPr>
        <w:t>6.784 straipsnis. Subkomisas</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3" w:name="straipsnis785"/>
      <w:r w:rsidRPr="00167731">
        <w:rPr>
          <w:rFonts w:ascii="Times New Roman" w:hAnsi="Times New Roman"/>
          <w:b/>
          <w:sz w:val="22"/>
          <w:lang w:val="lt-LT"/>
        </w:rPr>
        <w:t>6.785 straipsnis. Nukrypimas nuo komitento nurodymų</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4" w:name="straipsnis786"/>
      <w:r w:rsidRPr="00167731">
        <w:rPr>
          <w:rFonts w:ascii="Times New Roman" w:hAnsi="Times New Roman"/>
          <w:b/>
          <w:sz w:val="22"/>
          <w:lang w:val="lt-LT"/>
        </w:rPr>
        <w:t>6.786 straipsnis. Komitento nuosavybės teisė</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5" w:name="straipsnis787"/>
      <w:r w:rsidRPr="00167731">
        <w:rPr>
          <w:rFonts w:ascii="Times New Roman" w:hAnsi="Times New Roman"/>
          <w:b/>
          <w:sz w:val="22"/>
          <w:lang w:val="lt-LT"/>
        </w:rPr>
        <w:t xml:space="preserve">6.787 straipsnis. Komisionieriaus reikalavimų patenkinimas iš komitentui priklausančių sumų </w:t>
      </w:r>
    </w:p>
    <w:bookmarkEnd w:id="2145"/>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6" w:name="straipsnis788"/>
      <w:r w:rsidRPr="00167731">
        <w:rPr>
          <w:rFonts w:ascii="Times New Roman" w:hAnsi="Times New Roman"/>
          <w:b/>
          <w:sz w:val="22"/>
          <w:lang w:val="lt-LT"/>
        </w:rPr>
        <w:t>6.788 straipsnis. Komisionieriaus atsakomybė už komitento daikto praradimą, trūkumą ar sužalojimą</w:t>
      </w:r>
    </w:p>
    <w:bookmarkEnd w:id="2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7" w:name="straipsnis789"/>
      <w:r w:rsidRPr="00167731">
        <w:rPr>
          <w:rFonts w:ascii="Times New Roman" w:hAnsi="Times New Roman"/>
          <w:b/>
          <w:sz w:val="22"/>
          <w:lang w:val="lt-LT"/>
        </w:rPr>
        <w:t>6.789 straipsnis. Komisionieriaus ataskaita</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8" w:name="straipsnis790"/>
      <w:r w:rsidRPr="00167731">
        <w:rPr>
          <w:rFonts w:ascii="Times New Roman" w:hAnsi="Times New Roman"/>
          <w:b/>
          <w:sz w:val="22"/>
          <w:lang w:val="lt-LT"/>
        </w:rPr>
        <w:t>6.790 straipsnis. Komitento pareiga priimti pavedimo įvykdymą</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49" w:name="straipsnis791"/>
      <w:r w:rsidRPr="00167731">
        <w:rPr>
          <w:rFonts w:ascii="Times New Roman" w:hAnsi="Times New Roman"/>
          <w:b/>
          <w:sz w:val="22"/>
          <w:lang w:val="lt-LT"/>
        </w:rPr>
        <w:t>6.791 straipsnis. Pavedimo vykdymo išlaidų atlyginimas</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0" w:name="straipsnis792"/>
      <w:r w:rsidRPr="00167731">
        <w:rPr>
          <w:rFonts w:ascii="Times New Roman" w:hAnsi="Times New Roman"/>
          <w:b/>
          <w:sz w:val="22"/>
          <w:lang w:val="lt-LT"/>
        </w:rPr>
        <w:t>6.792 straipsnis. Komiso sutarties pabaiga</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1" w:name="straipsnis793"/>
      <w:r w:rsidRPr="00167731">
        <w:rPr>
          <w:rFonts w:ascii="Times New Roman" w:hAnsi="Times New Roman"/>
          <w:b/>
          <w:sz w:val="22"/>
          <w:lang w:val="lt-LT"/>
        </w:rPr>
        <w:t>6.793 straipsnis. Komisinio pavedimo panaikinimas</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2" w:name="straipsnis794"/>
      <w:r w:rsidRPr="00167731">
        <w:rPr>
          <w:rFonts w:ascii="Times New Roman" w:hAnsi="Times New Roman"/>
          <w:b/>
          <w:sz w:val="22"/>
          <w:lang w:val="lt-LT"/>
        </w:rPr>
        <w:t>6.794 straipsnis. Komisionieriaus atsisakymas įvykdyti pavedimą</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3"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4" w:name="skyrius111"/>
      <w:r w:rsidRPr="00167731">
        <w:rPr>
          <w:rFonts w:ascii="Times New Roman" w:hAnsi="Times New Roman"/>
          <w:b/>
          <w:caps/>
          <w:sz w:val="22"/>
          <w:lang w:val="lt-LT"/>
        </w:rPr>
        <w:t>XXXIX skyrius</w:t>
      </w:r>
    </w:p>
    <w:bookmarkEnd w:id="215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5" w:name="straipsnis796"/>
      <w:r w:rsidRPr="00167731">
        <w:rPr>
          <w:rFonts w:ascii="Times New Roman" w:hAnsi="Times New Roman"/>
          <w:b/>
          <w:sz w:val="22"/>
          <w:lang w:val="lt-LT"/>
        </w:rPr>
        <w:t>6.796 straipsnis. Distribucijos (paskirstymo) sutarties samprata</w:t>
      </w:r>
    </w:p>
    <w:bookmarkEnd w:id="2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6" w:name="straipsnis797"/>
      <w:r w:rsidRPr="00167731">
        <w:rPr>
          <w:rFonts w:ascii="Times New Roman" w:hAnsi="Times New Roman"/>
          <w:b/>
          <w:sz w:val="22"/>
          <w:lang w:val="lt-LT"/>
        </w:rPr>
        <w:t>6.797 straipsnis. Distribucijos sutarties terminas</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7" w:name="straipsnis798"/>
      <w:r w:rsidRPr="00167731">
        <w:rPr>
          <w:rFonts w:ascii="Times New Roman" w:hAnsi="Times New Roman"/>
          <w:b/>
          <w:sz w:val="22"/>
          <w:lang w:val="lt-LT"/>
        </w:rPr>
        <w:t>6.798 straipsnis. Distribucijos sutarties forma</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8" w:name="straipsnis799"/>
      <w:r w:rsidRPr="00167731">
        <w:rPr>
          <w:rFonts w:ascii="Times New Roman" w:hAnsi="Times New Roman"/>
          <w:b/>
          <w:sz w:val="22"/>
          <w:lang w:val="lt-LT"/>
        </w:rPr>
        <w:t>6.799 straipsnis. Distributorius</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9" w:name="straipsnis800"/>
      <w:r w:rsidRPr="00167731">
        <w:rPr>
          <w:rFonts w:ascii="Times New Roman" w:hAnsi="Times New Roman"/>
          <w:b/>
          <w:sz w:val="22"/>
          <w:lang w:val="lt-LT"/>
        </w:rPr>
        <w:t>6.800 straipsnis. Distribucijos sutarčių rūšys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0" w:name="straipsnis801"/>
      <w:r w:rsidRPr="00167731">
        <w:rPr>
          <w:rFonts w:ascii="Times New Roman" w:hAnsi="Times New Roman"/>
          <w:b/>
          <w:sz w:val="22"/>
          <w:lang w:val="lt-LT"/>
        </w:rPr>
        <w:t>6.801 straipsnis. Šalių teisių apribojimai</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1" w:name="straipsnis802"/>
      <w:r w:rsidRPr="00167731">
        <w:rPr>
          <w:rFonts w:ascii="Times New Roman" w:hAnsi="Times New Roman"/>
          <w:b/>
          <w:sz w:val="22"/>
          <w:lang w:val="lt-LT"/>
        </w:rPr>
        <w:t>6.802 straipsnis. Distributoriaus teisės ir pareigos</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2" w:name="straipsnis803"/>
      <w:r w:rsidRPr="00167731">
        <w:rPr>
          <w:rFonts w:ascii="Times New Roman" w:hAnsi="Times New Roman"/>
          <w:b/>
          <w:sz w:val="22"/>
          <w:lang w:val="lt-LT"/>
        </w:rPr>
        <w:t>6.803 straipsnis. Gamintojo (tiekėjo) teisės ir pareigos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3" w:name="straipsnis804"/>
      <w:r w:rsidRPr="00167731">
        <w:rPr>
          <w:rFonts w:ascii="Times New Roman" w:hAnsi="Times New Roman"/>
          <w:b/>
          <w:sz w:val="22"/>
          <w:lang w:val="lt-LT"/>
        </w:rPr>
        <w:t>6.804 straipsnis. Sutarties nutraukimas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5"/>
      <w:r w:rsidRPr="00167731">
        <w:rPr>
          <w:rFonts w:ascii="Times New Roman" w:hAnsi="Times New Roman"/>
          <w:b/>
          <w:sz w:val="22"/>
          <w:lang w:val="lt-LT"/>
        </w:rPr>
        <w:t>6.805 straipsnis. Sutarties galiojimo pratęsimas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5" w:name="straipsnis806"/>
      <w:r w:rsidRPr="00167731">
        <w:rPr>
          <w:rFonts w:ascii="Times New Roman" w:hAnsi="Times New Roman"/>
          <w:b/>
          <w:sz w:val="22"/>
          <w:lang w:val="lt-LT"/>
        </w:rPr>
        <w:t>6.806 straipsnis. Distribucijos sutarties šalių atsakomybė tretiesiems asmenims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6" w:name="skyrius112"/>
      <w:r w:rsidRPr="00167731">
        <w:rPr>
          <w:rFonts w:ascii="Times New Roman" w:hAnsi="Times New Roman"/>
          <w:b/>
          <w:caps/>
          <w:sz w:val="22"/>
          <w:lang w:val="lt-LT"/>
        </w:rPr>
        <w:t>XL skyrius</w:t>
      </w:r>
    </w:p>
    <w:bookmarkEnd w:id="216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7" w:name="straipsnis807"/>
      <w:r w:rsidRPr="00167731">
        <w:rPr>
          <w:rFonts w:ascii="Times New Roman" w:hAnsi="Times New Roman"/>
          <w:b/>
          <w:sz w:val="22"/>
          <w:lang w:val="lt-LT"/>
        </w:rPr>
        <w:t>6.807 straipsnis. Bendrosios vežimo nuostatos</w:t>
      </w:r>
    </w:p>
    <w:bookmarkEnd w:id="2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8" w:name="straipsnis808"/>
      <w:r w:rsidRPr="00167731">
        <w:rPr>
          <w:rFonts w:ascii="Times New Roman" w:hAnsi="Times New Roman"/>
          <w:b/>
          <w:sz w:val="22"/>
          <w:lang w:val="lt-LT"/>
        </w:rPr>
        <w:t>6.808 straipsnis. Krovinio vežimo sutartis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9" w:name="straipsnis809"/>
      <w:r w:rsidRPr="00167731">
        <w:rPr>
          <w:rFonts w:ascii="Times New Roman" w:hAnsi="Times New Roman"/>
          <w:b/>
          <w:sz w:val="22"/>
          <w:lang w:val="lt-LT"/>
        </w:rPr>
        <w:t>6.809 straipsnis. Keleivio vežimo sutartis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0" w:name="straipsnis810"/>
      <w:r w:rsidRPr="00167731">
        <w:rPr>
          <w:rFonts w:ascii="Times New Roman" w:hAnsi="Times New Roman"/>
          <w:b/>
          <w:sz w:val="22"/>
          <w:lang w:val="lt-LT"/>
        </w:rPr>
        <w:t>6.810 straipsnis. Frachtavimo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11"/>
      <w:r w:rsidRPr="00167731">
        <w:rPr>
          <w:rFonts w:ascii="Times New Roman" w:hAnsi="Times New Roman"/>
          <w:b/>
          <w:sz w:val="22"/>
          <w:lang w:val="lt-LT"/>
        </w:rPr>
        <w:t>6.811 straipsnis. Tiesioginis kombinuotas susisiekimas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2"/>
      <w:r w:rsidRPr="00167731">
        <w:rPr>
          <w:rFonts w:ascii="Times New Roman" w:hAnsi="Times New Roman"/>
          <w:b/>
          <w:sz w:val="22"/>
          <w:lang w:val="lt-LT"/>
        </w:rPr>
        <w:t>6.812 straipsnis. Vežimas viešuoju (bendrojo naudojimo) transportu</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3"/>
      <w:r w:rsidRPr="00167731">
        <w:rPr>
          <w:rFonts w:ascii="Times New Roman" w:hAnsi="Times New Roman"/>
          <w:b/>
          <w:sz w:val="22"/>
          <w:lang w:val="lt-LT"/>
        </w:rPr>
        <w:t>6.813 straipsnis. Vežimo užmokestis</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4"/>
      <w:r w:rsidRPr="00167731">
        <w:rPr>
          <w:rFonts w:ascii="Times New Roman" w:hAnsi="Times New Roman"/>
          <w:b/>
          <w:sz w:val="22"/>
          <w:lang w:val="lt-LT"/>
        </w:rPr>
        <w:t>6.814 straipsnis. Transporto priemonių pateikimas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5"/>
      <w:r w:rsidRPr="00167731">
        <w:rPr>
          <w:rFonts w:ascii="Times New Roman" w:hAnsi="Times New Roman"/>
          <w:b/>
          <w:sz w:val="22"/>
          <w:lang w:val="lt-LT"/>
        </w:rPr>
        <w:t>6.815 straipsnis. Krovinių pakrovimas (iškrovimas)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6"/>
      <w:r w:rsidRPr="00167731">
        <w:rPr>
          <w:rFonts w:ascii="Times New Roman" w:hAnsi="Times New Roman"/>
          <w:b/>
          <w:sz w:val="22"/>
          <w:lang w:val="lt-LT"/>
        </w:rPr>
        <w:t>6.816 straipsnis. Krovinių, keleivių ir bagažo pristatymo terminai</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7" w:name="straipsnis817"/>
      <w:r w:rsidRPr="00167731">
        <w:rPr>
          <w:rFonts w:ascii="Times New Roman" w:hAnsi="Times New Roman"/>
          <w:b/>
          <w:sz w:val="22"/>
          <w:lang w:val="lt-LT"/>
        </w:rPr>
        <w:t>6.817 straipsnis. Atsakomybė už vežimo sutarties pažeidimą</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78" w:name="straipsnis818"/>
      <w:r w:rsidRPr="00167731">
        <w:rPr>
          <w:rFonts w:ascii="Times New Roman" w:hAnsi="Times New Roman"/>
          <w:b/>
          <w:sz w:val="22"/>
          <w:lang w:val="lt-LT"/>
        </w:rPr>
        <w:t>6.818 straipsnis. Atsakomybė už transporto priemonių nepateikimą ir jų nepanaudojimą</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9" w:name="straipsnis819"/>
      <w:r w:rsidRPr="00167731">
        <w:rPr>
          <w:rFonts w:ascii="Times New Roman" w:hAnsi="Times New Roman"/>
          <w:b/>
          <w:sz w:val="22"/>
          <w:lang w:val="lt-LT"/>
        </w:rPr>
        <w:t>6.819 straipsnis. Vežėjo atsakomybė už transporto priemonės vėlavimą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0" w:name="straipsnis820"/>
      <w:r w:rsidRPr="00167731">
        <w:rPr>
          <w:rFonts w:ascii="Times New Roman" w:hAnsi="Times New Roman"/>
          <w:b/>
          <w:sz w:val="22"/>
          <w:lang w:val="lt-LT"/>
        </w:rPr>
        <w:t>6.820 straipsnis. Vežėjo atsakomybė už krovinio ar bagažo neišsaugojimą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1" w:name="straipsnis821"/>
      <w:r w:rsidRPr="00167731">
        <w:rPr>
          <w:rFonts w:ascii="Times New Roman" w:hAnsi="Times New Roman"/>
          <w:b/>
          <w:sz w:val="22"/>
          <w:lang w:val="lt-LT"/>
        </w:rPr>
        <w:t>6.821 straipsnis. Pretenzijos vežėjui</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2" w:name="straipsnis822"/>
      <w:r w:rsidRPr="00167731">
        <w:rPr>
          <w:rFonts w:ascii="Times New Roman" w:hAnsi="Times New Roman"/>
          <w:b/>
          <w:sz w:val="22"/>
          <w:lang w:val="lt-LT"/>
        </w:rPr>
        <w:t>6.822 straipsnis. Vežimų organizavimo sutartys</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3" w:name="straipsnis823"/>
      <w:r w:rsidRPr="00167731">
        <w:rPr>
          <w:rFonts w:ascii="Times New Roman" w:hAnsi="Times New Roman"/>
          <w:b/>
          <w:sz w:val="22"/>
          <w:lang w:val="lt-LT"/>
        </w:rPr>
        <w:t>6.823 straipsnis. Vežėjo atsakomybė už keleivio gyvybės atėmimą ar sveikatos sužalojimą</w:t>
      </w:r>
    </w:p>
    <w:bookmarkEnd w:id="21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4" w:name="skyrius113"/>
      <w:r w:rsidRPr="00167731">
        <w:rPr>
          <w:rFonts w:ascii="Times New Roman" w:hAnsi="Times New Roman"/>
          <w:b/>
          <w:caps/>
          <w:sz w:val="22"/>
          <w:lang w:val="lt-LT"/>
        </w:rPr>
        <w:t>XLI skyrius</w:t>
      </w:r>
    </w:p>
    <w:bookmarkEnd w:id="218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5" w:name="straipsnis824"/>
      <w:r w:rsidRPr="00167731">
        <w:rPr>
          <w:rFonts w:ascii="Times New Roman" w:hAnsi="Times New Roman"/>
          <w:b/>
          <w:sz w:val="22"/>
          <w:lang w:val="lt-LT"/>
        </w:rPr>
        <w:t>6.824 straipsnis. Krovinių ekspedijavimo ir krovinių ekspedicijos sutarties samprata</w:t>
      </w:r>
    </w:p>
    <w:bookmarkEnd w:id="2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6" w:name="straipsnis825"/>
      <w:r w:rsidRPr="00167731">
        <w:rPr>
          <w:rFonts w:ascii="Times New Roman" w:hAnsi="Times New Roman"/>
          <w:b/>
          <w:sz w:val="22"/>
          <w:lang w:val="lt-LT"/>
        </w:rPr>
        <w:t>6.825 straipsnis. Krovinių ekspedicijos sutarties forma</w:t>
      </w:r>
    </w:p>
    <w:bookmarkEnd w:id="2186"/>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7" w:name="straipsnis826"/>
      <w:r w:rsidRPr="00167731">
        <w:rPr>
          <w:rFonts w:ascii="Times New Roman" w:hAnsi="Times New Roman"/>
          <w:b/>
          <w:sz w:val="22"/>
          <w:lang w:val="lt-LT"/>
        </w:rPr>
        <w:t>6.826 straipsnis. Ekspeditoriaus atsakomybė</w:t>
      </w:r>
    </w:p>
    <w:bookmarkEnd w:id="2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8" w:name="straipsnis827"/>
      <w:r w:rsidRPr="00167731">
        <w:rPr>
          <w:rFonts w:ascii="Times New Roman" w:hAnsi="Times New Roman"/>
          <w:b/>
          <w:sz w:val="22"/>
          <w:lang w:val="lt-LT"/>
        </w:rPr>
        <w:t>6.827 straipsnis. Ekspeditoriui pateikiami dokumentai ir informacija</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9" w:name="straipsnis828"/>
      <w:r w:rsidRPr="00167731">
        <w:rPr>
          <w:rFonts w:ascii="Times New Roman" w:hAnsi="Times New Roman"/>
          <w:b/>
          <w:sz w:val="22"/>
          <w:lang w:val="lt-LT"/>
        </w:rPr>
        <w:t>6.828 straipsnis. Trečiojo asmens pasitelkimas prievolei įvykdyti</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0" w:name="straipsnis829"/>
      <w:r w:rsidRPr="00167731">
        <w:rPr>
          <w:rFonts w:ascii="Times New Roman" w:hAnsi="Times New Roman"/>
          <w:b/>
          <w:sz w:val="22"/>
          <w:lang w:val="lt-LT"/>
        </w:rPr>
        <w:t>6.829 straipsnis. Vienašalis sutarties nutraukimas</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1" w:name="skyrius114"/>
      <w:r w:rsidRPr="00167731">
        <w:rPr>
          <w:rFonts w:ascii="Times New Roman" w:hAnsi="Times New Roman"/>
          <w:b/>
          <w:caps/>
          <w:sz w:val="22"/>
          <w:lang w:val="lt-LT"/>
        </w:rPr>
        <w:t>XLII skyrius</w:t>
      </w:r>
    </w:p>
    <w:bookmarkEnd w:id="219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2" w:name="skirsnis122"/>
      <w:r w:rsidRPr="00167731">
        <w:rPr>
          <w:rFonts w:ascii="Times New Roman" w:hAnsi="Times New Roman"/>
          <w:b/>
          <w:caps/>
          <w:sz w:val="22"/>
          <w:lang w:val="lt-LT"/>
        </w:rPr>
        <w:t>Pirmasis skirsnis</w:t>
      </w:r>
    </w:p>
    <w:bookmarkEnd w:id="219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3" w:name="straipsnis830"/>
      <w:r w:rsidRPr="00167731">
        <w:rPr>
          <w:rFonts w:ascii="Times New Roman" w:hAnsi="Times New Roman"/>
          <w:b/>
          <w:sz w:val="22"/>
          <w:lang w:val="lt-LT"/>
        </w:rPr>
        <w:t>6.830 straipsnis. Pasaugos sutarties samprata</w:t>
      </w:r>
    </w:p>
    <w:bookmarkEnd w:id="2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4" w:name="straipsnis831"/>
      <w:r w:rsidRPr="00167731">
        <w:rPr>
          <w:rFonts w:ascii="Times New Roman" w:hAnsi="Times New Roman"/>
          <w:b/>
          <w:sz w:val="22"/>
          <w:lang w:val="lt-LT"/>
        </w:rPr>
        <w:t>6.831 straipsnis. Pasaugos sutarties forma</w:t>
      </w:r>
    </w:p>
    <w:bookmarkEnd w:id="2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2"/>
      <w:r w:rsidRPr="00167731">
        <w:rPr>
          <w:rFonts w:ascii="Times New Roman" w:hAnsi="Times New Roman"/>
          <w:b/>
          <w:sz w:val="22"/>
          <w:lang w:val="lt-LT"/>
        </w:rPr>
        <w:t>6.832 straipsnis. Saugotojo pareigos ir teisės</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3"/>
      <w:r w:rsidRPr="00167731">
        <w:rPr>
          <w:rFonts w:ascii="Times New Roman" w:hAnsi="Times New Roman"/>
          <w:b/>
          <w:sz w:val="22"/>
          <w:lang w:val="lt-LT"/>
        </w:rPr>
        <w:t>6.833 straipsnis. Pareigos perduoti saugoti daiktą vykdymas</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7" w:name="straipsnis834"/>
      <w:r w:rsidRPr="00167731">
        <w:rPr>
          <w:rFonts w:ascii="Times New Roman" w:hAnsi="Times New Roman"/>
          <w:b/>
          <w:sz w:val="22"/>
          <w:lang w:val="lt-LT"/>
        </w:rPr>
        <w:t>6.834 straipsnis. Pasaugos terminas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8" w:name="straipsnis835"/>
      <w:r w:rsidRPr="00167731">
        <w:rPr>
          <w:rFonts w:ascii="Times New Roman" w:hAnsi="Times New Roman"/>
          <w:b/>
          <w:sz w:val="22"/>
          <w:lang w:val="lt-LT"/>
        </w:rPr>
        <w:t>6.835 straipsnis. Daiktų sumaišymas</w:t>
      </w:r>
    </w:p>
    <w:bookmarkEnd w:id="21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9" w:name="straipsnis836"/>
      <w:r w:rsidRPr="00167731">
        <w:rPr>
          <w:rFonts w:ascii="Times New Roman" w:hAnsi="Times New Roman"/>
          <w:b/>
          <w:sz w:val="22"/>
          <w:lang w:val="lt-LT"/>
        </w:rPr>
        <w:t>6.836 straipsnis. Daikto saugojimo sąlygos</w:t>
      </w:r>
    </w:p>
    <w:bookmarkEnd w:id="2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0" w:name="straipsnis837"/>
      <w:r w:rsidRPr="00167731">
        <w:rPr>
          <w:rFonts w:ascii="Times New Roman" w:hAnsi="Times New Roman"/>
          <w:b/>
          <w:sz w:val="22"/>
          <w:lang w:val="lt-LT"/>
        </w:rPr>
        <w:t>6.837 straipsnis. Saugojimo sąlygų pakeitimas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1" w:name="straipsnis838"/>
      <w:r w:rsidRPr="00167731">
        <w:rPr>
          <w:rFonts w:ascii="Times New Roman" w:hAnsi="Times New Roman"/>
          <w:b/>
          <w:sz w:val="22"/>
          <w:lang w:val="lt-LT"/>
        </w:rPr>
        <w:t>6.838 straipsnis. Pavojingų daiktų saugojimas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9"/>
      <w:r w:rsidRPr="00167731">
        <w:rPr>
          <w:rFonts w:ascii="Times New Roman" w:hAnsi="Times New Roman"/>
          <w:b/>
          <w:sz w:val="22"/>
          <w:lang w:val="lt-LT"/>
        </w:rPr>
        <w:t>6.839 straipsnis. Daiktų perdavimas saugoti trečiajam asmeniui</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3" w:name="straipsnis840"/>
      <w:r w:rsidRPr="00167731">
        <w:rPr>
          <w:rFonts w:ascii="Times New Roman" w:hAnsi="Times New Roman"/>
          <w:b/>
          <w:sz w:val="22"/>
          <w:lang w:val="lt-LT"/>
        </w:rPr>
        <w:t>6.840 straipsnis. Atlyginimas už pasaugą</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4" w:name="straipsnis841"/>
      <w:r w:rsidRPr="00167731">
        <w:rPr>
          <w:rFonts w:ascii="Times New Roman" w:hAnsi="Times New Roman"/>
          <w:b/>
          <w:sz w:val="22"/>
          <w:lang w:val="lt-LT"/>
        </w:rPr>
        <w:t>6.841 straipsnis. Saugojimo išlaidų atlyginimas</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42"/>
      <w:r w:rsidRPr="00167731">
        <w:rPr>
          <w:rFonts w:ascii="Times New Roman" w:hAnsi="Times New Roman"/>
          <w:b/>
          <w:sz w:val="22"/>
          <w:lang w:val="lt-LT"/>
        </w:rPr>
        <w:t>6.842 straipsnis. Pasaugos ypatingos išlaidos</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6" w:name="straipsnis843"/>
      <w:r w:rsidRPr="00167731">
        <w:rPr>
          <w:rFonts w:ascii="Times New Roman" w:hAnsi="Times New Roman"/>
          <w:b/>
          <w:sz w:val="22"/>
          <w:lang w:val="lt-LT"/>
        </w:rPr>
        <w:t>6.843 straipsnis. Davėjo pareiga atsiimti daiktą</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7" w:name="straipsnis844"/>
      <w:r w:rsidRPr="00167731">
        <w:rPr>
          <w:rFonts w:ascii="Times New Roman" w:hAnsi="Times New Roman"/>
          <w:b/>
          <w:sz w:val="22"/>
          <w:lang w:val="lt-LT"/>
        </w:rPr>
        <w:t>6.844 straipsnis. Saugotojo pareiga grąžinti daiktą</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5"/>
      <w:r w:rsidRPr="00167731">
        <w:rPr>
          <w:rFonts w:ascii="Times New Roman" w:hAnsi="Times New Roman"/>
          <w:b/>
          <w:sz w:val="22"/>
          <w:lang w:val="lt-LT"/>
        </w:rPr>
        <w:t>6.845 straipsnis. Saugotojo atsakomybės pagrindai</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6"/>
      <w:r w:rsidRPr="00167731">
        <w:rPr>
          <w:rFonts w:ascii="Times New Roman" w:hAnsi="Times New Roman"/>
          <w:b/>
          <w:sz w:val="22"/>
          <w:lang w:val="lt-LT"/>
        </w:rPr>
        <w:t>6.846 straipsnis. Saugotojo atsakomybės dydis</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7"/>
      <w:r w:rsidRPr="00167731">
        <w:rPr>
          <w:rFonts w:ascii="Times New Roman" w:hAnsi="Times New Roman"/>
          <w:b/>
          <w:sz w:val="22"/>
          <w:lang w:val="lt-LT"/>
        </w:rPr>
        <w:t>6.847 straipsnis. Saugotojui padarytų nuostolių atlyginimas</w:t>
      </w:r>
    </w:p>
    <w:bookmarkEnd w:id="221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1" w:name="straipsnis848"/>
      <w:r w:rsidRPr="00167731">
        <w:rPr>
          <w:rFonts w:ascii="Times New Roman" w:hAnsi="Times New Roman"/>
          <w:b/>
          <w:sz w:val="22"/>
          <w:lang w:val="lt-LT"/>
        </w:rPr>
        <w:t>6.848 straipsnis. Pasaugos sutarties pabaiga davėjo reikalavimu</w:t>
      </w:r>
    </w:p>
    <w:bookmarkEnd w:id="221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2" w:name="straipsnis849"/>
      <w:r w:rsidRPr="00167731">
        <w:rPr>
          <w:rFonts w:ascii="Times New Roman" w:hAnsi="Times New Roman"/>
          <w:b/>
          <w:sz w:val="22"/>
          <w:lang w:val="lt-LT"/>
        </w:rPr>
        <w:t>6.849 straipsnis. Būtina pasauga</w:t>
      </w:r>
    </w:p>
    <w:bookmarkEnd w:id="2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50"/>
      <w:r w:rsidRPr="00167731">
        <w:rPr>
          <w:rFonts w:ascii="Times New Roman" w:hAnsi="Times New Roman"/>
          <w:b/>
          <w:sz w:val="22"/>
          <w:lang w:val="lt-LT"/>
        </w:rPr>
        <w:t>6.850 straipsnis. Pasauga pagal įstatymą</w:t>
      </w:r>
    </w:p>
    <w:bookmarkEnd w:id="2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4" w:name="skirsnis123"/>
      <w:r w:rsidRPr="00167731">
        <w:rPr>
          <w:rFonts w:ascii="Times New Roman" w:hAnsi="Times New Roman"/>
          <w:b/>
          <w:caps/>
          <w:sz w:val="22"/>
          <w:lang w:val="lt-LT"/>
        </w:rPr>
        <w:t>Antrasis skirsnis</w:t>
      </w:r>
    </w:p>
    <w:bookmarkEnd w:id="221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5" w:name="straipsnis851"/>
      <w:r w:rsidRPr="00167731">
        <w:rPr>
          <w:rFonts w:ascii="Times New Roman" w:hAnsi="Times New Roman"/>
          <w:b/>
          <w:sz w:val="22"/>
          <w:lang w:val="lt-LT"/>
        </w:rPr>
        <w:t>6.851 straipsnis. Prekių sandėliavimo sutarties samprata</w:t>
      </w:r>
    </w:p>
    <w:bookmarkEnd w:id="2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6" w:name="straipsnis852"/>
      <w:r w:rsidRPr="00167731">
        <w:rPr>
          <w:rFonts w:ascii="Times New Roman" w:hAnsi="Times New Roman"/>
          <w:b/>
          <w:sz w:val="22"/>
          <w:lang w:val="lt-LT"/>
        </w:rPr>
        <w:t>6.852 straipsnis. Bendrojo naudojimo sandėlis</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7" w:name="straipsnis853"/>
      <w:r w:rsidRPr="00167731">
        <w:rPr>
          <w:rFonts w:ascii="Times New Roman" w:hAnsi="Times New Roman"/>
          <w:b/>
          <w:sz w:val="22"/>
          <w:lang w:val="lt-LT"/>
        </w:rPr>
        <w:t>6.853 straipsnis. Prekių tikrinimas</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4"/>
      <w:r w:rsidRPr="00167731">
        <w:rPr>
          <w:rFonts w:ascii="Times New Roman" w:hAnsi="Times New Roman"/>
          <w:b/>
          <w:sz w:val="22"/>
          <w:lang w:val="lt-LT"/>
        </w:rPr>
        <w:t>6.854 straipsnis. Prekių saugojimo sąlygų pakeitimas</w:t>
      </w:r>
    </w:p>
    <w:bookmarkEnd w:id="2218"/>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5"/>
      <w:r w:rsidRPr="00167731">
        <w:rPr>
          <w:rFonts w:ascii="Times New Roman" w:hAnsi="Times New Roman"/>
          <w:b/>
          <w:sz w:val="22"/>
          <w:lang w:val="lt-LT"/>
        </w:rPr>
        <w:t xml:space="preserve">6.855 straipsnis. Grąžinamų prekių tikrinimas </w:t>
      </w:r>
    </w:p>
    <w:bookmarkEnd w:id="2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0" w:name="straipsnis856"/>
      <w:r w:rsidRPr="00167731">
        <w:rPr>
          <w:rFonts w:ascii="Times New Roman" w:hAnsi="Times New Roman"/>
          <w:b/>
          <w:sz w:val="22"/>
          <w:lang w:val="lt-LT"/>
        </w:rPr>
        <w:t>6.856 straipsnis. Sandėliavimo dokumentai</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1" w:name="straipsnis857"/>
      <w:r w:rsidRPr="00167731">
        <w:rPr>
          <w:rFonts w:ascii="Times New Roman" w:hAnsi="Times New Roman"/>
          <w:b/>
          <w:sz w:val="22"/>
          <w:lang w:val="lt-LT"/>
        </w:rPr>
        <w:t>6.857 straipsnis. Dvigubas sandėliavimo liudijimas ir jo turinys</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8"/>
      <w:r w:rsidRPr="00167731">
        <w:rPr>
          <w:rFonts w:ascii="Times New Roman" w:hAnsi="Times New Roman"/>
          <w:b/>
          <w:sz w:val="22"/>
          <w:lang w:val="lt-LT"/>
        </w:rPr>
        <w:t>6.858 straipsnis. Sandėliavimo ir įkeitimo liudijimo turėtojo teisės</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3" w:name="straipsnis859"/>
      <w:r w:rsidRPr="00167731">
        <w:rPr>
          <w:rFonts w:ascii="Times New Roman" w:hAnsi="Times New Roman"/>
          <w:b/>
          <w:sz w:val="22"/>
          <w:lang w:val="lt-LT"/>
        </w:rPr>
        <w:t>6.859 straipsnis. Sandėliavimo ir įkeitimo liudijimo perdavimas</w:t>
      </w:r>
    </w:p>
    <w:bookmarkEnd w:id="22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4" w:name="straipsnis860"/>
      <w:r w:rsidRPr="00167731">
        <w:rPr>
          <w:rFonts w:ascii="Times New Roman" w:hAnsi="Times New Roman"/>
          <w:b/>
          <w:sz w:val="22"/>
          <w:lang w:val="lt-LT"/>
        </w:rPr>
        <w:t>6.860 straipsnis. Prekių išdavimas pagal dvigubą sandėliavimo liudijimą</w:t>
      </w:r>
    </w:p>
    <w:bookmarkEnd w:id="2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5" w:name="straipsnis861"/>
      <w:r w:rsidRPr="00167731">
        <w:rPr>
          <w:rFonts w:ascii="Times New Roman" w:hAnsi="Times New Roman"/>
          <w:b/>
          <w:sz w:val="22"/>
          <w:lang w:val="lt-LT"/>
        </w:rPr>
        <w:t>6.861 straipsnis. Paprastas sandėliavimo liudijimas</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62"/>
      <w:r w:rsidRPr="00167731">
        <w:rPr>
          <w:rFonts w:ascii="Times New Roman" w:hAnsi="Times New Roman"/>
          <w:b/>
          <w:sz w:val="22"/>
          <w:lang w:val="lt-LT"/>
        </w:rPr>
        <w:t>6.862 straipsnis. Prekių saugojimas su teise jomis disponuoti</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7" w:name="skirsnis124"/>
      <w:r w:rsidRPr="00167731">
        <w:rPr>
          <w:rFonts w:ascii="Times New Roman" w:hAnsi="Times New Roman"/>
          <w:b/>
          <w:caps/>
          <w:sz w:val="22"/>
          <w:lang w:val="lt-LT"/>
        </w:rPr>
        <w:t>Trečiasis skirsnis</w:t>
      </w:r>
    </w:p>
    <w:bookmarkEnd w:id="22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28" w:name="straipsnis863"/>
      <w:r w:rsidRPr="00167731">
        <w:rPr>
          <w:rFonts w:ascii="Times New Roman" w:hAnsi="Times New Roman"/>
          <w:b/>
          <w:sz w:val="22"/>
          <w:lang w:val="lt-LT"/>
        </w:rPr>
        <w:t>6.863 straipsnis. Daiktų, esančių ginčo objektu, laikinoji pasauga (sekvestracija)</w:t>
      </w:r>
    </w:p>
    <w:bookmarkEnd w:id="2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9" w:name="straipsnis864"/>
      <w:r w:rsidRPr="00167731">
        <w:rPr>
          <w:rFonts w:ascii="Times New Roman" w:hAnsi="Times New Roman"/>
          <w:b/>
          <w:sz w:val="22"/>
          <w:lang w:val="lt-LT"/>
        </w:rPr>
        <w:t>6.864 straipsnis. Daiktų saugojimas lombarde</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0" w:name="straipsnis865"/>
      <w:r w:rsidRPr="00167731">
        <w:rPr>
          <w:rFonts w:ascii="Times New Roman" w:hAnsi="Times New Roman"/>
          <w:b/>
          <w:sz w:val="22"/>
          <w:lang w:val="lt-LT"/>
        </w:rPr>
        <w:t>6.865 straipsnis. Daiktų saugojimas viešbučiuose</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3"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1" w:name="straipsnis866"/>
      <w:r w:rsidRPr="00167731">
        <w:rPr>
          <w:rFonts w:ascii="Times New Roman" w:hAnsi="Times New Roman"/>
          <w:b/>
          <w:sz w:val="22"/>
          <w:lang w:val="lt-LT"/>
        </w:rPr>
        <w:t>6.866 straipsnis. Daiktų saugojimas banke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7"/>
      <w:r w:rsidRPr="00167731">
        <w:rPr>
          <w:rFonts w:ascii="Times New Roman" w:hAnsi="Times New Roman"/>
          <w:b/>
          <w:sz w:val="22"/>
          <w:lang w:val="lt-LT"/>
        </w:rPr>
        <w:t>6.867 straipsnis. Vertybių saugojimas individualiame banko seife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8"/>
      <w:r w:rsidRPr="00167731">
        <w:rPr>
          <w:rFonts w:ascii="Times New Roman" w:hAnsi="Times New Roman"/>
          <w:b/>
          <w:sz w:val="22"/>
          <w:lang w:val="lt-LT"/>
        </w:rPr>
        <w:t>6.868 straipsnis. Daiktų saugojimas transporto įmonių saugojimo kamerose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4" w:name="straipsnis869"/>
      <w:r w:rsidRPr="00167731">
        <w:rPr>
          <w:rFonts w:ascii="Times New Roman" w:hAnsi="Times New Roman"/>
          <w:b/>
          <w:sz w:val="22"/>
          <w:lang w:val="lt-LT"/>
        </w:rPr>
        <w:t>6.869 straipsnis. Daiktų saugojimas drabužinėse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5" w:name="skyrius115"/>
      <w:r w:rsidRPr="00167731">
        <w:rPr>
          <w:b/>
          <w:sz w:val="22"/>
        </w:rPr>
        <w:t>XLIII skyrius</w:t>
      </w:r>
    </w:p>
    <w:bookmarkEnd w:id="223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6" w:name="skirsnis125"/>
      <w:r w:rsidRPr="00167731">
        <w:rPr>
          <w:caps/>
          <w:sz w:val="22"/>
        </w:rPr>
        <w:t>Pirmasis skirsnis</w:t>
      </w:r>
    </w:p>
    <w:bookmarkEnd w:id="2236"/>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7" w:name="straipsnis870"/>
      <w:r w:rsidRPr="00167731">
        <w:rPr>
          <w:rFonts w:ascii="Times New Roman" w:hAnsi="Times New Roman"/>
          <w:b/>
          <w:sz w:val="22"/>
          <w:lang w:val="lt-LT"/>
        </w:rPr>
        <w:t>6.870 straipsnis. Paskolos sutarties samprata</w:t>
      </w:r>
    </w:p>
    <w:bookmarkEnd w:id="2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8" w:name="straipsnis871"/>
      <w:r w:rsidRPr="00167731">
        <w:rPr>
          <w:rFonts w:ascii="Times New Roman" w:hAnsi="Times New Roman"/>
          <w:b/>
          <w:sz w:val="22"/>
          <w:lang w:val="lt-LT"/>
        </w:rPr>
        <w:t>6.871 straipsnis. Paskolos sutarties forma</w:t>
      </w:r>
    </w:p>
    <w:bookmarkEnd w:id="2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9" w:name="straipsnis872"/>
      <w:r w:rsidRPr="00167731">
        <w:rPr>
          <w:rFonts w:ascii="Times New Roman" w:hAnsi="Times New Roman"/>
          <w:b/>
          <w:sz w:val="22"/>
          <w:lang w:val="lt-LT"/>
        </w:rPr>
        <w:t>6.872 straipsnis. Palūkanos</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0" w:name="straipsnis873"/>
      <w:r w:rsidRPr="00167731">
        <w:rPr>
          <w:rFonts w:ascii="Times New Roman" w:hAnsi="Times New Roman"/>
          <w:b/>
          <w:sz w:val="22"/>
          <w:lang w:val="lt-LT"/>
        </w:rPr>
        <w:t>6.873 straipsnis. Paskolos gavėjo pareiga grąžinti paskolos sumą</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1" w:name="straipsnis874"/>
      <w:r w:rsidRPr="00167731">
        <w:rPr>
          <w:rFonts w:ascii="Times New Roman" w:hAnsi="Times New Roman"/>
          <w:b/>
          <w:sz w:val="22"/>
          <w:lang w:val="lt-LT"/>
        </w:rPr>
        <w:t>6.874 straipsnis. Paskolos gavėjo sutarties pažeidimo pasekmės</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2" w:name="straipsnis875"/>
      <w:r w:rsidRPr="00167731">
        <w:rPr>
          <w:rFonts w:ascii="Times New Roman" w:hAnsi="Times New Roman"/>
          <w:b/>
          <w:sz w:val="22"/>
          <w:lang w:val="lt-LT"/>
        </w:rPr>
        <w:t>6.875 straipsnis. Paskolos sutarties ginčijimas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3" w:name="straipsnis876"/>
      <w:r w:rsidRPr="00167731">
        <w:rPr>
          <w:rFonts w:ascii="Times New Roman" w:hAnsi="Times New Roman"/>
          <w:b/>
          <w:sz w:val="22"/>
          <w:lang w:val="lt-LT"/>
        </w:rPr>
        <w:t>6.876 straipsnis. Paskolos gavėjo prievolių įvykdymo užtikrinimo praradimo teisinės pasekmės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4" w:name="straipsnis877"/>
      <w:r w:rsidRPr="00167731">
        <w:rPr>
          <w:rFonts w:ascii="Times New Roman" w:hAnsi="Times New Roman"/>
          <w:b/>
          <w:sz w:val="22"/>
          <w:lang w:val="lt-LT"/>
        </w:rPr>
        <w:t>6.877 straipsnis. Tikslinė paskola</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5" w:name="straipsnis878"/>
      <w:r w:rsidRPr="00167731">
        <w:rPr>
          <w:rFonts w:ascii="Times New Roman" w:hAnsi="Times New Roman"/>
          <w:b/>
          <w:sz w:val="22"/>
          <w:lang w:val="lt-LT"/>
        </w:rPr>
        <w:t>6.878 straipsnis. Vekselis</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6" w:name="straipsnis879"/>
      <w:r w:rsidRPr="00167731">
        <w:rPr>
          <w:rFonts w:ascii="Times New Roman" w:hAnsi="Times New Roman"/>
          <w:b/>
          <w:sz w:val="22"/>
          <w:lang w:val="lt-LT"/>
        </w:rPr>
        <w:t>6.879 straipsnis. Obligacija</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80"/>
      <w:r w:rsidRPr="00167731">
        <w:rPr>
          <w:rFonts w:ascii="Times New Roman" w:hAnsi="Times New Roman"/>
          <w:b/>
          <w:sz w:val="22"/>
          <w:lang w:val="lt-LT"/>
        </w:rPr>
        <w:t>6.880 straipsnis. Skolos pakeitimas (novacija) paskolos prievole</w:t>
      </w:r>
    </w:p>
    <w:bookmarkEnd w:id="2247"/>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48" w:name="skirsnis126"/>
      <w:r w:rsidRPr="00167731">
        <w:rPr>
          <w:caps/>
          <w:sz w:val="22"/>
        </w:rPr>
        <w:t>Antrasis skirsnis</w:t>
      </w:r>
    </w:p>
    <w:bookmarkEnd w:id="22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9" w:name="straipsnis881"/>
      <w:r w:rsidRPr="00167731">
        <w:rPr>
          <w:rFonts w:ascii="Times New Roman" w:hAnsi="Times New Roman"/>
          <w:b/>
          <w:sz w:val="22"/>
          <w:lang w:val="lt-LT"/>
        </w:rPr>
        <w:t>6.881 straipsnis. Kreditavimo sutarties samprata</w:t>
      </w:r>
    </w:p>
    <w:bookmarkEnd w:id="2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0" w:name="straipsnis882"/>
      <w:r w:rsidRPr="00167731">
        <w:rPr>
          <w:rFonts w:ascii="Times New Roman" w:hAnsi="Times New Roman"/>
          <w:b/>
          <w:sz w:val="22"/>
          <w:lang w:val="lt-LT"/>
        </w:rPr>
        <w:t>6.882 straipsnis. Kreditavimo sutarties forma</w:t>
      </w:r>
    </w:p>
    <w:bookmarkEnd w:id="2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1" w:name="straipsnis883"/>
      <w:r w:rsidRPr="00167731">
        <w:rPr>
          <w:rFonts w:ascii="Times New Roman" w:hAnsi="Times New Roman"/>
          <w:b/>
          <w:sz w:val="22"/>
          <w:lang w:val="lt-LT"/>
        </w:rPr>
        <w:t>6.883 straipsnis. Atsisakymas suteikti ar priimti kreditą</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2" w:name="straipsnis884"/>
      <w:r w:rsidRPr="00167731">
        <w:rPr>
          <w:rFonts w:ascii="Times New Roman" w:hAnsi="Times New Roman"/>
          <w:b/>
          <w:sz w:val="22"/>
          <w:lang w:val="lt-LT"/>
        </w:rPr>
        <w:t>6.884 straipsnis. Kreditavimas prekėmis</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3" w:name="straipsnis885"/>
      <w:r w:rsidRPr="00167731">
        <w:rPr>
          <w:rFonts w:ascii="Times New Roman" w:hAnsi="Times New Roman"/>
          <w:b/>
          <w:sz w:val="22"/>
          <w:lang w:val="lt-LT"/>
        </w:rPr>
        <w:t>6.885 straipsnis. Komercinis kreditavimas</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4" w:name="skirsnis127"/>
      <w:r w:rsidRPr="00167731">
        <w:rPr>
          <w:rFonts w:ascii="Times New Roman" w:hAnsi="Times New Roman"/>
          <w:sz w:val="22"/>
          <w:lang w:val="lt-LT"/>
        </w:rPr>
        <w:t>TREČIASIS SKIRSNIS</w:t>
      </w:r>
    </w:p>
    <w:bookmarkEnd w:id="225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5" w:name="straipsnis886_2"/>
      <w:bookmarkStart w:id="2256" w:name="straipsnis886"/>
      <w:r w:rsidRPr="00167731">
        <w:rPr>
          <w:b/>
          <w:sz w:val="22"/>
          <w:szCs w:val="22"/>
        </w:rPr>
        <w:t>6.886 straipsnis. Vartojimo kredito sutarties samprata</w:t>
      </w:r>
    </w:p>
    <w:bookmarkEnd w:id="2255"/>
    <w:bookmarkEnd w:id="2256"/>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7"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7"/>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58"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58"/>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6"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59"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7"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0"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1"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2" w:name="skyrius116"/>
      <w:r w:rsidRPr="00167731">
        <w:rPr>
          <w:b/>
          <w:sz w:val="22"/>
        </w:rPr>
        <w:t>XLiV skyrius</w:t>
      </w:r>
    </w:p>
    <w:bookmarkEnd w:id="226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3" w:name="straipsnis892"/>
      <w:r w:rsidRPr="00167731">
        <w:rPr>
          <w:rFonts w:ascii="Times New Roman" w:hAnsi="Times New Roman"/>
          <w:b/>
          <w:sz w:val="22"/>
          <w:lang w:val="lt-LT"/>
        </w:rPr>
        <w:t>6.892 straipsnis. Banko indėlio sutarties samprata</w:t>
      </w:r>
    </w:p>
    <w:bookmarkEnd w:id="2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4" w:name="straipsnis893"/>
      <w:r w:rsidRPr="00167731">
        <w:rPr>
          <w:rFonts w:ascii="Times New Roman" w:hAnsi="Times New Roman"/>
          <w:b/>
          <w:sz w:val="22"/>
          <w:lang w:val="lt-LT"/>
        </w:rPr>
        <w:t>6.893 straipsnis. Teisė priimti indėlius</w:t>
      </w:r>
    </w:p>
    <w:bookmarkEnd w:id="2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5" w:name="straipsnis894"/>
      <w:r w:rsidRPr="00167731">
        <w:rPr>
          <w:rFonts w:ascii="Times New Roman" w:hAnsi="Times New Roman"/>
          <w:b/>
          <w:sz w:val="22"/>
          <w:lang w:val="lt-LT"/>
        </w:rPr>
        <w:t>6.894 straipsnis. Banko indėlio sutarties forma</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6" w:name="straipsnis895"/>
      <w:r w:rsidRPr="00167731">
        <w:rPr>
          <w:rFonts w:ascii="Times New Roman" w:hAnsi="Times New Roman"/>
          <w:b/>
          <w:sz w:val="22"/>
          <w:lang w:val="lt-LT"/>
        </w:rPr>
        <w:t>6.895 straipsnis. Indėlių rūšys</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7" w:name="straipsnis896"/>
      <w:r w:rsidRPr="00167731">
        <w:rPr>
          <w:rFonts w:ascii="Times New Roman" w:hAnsi="Times New Roman"/>
          <w:b/>
          <w:sz w:val="22"/>
          <w:lang w:val="lt-LT"/>
        </w:rPr>
        <w:t>6.896 straipsnis. Palūkanos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8" w:name="straipsnis897"/>
      <w:r w:rsidRPr="00167731">
        <w:rPr>
          <w:rFonts w:ascii="Times New Roman" w:hAnsi="Times New Roman"/>
          <w:b/>
          <w:sz w:val="22"/>
          <w:lang w:val="lt-LT"/>
        </w:rPr>
        <w:t>6.897 straipsnis. Palūkanų apskaičiavimas ir mokėjimas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8"/>
      <w:r w:rsidRPr="00167731">
        <w:rPr>
          <w:rFonts w:ascii="Times New Roman" w:hAnsi="Times New Roman"/>
          <w:b/>
          <w:sz w:val="22"/>
          <w:lang w:val="lt-LT"/>
        </w:rPr>
        <w:t>6.898 straipsnis. Indėlių grąžinimo užtikrinimas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9"/>
      <w:r w:rsidRPr="00167731">
        <w:rPr>
          <w:rFonts w:ascii="Times New Roman" w:hAnsi="Times New Roman"/>
          <w:b/>
          <w:sz w:val="22"/>
          <w:lang w:val="lt-LT"/>
        </w:rPr>
        <w:t>6.899 straipsnis. Trečiųjų asmenų teisė įmokėti pinigus į indėlininko sąskaitą</w:t>
      </w:r>
    </w:p>
    <w:bookmarkEnd w:id="2270"/>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1" w:name="straipsnis900"/>
      <w:r w:rsidRPr="00167731">
        <w:rPr>
          <w:rFonts w:ascii="Times New Roman" w:hAnsi="Times New Roman"/>
          <w:b/>
          <w:sz w:val="22"/>
          <w:lang w:val="lt-LT"/>
        </w:rPr>
        <w:t>6.900 straipsnis. Indėliai trečiojo asmens naudai</w:t>
      </w:r>
    </w:p>
    <w:bookmarkEnd w:id="2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2" w:name="straipsnis901"/>
      <w:r w:rsidRPr="00167731">
        <w:rPr>
          <w:rFonts w:ascii="Times New Roman" w:hAnsi="Times New Roman"/>
          <w:b/>
          <w:sz w:val="22"/>
          <w:lang w:val="lt-LT"/>
        </w:rPr>
        <w:t>6.901 straipsnis. Indėlininko knygelė</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902"/>
      <w:r w:rsidRPr="00167731">
        <w:rPr>
          <w:rFonts w:ascii="Times New Roman" w:hAnsi="Times New Roman"/>
          <w:b/>
          <w:sz w:val="22"/>
          <w:lang w:val="lt-LT"/>
        </w:rPr>
        <w:t>6.902 straipsnis. Indėlio sertifikatas</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4" w:name="skyrius117"/>
      <w:r w:rsidRPr="00167731">
        <w:rPr>
          <w:rFonts w:ascii="Times New Roman" w:hAnsi="Times New Roman"/>
          <w:b/>
          <w:caps/>
          <w:sz w:val="22"/>
          <w:lang w:val="lt-LT"/>
        </w:rPr>
        <w:t>XLV skyrius</w:t>
      </w:r>
    </w:p>
    <w:bookmarkEnd w:id="227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5" w:name="straipsnis903"/>
      <w:r w:rsidRPr="00167731">
        <w:rPr>
          <w:rFonts w:ascii="Times New Roman" w:hAnsi="Times New Roman"/>
          <w:b/>
          <w:sz w:val="22"/>
          <w:lang w:val="lt-LT"/>
        </w:rPr>
        <w:t>6.903 straipsnis. Faktoringo sutarties samprata</w:t>
      </w:r>
    </w:p>
    <w:bookmarkEnd w:id="2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6" w:name="straipsnis904"/>
      <w:r w:rsidRPr="00167731">
        <w:rPr>
          <w:rFonts w:ascii="Times New Roman" w:hAnsi="Times New Roman"/>
          <w:b/>
          <w:sz w:val="22"/>
          <w:lang w:val="lt-LT"/>
        </w:rPr>
        <w:t>6.904 straipsnis. Finansuotojas</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7" w:name="straipsnis905"/>
      <w:r w:rsidRPr="00167731">
        <w:rPr>
          <w:rFonts w:ascii="Times New Roman" w:hAnsi="Times New Roman"/>
          <w:b/>
          <w:sz w:val="22"/>
          <w:lang w:val="lt-LT"/>
        </w:rPr>
        <w:t>6.905 straipsnis. Faktoringo sutarties dalykas</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6"/>
      <w:r w:rsidRPr="00167731">
        <w:rPr>
          <w:rFonts w:ascii="Times New Roman" w:hAnsi="Times New Roman"/>
          <w:b/>
          <w:sz w:val="22"/>
          <w:lang w:val="lt-LT"/>
        </w:rPr>
        <w:t>6.906 straipsnis. Kliento atsakomybė finansuotojui</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9" w:name="straipsnis907"/>
      <w:r w:rsidRPr="00167731">
        <w:rPr>
          <w:rFonts w:ascii="Times New Roman" w:hAnsi="Times New Roman"/>
          <w:b/>
          <w:sz w:val="22"/>
          <w:lang w:val="lt-LT"/>
        </w:rPr>
        <w:t>6.907 straipsnis. Draudimo perleisti piniginį reikalavimą negaliojimas</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0" w:name="straipsnis908"/>
      <w:r w:rsidRPr="00167731">
        <w:rPr>
          <w:rFonts w:ascii="Times New Roman" w:hAnsi="Times New Roman"/>
          <w:b/>
          <w:sz w:val="22"/>
          <w:lang w:val="lt-LT"/>
        </w:rPr>
        <w:t>6.908 straipsnis. Pakartotinis piniginio reikalavimo perleidimas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1" w:name="straipsnis909"/>
      <w:r w:rsidRPr="00167731">
        <w:rPr>
          <w:rFonts w:ascii="Times New Roman" w:hAnsi="Times New Roman"/>
          <w:b/>
          <w:sz w:val="22"/>
          <w:lang w:val="lt-LT"/>
        </w:rPr>
        <w:t>6.909 straipsnis. Piniginio reikalavimo vykdymas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2" w:name="straipsnis910"/>
      <w:r w:rsidRPr="00167731">
        <w:rPr>
          <w:rFonts w:ascii="Times New Roman" w:hAnsi="Times New Roman"/>
          <w:b/>
          <w:sz w:val="22"/>
          <w:lang w:val="lt-LT"/>
        </w:rPr>
        <w:t>6.910 straipsnis. Finansuotojo teisės į pinigų sumas, gaunamas iš skolininko</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3" w:name="straipsnis911"/>
      <w:r w:rsidRPr="00167731">
        <w:rPr>
          <w:rFonts w:ascii="Times New Roman" w:hAnsi="Times New Roman"/>
          <w:b/>
          <w:sz w:val="22"/>
          <w:lang w:val="lt-LT"/>
        </w:rPr>
        <w:t>6.911 straipsnis. Skolininko priešiniai reikalavimai</w:t>
      </w:r>
    </w:p>
    <w:bookmarkEnd w:id="2283"/>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4" w:name="straipsnis912"/>
      <w:r w:rsidRPr="00167731">
        <w:rPr>
          <w:rFonts w:ascii="Times New Roman" w:hAnsi="Times New Roman"/>
          <w:b/>
          <w:sz w:val="22"/>
          <w:lang w:val="lt-LT"/>
        </w:rPr>
        <w:t>6.912 straipsnis. Skolų, kurias gavo finansuotojas, grąžinimas skolininkui</w:t>
      </w:r>
    </w:p>
    <w:bookmarkEnd w:id="2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5" w:name="skyrius118"/>
      <w:r w:rsidRPr="00167731">
        <w:rPr>
          <w:b/>
          <w:sz w:val="22"/>
        </w:rPr>
        <w:t>XLVI skyrius</w:t>
      </w:r>
    </w:p>
    <w:bookmarkEnd w:id="228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6" w:name="straipsnis913"/>
      <w:r w:rsidRPr="00167731">
        <w:rPr>
          <w:rFonts w:ascii="Times New Roman" w:hAnsi="Times New Roman"/>
          <w:b/>
          <w:sz w:val="22"/>
          <w:lang w:val="lt-LT"/>
        </w:rPr>
        <w:t>6.913 straipsnis. Banko sąskaitos sutarties samprata</w:t>
      </w:r>
    </w:p>
    <w:bookmarkEnd w:id="2286"/>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7" w:name="straipsnis914"/>
      <w:r w:rsidRPr="00167731">
        <w:rPr>
          <w:rFonts w:ascii="Times New Roman" w:hAnsi="Times New Roman"/>
          <w:b/>
          <w:sz w:val="22"/>
          <w:lang w:val="lt-LT"/>
        </w:rPr>
        <w:t>6.914 straipsnis. Banko sąskaitos sutarties sudarymas</w:t>
      </w:r>
    </w:p>
    <w:bookmarkEnd w:id="2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88" w:name="straipsnis915"/>
      <w:r w:rsidRPr="00167731">
        <w:rPr>
          <w:rFonts w:ascii="Times New Roman" w:hAnsi="Times New Roman"/>
          <w:b/>
          <w:sz w:val="22"/>
          <w:lang w:val="lt-LT"/>
        </w:rPr>
        <w:t>6.915 straipsnis. Teisės disponuoti sąskaitoje esančiomis lėšomis patvirtinimas</w:t>
      </w:r>
    </w:p>
    <w:bookmarkEnd w:id="2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9" w:name="straipsnis916"/>
      <w:r w:rsidRPr="00167731">
        <w:rPr>
          <w:rFonts w:ascii="Times New Roman" w:hAnsi="Times New Roman"/>
          <w:b/>
          <w:sz w:val="22"/>
          <w:lang w:val="lt-LT"/>
        </w:rPr>
        <w:t>6.916 straipsnis. Banko atliekamos operacijos</w:t>
      </w:r>
    </w:p>
    <w:bookmarkEnd w:id="2289"/>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0" w:name="straipsnis917"/>
      <w:r w:rsidRPr="00167731">
        <w:rPr>
          <w:rFonts w:ascii="Times New Roman" w:hAnsi="Times New Roman"/>
          <w:b/>
          <w:sz w:val="22"/>
          <w:lang w:val="lt-LT"/>
        </w:rPr>
        <w:t>6.917 straipsnis. Operacijų atlikimo terminai</w:t>
      </w:r>
    </w:p>
    <w:bookmarkEnd w:id="2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1" w:name="straipsnis918"/>
      <w:r w:rsidRPr="00167731">
        <w:rPr>
          <w:rFonts w:ascii="Times New Roman" w:hAnsi="Times New Roman"/>
          <w:b/>
          <w:sz w:val="22"/>
          <w:lang w:val="lt-LT"/>
        </w:rPr>
        <w:t>6.918 straipsnis. Sąskaitos kreditavimas</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9"/>
      <w:r w:rsidRPr="00167731">
        <w:rPr>
          <w:rFonts w:ascii="Times New Roman" w:hAnsi="Times New Roman"/>
          <w:b/>
          <w:sz w:val="22"/>
          <w:lang w:val="lt-LT"/>
        </w:rPr>
        <w:t>6.919 straipsnis. Banko paslaugų ir operacijų atlyginimas</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20"/>
      <w:r w:rsidRPr="00167731">
        <w:rPr>
          <w:rFonts w:ascii="Times New Roman" w:hAnsi="Times New Roman"/>
          <w:b/>
          <w:sz w:val="22"/>
          <w:lang w:val="lt-LT"/>
        </w:rPr>
        <w:t>6.920 straipsnis. Palūkanos už naudojimąsi sąskaitoje esančiomis lėšomis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21"/>
      <w:r w:rsidRPr="00167731">
        <w:rPr>
          <w:rFonts w:ascii="Times New Roman" w:hAnsi="Times New Roman"/>
          <w:b/>
          <w:sz w:val="22"/>
          <w:lang w:val="lt-LT"/>
        </w:rPr>
        <w:t>6.921 straipsnis. Banko ir kliento tarpusavio reikalavimų įskaitymas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2"/>
      <w:r w:rsidRPr="00167731">
        <w:rPr>
          <w:rFonts w:ascii="Times New Roman" w:hAnsi="Times New Roman"/>
          <w:b/>
          <w:sz w:val="22"/>
          <w:lang w:val="lt-LT"/>
        </w:rPr>
        <w:t>6.922 straipsnis. Lėšų nurašymo iš sąskaitos pagrindai</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3"/>
      <w:r w:rsidRPr="00167731">
        <w:rPr>
          <w:rFonts w:ascii="Times New Roman" w:hAnsi="Times New Roman"/>
          <w:b/>
          <w:sz w:val="22"/>
          <w:lang w:val="lt-LT"/>
        </w:rPr>
        <w:t>6.923 straipsnis. Lėšų nurašymo eiliškumas</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297" w:name="straipsnis923_2"/>
      <w:r w:rsidRPr="004E0F31">
        <w:rPr>
          <w:rFonts w:ascii="Times New Roman" w:hAnsi="Times New Roman" w:cs="Times New Roman"/>
          <w:b/>
          <w:bCs/>
          <w:color w:val="000000"/>
          <w:sz w:val="22"/>
          <w:szCs w:val="22"/>
        </w:rPr>
        <w:t>6.923 straipsnis. Lėšų nurašymo eiliškumas</w:t>
      </w:r>
    </w:p>
    <w:bookmarkEnd w:id="2297"/>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0"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298" w:name="straipsnis924"/>
      <w:r w:rsidRPr="00167731">
        <w:rPr>
          <w:rFonts w:ascii="Times New Roman" w:hAnsi="Times New Roman"/>
          <w:b/>
          <w:sz w:val="22"/>
          <w:lang w:val="lt-LT"/>
        </w:rPr>
        <w:t>6.924 straipsnis. Banko atsakomybė už netinkamą operacijų atlikimą</w:t>
      </w:r>
    </w:p>
    <w:bookmarkEnd w:id="2298"/>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9" w:name="straipsnis925"/>
      <w:r w:rsidRPr="00167731">
        <w:rPr>
          <w:rFonts w:ascii="Times New Roman" w:hAnsi="Times New Roman"/>
          <w:b/>
          <w:sz w:val="22"/>
          <w:lang w:val="lt-LT"/>
        </w:rPr>
        <w:t>6.925 straipsnis. Banko paslaptis</w:t>
      </w:r>
    </w:p>
    <w:bookmarkEnd w:id="2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0" w:name="straipsnis926"/>
      <w:r w:rsidRPr="00167731">
        <w:rPr>
          <w:rFonts w:ascii="Times New Roman" w:hAnsi="Times New Roman"/>
          <w:b/>
          <w:sz w:val="22"/>
          <w:lang w:val="lt-LT"/>
        </w:rPr>
        <w:t>6.926 straipsnis. Disponavimo sąskaita apribojimas</w:t>
      </w:r>
    </w:p>
    <w:bookmarkEnd w:id="2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1" w:name="straipsnis927"/>
      <w:r w:rsidRPr="00167731">
        <w:rPr>
          <w:rFonts w:ascii="Times New Roman" w:hAnsi="Times New Roman"/>
          <w:b/>
          <w:sz w:val="22"/>
          <w:lang w:val="lt-LT"/>
        </w:rPr>
        <w:t>6.927 straipsnis. Banko sąskaitos sutarties nutraukimas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2" w:name="straipsnis928"/>
      <w:r w:rsidRPr="00167731">
        <w:rPr>
          <w:rFonts w:ascii="Times New Roman" w:hAnsi="Times New Roman"/>
          <w:b/>
          <w:sz w:val="22"/>
          <w:lang w:val="lt-LT"/>
        </w:rPr>
        <w:t>6.928 straipsnis. Bankų sąskaitos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3" w:name="skyrius119"/>
      <w:r w:rsidRPr="00167731">
        <w:rPr>
          <w:b/>
          <w:sz w:val="22"/>
        </w:rPr>
        <w:t>XLVII skyrius</w:t>
      </w:r>
    </w:p>
    <w:bookmarkEnd w:id="230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4" w:name="skirsnis128"/>
      <w:r w:rsidRPr="00167731">
        <w:rPr>
          <w:rFonts w:ascii="Times New Roman" w:hAnsi="Times New Roman"/>
          <w:b/>
          <w:caps/>
          <w:sz w:val="22"/>
          <w:lang w:val="lt-LT"/>
        </w:rPr>
        <w:t>Pirmasis skirsnis</w:t>
      </w:r>
    </w:p>
    <w:bookmarkEnd w:id="2304"/>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5" w:name="straipsnis929"/>
      <w:r w:rsidRPr="00167731">
        <w:rPr>
          <w:rFonts w:ascii="Times New Roman" w:hAnsi="Times New Roman"/>
          <w:b/>
          <w:sz w:val="22"/>
          <w:lang w:val="lt-LT"/>
        </w:rPr>
        <w:t>6.929 straipsnis. Atsiskaitymas grynaisiais ir negrynaisiais pinigais</w:t>
      </w:r>
    </w:p>
    <w:bookmarkEnd w:id="2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6" w:name="straipsnis930"/>
      <w:r w:rsidRPr="00167731">
        <w:rPr>
          <w:rFonts w:ascii="Times New Roman" w:hAnsi="Times New Roman"/>
          <w:b/>
          <w:sz w:val="22"/>
          <w:lang w:val="lt-LT"/>
        </w:rPr>
        <w:t>6.930 straipsnis. Atsiskaitymų negrynaisiais pinigais priemonės</w:t>
      </w:r>
    </w:p>
    <w:bookmarkEnd w:id="2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07"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07"/>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1"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08" w:name="skirsnis129"/>
      <w:r w:rsidRPr="00167731">
        <w:rPr>
          <w:caps/>
          <w:sz w:val="22"/>
        </w:rPr>
        <w:t>Antrasis skirsnis</w:t>
      </w:r>
    </w:p>
    <w:bookmarkEnd w:id="230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9" w:name="straipsnis931"/>
      <w:r w:rsidRPr="00167731">
        <w:rPr>
          <w:rFonts w:ascii="Times New Roman" w:hAnsi="Times New Roman"/>
          <w:b/>
          <w:sz w:val="22"/>
          <w:lang w:val="lt-LT"/>
        </w:rPr>
        <w:t>6.931 straipsnis. Bendrosios nuostatos</w:t>
      </w:r>
    </w:p>
    <w:bookmarkEnd w:id="2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0" w:name="straipsnis932"/>
      <w:r w:rsidRPr="00167731">
        <w:rPr>
          <w:rFonts w:ascii="Times New Roman" w:hAnsi="Times New Roman"/>
          <w:b/>
          <w:sz w:val="22"/>
          <w:lang w:val="lt-LT"/>
        </w:rPr>
        <w:t>6.932 straipsnis. Mokėjimo pavedimo vykdymo sąlygos</w:t>
      </w:r>
    </w:p>
    <w:bookmarkEnd w:id="2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1" w:name="straipsnis933"/>
      <w:r w:rsidRPr="00167731">
        <w:rPr>
          <w:rFonts w:ascii="Times New Roman" w:hAnsi="Times New Roman"/>
          <w:b/>
          <w:sz w:val="22"/>
          <w:lang w:val="lt-LT"/>
        </w:rPr>
        <w:t>6.933 straipsnis. Pavedimo įvykdymas</w:t>
      </w:r>
    </w:p>
    <w:bookmarkEnd w:id="2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2" w:name="straipsnis934"/>
      <w:r w:rsidRPr="00167731">
        <w:rPr>
          <w:rFonts w:ascii="Times New Roman" w:hAnsi="Times New Roman"/>
          <w:b/>
          <w:sz w:val="22"/>
          <w:lang w:val="lt-LT"/>
        </w:rPr>
        <w:t>6.934 straipsnis. Atsakomybė už mokėjimo pavedimo neįvykdymą ar netinkamą įvykdymą</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3" w:name="skirsnis130"/>
      <w:r w:rsidRPr="00167731">
        <w:rPr>
          <w:rFonts w:ascii="Times New Roman" w:hAnsi="Times New Roman"/>
          <w:b/>
          <w:caps/>
          <w:sz w:val="22"/>
          <w:lang w:val="lt-LT"/>
        </w:rPr>
        <w:t>Trečiasis skirsnis</w:t>
      </w:r>
    </w:p>
    <w:bookmarkEnd w:id="2313"/>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4" w:name="straipsnis935"/>
      <w:r w:rsidRPr="00167731">
        <w:rPr>
          <w:rFonts w:ascii="Times New Roman" w:hAnsi="Times New Roman"/>
          <w:b/>
          <w:sz w:val="22"/>
          <w:lang w:val="lt-LT"/>
        </w:rPr>
        <w:t>6.935 straipsnis. Bendrosios nuostatos</w:t>
      </w:r>
    </w:p>
    <w:bookmarkEnd w:id="2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5" w:name="straipsnis936"/>
      <w:r w:rsidRPr="00167731">
        <w:rPr>
          <w:rFonts w:ascii="Times New Roman" w:hAnsi="Times New Roman"/>
          <w:b/>
          <w:sz w:val="22"/>
          <w:lang w:val="lt-LT"/>
        </w:rPr>
        <w:t>6.936 straipsnis. Atšaukiamas akredityvas</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6" w:name="straipsnis937"/>
      <w:r w:rsidRPr="00167731">
        <w:rPr>
          <w:rFonts w:ascii="Times New Roman" w:hAnsi="Times New Roman"/>
          <w:b/>
          <w:sz w:val="22"/>
          <w:lang w:val="lt-LT"/>
        </w:rPr>
        <w:t>6.937 straipsnis. Neatšaukiamas akredityvas</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7" w:name="straipsnis938"/>
      <w:r w:rsidRPr="00167731">
        <w:rPr>
          <w:rFonts w:ascii="Times New Roman" w:hAnsi="Times New Roman"/>
          <w:b/>
          <w:sz w:val="22"/>
          <w:lang w:val="lt-LT"/>
        </w:rPr>
        <w:t>6.938 straipsnis. Akredityvo įvykdymas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8" w:name="straipsnis939"/>
      <w:r w:rsidRPr="00167731">
        <w:rPr>
          <w:rFonts w:ascii="Times New Roman" w:hAnsi="Times New Roman"/>
          <w:b/>
          <w:sz w:val="22"/>
          <w:lang w:val="lt-LT"/>
        </w:rPr>
        <w:t xml:space="preserve">6.939 straipsnis. Atsisakymas priimti dokumentus </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9" w:name="straipsnis940"/>
      <w:r w:rsidRPr="00167731">
        <w:rPr>
          <w:rFonts w:ascii="Times New Roman" w:hAnsi="Times New Roman"/>
          <w:b/>
          <w:sz w:val="22"/>
          <w:lang w:val="lt-LT"/>
        </w:rPr>
        <w:t>6.940 straipsnis. Banko atsakomybė už akredityvo sąlygų pažeidimą</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41"/>
      <w:r w:rsidRPr="00167731">
        <w:rPr>
          <w:rFonts w:ascii="Times New Roman" w:hAnsi="Times New Roman"/>
          <w:b/>
          <w:sz w:val="22"/>
          <w:lang w:val="lt-LT"/>
        </w:rPr>
        <w:t>6.941 straipsnis. Akredityvo uždarymas</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1" w:name="skirsnis131"/>
      <w:r w:rsidRPr="00167731">
        <w:rPr>
          <w:rFonts w:ascii="Times New Roman" w:hAnsi="Times New Roman"/>
          <w:b/>
          <w:caps/>
          <w:sz w:val="22"/>
          <w:lang w:val="lt-LT"/>
        </w:rPr>
        <w:t>Ketvirtasis skirsnis</w:t>
      </w:r>
    </w:p>
    <w:bookmarkEnd w:id="232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2" w:name="straipsnis942"/>
      <w:r w:rsidRPr="00167731">
        <w:rPr>
          <w:rFonts w:ascii="Times New Roman" w:hAnsi="Times New Roman"/>
          <w:b/>
          <w:sz w:val="22"/>
          <w:lang w:val="lt-LT"/>
        </w:rPr>
        <w:t>6.942 straipsnis. Bendrosios nuostatos</w:t>
      </w:r>
    </w:p>
    <w:bookmarkEnd w:id="2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3" w:name="straipsnis943"/>
      <w:r w:rsidRPr="00167731">
        <w:rPr>
          <w:rFonts w:ascii="Times New Roman" w:hAnsi="Times New Roman"/>
          <w:b/>
          <w:sz w:val="22"/>
          <w:lang w:val="lt-LT"/>
        </w:rPr>
        <w:t>6.943 straipsnis. Inkaso pavedimo įvykdymas</w:t>
      </w:r>
    </w:p>
    <w:bookmarkEnd w:id="2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4" w:name="straipsnis944"/>
      <w:r w:rsidRPr="00167731">
        <w:rPr>
          <w:rFonts w:ascii="Times New Roman" w:hAnsi="Times New Roman"/>
          <w:b/>
          <w:sz w:val="22"/>
          <w:lang w:val="lt-LT"/>
        </w:rPr>
        <w:t>6.944 straipsnis. Pranešimas apie atliktas operacijas</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5" w:name="skyrius120"/>
      <w:r w:rsidRPr="00167731">
        <w:rPr>
          <w:rFonts w:ascii="Times New Roman" w:hAnsi="Times New Roman"/>
          <w:b/>
          <w:caps/>
          <w:sz w:val="22"/>
          <w:lang w:val="lt-LT"/>
        </w:rPr>
        <w:t>XLVIII skyrius</w:t>
      </w:r>
    </w:p>
    <w:bookmarkEnd w:id="2325"/>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6" w:name="straipsnis945"/>
      <w:r w:rsidRPr="00167731">
        <w:rPr>
          <w:rFonts w:ascii="Times New Roman" w:hAnsi="Times New Roman"/>
          <w:b/>
          <w:sz w:val="22"/>
          <w:lang w:val="lt-LT"/>
        </w:rPr>
        <w:t>6.945 straipsnis. Pareiga sumokėti atlyginimą</w:t>
      </w:r>
    </w:p>
    <w:bookmarkEnd w:id="2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7" w:name="straipsnis946"/>
      <w:r w:rsidRPr="00167731">
        <w:rPr>
          <w:rFonts w:ascii="Times New Roman" w:hAnsi="Times New Roman"/>
          <w:b/>
          <w:sz w:val="22"/>
          <w:lang w:val="lt-LT"/>
        </w:rPr>
        <w:t>6.946 straipsnis. Viešo pažadėjimo sumokėti atlyginimą atšaukimas</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8" w:name="skyrius121"/>
      <w:r w:rsidRPr="00167731">
        <w:rPr>
          <w:rFonts w:ascii="Times New Roman" w:hAnsi="Times New Roman"/>
          <w:b/>
          <w:caps/>
          <w:sz w:val="22"/>
          <w:lang w:val="lt-LT"/>
        </w:rPr>
        <w:t>XLIX skyrius</w:t>
      </w:r>
    </w:p>
    <w:bookmarkEnd w:id="2328"/>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9" w:name="straipsnis947"/>
      <w:r w:rsidRPr="00167731">
        <w:rPr>
          <w:rFonts w:ascii="Times New Roman" w:hAnsi="Times New Roman"/>
          <w:b/>
          <w:sz w:val="22"/>
          <w:lang w:val="lt-LT"/>
        </w:rPr>
        <w:t>6.947 straipsnis. Viešo konkurso paskelbimas</w:t>
      </w:r>
    </w:p>
    <w:bookmarkEnd w:id="2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0" w:name="straipsnis948"/>
      <w:r w:rsidRPr="00167731">
        <w:rPr>
          <w:rFonts w:ascii="Times New Roman" w:hAnsi="Times New Roman"/>
          <w:b/>
          <w:sz w:val="22"/>
          <w:lang w:val="lt-LT"/>
        </w:rPr>
        <w:t>6.948 straipsnis. Konkurso sąlygų pakeitimas ar jo atšaukimas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1" w:name="straipsnis949"/>
      <w:r w:rsidRPr="00167731">
        <w:rPr>
          <w:rFonts w:ascii="Times New Roman" w:hAnsi="Times New Roman"/>
          <w:b/>
          <w:sz w:val="22"/>
          <w:lang w:val="lt-LT"/>
        </w:rPr>
        <w:t>6.949 straipsnis. Nutarimas mokėti atlyginimą (premiją) ar suteikti specialią teisę</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2" w:name="straipsnis950"/>
      <w:r w:rsidRPr="00167731">
        <w:rPr>
          <w:rFonts w:ascii="Times New Roman" w:hAnsi="Times New Roman"/>
          <w:b/>
          <w:sz w:val="22"/>
          <w:lang w:val="lt-LT"/>
        </w:rPr>
        <w:t>6.950 straipsnis. Naudojimasis pagal konkursą premijuotais mokslo, literatūros, meno ir architektūros kūriniais</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3" w:name="straipsnis951"/>
      <w:r w:rsidRPr="00167731">
        <w:rPr>
          <w:rFonts w:ascii="Times New Roman" w:hAnsi="Times New Roman"/>
          <w:b/>
          <w:sz w:val="22"/>
          <w:lang w:val="lt-LT"/>
        </w:rPr>
        <w:t>6.951 straipsnis. Pateiktų darbų ar projektų grąžinimas konkurso dalyviams</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4" w:name="straipsnis952"/>
      <w:r w:rsidRPr="00167731">
        <w:rPr>
          <w:rFonts w:ascii="Times New Roman" w:hAnsi="Times New Roman"/>
          <w:b/>
          <w:sz w:val="22"/>
          <w:lang w:val="lt-LT"/>
        </w:rPr>
        <w:t>6.952 straipsnis. Nuostolių atlyginimas konkurso dalyviams, kai konkursą paskelbęs asmuo nesilaiko konkurso taisyklių</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5" w:name="skyrius122"/>
      <w:r w:rsidRPr="00167731">
        <w:rPr>
          <w:b/>
          <w:sz w:val="22"/>
        </w:rPr>
        <w:t>L skyrius</w:t>
      </w:r>
    </w:p>
    <w:bookmarkEnd w:id="233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6" w:name="straipsnis953"/>
      <w:r w:rsidRPr="00167731">
        <w:rPr>
          <w:rFonts w:ascii="Times New Roman" w:hAnsi="Times New Roman"/>
          <w:b/>
          <w:sz w:val="22"/>
          <w:lang w:val="lt-LT"/>
        </w:rPr>
        <w:t>6.953 straipsnis. Turto patikėjimo sutarties samprata</w:t>
      </w:r>
    </w:p>
    <w:bookmarkEnd w:id="2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7" w:name="straipsnis954"/>
      <w:r w:rsidRPr="00167731">
        <w:rPr>
          <w:rFonts w:ascii="Times New Roman" w:hAnsi="Times New Roman"/>
          <w:b/>
          <w:sz w:val="22"/>
          <w:lang w:val="lt-LT"/>
        </w:rPr>
        <w:t>6.954 straipsnis. Turto patikėjimo teisės turinys</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8" w:name="straipsnis955"/>
      <w:r w:rsidRPr="00167731">
        <w:rPr>
          <w:rFonts w:ascii="Times New Roman" w:hAnsi="Times New Roman"/>
          <w:b/>
          <w:sz w:val="22"/>
          <w:lang w:val="lt-LT"/>
        </w:rPr>
        <w:t>6.955 straipsnis. Sandorių sudarymas</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9" w:name="straipsnis956"/>
      <w:r w:rsidRPr="00167731">
        <w:rPr>
          <w:rFonts w:ascii="Times New Roman" w:hAnsi="Times New Roman"/>
          <w:b/>
          <w:sz w:val="22"/>
          <w:lang w:val="lt-LT"/>
        </w:rPr>
        <w:t>6.956 straipsnis. Patikėjimo teisės objektai</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0" w:name="straipsnis957"/>
      <w:r w:rsidRPr="00167731">
        <w:rPr>
          <w:rFonts w:ascii="Times New Roman" w:hAnsi="Times New Roman"/>
          <w:b/>
          <w:sz w:val="22"/>
          <w:lang w:val="lt-LT"/>
        </w:rPr>
        <w:t>6.957 straipsnis. Patikėjimo teisės steigėjas (patikėtojas)</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1" w:name="straipsnis958"/>
      <w:r w:rsidRPr="00167731">
        <w:rPr>
          <w:rFonts w:ascii="Times New Roman" w:hAnsi="Times New Roman"/>
          <w:b/>
          <w:sz w:val="22"/>
          <w:lang w:val="lt-LT"/>
        </w:rPr>
        <w:t>6.958 straipsnis. Patikėtinis</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59"/>
      <w:r w:rsidRPr="00167731">
        <w:rPr>
          <w:rFonts w:ascii="Times New Roman" w:hAnsi="Times New Roman"/>
          <w:b/>
          <w:sz w:val="22"/>
          <w:lang w:val="lt-LT"/>
        </w:rPr>
        <w:t>6.959 straipsnis. Esminės turto patikėjimo sutarties sąlygos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60"/>
      <w:r w:rsidRPr="00167731">
        <w:rPr>
          <w:rFonts w:ascii="Times New Roman" w:hAnsi="Times New Roman"/>
          <w:b/>
          <w:sz w:val="22"/>
          <w:lang w:val="lt-LT"/>
        </w:rPr>
        <w:t>6.960 straipsnis. Turto patikėjimo sutarties forma</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61"/>
      <w:r w:rsidRPr="00167731">
        <w:rPr>
          <w:rFonts w:ascii="Times New Roman" w:hAnsi="Times New Roman"/>
          <w:b/>
          <w:sz w:val="22"/>
          <w:lang w:val="lt-LT"/>
        </w:rPr>
        <w:t>6.961 straipsnis. Turto atskyrimas</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2"/>
      <w:r w:rsidRPr="00167731">
        <w:rPr>
          <w:rFonts w:ascii="Times New Roman" w:hAnsi="Times New Roman"/>
          <w:b/>
          <w:sz w:val="22"/>
          <w:lang w:val="lt-LT"/>
        </w:rPr>
        <w:t>6.962 straipsnis. Įkeisto turto perdavimas patikėjimo teise</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3"/>
      <w:r w:rsidRPr="00167731">
        <w:rPr>
          <w:rFonts w:ascii="Times New Roman" w:hAnsi="Times New Roman"/>
          <w:b/>
          <w:sz w:val="22"/>
          <w:lang w:val="lt-LT"/>
        </w:rPr>
        <w:t>6.963 straipsnis. Patikėtinio teisės ir pareigos</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4"/>
      <w:r w:rsidRPr="00167731">
        <w:rPr>
          <w:rFonts w:ascii="Times New Roman" w:hAnsi="Times New Roman"/>
          <w:b/>
          <w:sz w:val="22"/>
          <w:lang w:val="lt-LT"/>
        </w:rPr>
        <w:t>6.964 straipsnis. Pareiga vykdyti sutartį pačiam</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5"/>
      <w:r w:rsidRPr="00167731">
        <w:rPr>
          <w:rFonts w:ascii="Times New Roman" w:hAnsi="Times New Roman"/>
          <w:b/>
          <w:sz w:val="22"/>
          <w:lang w:val="lt-LT"/>
        </w:rPr>
        <w:t>6.965 straipsnis. Patikėtinio atsakomybė</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49" w:name="straipsnis966"/>
      <w:r w:rsidRPr="00167731">
        <w:rPr>
          <w:rFonts w:ascii="Times New Roman" w:hAnsi="Times New Roman"/>
          <w:b/>
          <w:sz w:val="22"/>
          <w:lang w:val="lt-LT"/>
        </w:rPr>
        <w:t>6.966 straipsnis. Patikėtinio atlyginimas</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0" w:name="straipsnis967"/>
      <w:r w:rsidRPr="00167731">
        <w:rPr>
          <w:rFonts w:ascii="Times New Roman" w:hAnsi="Times New Roman"/>
          <w:b/>
          <w:sz w:val="22"/>
          <w:lang w:val="lt-LT"/>
        </w:rPr>
        <w:t>6.967 straipsnis. Turto patikėjimo sutarties pabaiga</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1" w:name="straipsnis968"/>
      <w:r w:rsidRPr="00167731">
        <w:rPr>
          <w:rFonts w:ascii="Times New Roman" w:hAnsi="Times New Roman"/>
          <w:b/>
          <w:sz w:val="22"/>
          <w:lang w:val="lt-LT"/>
        </w:rPr>
        <w:t>6.968 straipsnis. Turto patikėjimo teisės ypatumai</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2" w:name="skyrius123"/>
      <w:r w:rsidRPr="00167731">
        <w:rPr>
          <w:b/>
          <w:sz w:val="22"/>
        </w:rPr>
        <w:t>LI skyrius</w:t>
      </w:r>
    </w:p>
    <w:bookmarkEnd w:id="235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3" w:name="straipsnis969"/>
      <w:r w:rsidRPr="00167731">
        <w:rPr>
          <w:rFonts w:ascii="Times New Roman" w:hAnsi="Times New Roman"/>
          <w:b/>
          <w:sz w:val="22"/>
          <w:lang w:val="lt-LT"/>
        </w:rPr>
        <w:t>6.969 straipsnis. Jungtinės veiklos (partnerystės) sutarties samprata</w:t>
      </w:r>
    </w:p>
    <w:bookmarkEnd w:id="2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4" w:name="straipsnis970"/>
      <w:r w:rsidRPr="00167731">
        <w:rPr>
          <w:rFonts w:ascii="Times New Roman" w:hAnsi="Times New Roman"/>
          <w:b/>
          <w:sz w:val="22"/>
          <w:lang w:val="lt-LT"/>
        </w:rPr>
        <w:t>6.970 straipsnis. Partnerių įnašai</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5" w:name="straipsnis971"/>
      <w:r w:rsidRPr="00167731">
        <w:rPr>
          <w:rFonts w:ascii="Times New Roman" w:hAnsi="Times New Roman"/>
          <w:b/>
          <w:sz w:val="22"/>
          <w:lang w:val="lt-LT"/>
        </w:rPr>
        <w:t>6.971 straipsnis. Partnerių bendroji nuosavybė</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6" w:name="straipsnis972"/>
      <w:r w:rsidRPr="00167731">
        <w:rPr>
          <w:rFonts w:ascii="Times New Roman" w:hAnsi="Times New Roman"/>
          <w:b/>
          <w:sz w:val="22"/>
          <w:lang w:val="lt-LT"/>
        </w:rPr>
        <w:t>6.972 straipsnis. Bendrų reikalų tvarkymas</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7" w:name="straipsnis973"/>
      <w:r w:rsidRPr="00167731">
        <w:rPr>
          <w:rFonts w:ascii="Times New Roman" w:hAnsi="Times New Roman"/>
          <w:b/>
          <w:sz w:val="22"/>
          <w:lang w:val="lt-LT"/>
        </w:rPr>
        <w:t>6.973 straipsnis. Partnerių teisė į informaciją</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8" w:name="straipsnis974"/>
      <w:r w:rsidRPr="00167731">
        <w:rPr>
          <w:rFonts w:ascii="Times New Roman" w:hAnsi="Times New Roman"/>
          <w:b/>
          <w:sz w:val="22"/>
          <w:lang w:val="lt-LT"/>
        </w:rPr>
        <w:t>6.974 straipsnis. Bendros išlaidos ir bendri nuostoliai</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9" w:name="straipsnis975"/>
      <w:r w:rsidRPr="00167731">
        <w:rPr>
          <w:rFonts w:ascii="Times New Roman" w:hAnsi="Times New Roman"/>
          <w:b/>
          <w:sz w:val="22"/>
          <w:lang w:val="lt-LT"/>
        </w:rPr>
        <w:t>6.975 straipsnis. Partnerių atsakomybė pagal bendras prievoles</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6"/>
      <w:r w:rsidRPr="00167731">
        <w:rPr>
          <w:rFonts w:ascii="Times New Roman" w:hAnsi="Times New Roman"/>
          <w:b/>
          <w:sz w:val="22"/>
          <w:lang w:val="lt-LT"/>
        </w:rPr>
        <w:t>6.976 straipsnis. Pelno paskirstymas</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1" w:name="straipsnis977"/>
      <w:r w:rsidRPr="00167731">
        <w:rPr>
          <w:rFonts w:ascii="Times New Roman" w:hAnsi="Times New Roman"/>
          <w:b/>
          <w:sz w:val="22"/>
          <w:lang w:val="lt-LT"/>
        </w:rPr>
        <w:t>6.977 straipsnis. Partnerio dalies atidalijimas</w:t>
      </w:r>
    </w:p>
    <w:bookmarkEnd w:id="2361"/>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8"/>
      <w:r w:rsidRPr="00167731">
        <w:rPr>
          <w:rFonts w:ascii="Times New Roman" w:hAnsi="Times New Roman"/>
          <w:b/>
          <w:sz w:val="22"/>
          <w:lang w:val="lt-LT"/>
        </w:rPr>
        <w:t>6.978 straipsnis. Jungtinės veiklos sutarties pabaiga</w:t>
      </w:r>
    </w:p>
    <w:bookmarkEnd w:id="2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3" w:name="straipsnis979"/>
      <w:r w:rsidRPr="00167731">
        <w:rPr>
          <w:rFonts w:ascii="Times New Roman" w:hAnsi="Times New Roman"/>
          <w:b/>
          <w:sz w:val="22"/>
          <w:lang w:val="lt-LT"/>
        </w:rPr>
        <w:t>6.979 straipsnis. Neterminuotos jungtinės veiklos sutarties atsisakymas</w:t>
      </w:r>
    </w:p>
    <w:bookmarkEnd w:id="2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4" w:name="straipsnis980"/>
      <w:r w:rsidRPr="00167731">
        <w:rPr>
          <w:rFonts w:ascii="Times New Roman" w:hAnsi="Times New Roman"/>
          <w:b/>
          <w:sz w:val="22"/>
          <w:lang w:val="lt-LT"/>
        </w:rPr>
        <w:t>6.980 straipsnis. Jungtinės veiklos sutarties nutraukimas vieno iš partnerių reikalavimu</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5" w:name="straipsnis981"/>
      <w:r w:rsidRPr="00167731">
        <w:rPr>
          <w:rFonts w:ascii="Times New Roman" w:hAnsi="Times New Roman"/>
          <w:b/>
          <w:sz w:val="22"/>
          <w:lang w:val="lt-LT"/>
        </w:rPr>
        <w:t>6.981 straipsnis. Partnerio, nutraukusio jungtinės veiklos sutartį, atsakomybė</w:t>
      </w:r>
    </w:p>
    <w:bookmarkEnd w:id="2365"/>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6" w:name="straipsnis982"/>
      <w:r w:rsidRPr="00167731">
        <w:rPr>
          <w:rFonts w:ascii="Times New Roman" w:hAnsi="Times New Roman"/>
          <w:b/>
          <w:sz w:val="22"/>
          <w:lang w:val="lt-LT"/>
        </w:rPr>
        <w:t>6.982 straipsnis. Nevieša partnerystė</w:t>
      </w:r>
    </w:p>
    <w:bookmarkEnd w:id="2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7" w:name="skyrius124"/>
      <w:r w:rsidRPr="00167731">
        <w:rPr>
          <w:b/>
          <w:sz w:val="22"/>
        </w:rPr>
        <w:t>LII skyrius</w:t>
      </w:r>
    </w:p>
    <w:bookmarkEnd w:id="236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8" w:name="straipsnis983"/>
      <w:r w:rsidRPr="00167731">
        <w:rPr>
          <w:rFonts w:ascii="Times New Roman" w:hAnsi="Times New Roman"/>
          <w:b/>
          <w:sz w:val="22"/>
          <w:lang w:val="lt-LT"/>
        </w:rPr>
        <w:t>6.983 straipsnis. Taikos sutarties samprata</w:t>
      </w:r>
    </w:p>
    <w:bookmarkEnd w:id="2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9" w:name="straipsnis984"/>
      <w:r w:rsidRPr="00167731">
        <w:rPr>
          <w:rFonts w:ascii="Times New Roman" w:hAnsi="Times New Roman"/>
          <w:b/>
          <w:sz w:val="22"/>
          <w:lang w:val="lt-LT"/>
        </w:rPr>
        <w:t>6.984 straipsnis. Atvejai, kai taikos sutartis negalioja</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0" w:name="straipsnis985"/>
      <w:r w:rsidRPr="00167731">
        <w:rPr>
          <w:rFonts w:ascii="Times New Roman" w:hAnsi="Times New Roman"/>
          <w:b/>
          <w:sz w:val="22"/>
          <w:lang w:val="lt-LT"/>
        </w:rPr>
        <w:t>6.985 straipsnis. Taikos sutarties galia</w:t>
      </w:r>
    </w:p>
    <w:bookmarkEnd w:id="2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1" w:name="straipsnis986"/>
      <w:r w:rsidRPr="00167731">
        <w:rPr>
          <w:rFonts w:ascii="Times New Roman" w:hAnsi="Times New Roman"/>
          <w:b/>
          <w:sz w:val="22"/>
          <w:lang w:val="lt-LT"/>
        </w:rPr>
        <w:t>6.986 straipsnis. Taikos sutarties pripažinimas negaliojančia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2" w:name="skyrius125"/>
      <w:r w:rsidRPr="00167731">
        <w:rPr>
          <w:rFonts w:ascii="Times New Roman" w:hAnsi="Times New Roman"/>
          <w:b/>
          <w:caps/>
          <w:sz w:val="22"/>
          <w:lang w:val="lt-LT"/>
        </w:rPr>
        <w:t>LIII skyrius</w:t>
      </w:r>
    </w:p>
    <w:bookmarkEnd w:id="237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3" w:name="straipsnis987"/>
      <w:r w:rsidRPr="00167731">
        <w:rPr>
          <w:rFonts w:ascii="Times New Roman" w:hAnsi="Times New Roman"/>
          <w:b/>
          <w:sz w:val="22"/>
          <w:lang w:val="lt-LT"/>
        </w:rPr>
        <w:t>6.987 straipsnis. Draudimo sutarties samprata</w:t>
      </w:r>
    </w:p>
    <w:bookmarkEnd w:id="2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4" w:name="straipsnis988"/>
      <w:r w:rsidRPr="00167731">
        <w:rPr>
          <w:rFonts w:ascii="Times New Roman" w:hAnsi="Times New Roman"/>
          <w:b/>
          <w:sz w:val="22"/>
          <w:lang w:val="lt-LT"/>
        </w:rPr>
        <w:t>6.988 straipsnis. Draudimo formos ir šakos</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5" w:name="straipsnis989"/>
      <w:r w:rsidRPr="00167731">
        <w:rPr>
          <w:rFonts w:ascii="Times New Roman" w:hAnsi="Times New Roman"/>
          <w:b/>
          <w:sz w:val="22"/>
          <w:lang w:val="lt-LT"/>
        </w:rPr>
        <w:t>6.989 straipsnis. Draudimo sutarties forma</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6" w:name="straipsnis990"/>
      <w:r w:rsidRPr="00167731">
        <w:rPr>
          <w:rFonts w:ascii="Times New Roman" w:hAnsi="Times New Roman"/>
          <w:b/>
          <w:sz w:val="22"/>
          <w:lang w:val="lt-LT"/>
        </w:rPr>
        <w:t>6.990 straipsnis. Draudimo sutarties sudarymo tvarka</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91"/>
      <w:r w:rsidRPr="00167731">
        <w:rPr>
          <w:rFonts w:ascii="Times New Roman" w:hAnsi="Times New Roman"/>
          <w:b/>
          <w:sz w:val="22"/>
          <w:lang w:val="lt-LT"/>
        </w:rPr>
        <w:t>6.991 straipsnis. Draudimo liudijimas (polisas)</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draudiko įgalioto sudaryti draudimo sutartį asmens parašas ir draudiko antspaudas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8" w:name="straipsnis992"/>
      <w:r w:rsidRPr="00167731">
        <w:rPr>
          <w:rFonts w:ascii="Times New Roman" w:hAnsi="Times New Roman"/>
          <w:b/>
          <w:sz w:val="22"/>
          <w:lang w:val="lt-LT"/>
        </w:rPr>
        <w:t>6.992 straipsnis. Draudimo sutarties sudarymas pagal standartines sąlygas</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9" w:name="straipsnis993"/>
      <w:r w:rsidRPr="00167731">
        <w:rPr>
          <w:rFonts w:ascii="Times New Roman" w:hAnsi="Times New Roman"/>
          <w:b/>
          <w:sz w:val="22"/>
          <w:lang w:val="lt-LT"/>
        </w:rPr>
        <w:t>6.993 straipsnis. Pareiga atskleisti informaciją</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4"/>
      <w:r w:rsidRPr="00167731">
        <w:rPr>
          <w:rFonts w:ascii="Times New Roman" w:hAnsi="Times New Roman"/>
          <w:b/>
          <w:sz w:val="22"/>
          <w:lang w:val="lt-LT"/>
        </w:rPr>
        <w:t>6.994 straipsnis. Draudiko teisė įvertinti draudimo riziką</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1" w:name="straipsnis995"/>
      <w:r w:rsidRPr="00167731">
        <w:rPr>
          <w:rFonts w:ascii="Times New Roman" w:hAnsi="Times New Roman"/>
          <w:b/>
          <w:sz w:val="22"/>
          <w:lang w:val="lt-LT"/>
        </w:rPr>
        <w:t>6.995 straipsnis. Informacijos konfidencialumas</w:t>
      </w:r>
    </w:p>
    <w:bookmarkEnd w:id="238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6"/>
      <w:r w:rsidRPr="00167731">
        <w:rPr>
          <w:rFonts w:ascii="Times New Roman" w:hAnsi="Times New Roman"/>
          <w:b/>
          <w:sz w:val="22"/>
          <w:lang w:val="lt-LT"/>
        </w:rPr>
        <w:t>6.996 straipsnis. Draudimo sutarties įsigaliojimas</w:t>
      </w:r>
    </w:p>
    <w:bookmarkEnd w:id="2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3" w:name="straipsnis997"/>
      <w:r w:rsidRPr="00167731">
        <w:rPr>
          <w:rFonts w:ascii="Times New Roman" w:hAnsi="Times New Roman"/>
          <w:b/>
          <w:sz w:val="22"/>
          <w:lang w:val="lt-LT"/>
        </w:rPr>
        <w:t>6.997 straipsnis. Draudimo suma</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4" w:name="straipsnis998"/>
      <w:r w:rsidRPr="00167731">
        <w:rPr>
          <w:rFonts w:ascii="Times New Roman" w:hAnsi="Times New Roman"/>
          <w:b/>
          <w:sz w:val="22"/>
          <w:lang w:val="lt-LT"/>
        </w:rPr>
        <w:t>6.998 straipsnis. Draudimo sumos ginčijimas</w:t>
      </w:r>
    </w:p>
    <w:bookmarkEnd w:id="2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999"/>
      <w:r w:rsidRPr="00167731">
        <w:rPr>
          <w:rFonts w:ascii="Times New Roman" w:hAnsi="Times New Roman"/>
          <w:b/>
          <w:sz w:val="22"/>
          <w:lang w:val="lt-LT"/>
        </w:rPr>
        <w:t>6.999 straipsnis. Nevisiškas draudimas</w:t>
      </w:r>
    </w:p>
    <w:bookmarkEnd w:id="2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6" w:name="straipsnis1000"/>
      <w:r w:rsidRPr="00167731">
        <w:rPr>
          <w:rFonts w:ascii="Times New Roman" w:hAnsi="Times New Roman"/>
          <w:b/>
          <w:sz w:val="22"/>
          <w:lang w:val="lt-LT"/>
        </w:rPr>
        <w:t>6.1000 straipsnis. Papildomas draudimas</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7" w:name="straipsnis1001"/>
      <w:r w:rsidRPr="00167731">
        <w:rPr>
          <w:rFonts w:ascii="Times New Roman" w:hAnsi="Times New Roman"/>
          <w:b/>
          <w:sz w:val="22"/>
          <w:lang w:val="lt-LT"/>
        </w:rPr>
        <w:t>6.1001 straipsnis. Draudimo, viršijančio draudimo vertę, teisinės pasekmės</w:t>
      </w:r>
    </w:p>
    <w:bookmarkEnd w:id="2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1002"/>
      <w:r w:rsidRPr="00167731">
        <w:rPr>
          <w:rFonts w:ascii="Times New Roman" w:hAnsi="Times New Roman"/>
          <w:b/>
          <w:sz w:val="22"/>
          <w:lang w:val="lt-LT"/>
        </w:rPr>
        <w:t>6.1002 straipsnis. Draudimas nuo skirtingų rizikų</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3"/>
      <w:r w:rsidRPr="00167731">
        <w:rPr>
          <w:rFonts w:ascii="Times New Roman" w:hAnsi="Times New Roman"/>
          <w:b/>
          <w:sz w:val="22"/>
          <w:lang w:val="lt-LT"/>
        </w:rPr>
        <w:t>6.1003 straipsnis. Bendrasis draudimas</w:t>
      </w:r>
    </w:p>
    <w:bookmarkEnd w:id="238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4"/>
      <w:r w:rsidRPr="00167731">
        <w:rPr>
          <w:rFonts w:ascii="Times New Roman" w:hAnsi="Times New Roman"/>
          <w:b/>
          <w:sz w:val="22"/>
          <w:lang w:val="lt-LT"/>
        </w:rPr>
        <w:t>6.1004 straipsnis. Draudimo įmoka (premija)</w:t>
      </w:r>
    </w:p>
    <w:bookmarkEnd w:id="2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5"/>
      <w:r w:rsidRPr="00167731">
        <w:rPr>
          <w:rFonts w:ascii="Times New Roman" w:hAnsi="Times New Roman"/>
          <w:b/>
          <w:sz w:val="22"/>
          <w:lang w:val="lt-LT"/>
        </w:rPr>
        <w:t>6.1005 straipsnis. Apdrausto asmens pakeitimas</w:t>
      </w:r>
    </w:p>
    <w:bookmarkEnd w:id="2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6"/>
      <w:r w:rsidRPr="00167731">
        <w:rPr>
          <w:rFonts w:ascii="Times New Roman" w:hAnsi="Times New Roman"/>
          <w:b/>
          <w:sz w:val="22"/>
          <w:lang w:val="lt-LT"/>
        </w:rPr>
        <w:t>6.1006 straipsnis. Naudos gavėjo pakeitimas</w:t>
      </w:r>
    </w:p>
    <w:bookmarkEnd w:id="23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3" w:name="straipsnis1007"/>
      <w:r w:rsidRPr="00167731">
        <w:rPr>
          <w:rFonts w:ascii="Times New Roman" w:hAnsi="Times New Roman"/>
          <w:b/>
          <w:sz w:val="22"/>
          <w:lang w:val="lt-LT"/>
        </w:rPr>
        <w:t>6.1007 straipsnis. Draudimo sutarties vykdymas, kai yra ir draudėjas, ir naudos gavėjas</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4" w:name="straipsnis1008"/>
      <w:r w:rsidRPr="00167731">
        <w:rPr>
          <w:rFonts w:ascii="Times New Roman" w:hAnsi="Times New Roman"/>
          <w:b/>
          <w:sz w:val="22"/>
          <w:lang w:val="lt-LT"/>
        </w:rPr>
        <w:t>6.1008 straipsnis. Draudiko pakeitimas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09"/>
      <w:r w:rsidRPr="00167731">
        <w:rPr>
          <w:rFonts w:ascii="Times New Roman" w:hAnsi="Times New Roman"/>
          <w:b/>
          <w:sz w:val="22"/>
          <w:lang w:val="lt-LT"/>
        </w:rPr>
        <w:t>6.1009 straipsnis. Draudimo sutarties nutraukimas prieš terminą</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10"/>
      <w:r w:rsidRPr="00167731">
        <w:rPr>
          <w:rFonts w:ascii="Times New Roman" w:hAnsi="Times New Roman"/>
          <w:b/>
          <w:sz w:val="22"/>
          <w:lang w:val="lt-LT"/>
        </w:rPr>
        <w:t>6.1010 straipsnis. Draudimo rizikos padidėjimas ir sumažėjimas</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11"/>
      <w:r w:rsidRPr="00167731">
        <w:rPr>
          <w:rFonts w:ascii="Times New Roman" w:hAnsi="Times New Roman"/>
          <w:b/>
          <w:sz w:val="22"/>
          <w:lang w:val="lt-LT"/>
        </w:rPr>
        <w:t>6.1011 straipsnis. Apdrausto turto savininko pasikeitimas</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12"/>
      <w:r w:rsidRPr="00167731">
        <w:rPr>
          <w:rFonts w:ascii="Times New Roman" w:hAnsi="Times New Roman"/>
          <w:b/>
          <w:sz w:val="22"/>
          <w:lang w:val="lt-LT"/>
        </w:rPr>
        <w:t>6.1012 straipsnis. Draudėjo pareiga pranešti apie draudiminį įvykį</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3"/>
      <w:r w:rsidRPr="00167731">
        <w:rPr>
          <w:rFonts w:ascii="Times New Roman" w:hAnsi="Times New Roman"/>
          <w:b/>
          <w:sz w:val="22"/>
          <w:lang w:val="lt-LT"/>
        </w:rPr>
        <w:t>6.1013 straipsnis. Pareiga imtis priemonių žalai sumažinti</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0" w:name="straipsnis1014"/>
      <w:r w:rsidRPr="00167731">
        <w:rPr>
          <w:rFonts w:ascii="Times New Roman" w:hAnsi="Times New Roman"/>
          <w:b/>
          <w:sz w:val="22"/>
          <w:lang w:val="lt-LT"/>
        </w:rPr>
        <w:t>6.1014 straipsnis. Atleidimas nuo draudimo išmokos mokėjimo</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1" w:name="straipsnis1015"/>
      <w:r w:rsidRPr="00167731">
        <w:rPr>
          <w:rFonts w:ascii="Times New Roman" w:hAnsi="Times New Roman"/>
          <w:b/>
          <w:sz w:val="22"/>
          <w:lang w:val="lt-LT"/>
        </w:rPr>
        <w:t>6.1015 straipsnis. Draudėjo teisių į žalos atlyginimą perėjimas draudikui (subrogacija)</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2" w:name="straipsnis1016"/>
      <w:r w:rsidRPr="00167731">
        <w:rPr>
          <w:rFonts w:ascii="Times New Roman" w:hAnsi="Times New Roman"/>
          <w:b/>
          <w:sz w:val="22"/>
          <w:lang w:val="lt-LT"/>
        </w:rPr>
        <w:t>6.1016 straipsnis. Perdraudimas</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3" w:name="straipsnis1017"/>
      <w:r w:rsidRPr="00167731">
        <w:rPr>
          <w:rFonts w:ascii="Times New Roman" w:hAnsi="Times New Roman"/>
          <w:b/>
          <w:sz w:val="22"/>
          <w:lang w:val="lt-LT"/>
        </w:rPr>
        <w:t>6.1017 straipsnis. Savitarpio draudimas</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4" w:name="straipsnis1018"/>
      <w:r w:rsidRPr="00167731">
        <w:rPr>
          <w:rFonts w:ascii="Times New Roman" w:hAnsi="Times New Roman"/>
          <w:b/>
          <w:sz w:val="22"/>
          <w:lang w:val="lt-LT"/>
        </w:rPr>
        <w:t>6.1018 straipsnis. Specialios draudimo šakos ir grupės</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5"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5"/>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23"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rsidP="00E654AD">
      <w:pPr>
        <w:pStyle w:val="PlainText"/>
        <w:jc w:val="center"/>
        <w:rPr>
          <w:rFonts w:ascii="Times New Roman" w:eastAsia="MS Mincho" w:hAnsi="Times New Roman" w:cs="Times New Roman"/>
          <w:sz w:val="22"/>
        </w:rPr>
      </w:pPr>
      <w:r w:rsidRPr="00167731">
        <w:rPr>
          <w:rFonts w:ascii="Times New Roman" w:eastAsia="MS Mincho" w:hAnsi="Times New Roman" w:cs="Times New Roman"/>
          <w:sz w:val="22"/>
        </w:rPr>
        <w:t>______________</w:t>
      </w: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4"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5"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6"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7"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8"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29"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30"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1"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2"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3"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4"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5"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36"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7"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8"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48"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50"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51"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A255F5" w:rsidRPr="00A255F5" w:rsidRDefault="00A255F5" w:rsidP="00A255F5">
      <w:pPr>
        <w:rPr>
          <w:rFonts w:ascii="Times New Roman" w:hAnsi="Times New Roman"/>
          <w:sz w:val="20"/>
          <w:lang w:val="lt-LT"/>
        </w:rPr>
      </w:pP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30.</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Lietuvos Respublikos Seimas, Įstatymas</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Nr. XII-365, 2013-06-13, Žin., 2013, Nr. 68-3406 (2013-06-28)</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CIVILINIO KODEKSO 2.38 STRAIPSNIO PAKEITIMO ĮSTATYMAS</w:t>
      </w:r>
    </w:p>
    <w:p w:rsidR="00446587" w:rsidRDefault="00446587" w:rsidP="00E32B0F">
      <w:pPr>
        <w:rPr>
          <w:rFonts w:ascii="Times New Roman" w:hAnsi="Times New Roman"/>
          <w:sz w:val="20"/>
          <w:lang w:val="lt-LT"/>
        </w:rPr>
      </w:pPr>
    </w:p>
    <w:p w:rsidR="00945857" w:rsidRPr="00167731" w:rsidRDefault="00945857" w:rsidP="00E32B0F">
      <w:pPr>
        <w:rPr>
          <w:rFonts w:ascii="Times New Roman" w:hAnsi="Times New Roman"/>
          <w:sz w:val="20"/>
          <w:lang w:val="lt-LT"/>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52"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A255F5" w:rsidRPr="00A255F5" w:rsidRDefault="00A255F5" w:rsidP="005B5F55">
      <w:pPr>
        <w:rPr>
          <w:rFonts w:ascii="Times New Roman" w:hAnsi="Times New Roman"/>
          <w:sz w:val="20"/>
          <w:lang w:val="lt-LT"/>
        </w:rPr>
      </w:pPr>
      <w:r w:rsidRPr="00A255F5">
        <w:rPr>
          <w:rFonts w:ascii="Times New Roman" w:hAnsi="Times New Roman"/>
          <w:sz w:val="20"/>
          <w:lang w:val="lt-LT"/>
        </w:rPr>
        <w:t>*** Pabaiga ***</w:t>
      </w:r>
    </w:p>
    <w:p w:rsidR="00A255F5" w:rsidRPr="00A255F5" w:rsidRDefault="00A255F5" w:rsidP="005B5F55">
      <w:pPr>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A255F5" w:rsidRPr="00A255F5" w:rsidRDefault="00A255F5" w:rsidP="005B5F55">
      <w:pPr>
        <w:rPr>
          <w:rFonts w:ascii="Times New Roman" w:hAnsi="Times New Roman"/>
          <w:sz w:val="20"/>
          <w:lang w:val="lt-LT"/>
        </w:rPr>
      </w:pPr>
      <w:r w:rsidRPr="00A255F5">
        <w:rPr>
          <w:rFonts w:ascii="Times New Roman" w:hAnsi="Times New Roman"/>
          <w:sz w:val="20"/>
          <w:lang w:val="lt-LT"/>
        </w:rPr>
        <w:t>Redagavo Aušra Bodin (2013-07-01)</w:t>
      </w:r>
    </w:p>
    <w:p w:rsidR="00A255F5" w:rsidRPr="00A255F5" w:rsidRDefault="00A255F5" w:rsidP="005B5F55">
      <w:pPr>
        <w:rPr>
          <w:rFonts w:ascii="Times New Roman" w:hAnsi="Times New Roman"/>
          <w:sz w:val="20"/>
          <w:lang w:val="lt-LT"/>
        </w:rPr>
      </w:pPr>
      <w:r w:rsidRPr="00A255F5">
        <w:rPr>
          <w:rFonts w:ascii="Times New Roman" w:hAnsi="Times New Roman"/>
          <w:sz w:val="20"/>
          <w:lang w:val="lt-LT"/>
        </w:rPr>
        <w:t xml:space="preserve">                  aubodi@lrs.lt</w:t>
      </w:r>
    </w:p>
    <w:p w:rsidR="005B5F55" w:rsidRPr="00167731" w:rsidRDefault="005B5F55" w:rsidP="005B5F55">
      <w:pPr>
        <w:rPr>
          <w:rFonts w:ascii="Times New Roman" w:hAnsi="Times New Roman"/>
          <w:sz w:val="20"/>
          <w:lang w:val="lt-LT"/>
        </w:rPr>
      </w:pPr>
    </w:p>
    <w:sectPr w:rsidR="005B5F55" w:rsidRPr="00167731">
      <w:footerReference w:type="even" r:id="rId253"/>
      <w:footerReference w:type="default" r:id="rId25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1A97" w:rsidRDefault="00CE1A97">
      <w:r>
        <w:separator/>
      </w:r>
    </w:p>
  </w:endnote>
  <w:endnote w:type="continuationSeparator" w:id="0">
    <w:p w:rsidR="00CE1A97" w:rsidRDefault="00CE1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D0678">
      <w:rPr>
        <w:rStyle w:val="PageNumber"/>
        <w:noProof/>
      </w:rPr>
      <w:t>211</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1A97" w:rsidRDefault="00CE1A97">
      <w:r>
        <w:separator/>
      </w:r>
    </w:p>
  </w:footnote>
  <w:footnote w:type="continuationSeparator" w:id="0">
    <w:p w:rsidR="00CE1A97" w:rsidRDefault="00CE1A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365F"/>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D18F3"/>
    <w:rsid w:val="001E6450"/>
    <w:rsid w:val="001E6C6A"/>
    <w:rsid w:val="002025A8"/>
    <w:rsid w:val="00207A71"/>
    <w:rsid w:val="00212B96"/>
    <w:rsid w:val="002141B4"/>
    <w:rsid w:val="002203E6"/>
    <w:rsid w:val="0022119D"/>
    <w:rsid w:val="00224D00"/>
    <w:rsid w:val="00244F9C"/>
    <w:rsid w:val="00247FE7"/>
    <w:rsid w:val="0026037A"/>
    <w:rsid w:val="00261C35"/>
    <w:rsid w:val="002645EB"/>
    <w:rsid w:val="002667E1"/>
    <w:rsid w:val="00274BEF"/>
    <w:rsid w:val="002815EC"/>
    <w:rsid w:val="00284BE4"/>
    <w:rsid w:val="002A366A"/>
    <w:rsid w:val="002A41CF"/>
    <w:rsid w:val="002A4616"/>
    <w:rsid w:val="002B229E"/>
    <w:rsid w:val="002D57EB"/>
    <w:rsid w:val="002E0ED5"/>
    <w:rsid w:val="002E1307"/>
    <w:rsid w:val="00300CCE"/>
    <w:rsid w:val="003021CE"/>
    <w:rsid w:val="003130EA"/>
    <w:rsid w:val="00313B6C"/>
    <w:rsid w:val="0032654E"/>
    <w:rsid w:val="00335288"/>
    <w:rsid w:val="003424F4"/>
    <w:rsid w:val="00352D66"/>
    <w:rsid w:val="00365663"/>
    <w:rsid w:val="00367181"/>
    <w:rsid w:val="00383D55"/>
    <w:rsid w:val="00390AC6"/>
    <w:rsid w:val="00393205"/>
    <w:rsid w:val="003971BD"/>
    <w:rsid w:val="003C63A1"/>
    <w:rsid w:val="003E1F1B"/>
    <w:rsid w:val="003E4BDD"/>
    <w:rsid w:val="003F1C77"/>
    <w:rsid w:val="003F635F"/>
    <w:rsid w:val="004072F7"/>
    <w:rsid w:val="0041117B"/>
    <w:rsid w:val="00415F16"/>
    <w:rsid w:val="0041625B"/>
    <w:rsid w:val="00421E3D"/>
    <w:rsid w:val="004261A1"/>
    <w:rsid w:val="00426B92"/>
    <w:rsid w:val="00426CF1"/>
    <w:rsid w:val="00431682"/>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C77A8"/>
    <w:rsid w:val="004D1CEE"/>
    <w:rsid w:val="004F2AD5"/>
    <w:rsid w:val="0050092C"/>
    <w:rsid w:val="005045AF"/>
    <w:rsid w:val="00504F62"/>
    <w:rsid w:val="00506601"/>
    <w:rsid w:val="00514822"/>
    <w:rsid w:val="005178FE"/>
    <w:rsid w:val="00521698"/>
    <w:rsid w:val="00525B31"/>
    <w:rsid w:val="005368C5"/>
    <w:rsid w:val="005412A8"/>
    <w:rsid w:val="0054151A"/>
    <w:rsid w:val="0054175A"/>
    <w:rsid w:val="00541E63"/>
    <w:rsid w:val="00543751"/>
    <w:rsid w:val="0054786E"/>
    <w:rsid w:val="00572E0F"/>
    <w:rsid w:val="00581562"/>
    <w:rsid w:val="00585C01"/>
    <w:rsid w:val="005957EF"/>
    <w:rsid w:val="00597494"/>
    <w:rsid w:val="005A785F"/>
    <w:rsid w:val="005A7BBF"/>
    <w:rsid w:val="005B5F55"/>
    <w:rsid w:val="005B7EDF"/>
    <w:rsid w:val="005D4D4F"/>
    <w:rsid w:val="005D7495"/>
    <w:rsid w:val="005D7E39"/>
    <w:rsid w:val="005E1882"/>
    <w:rsid w:val="005E4110"/>
    <w:rsid w:val="005F45E8"/>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B5EDF"/>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83A06"/>
    <w:rsid w:val="00791460"/>
    <w:rsid w:val="007A1F2C"/>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4658F"/>
    <w:rsid w:val="00876B81"/>
    <w:rsid w:val="00881826"/>
    <w:rsid w:val="00881E79"/>
    <w:rsid w:val="00891B98"/>
    <w:rsid w:val="008A2B33"/>
    <w:rsid w:val="008A41A8"/>
    <w:rsid w:val="008A51DE"/>
    <w:rsid w:val="008B0612"/>
    <w:rsid w:val="008B1CAC"/>
    <w:rsid w:val="008C6F0B"/>
    <w:rsid w:val="008D2010"/>
    <w:rsid w:val="008D74A2"/>
    <w:rsid w:val="008E0077"/>
    <w:rsid w:val="008E1E0D"/>
    <w:rsid w:val="008E7F5E"/>
    <w:rsid w:val="008F14D9"/>
    <w:rsid w:val="008F311F"/>
    <w:rsid w:val="00911793"/>
    <w:rsid w:val="009136BC"/>
    <w:rsid w:val="00945857"/>
    <w:rsid w:val="00956975"/>
    <w:rsid w:val="00980368"/>
    <w:rsid w:val="00980372"/>
    <w:rsid w:val="00986527"/>
    <w:rsid w:val="009869B8"/>
    <w:rsid w:val="0098793C"/>
    <w:rsid w:val="0099148B"/>
    <w:rsid w:val="009930BF"/>
    <w:rsid w:val="009A0B1D"/>
    <w:rsid w:val="009A2039"/>
    <w:rsid w:val="009F0D77"/>
    <w:rsid w:val="00A1159C"/>
    <w:rsid w:val="00A11A73"/>
    <w:rsid w:val="00A16E03"/>
    <w:rsid w:val="00A249A0"/>
    <w:rsid w:val="00A255F5"/>
    <w:rsid w:val="00A26635"/>
    <w:rsid w:val="00A4145E"/>
    <w:rsid w:val="00A60438"/>
    <w:rsid w:val="00A632EC"/>
    <w:rsid w:val="00A645DA"/>
    <w:rsid w:val="00A7607C"/>
    <w:rsid w:val="00A93672"/>
    <w:rsid w:val="00AA0DE4"/>
    <w:rsid w:val="00AA1178"/>
    <w:rsid w:val="00AA38DB"/>
    <w:rsid w:val="00AA6C5F"/>
    <w:rsid w:val="00AB6417"/>
    <w:rsid w:val="00AC48F2"/>
    <w:rsid w:val="00AD0079"/>
    <w:rsid w:val="00AD0678"/>
    <w:rsid w:val="00AD629F"/>
    <w:rsid w:val="00AE4AF1"/>
    <w:rsid w:val="00AE574D"/>
    <w:rsid w:val="00AF21E7"/>
    <w:rsid w:val="00AF2845"/>
    <w:rsid w:val="00B00E3F"/>
    <w:rsid w:val="00B011BD"/>
    <w:rsid w:val="00B07EE7"/>
    <w:rsid w:val="00B117F4"/>
    <w:rsid w:val="00B22FC0"/>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245D"/>
    <w:rsid w:val="00B85683"/>
    <w:rsid w:val="00B874EE"/>
    <w:rsid w:val="00B91804"/>
    <w:rsid w:val="00BA1C07"/>
    <w:rsid w:val="00BA72DC"/>
    <w:rsid w:val="00BB55B5"/>
    <w:rsid w:val="00BB57C7"/>
    <w:rsid w:val="00BC13DA"/>
    <w:rsid w:val="00BC407B"/>
    <w:rsid w:val="00BE0425"/>
    <w:rsid w:val="00BE1E33"/>
    <w:rsid w:val="00BF12B0"/>
    <w:rsid w:val="00BF4031"/>
    <w:rsid w:val="00BF747D"/>
    <w:rsid w:val="00C04189"/>
    <w:rsid w:val="00C07C20"/>
    <w:rsid w:val="00C122A4"/>
    <w:rsid w:val="00C13441"/>
    <w:rsid w:val="00C41189"/>
    <w:rsid w:val="00C41E4C"/>
    <w:rsid w:val="00C43EA9"/>
    <w:rsid w:val="00C502DA"/>
    <w:rsid w:val="00C72D64"/>
    <w:rsid w:val="00C73989"/>
    <w:rsid w:val="00C76748"/>
    <w:rsid w:val="00C77E9F"/>
    <w:rsid w:val="00C8438E"/>
    <w:rsid w:val="00C93D3E"/>
    <w:rsid w:val="00C96626"/>
    <w:rsid w:val="00CA1207"/>
    <w:rsid w:val="00CA688F"/>
    <w:rsid w:val="00CC2C6A"/>
    <w:rsid w:val="00CE1A97"/>
    <w:rsid w:val="00CE4F3E"/>
    <w:rsid w:val="00CF6BE7"/>
    <w:rsid w:val="00D0731D"/>
    <w:rsid w:val="00D10D2F"/>
    <w:rsid w:val="00D17077"/>
    <w:rsid w:val="00D3113A"/>
    <w:rsid w:val="00D43AD9"/>
    <w:rsid w:val="00D550E5"/>
    <w:rsid w:val="00D66068"/>
    <w:rsid w:val="00D7504C"/>
    <w:rsid w:val="00D75B21"/>
    <w:rsid w:val="00D81D6F"/>
    <w:rsid w:val="00D87712"/>
    <w:rsid w:val="00DB3A39"/>
    <w:rsid w:val="00DB4022"/>
    <w:rsid w:val="00DC0B9E"/>
    <w:rsid w:val="00DC1C41"/>
    <w:rsid w:val="00DC59E1"/>
    <w:rsid w:val="00DC5AC4"/>
    <w:rsid w:val="00DD2883"/>
    <w:rsid w:val="00DE1D92"/>
    <w:rsid w:val="00DF29FE"/>
    <w:rsid w:val="00DF65B5"/>
    <w:rsid w:val="00E15B87"/>
    <w:rsid w:val="00E32B0F"/>
    <w:rsid w:val="00E3357B"/>
    <w:rsid w:val="00E356A5"/>
    <w:rsid w:val="00E37C88"/>
    <w:rsid w:val="00E44972"/>
    <w:rsid w:val="00E551BF"/>
    <w:rsid w:val="00E6062E"/>
    <w:rsid w:val="00E654AD"/>
    <w:rsid w:val="00E80B33"/>
    <w:rsid w:val="00E97A4F"/>
    <w:rsid w:val="00EA623F"/>
    <w:rsid w:val="00EB068B"/>
    <w:rsid w:val="00EB2072"/>
    <w:rsid w:val="00EB298B"/>
    <w:rsid w:val="00EB61A5"/>
    <w:rsid w:val="00ED54AB"/>
    <w:rsid w:val="00EE2A08"/>
    <w:rsid w:val="00EF1E3B"/>
    <w:rsid w:val="00EF2F6D"/>
    <w:rsid w:val="00EF75E7"/>
    <w:rsid w:val="00F07B9D"/>
    <w:rsid w:val="00F11C34"/>
    <w:rsid w:val="00F17BC2"/>
    <w:rsid w:val="00F17DD3"/>
    <w:rsid w:val="00F23AC5"/>
    <w:rsid w:val="00F36B7A"/>
    <w:rsid w:val="00F42A58"/>
    <w:rsid w:val="00F5729F"/>
    <w:rsid w:val="00F60C1A"/>
    <w:rsid w:val="00F65956"/>
    <w:rsid w:val="00F83DD5"/>
    <w:rsid w:val="00F855B3"/>
    <w:rsid w:val="00FA3928"/>
    <w:rsid w:val="00FB4AB2"/>
    <w:rsid w:val="00FB5AB7"/>
    <w:rsid w:val="00FB6272"/>
    <w:rsid w:val="00FC2203"/>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A5D34D9-B5EF-4965-B0A9-D2465BA96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03063&amp;b=" TargetMode="External"/><Relationship Id="rId205" Type="http://schemas.openxmlformats.org/officeDocument/2006/relationships/hyperlink" Target="http://www3.lrs.lt/cgi-bin/preps2?a=369672&amp;b=" TargetMode="External"/><Relationship Id="rId226" Type="http://schemas.openxmlformats.org/officeDocument/2006/relationships/hyperlink" Target="http://www3.lrs.lt/cgi-bin/preps2?a=279781&amp;b=" TargetMode="External"/><Relationship Id="rId247" Type="http://schemas.openxmlformats.org/officeDocument/2006/relationships/hyperlink" Target="http://www3.lrs.lt/cgi-bin/preps2?a=421397&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24568&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232223&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390017&amp;b=" TargetMode="External"/><Relationship Id="rId237" Type="http://schemas.openxmlformats.org/officeDocument/2006/relationships/hyperlink" Target="http://www3.lrs.lt/cgi-bin/preps2?a=377910&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23222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232223&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232223&amp;b=" TargetMode="External"/><Relationship Id="rId227" Type="http://schemas.openxmlformats.org/officeDocument/2006/relationships/hyperlink" Target="http://www3.lrs.lt/cgi-bin/preps2?a=285397&amp;b=" TargetMode="External"/><Relationship Id="rId248" Type="http://schemas.openxmlformats.org/officeDocument/2006/relationships/hyperlink" Target="http://www3.lrs.lt/cgi-bin/preps2?a=424563&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50387&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23222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187" Type="http://schemas.openxmlformats.org/officeDocument/2006/relationships/hyperlink" Target="http://www3.lrs.lt/cgi-bin/preps2?a=403063&amp;b=" TargetMode="External"/><Relationship Id="rId217" Type="http://schemas.openxmlformats.org/officeDocument/2006/relationships/hyperlink" Target="http://www3.lrs.lt/cgi-bin/preps2?a=390017&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56098&amp;b=" TargetMode="External"/><Relationship Id="rId233" Type="http://schemas.openxmlformats.org/officeDocument/2006/relationships/hyperlink" Target="http://www3.lrs.lt/cgi-bin/preps2?a=361999&amp;b=" TargetMode="External"/><Relationship Id="rId238" Type="http://schemas.openxmlformats.org/officeDocument/2006/relationships/hyperlink" Target="http://www3.lrs.lt/cgi-bin/preps2?a=381693&amp;b=" TargetMode="External"/><Relationship Id="rId254" Type="http://schemas.openxmlformats.org/officeDocument/2006/relationships/footer" Target="footer2.xm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381693&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396648&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8891&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1822&amp;b=" TargetMode="External"/><Relationship Id="rId202" Type="http://schemas.openxmlformats.org/officeDocument/2006/relationships/hyperlink" Target="http://www3.lrs.lt/cgi-bin/preps2?a=408891&amp;b=" TargetMode="External"/><Relationship Id="rId207" Type="http://schemas.openxmlformats.org/officeDocument/2006/relationships/hyperlink" Target="http://www3.lrs.lt/cgi-bin/preps2?a=232223&amp;b=" TargetMode="External"/><Relationship Id="rId223" Type="http://schemas.openxmlformats.org/officeDocument/2006/relationships/hyperlink" Target="http://www3.lrs.lt/cgi-bin/preps2?a=408891&amp;b=" TargetMode="External"/><Relationship Id="rId228" Type="http://schemas.openxmlformats.org/officeDocument/2006/relationships/hyperlink" Target="http://www3.lrs.lt/cgi-bin/preps2?a=322125&amp;b=" TargetMode="External"/><Relationship Id="rId244" Type="http://schemas.openxmlformats.org/officeDocument/2006/relationships/hyperlink" Target="http://www3.lrs.lt/cgi-bin/preps2?a=408891&amp;b=" TargetMode="External"/><Relationship Id="rId249" Type="http://schemas.openxmlformats.org/officeDocument/2006/relationships/hyperlink" Target="http://www3.lrs.lt/cgi-bin/preps2?a=424568&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428321&amp;b=" TargetMode="External"/><Relationship Id="rId104" Type="http://schemas.openxmlformats.org/officeDocument/2006/relationships/hyperlink" Target="http://www3.lrs.lt/cgi-bin/preps2?a=428321&amp;b=" TargetMode="External"/><Relationship Id="rId120" Type="http://schemas.openxmlformats.org/officeDocument/2006/relationships/hyperlink" Target="http://www3.lrs.lt/cgi-bin/preps2?a=361999&amp;b=" TargetMode="External"/><Relationship Id="rId125" Type="http://schemas.openxmlformats.org/officeDocument/2006/relationships/hyperlink" Target="http://www3.lrs.lt/pls/inter/dokpaieska.showdoc_l?p_id=299392&amp;p_query=&amp;p_tr2="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0306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232223&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356098&amp;b=" TargetMode="External"/><Relationship Id="rId218" Type="http://schemas.openxmlformats.org/officeDocument/2006/relationships/hyperlink" Target="http://www3.lrs.lt/cgi-bin/preps2?a=390017&amp;b=" TargetMode="External"/><Relationship Id="rId234" Type="http://schemas.openxmlformats.org/officeDocument/2006/relationships/hyperlink" Target="http://www3.lrs.lt/cgi-bin/preps2?a=369672&amp;b=" TargetMode="External"/><Relationship Id="rId239" Type="http://schemas.openxmlformats.org/officeDocument/2006/relationships/hyperlink" Target="http://www3.lrs.lt/cgi-bin/preps2?a=390017&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428321&amp;b=" TargetMode="External"/><Relationship Id="rId255" Type="http://schemas.openxmlformats.org/officeDocument/2006/relationships/fontTable" Target="fontTable.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285397&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232223&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334458&amp;b=" TargetMode="External"/><Relationship Id="rId199" Type="http://schemas.openxmlformats.org/officeDocument/2006/relationships/hyperlink" Target="http://www3.lrs.lt/cgi-bin/preps2?a=408891&amp;b=" TargetMode="External"/><Relationship Id="rId203" Type="http://schemas.openxmlformats.org/officeDocument/2006/relationships/hyperlink" Target="http://www3.lrs.lt/cgi-bin/preps2?a=424563&amp;b=" TargetMode="External"/><Relationship Id="rId208" Type="http://schemas.openxmlformats.org/officeDocument/2006/relationships/hyperlink" Target="http://www3.lrs.lt/cgi-bin/preps2?a=356098&amp;b=" TargetMode="External"/><Relationship Id="rId229" Type="http://schemas.openxmlformats.org/officeDocument/2006/relationships/hyperlink" Target="http://www3.lrs.lt/cgi-bin/preps2?a=334458&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232223&amp;b=" TargetMode="External"/><Relationship Id="rId240" Type="http://schemas.openxmlformats.org/officeDocument/2006/relationships/hyperlink" Target="http://www3.lrs.lt/cgi-bin/preps2?a=396648&amp;b=" TargetMode="External"/><Relationship Id="rId245" Type="http://schemas.openxmlformats.org/officeDocument/2006/relationships/hyperlink" Target="http://www3.lrs.lt/cgi-bin/preps2?a=411822&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21397&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424568&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57972&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76359&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03063&amp;b=" TargetMode="External"/><Relationship Id="rId219" Type="http://schemas.openxmlformats.org/officeDocument/2006/relationships/hyperlink" Target="http://www3.lrs.lt/cgi-bin/preps2?a=390017&amp;b=" TargetMode="External"/><Relationship Id="rId3" Type="http://schemas.openxmlformats.org/officeDocument/2006/relationships/styles" Target="styles.xml"/><Relationship Id="rId214" Type="http://schemas.openxmlformats.org/officeDocument/2006/relationships/hyperlink" Target="http://www3.lrs.lt/cgi-bin/preps2?a=390017&amp;b=" TargetMode="External"/><Relationship Id="rId230" Type="http://schemas.openxmlformats.org/officeDocument/2006/relationships/hyperlink" Target="http://www3.lrs.lt/cgi-bin/preps2?a=350387&amp;b=" TargetMode="External"/><Relationship Id="rId235" Type="http://schemas.openxmlformats.org/officeDocument/2006/relationships/hyperlink" Target="http://www3.lrs.lt/cgi-bin/preps2?a=374581&amp;b=" TargetMode="External"/><Relationship Id="rId251" Type="http://schemas.openxmlformats.org/officeDocument/2006/relationships/hyperlink" Target="http://www3.lrs.lt/cgi-bin/preps2?a=447188&amp;b=" TargetMode="External"/><Relationship Id="rId256" Type="http://schemas.openxmlformats.org/officeDocument/2006/relationships/theme" Target="theme/theme1.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377910&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232223&amp;b=" TargetMode="External"/><Relationship Id="rId209" Type="http://schemas.openxmlformats.org/officeDocument/2006/relationships/hyperlink" Target="http://www3.lrs.lt/cgi-bin/preps2?a=232223&amp;b=" TargetMode="External"/><Relationship Id="rId190" Type="http://schemas.openxmlformats.org/officeDocument/2006/relationships/hyperlink" Target="http://www3.lrs.lt/cgi-bin/preps2?a=403063&amp;b=" TargetMode="External"/><Relationship Id="rId204" Type="http://schemas.openxmlformats.org/officeDocument/2006/relationships/hyperlink" Target="http://www3.lrs.lt/cgi-bin/preps2?a=279781&amp;b=" TargetMode="External"/><Relationship Id="rId220" Type="http://schemas.openxmlformats.org/officeDocument/2006/relationships/hyperlink" Target="http://www3.lrs.lt/cgi-bin/preps2?a=447188&amp;b=" TargetMode="External"/><Relationship Id="rId225" Type="http://schemas.openxmlformats.org/officeDocument/2006/relationships/hyperlink" Target="http://www3.lrs.lt/cgi-bin/preps2?a=245886&amp;b=" TargetMode="External"/><Relationship Id="rId241" Type="http://schemas.openxmlformats.org/officeDocument/2006/relationships/hyperlink" Target="http://www3.lrs.lt/cgi-bin/preps2?a=401063&amp;b=" TargetMode="External"/><Relationship Id="rId246" Type="http://schemas.openxmlformats.org/officeDocument/2006/relationships/hyperlink" Target="http://www3.lrs.lt/cgi-bin/preps2?a=415883&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424568&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22125&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356098&amp;b=" TargetMode="External"/><Relationship Id="rId215" Type="http://schemas.openxmlformats.org/officeDocument/2006/relationships/hyperlink" Target="http://www3.lrs.lt/cgi-bin/preps2?a=390017&amp;b=" TargetMode="External"/><Relationship Id="rId236" Type="http://schemas.openxmlformats.org/officeDocument/2006/relationships/hyperlink" Target="http://www3.lrs.lt/cgi-bin/preps2?a=376359&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356098&amp;b=" TargetMode="External"/><Relationship Id="rId252" Type="http://schemas.openxmlformats.org/officeDocument/2006/relationships/hyperlink" Target="http://www3.lrs.lt/pls/inter/dokpaieska.showdoc_l?p_id=299392&amp;p_query=&amp;p_tr2="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232223&amp;b=" TargetMode="External"/><Relationship Id="rId200" Type="http://schemas.openxmlformats.org/officeDocument/2006/relationships/hyperlink" Target="http://www3.lrs.lt/cgi-bin/preps2?a=408891&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47188&amp;b=" TargetMode="External"/><Relationship Id="rId242" Type="http://schemas.openxmlformats.org/officeDocument/2006/relationships/hyperlink" Target="http://www3.lrs.lt/cgi-bin/preps2?a=401064&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pls/inter/dokpaieska.showdoc_l?p_id=245886"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357972&amp;b=" TargetMode="External"/><Relationship Id="rId253" Type="http://schemas.openxmlformats.org/officeDocument/2006/relationships/footer" Target="footer1.xm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15883&amp;b=" TargetMode="External"/><Relationship Id="rId80" Type="http://schemas.openxmlformats.org/officeDocument/2006/relationships/hyperlink" Target="http://www3.lrs.lt/cgi-bin/preps2?a=428321&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232223&amp;b=" TargetMode="External"/><Relationship Id="rId201" Type="http://schemas.openxmlformats.org/officeDocument/2006/relationships/hyperlink" Target="http://www3.lrs.lt/cgi-bin/preps2?a=408891&amp;b=" TargetMode="External"/><Relationship Id="rId222" Type="http://schemas.openxmlformats.org/officeDocument/2006/relationships/hyperlink" Target="http://www3.lrs.lt/cgi-bin/preps2?a=428321&amp;b=" TargetMode="External"/><Relationship Id="rId243" Type="http://schemas.openxmlformats.org/officeDocument/2006/relationships/hyperlink" Target="http://www3.lrs.lt/cgi-bin/preps2?a=403063&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428321&amp;b=" TargetMode="External"/><Relationship Id="rId124" Type="http://schemas.openxmlformats.org/officeDocument/2006/relationships/hyperlink" Target="http://www3.lrs.lt/cgi-bin/preps2?a=24588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CC602-4923-479B-B4FF-3FEE74271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189179</Words>
  <Characters>1299665</Characters>
  <Application>Microsoft Office Word</Application>
  <DocSecurity>4</DocSecurity>
  <Lines>38225</Lines>
  <Paragraphs>11723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1477121</CharactersWithSpaces>
  <SharedDoc>false</SharedDoc>
  <HLinks>
    <vt:vector size="1470" baseType="variant">
      <vt:variant>
        <vt:i4>6488175</vt:i4>
      </vt:variant>
      <vt:variant>
        <vt:i4>756</vt:i4>
      </vt:variant>
      <vt:variant>
        <vt:i4>0</vt:i4>
      </vt:variant>
      <vt:variant>
        <vt:i4>5</vt:i4>
      </vt:variant>
      <vt:variant>
        <vt:lpwstr>http://www3.lrs.lt/pls/inter/dokpaieska.showdoc_l?p_id=299392&amp;p_query=&amp;p_tr2=</vt:lpwstr>
      </vt:variant>
      <vt:variant>
        <vt:lpwstr/>
      </vt:variant>
      <vt:variant>
        <vt:i4>1048657</vt:i4>
      </vt:variant>
      <vt:variant>
        <vt:i4>753</vt:i4>
      </vt:variant>
      <vt:variant>
        <vt:i4>0</vt:i4>
      </vt:variant>
      <vt:variant>
        <vt:i4>5</vt:i4>
      </vt:variant>
      <vt:variant>
        <vt:lpwstr>http://www3.lrs.lt/cgi-bin/preps2?a=447188&amp;b=</vt:lpwstr>
      </vt:variant>
      <vt:variant>
        <vt:lpwstr/>
      </vt:variant>
      <vt:variant>
        <vt:i4>1900628</vt:i4>
      </vt:variant>
      <vt:variant>
        <vt:i4>750</vt:i4>
      </vt:variant>
      <vt:variant>
        <vt:i4>0</vt:i4>
      </vt:variant>
      <vt:variant>
        <vt:i4>5</vt:i4>
      </vt:variant>
      <vt:variant>
        <vt:lpwstr>http://www3.lrs.lt/cgi-bin/preps2?a=428321&amp;b=</vt:lpwstr>
      </vt:variant>
      <vt:variant>
        <vt:lpwstr/>
      </vt:variant>
      <vt:variant>
        <vt:i4>1179740</vt:i4>
      </vt:variant>
      <vt:variant>
        <vt:i4>747</vt:i4>
      </vt:variant>
      <vt:variant>
        <vt:i4>0</vt:i4>
      </vt:variant>
      <vt:variant>
        <vt:i4>5</vt:i4>
      </vt:variant>
      <vt:variant>
        <vt:lpwstr>http://www3.lrs.lt/cgi-bin/preps2?a=424568&amp;b=</vt:lpwstr>
      </vt:variant>
      <vt:variant>
        <vt:lpwstr/>
      </vt:variant>
      <vt:variant>
        <vt:i4>1638492</vt:i4>
      </vt:variant>
      <vt:variant>
        <vt:i4>744</vt:i4>
      </vt:variant>
      <vt:variant>
        <vt:i4>0</vt:i4>
      </vt:variant>
      <vt:variant>
        <vt:i4>5</vt:i4>
      </vt:variant>
      <vt:variant>
        <vt:lpwstr>http://www3.lrs.lt/cgi-bin/preps2?a=424563&amp;b=</vt:lpwstr>
      </vt:variant>
      <vt:variant>
        <vt:lpwstr/>
      </vt:variant>
      <vt:variant>
        <vt:i4>1769558</vt:i4>
      </vt:variant>
      <vt:variant>
        <vt:i4>741</vt:i4>
      </vt:variant>
      <vt:variant>
        <vt:i4>0</vt:i4>
      </vt:variant>
      <vt:variant>
        <vt:i4>5</vt:i4>
      </vt:variant>
      <vt:variant>
        <vt:lpwstr>http://www3.lrs.lt/cgi-bin/preps2?a=421397&amp;b=</vt:lpwstr>
      </vt:variant>
      <vt:variant>
        <vt:lpwstr/>
      </vt:variant>
      <vt:variant>
        <vt:i4>1507411</vt:i4>
      </vt:variant>
      <vt:variant>
        <vt:i4>738</vt:i4>
      </vt:variant>
      <vt:variant>
        <vt:i4>0</vt:i4>
      </vt:variant>
      <vt:variant>
        <vt:i4>5</vt:i4>
      </vt:variant>
      <vt:variant>
        <vt:lpwstr>http://www3.lrs.lt/cgi-bin/preps2?a=415883&amp;b=</vt:lpwstr>
      </vt:variant>
      <vt:variant>
        <vt:lpwstr/>
      </vt:variant>
      <vt:variant>
        <vt:i4>1441885</vt:i4>
      </vt:variant>
      <vt:variant>
        <vt:i4>735</vt:i4>
      </vt:variant>
      <vt:variant>
        <vt:i4>0</vt:i4>
      </vt:variant>
      <vt:variant>
        <vt:i4>5</vt:i4>
      </vt:variant>
      <vt:variant>
        <vt:lpwstr>http://www3.lrs.lt/cgi-bin/preps2?a=411822&amp;b=</vt:lpwstr>
      </vt:variant>
      <vt:variant>
        <vt:lpwstr/>
      </vt:variant>
      <vt:variant>
        <vt:i4>1310815</vt:i4>
      </vt:variant>
      <vt:variant>
        <vt:i4>732</vt:i4>
      </vt:variant>
      <vt:variant>
        <vt:i4>0</vt:i4>
      </vt:variant>
      <vt:variant>
        <vt:i4>5</vt:i4>
      </vt:variant>
      <vt:variant>
        <vt:lpwstr>http://www3.lrs.lt/cgi-bin/preps2?a=408891&amp;b=</vt:lpwstr>
      </vt:variant>
      <vt:variant>
        <vt:lpwstr/>
      </vt:variant>
      <vt:variant>
        <vt:i4>1966171</vt:i4>
      </vt:variant>
      <vt:variant>
        <vt:i4>729</vt:i4>
      </vt:variant>
      <vt:variant>
        <vt:i4>0</vt:i4>
      </vt:variant>
      <vt:variant>
        <vt:i4>5</vt:i4>
      </vt:variant>
      <vt:variant>
        <vt:lpwstr>http://www3.lrs.lt/cgi-bin/preps2?a=403063&amp;b=</vt:lpwstr>
      </vt:variant>
      <vt:variant>
        <vt:lpwstr/>
      </vt:variant>
      <vt:variant>
        <vt:i4>1638489</vt:i4>
      </vt:variant>
      <vt:variant>
        <vt:i4>726</vt:i4>
      </vt:variant>
      <vt:variant>
        <vt:i4>0</vt:i4>
      </vt:variant>
      <vt:variant>
        <vt:i4>5</vt:i4>
      </vt:variant>
      <vt:variant>
        <vt:lpwstr>http://www3.lrs.lt/cgi-bin/preps2?a=401064&amp;b=</vt:lpwstr>
      </vt:variant>
      <vt:variant>
        <vt:lpwstr/>
      </vt:variant>
      <vt:variant>
        <vt:i4>1966169</vt:i4>
      </vt:variant>
      <vt:variant>
        <vt:i4>723</vt:i4>
      </vt:variant>
      <vt:variant>
        <vt:i4>0</vt:i4>
      </vt:variant>
      <vt:variant>
        <vt:i4>5</vt:i4>
      </vt:variant>
      <vt:variant>
        <vt:lpwstr>http://www3.lrs.lt/cgi-bin/preps2?a=401063&amp;b=</vt:lpwstr>
      </vt:variant>
      <vt:variant>
        <vt:lpwstr/>
      </vt:variant>
      <vt:variant>
        <vt:i4>1704027</vt:i4>
      </vt:variant>
      <vt:variant>
        <vt:i4>720</vt:i4>
      </vt:variant>
      <vt:variant>
        <vt:i4>0</vt:i4>
      </vt:variant>
      <vt:variant>
        <vt:i4>5</vt:i4>
      </vt:variant>
      <vt:variant>
        <vt:lpwstr>http://www3.lrs.lt/cgi-bin/preps2?a=396648&amp;b=</vt:lpwstr>
      </vt:variant>
      <vt:variant>
        <vt:lpwstr/>
      </vt:variant>
      <vt:variant>
        <vt:i4>1245272</vt:i4>
      </vt:variant>
      <vt:variant>
        <vt:i4>717</vt:i4>
      </vt:variant>
      <vt:variant>
        <vt:i4>0</vt:i4>
      </vt:variant>
      <vt:variant>
        <vt:i4>5</vt:i4>
      </vt:variant>
      <vt:variant>
        <vt:lpwstr>http://www3.lrs.lt/cgi-bin/preps2?a=390017&amp;b=</vt:lpwstr>
      </vt:variant>
      <vt:variant>
        <vt:lpwstr/>
      </vt:variant>
      <vt:variant>
        <vt:i4>1048657</vt:i4>
      </vt:variant>
      <vt:variant>
        <vt:i4>714</vt:i4>
      </vt:variant>
      <vt:variant>
        <vt:i4>0</vt:i4>
      </vt:variant>
      <vt:variant>
        <vt:i4>5</vt:i4>
      </vt:variant>
      <vt:variant>
        <vt:lpwstr>http://www3.lrs.lt/cgi-bin/preps2?a=381693&amp;b=</vt:lpwstr>
      </vt:variant>
      <vt:variant>
        <vt:lpwstr/>
      </vt:variant>
      <vt:variant>
        <vt:i4>1245279</vt:i4>
      </vt:variant>
      <vt:variant>
        <vt:i4>711</vt:i4>
      </vt:variant>
      <vt:variant>
        <vt:i4>0</vt:i4>
      </vt:variant>
      <vt:variant>
        <vt:i4>5</vt:i4>
      </vt:variant>
      <vt:variant>
        <vt:lpwstr>http://www3.lrs.lt/cgi-bin/preps2?a=377910&amp;b=</vt:lpwstr>
      </vt:variant>
      <vt:variant>
        <vt:lpwstr/>
      </vt:variant>
      <vt:variant>
        <vt:i4>1048666</vt:i4>
      </vt:variant>
      <vt:variant>
        <vt:i4>708</vt:i4>
      </vt:variant>
      <vt:variant>
        <vt:i4>0</vt:i4>
      </vt:variant>
      <vt:variant>
        <vt:i4>5</vt:i4>
      </vt:variant>
      <vt:variant>
        <vt:lpwstr>http://www3.lrs.lt/cgi-bin/preps2?a=376359&amp;b=</vt:lpwstr>
      </vt:variant>
      <vt:variant>
        <vt:lpwstr/>
      </vt:variant>
      <vt:variant>
        <vt:i4>1966165</vt:i4>
      </vt:variant>
      <vt:variant>
        <vt:i4>705</vt:i4>
      </vt:variant>
      <vt:variant>
        <vt:i4>0</vt:i4>
      </vt:variant>
      <vt:variant>
        <vt:i4>5</vt:i4>
      </vt:variant>
      <vt:variant>
        <vt:lpwstr>http://www3.lrs.lt/cgi-bin/preps2?a=374581&amp;b=</vt:lpwstr>
      </vt:variant>
      <vt:variant>
        <vt:lpwstr/>
      </vt:variant>
      <vt:variant>
        <vt:i4>2031703</vt:i4>
      </vt:variant>
      <vt:variant>
        <vt:i4>702</vt:i4>
      </vt:variant>
      <vt:variant>
        <vt:i4>0</vt:i4>
      </vt:variant>
      <vt:variant>
        <vt:i4>5</vt:i4>
      </vt:variant>
      <vt:variant>
        <vt:lpwstr>http://www3.lrs.lt/cgi-bin/preps2?a=369672&amp;b=</vt:lpwstr>
      </vt:variant>
      <vt:variant>
        <vt:lpwstr/>
      </vt:variant>
      <vt:variant>
        <vt:i4>1769553</vt:i4>
      </vt:variant>
      <vt:variant>
        <vt:i4>699</vt:i4>
      </vt:variant>
      <vt:variant>
        <vt:i4>0</vt:i4>
      </vt:variant>
      <vt:variant>
        <vt:i4>5</vt:i4>
      </vt:variant>
      <vt:variant>
        <vt:lpwstr>http://www3.lrs.lt/cgi-bin/preps2?a=361999&amp;b=</vt:lpwstr>
      </vt:variant>
      <vt:variant>
        <vt:lpwstr/>
      </vt:variant>
      <vt:variant>
        <vt:i4>1245273</vt:i4>
      </vt:variant>
      <vt:variant>
        <vt:i4>696</vt:i4>
      </vt:variant>
      <vt:variant>
        <vt:i4>0</vt:i4>
      </vt:variant>
      <vt:variant>
        <vt:i4>5</vt:i4>
      </vt:variant>
      <vt:variant>
        <vt:lpwstr>http://www3.lrs.lt/cgi-bin/preps2?a=357972&amp;b=</vt:lpwstr>
      </vt:variant>
      <vt:variant>
        <vt:lpwstr/>
      </vt:variant>
      <vt:variant>
        <vt:i4>1048662</vt:i4>
      </vt:variant>
      <vt:variant>
        <vt:i4>693</vt:i4>
      </vt:variant>
      <vt:variant>
        <vt:i4>0</vt:i4>
      </vt:variant>
      <vt:variant>
        <vt:i4>5</vt:i4>
      </vt:variant>
      <vt:variant>
        <vt:lpwstr>http://www3.lrs.lt/cgi-bin/preps2?a=356098&amp;b=</vt:lpwstr>
      </vt:variant>
      <vt:variant>
        <vt:lpwstr/>
      </vt:variant>
      <vt:variant>
        <vt:i4>1835089</vt:i4>
      </vt:variant>
      <vt:variant>
        <vt:i4>690</vt:i4>
      </vt:variant>
      <vt:variant>
        <vt:i4>0</vt:i4>
      </vt:variant>
      <vt:variant>
        <vt:i4>5</vt:i4>
      </vt:variant>
      <vt:variant>
        <vt:lpwstr>http://www3.lrs.lt/cgi-bin/preps2?a=350387&amp;b=</vt:lpwstr>
      </vt:variant>
      <vt:variant>
        <vt:lpwstr/>
      </vt:variant>
      <vt:variant>
        <vt:i4>1179736</vt:i4>
      </vt:variant>
      <vt:variant>
        <vt:i4>687</vt:i4>
      </vt:variant>
      <vt:variant>
        <vt:i4>0</vt:i4>
      </vt:variant>
      <vt:variant>
        <vt:i4>5</vt:i4>
      </vt:variant>
      <vt:variant>
        <vt:lpwstr>http://www3.lrs.lt/cgi-bin/preps2?a=334458&amp;b=</vt:lpwstr>
      </vt:variant>
      <vt:variant>
        <vt:lpwstr/>
      </vt:variant>
      <vt:variant>
        <vt:i4>1769561</vt:i4>
      </vt:variant>
      <vt:variant>
        <vt:i4>684</vt:i4>
      </vt:variant>
      <vt:variant>
        <vt:i4>0</vt:i4>
      </vt:variant>
      <vt:variant>
        <vt:i4>5</vt:i4>
      </vt:variant>
      <vt:variant>
        <vt:lpwstr>http://www3.lrs.lt/cgi-bin/preps2?a=322125&amp;b=</vt:lpwstr>
      </vt:variant>
      <vt:variant>
        <vt:lpwstr/>
      </vt:variant>
      <vt:variant>
        <vt:i4>1114196</vt:i4>
      </vt:variant>
      <vt:variant>
        <vt:i4>681</vt:i4>
      </vt:variant>
      <vt:variant>
        <vt:i4>0</vt:i4>
      </vt:variant>
      <vt:variant>
        <vt:i4>5</vt:i4>
      </vt:variant>
      <vt:variant>
        <vt:lpwstr>http://www3.lrs.lt/cgi-bin/preps2?a=285397&amp;b=</vt:lpwstr>
      </vt:variant>
      <vt:variant>
        <vt:lpwstr/>
      </vt:variant>
      <vt:variant>
        <vt:i4>1835097</vt:i4>
      </vt:variant>
      <vt:variant>
        <vt:i4>678</vt:i4>
      </vt:variant>
      <vt:variant>
        <vt:i4>0</vt:i4>
      </vt:variant>
      <vt:variant>
        <vt:i4>5</vt:i4>
      </vt:variant>
      <vt:variant>
        <vt:lpwstr>http://www3.lrs.lt/cgi-bin/preps2?a=279781&amp;b=</vt:lpwstr>
      </vt:variant>
      <vt:variant>
        <vt:lpwstr/>
      </vt:variant>
      <vt:variant>
        <vt:i4>1507413</vt:i4>
      </vt:variant>
      <vt:variant>
        <vt:i4>675</vt:i4>
      </vt:variant>
      <vt:variant>
        <vt:i4>0</vt:i4>
      </vt:variant>
      <vt:variant>
        <vt:i4>5</vt:i4>
      </vt:variant>
      <vt:variant>
        <vt:lpwstr>http://www3.lrs.lt/cgi-bin/preps2?a=245886&amp;b=</vt:lpwstr>
      </vt:variant>
      <vt:variant>
        <vt:lpwstr/>
      </vt:variant>
      <vt:variant>
        <vt:i4>2031704</vt:i4>
      </vt:variant>
      <vt:variant>
        <vt:i4>672</vt:i4>
      </vt:variant>
      <vt:variant>
        <vt:i4>0</vt:i4>
      </vt:variant>
      <vt:variant>
        <vt:i4>5</vt:i4>
      </vt:variant>
      <vt:variant>
        <vt:lpwstr>http://www3.lrs.lt/cgi-bin/preps2?a=232223&amp;b=</vt:lpwstr>
      </vt:variant>
      <vt:variant>
        <vt:lpwstr/>
      </vt:variant>
      <vt:variant>
        <vt:i4>1310815</vt:i4>
      </vt:variant>
      <vt:variant>
        <vt:i4>669</vt:i4>
      </vt:variant>
      <vt:variant>
        <vt:i4>0</vt:i4>
      </vt:variant>
      <vt:variant>
        <vt:i4>5</vt:i4>
      </vt:variant>
      <vt:variant>
        <vt:lpwstr>http://www3.lrs.lt/cgi-bin/preps2?a=408891&amp;b=</vt:lpwstr>
      </vt:variant>
      <vt:variant>
        <vt:lpwstr/>
      </vt:variant>
      <vt:variant>
        <vt:i4>1900628</vt:i4>
      </vt:variant>
      <vt:variant>
        <vt:i4>666</vt:i4>
      </vt:variant>
      <vt:variant>
        <vt:i4>0</vt:i4>
      </vt:variant>
      <vt:variant>
        <vt:i4>5</vt:i4>
      </vt:variant>
      <vt:variant>
        <vt:lpwstr>http://www3.lrs.lt/cgi-bin/preps2?a=428321&amp;b=</vt:lpwstr>
      </vt:variant>
      <vt:variant>
        <vt:lpwstr/>
      </vt:variant>
      <vt:variant>
        <vt:i4>1048657</vt:i4>
      </vt:variant>
      <vt:variant>
        <vt:i4>663</vt:i4>
      </vt:variant>
      <vt:variant>
        <vt:i4>0</vt:i4>
      </vt:variant>
      <vt:variant>
        <vt:i4>5</vt:i4>
      </vt:variant>
      <vt:variant>
        <vt:lpwstr>http://www3.lrs.lt/cgi-bin/preps2?a=447188&amp;b=</vt:lpwstr>
      </vt:variant>
      <vt:variant>
        <vt:lpwstr/>
      </vt:variant>
      <vt:variant>
        <vt:i4>1048657</vt:i4>
      </vt:variant>
      <vt:variant>
        <vt:i4>660</vt:i4>
      </vt:variant>
      <vt:variant>
        <vt:i4>0</vt:i4>
      </vt:variant>
      <vt:variant>
        <vt:i4>5</vt:i4>
      </vt:variant>
      <vt:variant>
        <vt:lpwstr>http://www3.lrs.lt/cgi-bin/preps2?a=447188&amp;b=</vt:lpwstr>
      </vt:variant>
      <vt:variant>
        <vt:lpwstr/>
      </vt:variant>
      <vt:variant>
        <vt:i4>1245272</vt:i4>
      </vt:variant>
      <vt:variant>
        <vt:i4>657</vt:i4>
      </vt:variant>
      <vt:variant>
        <vt:i4>0</vt:i4>
      </vt:variant>
      <vt:variant>
        <vt:i4>5</vt:i4>
      </vt:variant>
      <vt:variant>
        <vt:lpwstr>http://www3.lrs.lt/cgi-bin/preps2?a=390017&amp;b=</vt:lpwstr>
      </vt:variant>
      <vt:variant>
        <vt:lpwstr/>
      </vt:variant>
      <vt:variant>
        <vt:i4>1245272</vt:i4>
      </vt:variant>
      <vt:variant>
        <vt:i4>654</vt:i4>
      </vt:variant>
      <vt:variant>
        <vt:i4>0</vt:i4>
      </vt:variant>
      <vt:variant>
        <vt:i4>5</vt:i4>
      </vt:variant>
      <vt:variant>
        <vt:lpwstr>http://www3.lrs.lt/cgi-bin/preps2?a=390017&amp;b=</vt:lpwstr>
      </vt:variant>
      <vt:variant>
        <vt:lpwstr/>
      </vt:variant>
      <vt:variant>
        <vt:i4>1245272</vt:i4>
      </vt:variant>
      <vt:variant>
        <vt:i4>651</vt:i4>
      </vt:variant>
      <vt:variant>
        <vt:i4>0</vt:i4>
      </vt:variant>
      <vt:variant>
        <vt:i4>5</vt:i4>
      </vt:variant>
      <vt:variant>
        <vt:lpwstr>http://www3.lrs.lt/cgi-bin/preps2?a=390017&amp;b=</vt:lpwstr>
      </vt:variant>
      <vt:variant>
        <vt:lpwstr/>
      </vt:variant>
      <vt:variant>
        <vt:i4>1245272</vt:i4>
      </vt:variant>
      <vt:variant>
        <vt:i4>648</vt:i4>
      </vt:variant>
      <vt:variant>
        <vt:i4>0</vt:i4>
      </vt:variant>
      <vt:variant>
        <vt:i4>5</vt:i4>
      </vt:variant>
      <vt:variant>
        <vt:lpwstr>http://www3.lrs.lt/cgi-bin/preps2?a=390017&amp;b=</vt:lpwstr>
      </vt:variant>
      <vt:variant>
        <vt:lpwstr/>
      </vt:variant>
      <vt:variant>
        <vt:i4>1245272</vt:i4>
      </vt:variant>
      <vt:variant>
        <vt:i4>645</vt:i4>
      </vt:variant>
      <vt:variant>
        <vt:i4>0</vt:i4>
      </vt:variant>
      <vt:variant>
        <vt:i4>5</vt:i4>
      </vt:variant>
      <vt:variant>
        <vt:lpwstr>http://www3.lrs.lt/cgi-bin/preps2?a=390017&amp;b=</vt:lpwstr>
      </vt:variant>
      <vt:variant>
        <vt:lpwstr/>
      </vt:variant>
      <vt:variant>
        <vt:i4>1245272</vt:i4>
      </vt:variant>
      <vt:variant>
        <vt:i4>642</vt:i4>
      </vt:variant>
      <vt:variant>
        <vt:i4>0</vt:i4>
      </vt:variant>
      <vt:variant>
        <vt:i4>5</vt:i4>
      </vt:variant>
      <vt:variant>
        <vt:lpwstr>http://www3.lrs.lt/cgi-bin/preps2?a=390017&amp;b=</vt:lpwstr>
      </vt:variant>
      <vt:variant>
        <vt:lpwstr/>
      </vt:variant>
      <vt:variant>
        <vt:i4>1048662</vt:i4>
      </vt:variant>
      <vt:variant>
        <vt:i4>639</vt:i4>
      </vt:variant>
      <vt:variant>
        <vt:i4>0</vt:i4>
      </vt:variant>
      <vt:variant>
        <vt:i4>5</vt:i4>
      </vt:variant>
      <vt:variant>
        <vt:lpwstr>http://www3.lrs.lt/cgi-bin/preps2?a=356098&amp;b=</vt:lpwstr>
      </vt:variant>
      <vt:variant>
        <vt:lpwstr/>
      </vt:variant>
      <vt:variant>
        <vt:i4>1048662</vt:i4>
      </vt:variant>
      <vt:variant>
        <vt:i4>636</vt:i4>
      </vt:variant>
      <vt:variant>
        <vt:i4>0</vt:i4>
      </vt:variant>
      <vt:variant>
        <vt:i4>5</vt:i4>
      </vt:variant>
      <vt:variant>
        <vt:lpwstr>http://www3.lrs.lt/cgi-bin/preps2?a=356098&amp;b=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1048662</vt:i4>
      </vt:variant>
      <vt:variant>
        <vt:i4>630</vt:i4>
      </vt:variant>
      <vt:variant>
        <vt:i4>0</vt:i4>
      </vt:variant>
      <vt:variant>
        <vt:i4>5</vt:i4>
      </vt:variant>
      <vt:variant>
        <vt:lpwstr>http://www3.lrs.lt/cgi-bin/preps2?a=356098&amp;b=</vt:lpwstr>
      </vt:variant>
      <vt:variant>
        <vt:lpwstr/>
      </vt:variant>
      <vt:variant>
        <vt:i4>2031704</vt:i4>
      </vt:variant>
      <vt:variant>
        <vt:i4>627</vt:i4>
      </vt:variant>
      <vt:variant>
        <vt:i4>0</vt:i4>
      </vt:variant>
      <vt:variant>
        <vt:i4>5</vt:i4>
      </vt:variant>
      <vt:variant>
        <vt:lpwstr>http://www3.lrs.lt/cgi-bin/preps2?a=232223&amp;b=</vt:lpwstr>
      </vt:variant>
      <vt:variant>
        <vt:lpwstr/>
      </vt:variant>
      <vt:variant>
        <vt:i4>1048662</vt:i4>
      </vt:variant>
      <vt:variant>
        <vt:i4>624</vt:i4>
      </vt:variant>
      <vt:variant>
        <vt:i4>0</vt:i4>
      </vt:variant>
      <vt:variant>
        <vt:i4>5</vt:i4>
      </vt:variant>
      <vt:variant>
        <vt:lpwstr>http://www3.lrs.lt/cgi-bin/preps2?a=356098&amp;b=</vt:lpwstr>
      </vt:variant>
      <vt:variant>
        <vt:lpwstr/>
      </vt:variant>
      <vt:variant>
        <vt:i4>2031704</vt:i4>
      </vt:variant>
      <vt:variant>
        <vt:i4>621</vt:i4>
      </vt:variant>
      <vt:variant>
        <vt:i4>0</vt:i4>
      </vt:variant>
      <vt:variant>
        <vt:i4>5</vt:i4>
      </vt:variant>
      <vt:variant>
        <vt:lpwstr>http://www3.lrs.lt/cgi-bin/preps2?a=232223&amp;b=</vt:lpwstr>
      </vt:variant>
      <vt:variant>
        <vt:lpwstr/>
      </vt:variant>
      <vt:variant>
        <vt:i4>2031704</vt:i4>
      </vt:variant>
      <vt:variant>
        <vt:i4>618</vt:i4>
      </vt:variant>
      <vt:variant>
        <vt:i4>0</vt:i4>
      </vt:variant>
      <vt:variant>
        <vt:i4>5</vt:i4>
      </vt:variant>
      <vt:variant>
        <vt:lpwstr>http://www3.lrs.lt/cgi-bin/preps2?a=232223&amp;b=</vt:lpwstr>
      </vt:variant>
      <vt:variant>
        <vt:lpwstr/>
      </vt:variant>
      <vt:variant>
        <vt:i4>2031703</vt:i4>
      </vt:variant>
      <vt:variant>
        <vt:i4>615</vt:i4>
      </vt:variant>
      <vt:variant>
        <vt:i4>0</vt:i4>
      </vt:variant>
      <vt:variant>
        <vt:i4>5</vt:i4>
      </vt:variant>
      <vt:variant>
        <vt:lpwstr>http://www3.lrs.lt/cgi-bin/preps2?a=369672&amp;b=</vt:lpwstr>
      </vt:variant>
      <vt:variant>
        <vt:lpwstr/>
      </vt:variant>
      <vt:variant>
        <vt:i4>1835097</vt:i4>
      </vt:variant>
      <vt:variant>
        <vt:i4>612</vt:i4>
      </vt:variant>
      <vt:variant>
        <vt:i4>0</vt:i4>
      </vt:variant>
      <vt:variant>
        <vt:i4>5</vt:i4>
      </vt:variant>
      <vt:variant>
        <vt:lpwstr>http://www3.lrs.lt/cgi-bin/preps2?a=279781&amp;b=</vt:lpwstr>
      </vt:variant>
      <vt:variant>
        <vt:lpwstr/>
      </vt:variant>
      <vt:variant>
        <vt:i4>1638492</vt:i4>
      </vt:variant>
      <vt:variant>
        <vt:i4>609</vt:i4>
      </vt:variant>
      <vt:variant>
        <vt:i4>0</vt:i4>
      </vt:variant>
      <vt:variant>
        <vt:i4>5</vt:i4>
      </vt:variant>
      <vt:variant>
        <vt:lpwstr>http://www3.lrs.lt/cgi-bin/preps2?a=424563&amp;b=</vt:lpwstr>
      </vt:variant>
      <vt:variant>
        <vt:lpwstr/>
      </vt:variant>
      <vt:variant>
        <vt:i4>1310815</vt:i4>
      </vt:variant>
      <vt:variant>
        <vt:i4>606</vt:i4>
      </vt:variant>
      <vt:variant>
        <vt:i4>0</vt:i4>
      </vt:variant>
      <vt:variant>
        <vt:i4>5</vt:i4>
      </vt:variant>
      <vt:variant>
        <vt:lpwstr>http://www3.lrs.lt/cgi-bin/preps2?a=408891&amp;b=</vt:lpwstr>
      </vt:variant>
      <vt:variant>
        <vt:lpwstr/>
      </vt:variant>
      <vt:variant>
        <vt:i4>1310815</vt:i4>
      </vt:variant>
      <vt:variant>
        <vt:i4>603</vt:i4>
      </vt:variant>
      <vt:variant>
        <vt:i4>0</vt:i4>
      </vt:variant>
      <vt:variant>
        <vt:i4>5</vt:i4>
      </vt:variant>
      <vt:variant>
        <vt:lpwstr>http://www3.lrs.lt/cgi-bin/preps2?a=408891&amp;b=</vt:lpwstr>
      </vt:variant>
      <vt:variant>
        <vt:lpwstr/>
      </vt:variant>
      <vt:variant>
        <vt:i4>1310815</vt:i4>
      </vt:variant>
      <vt:variant>
        <vt:i4>600</vt:i4>
      </vt:variant>
      <vt:variant>
        <vt:i4>0</vt:i4>
      </vt:variant>
      <vt:variant>
        <vt:i4>5</vt:i4>
      </vt:variant>
      <vt:variant>
        <vt:lpwstr>http://www3.lrs.lt/cgi-bin/preps2?a=408891&amp;b=</vt:lpwstr>
      </vt:variant>
      <vt:variant>
        <vt:lpwstr/>
      </vt:variant>
      <vt:variant>
        <vt:i4>1310815</vt:i4>
      </vt:variant>
      <vt:variant>
        <vt:i4>597</vt:i4>
      </vt:variant>
      <vt:variant>
        <vt:i4>0</vt:i4>
      </vt:variant>
      <vt:variant>
        <vt:i4>5</vt:i4>
      </vt:variant>
      <vt:variant>
        <vt:lpwstr>http://www3.lrs.lt/cgi-bin/preps2?a=408891&amp;b=</vt:lpwstr>
      </vt:variant>
      <vt:variant>
        <vt:lpwstr/>
      </vt:variant>
      <vt:variant>
        <vt:i4>1310815</vt:i4>
      </vt:variant>
      <vt:variant>
        <vt:i4>594</vt:i4>
      </vt:variant>
      <vt:variant>
        <vt:i4>0</vt:i4>
      </vt:variant>
      <vt:variant>
        <vt:i4>5</vt:i4>
      </vt:variant>
      <vt:variant>
        <vt:lpwstr>http://www3.lrs.lt/cgi-bin/preps2?a=408891&amp;b=</vt:lpwstr>
      </vt:variant>
      <vt:variant>
        <vt:lpwstr/>
      </vt:variant>
      <vt:variant>
        <vt:i4>2031704</vt:i4>
      </vt:variant>
      <vt:variant>
        <vt:i4>591</vt:i4>
      </vt:variant>
      <vt:variant>
        <vt:i4>0</vt:i4>
      </vt:variant>
      <vt:variant>
        <vt:i4>5</vt:i4>
      </vt:variant>
      <vt:variant>
        <vt:lpwstr>http://www3.lrs.lt/cgi-bin/preps2?a=232223&amp;b=</vt:lpwstr>
      </vt:variant>
      <vt:variant>
        <vt:lpwstr/>
      </vt:variant>
      <vt:variant>
        <vt:i4>2031704</vt:i4>
      </vt:variant>
      <vt:variant>
        <vt:i4>588</vt:i4>
      </vt:variant>
      <vt:variant>
        <vt:i4>0</vt:i4>
      </vt:variant>
      <vt:variant>
        <vt:i4>5</vt:i4>
      </vt:variant>
      <vt:variant>
        <vt:lpwstr>http://www3.lrs.lt/cgi-bin/preps2?a=232223&amp;b=</vt:lpwstr>
      </vt:variant>
      <vt:variant>
        <vt:lpwstr/>
      </vt:variant>
      <vt:variant>
        <vt:i4>2031704</vt:i4>
      </vt:variant>
      <vt:variant>
        <vt:i4>585</vt:i4>
      </vt:variant>
      <vt:variant>
        <vt:i4>0</vt:i4>
      </vt:variant>
      <vt:variant>
        <vt:i4>5</vt:i4>
      </vt:variant>
      <vt:variant>
        <vt:lpwstr>http://www3.lrs.lt/cgi-bin/preps2?a=232223&amp;b=</vt:lpwstr>
      </vt:variant>
      <vt:variant>
        <vt:lpwstr/>
      </vt:variant>
      <vt:variant>
        <vt:i4>1179736</vt:i4>
      </vt:variant>
      <vt:variant>
        <vt:i4>582</vt:i4>
      </vt:variant>
      <vt:variant>
        <vt:i4>0</vt:i4>
      </vt:variant>
      <vt:variant>
        <vt:i4>5</vt:i4>
      </vt:variant>
      <vt:variant>
        <vt:lpwstr>http://www3.lrs.lt/cgi-bin/preps2?a=334458&amp;b=</vt:lpwstr>
      </vt:variant>
      <vt:variant>
        <vt:lpwstr/>
      </vt:variant>
      <vt:variant>
        <vt:i4>1441885</vt:i4>
      </vt:variant>
      <vt:variant>
        <vt:i4>579</vt:i4>
      </vt:variant>
      <vt:variant>
        <vt:i4>0</vt:i4>
      </vt:variant>
      <vt:variant>
        <vt:i4>5</vt:i4>
      </vt:variant>
      <vt:variant>
        <vt:lpwstr>http://www3.lrs.lt/cgi-bin/preps2?a=411822&amp;b=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1966171</vt:i4>
      </vt:variant>
      <vt:variant>
        <vt:i4>573</vt:i4>
      </vt:variant>
      <vt:variant>
        <vt:i4>0</vt:i4>
      </vt:variant>
      <vt:variant>
        <vt:i4>5</vt:i4>
      </vt:variant>
      <vt:variant>
        <vt:lpwstr>http://www3.lrs.lt/cgi-bin/preps2?a=403063&amp;b=</vt:lpwstr>
      </vt:variant>
      <vt:variant>
        <vt:lpwstr/>
      </vt:variant>
      <vt:variant>
        <vt:i4>1966171</vt:i4>
      </vt:variant>
      <vt:variant>
        <vt:i4>570</vt:i4>
      </vt:variant>
      <vt:variant>
        <vt:i4>0</vt:i4>
      </vt:variant>
      <vt:variant>
        <vt:i4>5</vt:i4>
      </vt:variant>
      <vt:variant>
        <vt:lpwstr>http://www3.lrs.lt/cgi-bin/preps2?a=403063&amp;b=</vt:lpwstr>
      </vt:variant>
      <vt:variant>
        <vt:lpwstr/>
      </vt:variant>
      <vt:variant>
        <vt:i4>1966171</vt:i4>
      </vt:variant>
      <vt:variant>
        <vt:i4>567</vt:i4>
      </vt:variant>
      <vt:variant>
        <vt:i4>0</vt:i4>
      </vt:variant>
      <vt:variant>
        <vt:i4>5</vt:i4>
      </vt:variant>
      <vt:variant>
        <vt:lpwstr>http://www3.lrs.lt/cgi-bin/preps2?a=403063&amp;b=</vt:lpwstr>
      </vt:variant>
      <vt:variant>
        <vt:lpwstr/>
      </vt:variant>
      <vt:variant>
        <vt:i4>1966171</vt:i4>
      </vt:variant>
      <vt:variant>
        <vt:i4>564</vt:i4>
      </vt:variant>
      <vt:variant>
        <vt:i4>0</vt:i4>
      </vt:variant>
      <vt:variant>
        <vt:i4>5</vt:i4>
      </vt:variant>
      <vt:variant>
        <vt:lpwstr>http://www3.lrs.lt/cgi-bin/preps2?a=403063&amp;b=</vt:lpwstr>
      </vt:variant>
      <vt:variant>
        <vt:lpwstr/>
      </vt:variant>
      <vt:variant>
        <vt:i4>1966171</vt:i4>
      </vt:variant>
      <vt:variant>
        <vt:i4>561</vt:i4>
      </vt:variant>
      <vt:variant>
        <vt:i4>0</vt:i4>
      </vt:variant>
      <vt:variant>
        <vt:i4>5</vt:i4>
      </vt:variant>
      <vt:variant>
        <vt:lpwstr>http://www3.lrs.lt/cgi-bin/preps2?a=403063&amp;b=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2031704</vt:i4>
      </vt:variant>
      <vt:variant>
        <vt:i4>420</vt:i4>
      </vt:variant>
      <vt:variant>
        <vt:i4>0</vt:i4>
      </vt:variant>
      <vt:variant>
        <vt:i4>5</vt:i4>
      </vt:variant>
      <vt:variant>
        <vt:lpwstr>http://www3.lrs.lt/cgi-bin/preps2?a=232223&amp;b=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1245279</vt:i4>
      </vt:variant>
      <vt:variant>
        <vt:i4>396</vt:i4>
      </vt:variant>
      <vt:variant>
        <vt:i4>0</vt:i4>
      </vt:variant>
      <vt:variant>
        <vt:i4>5</vt:i4>
      </vt:variant>
      <vt:variant>
        <vt:lpwstr>http://www3.lrs.lt/cgi-bin/preps2?a=377910&amp;b=</vt:lpwstr>
      </vt:variant>
      <vt:variant>
        <vt:lpwstr/>
      </vt:variant>
      <vt:variant>
        <vt:i4>1114196</vt:i4>
      </vt:variant>
      <vt:variant>
        <vt:i4>393</vt:i4>
      </vt:variant>
      <vt:variant>
        <vt:i4>0</vt:i4>
      </vt:variant>
      <vt:variant>
        <vt:i4>5</vt:i4>
      </vt:variant>
      <vt:variant>
        <vt:lpwstr>http://www3.lrs.lt/cgi-bin/preps2?a=285397&amp;b=</vt:lpwstr>
      </vt:variant>
      <vt:variant>
        <vt:lpwstr/>
      </vt:variant>
      <vt:variant>
        <vt:i4>1704027</vt:i4>
      </vt:variant>
      <vt:variant>
        <vt:i4>390</vt:i4>
      </vt:variant>
      <vt:variant>
        <vt:i4>0</vt:i4>
      </vt:variant>
      <vt:variant>
        <vt:i4>5</vt:i4>
      </vt:variant>
      <vt:variant>
        <vt:lpwstr>http://www3.lrs.lt/cgi-bin/preps2?a=396648&amp;b=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1179740</vt:i4>
      </vt:variant>
      <vt:variant>
        <vt:i4>384</vt:i4>
      </vt:variant>
      <vt:variant>
        <vt:i4>0</vt:i4>
      </vt:variant>
      <vt:variant>
        <vt:i4>5</vt:i4>
      </vt:variant>
      <vt:variant>
        <vt:lpwstr>http://www3.lrs.lt/cgi-bin/preps2?a=424568&amp;b=</vt:lpwstr>
      </vt:variant>
      <vt:variant>
        <vt:lpwstr/>
      </vt:variant>
      <vt:variant>
        <vt:i4>1179740</vt:i4>
      </vt:variant>
      <vt:variant>
        <vt:i4>381</vt:i4>
      </vt:variant>
      <vt:variant>
        <vt:i4>0</vt:i4>
      </vt:variant>
      <vt:variant>
        <vt:i4>5</vt:i4>
      </vt:variant>
      <vt:variant>
        <vt:lpwstr>http://www3.lrs.lt/cgi-bin/preps2?a=424568&amp;b=</vt:lpwstr>
      </vt:variant>
      <vt:variant>
        <vt:lpwstr/>
      </vt:variant>
      <vt:variant>
        <vt:i4>1179740</vt:i4>
      </vt:variant>
      <vt:variant>
        <vt:i4>378</vt:i4>
      </vt:variant>
      <vt:variant>
        <vt:i4>0</vt:i4>
      </vt:variant>
      <vt:variant>
        <vt:i4>5</vt:i4>
      </vt:variant>
      <vt:variant>
        <vt:lpwstr>http://www3.lrs.lt/cgi-bin/preps2?a=424568&amp;b=</vt:lpwstr>
      </vt:variant>
      <vt:variant>
        <vt:lpwstr/>
      </vt:variant>
      <vt:variant>
        <vt:i4>6488175</vt:i4>
      </vt:variant>
      <vt:variant>
        <vt:i4>375</vt:i4>
      </vt:variant>
      <vt:variant>
        <vt:i4>0</vt:i4>
      </vt:variant>
      <vt:variant>
        <vt:i4>5</vt:i4>
      </vt:variant>
      <vt:variant>
        <vt:lpwstr>http://www3.lrs.lt/pls/inter/dokpaieska.showdoc_l?p_id=299392&amp;p_query=&amp;p_tr2=</vt:lpwstr>
      </vt:variant>
      <vt:variant>
        <vt:lpwstr/>
      </vt:variant>
      <vt:variant>
        <vt:i4>1507413</vt:i4>
      </vt:variant>
      <vt:variant>
        <vt:i4>372</vt:i4>
      </vt:variant>
      <vt:variant>
        <vt:i4>0</vt:i4>
      </vt:variant>
      <vt:variant>
        <vt:i4>5</vt:i4>
      </vt:variant>
      <vt:variant>
        <vt:lpwstr>http://www3.lrs.lt/cgi-bin/preps2?a=245886&amp;b=</vt:lpwstr>
      </vt:variant>
      <vt:variant>
        <vt:lpwstr/>
      </vt:variant>
      <vt:variant>
        <vt:i4>1769549</vt:i4>
      </vt:variant>
      <vt:variant>
        <vt:i4>369</vt:i4>
      </vt:variant>
      <vt:variant>
        <vt:i4>0</vt:i4>
      </vt:variant>
      <vt:variant>
        <vt:i4>5</vt:i4>
      </vt:variant>
      <vt:variant>
        <vt:lpwstr>http://www3.lrs.lt/pls/inter/dokpaieska.showdoc_l?p_id=245886</vt:lpwstr>
      </vt:variant>
      <vt:variant>
        <vt:lpwstr/>
      </vt:variant>
      <vt:variant>
        <vt:i4>1769561</vt:i4>
      </vt:variant>
      <vt:variant>
        <vt:i4>366</vt:i4>
      </vt:variant>
      <vt:variant>
        <vt:i4>0</vt:i4>
      </vt:variant>
      <vt:variant>
        <vt:i4>5</vt:i4>
      </vt:variant>
      <vt:variant>
        <vt:lpwstr>http://www3.lrs.lt/cgi-bin/preps2?a=322125&amp;b=</vt:lpwstr>
      </vt:variant>
      <vt:variant>
        <vt:lpwstr/>
      </vt:variant>
      <vt:variant>
        <vt:i4>1048666</vt:i4>
      </vt:variant>
      <vt:variant>
        <vt:i4>363</vt:i4>
      </vt:variant>
      <vt:variant>
        <vt:i4>0</vt:i4>
      </vt:variant>
      <vt:variant>
        <vt:i4>5</vt:i4>
      </vt:variant>
      <vt:variant>
        <vt:lpwstr>http://www3.lrs.lt/cgi-bin/preps2?a=376359&amp;b=</vt:lpwstr>
      </vt:variant>
      <vt:variant>
        <vt:lpwstr/>
      </vt:variant>
      <vt:variant>
        <vt:i4>1769553</vt:i4>
      </vt:variant>
      <vt:variant>
        <vt:i4>360</vt:i4>
      </vt:variant>
      <vt:variant>
        <vt:i4>0</vt:i4>
      </vt:variant>
      <vt:variant>
        <vt:i4>5</vt:i4>
      </vt:variant>
      <vt:variant>
        <vt:lpwstr>http://www3.lrs.lt/cgi-bin/preps2?a=361999&amp;b=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2031704</vt:i4>
      </vt:variant>
      <vt:variant>
        <vt:i4>351</vt:i4>
      </vt:variant>
      <vt:variant>
        <vt:i4>0</vt:i4>
      </vt:variant>
      <vt:variant>
        <vt:i4>5</vt:i4>
      </vt:variant>
      <vt:variant>
        <vt:lpwstr>http://www3.lrs.lt/cgi-bin/preps2?a=232223&amp;b=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1048657</vt:i4>
      </vt:variant>
      <vt:variant>
        <vt:i4>342</vt:i4>
      </vt:variant>
      <vt:variant>
        <vt:i4>0</vt:i4>
      </vt:variant>
      <vt:variant>
        <vt:i4>5</vt:i4>
      </vt:variant>
      <vt:variant>
        <vt:lpwstr>http://www3.lrs.lt/cgi-bin/preps2?a=381693&amp;b=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1900628</vt:i4>
      </vt:variant>
      <vt:variant>
        <vt:i4>312</vt:i4>
      </vt:variant>
      <vt:variant>
        <vt:i4>0</vt:i4>
      </vt:variant>
      <vt:variant>
        <vt:i4>5</vt:i4>
      </vt:variant>
      <vt:variant>
        <vt:lpwstr>http://www3.lrs.lt/cgi-bin/preps2?a=428321&amp;b=</vt:lpwstr>
      </vt:variant>
      <vt:variant>
        <vt:lpwstr/>
      </vt:variant>
      <vt:variant>
        <vt:i4>1900628</vt:i4>
      </vt:variant>
      <vt:variant>
        <vt:i4>309</vt:i4>
      </vt:variant>
      <vt:variant>
        <vt:i4>0</vt:i4>
      </vt:variant>
      <vt:variant>
        <vt:i4>5</vt:i4>
      </vt:variant>
      <vt:variant>
        <vt:lpwstr>http://www3.lrs.lt/cgi-bin/preps2?a=428321&amp;b=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1900628</vt:i4>
      </vt:variant>
      <vt:variant>
        <vt:i4>291</vt:i4>
      </vt:variant>
      <vt:variant>
        <vt:i4>0</vt:i4>
      </vt:variant>
      <vt:variant>
        <vt:i4>5</vt:i4>
      </vt:variant>
      <vt:variant>
        <vt:lpwstr>http://www3.lrs.lt/cgi-bin/preps2?a=428321&amp;b=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1245273</vt:i4>
      </vt:variant>
      <vt:variant>
        <vt:i4>279</vt:i4>
      </vt:variant>
      <vt:variant>
        <vt:i4>0</vt:i4>
      </vt:variant>
      <vt:variant>
        <vt:i4>5</vt:i4>
      </vt:variant>
      <vt:variant>
        <vt:lpwstr>http://www3.lrs.lt/cgi-bin/preps2?a=357972&amp;b=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1900628</vt:i4>
      </vt:variant>
      <vt:variant>
        <vt:i4>240</vt:i4>
      </vt:variant>
      <vt:variant>
        <vt:i4>0</vt:i4>
      </vt:variant>
      <vt:variant>
        <vt:i4>5</vt:i4>
      </vt:variant>
      <vt:variant>
        <vt:lpwstr>http://www3.lrs.lt/cgi-bin/preps2?a=428321&amp;b=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1769558</vt:i4>
      </vt:variant>
      <vt:variant>
        <vt:i4>231</vt:i4>
      </vt:variant>
      <vt:variant>
        <vt:i4>0</vt:i4>
      </vt:variant>
      <vt:variant>
        <vt:i4>5</vt:i4>
      </vt:variant>
      <vt:variant>
        <vt:lpwstr>http://www3.lrs.lt/cgi-bin/preps2?a=421397&amp;b=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2026-07-05T20:32:00Z</dcterms:created>
  <dcterms:modified xsi:type="dcterms:W3CDTF">2026-07-05T20:32:00Z</dcterms:modified>
</cp:coreProperties>
</file>