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4A2F6A" w:rsidRDefault="00EB61A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9"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3" w:name="straipsnis16"/>
      <w:r w:rsidRPr="004A2F6A">
        <w:rPr>
          <w:rFonts w:ascii="Times New Roman" w:hAnsi="Times New Roman"/>
          <w:b/>
          <w:sz w:val="22"/>
          <w:lang w:val="lt-LT"/>
        </w:rPr>
        <w:t>16 straipsnis. Civilinio kodekso 2.70 straipsnio ir antrosios knygos VIII skyriaus normų taikymas ir įsigaliojimas</w:t>
      </w:r>
    </w:p>
    <w:bookmarkEnd w:id="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 w:name="straipsnis17"/>
      <w:r w:rsidRPr="004A2F6A">
        <w:rPr>
          <w:rFonts w:ascii="Times New Roman" w:hAnsi="Times New Roman"/>
          <w:b/>
          <w:sz w:val="22"/>
          <w:lang w:val="lt-LT"/>
        </w:rPr>
        <w:t>17 straipsnis. Civilinio kodekso 2.79 straipsnio 4 dalies normų įsigaliojimas</w:t>
      </w:r>
    </w:p>
    <w:bookmarkEnd w:id="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5" w:name="straipsnis18"/>
      <w:r w:rsidRPr="004A2F6A">
        <w:rPr>
          <w:rFonts w:ascii="Times New Roman" w:hAnsi="Times New Roman"/>
          <w:b/>
          <w:sz w:val="22"/>
          <w:lang w:val="lt-LT"/>
        </w:rPr>
        <w:t>18 straipsnis. Civilinio kodekso antrosios knygos normų dėl atstovavimo taikymas</w:t>
      </w:r>
    </w:p>
    <w:bookmarkEnd w:id="25"/>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6" w:name="straipsnis19"/>
      <w:r w:rsidRPr="004A2F6A">
        <w:rPr>
          <w:b/>
          <w:sz w:val="22"/>
        </w:rPr>
        <w:t>19 straipsnis. Civilinio kodekso normų taikymas šeimos santykiams</w:t>
      </w:r>
    </w:p>
    <w:bookmarkEnd w:id="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7" w:name="straipsnis20"/>
      <w:r w:rsidRPr="004A2F6A">
        <w:rPr>
          <w:rFonts w:ascii="Times New Roman" w:hAnsi="Times New Roman"/>
          <w:b/>
          <w:sz w:val="22"/>
          <w:lang w:val="lt-LT"/>
        </w:rPr>
        <w:t>20 straipsnis. Civilinio kodekso 3.14 straipsnio 2, 3, 4, 5 dalių normų taikymas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8"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29" w:name="straipsnis22"/>
      <w:r w:rsidRPr="004A2F6A">
        <w:rPr>
          <w:b/>
          <w:i w:val="0"/>
          <w:sz w:val="22"/>
        </w:rPr>
        <w:t xml:space="preserve">22 straipsnis. Civilinio kodekso trečiosios knygos normų dėl santuokos negaliojimo taikymas </w:t>
      </w:r>
    </w:p>
    <w:bookmarkEnd w:id="29"/>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0" w:name="straipsnis23"/>
      <w:r w:rsidRPr="004A2F6A">
        <w:rPr>
          <w:b/>
          <w:i w:val="0"/>
          <w:sz w:val="22"/>
        </w:rPr>
        <w:t>23 straipsnis. Civilinio kodekso normų dėl santuokos nutraukimo taikymas</w:t>
      </w:r>
    </w:p>
    <w:bookmarkEnd w:id="30"/>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1" w:name="straipsnis24"/>
      <w:r w:rsidRPr="004A2F6A">
        <w:rPr>
          <w:b/>
          <w:i w:val="0"/>
          <w:sz w:val="22"/>
        </w:rPr>
        <w:t>24 straipsnis. Civilinio kodekso normų dėl sutuoktinių turto pagal sutartį nustatyto teisinio režimo taikymas</w:t>
      </w:r>
    </w:p>
    <w:bookmarkEnd w:id="31"/>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2" w:name="straipsnis25"/>
      <w:r w:rsidRPr="004A2F6A">
        <w:rPr>
          <w:b/>
          <w:i w:val="0"/>
          <w:sz w:val="22"/>
        </w:rPr>
        <w:t>25 straipsnis. Civilinio kodekso trečiosios knygos VI skyriaus antrojo skirsnio normų taikymas</w:t>
      </w:r>
    </w:p>
    <w:bookmarkEnd w:id="32"/>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3"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3"/>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4" w:name="straipsnis27"/>
      <w:r w:rsidRPr="004A2F6A">
        <w:rPr>
          <w:b/>
          <w:i w:val="0"/>
          <w:sz w:val="22"/>
        </w:rPr>
        <w:t xml:space="preserve">27 straipsnis. Civilinio kodekso trečiosios knygos XII skyriaus antrojo skirsnio normų įsigaliojimas </w:t>
      </w:r>
    </w:p>
    <w:bookmarkEnd w:id="34"/>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5"/>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6" w:name="straipsnis29"/>
      <w:r w:rsidRPr="004A2F6A">
        <w:rPr>
          <w:b/>
          <w:i w:val="0"/>
          <w:sz w:val="22"/>
        </w:rPr>
        <w:t>29 straipsnis. Civilinio kodekso normų, susijusių su globa ir rūpyba, taikymas</w:t>
      </w:r>
    </w:p>
    <w:bookmarkEnd w:id="36"/>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7" w:name="straipsnis30"/>
      <w:r w:rsidRPr="004A2F6A">
        <w:rPr>
          <w:b/>
          <w:i w:val="0"/>
          <w:sz w:val="22"/>
        </w:rPr>
        <w:t>30 straipsnis. Civilinio kodekso ketvirtosios knygos normų, susijusių su atskiromis daiktinėmis teisėmis, įsigaliojimas</w:t>
      </w:r>
    </w:p>
    <w:bookmarkEnd w:id="37"/>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8" w:name="straipsnis31"/>
      <w:r w:rsidRPr="004A2F6A">
        <w:rPr>
          <w:b/>
          <w:i w:val="0"/>
          <w:sz w:val="22"/>
        </w:rPr>
        <w:t>31 straipsnis. Civilinio kodekso 4.40 straipsnio 1 dalies taikymas</w:t>
      </w:r>
    </w:p>
    <w:bookmarkEnd w:id="38"/>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2"/>
      <w:r w:rsidRPr="004A2F6A">
        <w:rPr>
          <w:b/>
          <w:i w:val="0"/>
          <w:sz w:val="22"/>
        </w:rPr>
        <w:t>32 straipsnis. Civilinio kodekso 4.49 straipsnio normų taikymas</w:t>
      </w:r>
    </w:p>
    <w:bookmarkEnd w:id="39"/>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0" w:name="straipsnis33"/>
      <w:r w:rsidRPr="004A2F6A">
        <w:rPr>
          <w:b/>
          <w:i w:val="0"/>
          <w:sz w:val="22"/>
        </w:rPr>
        <w:t>33 straipsnis. Civilinio kodekso ketvirtosios knygos V skyriaus trečiojo skirsnio normų taikymas</w:t>
      </w:r>
    </w:p>
    <w:bookmarkEnd w:id="40"/>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1" w:name="straipsnis34"/>
      <w:r w:rsidRPr="004A2F6A">
        <w:rPr>
          <w:b/>
          <w:sz w:val="22"/>
        </w:rPr>
        <w:t>34 straipsnis. Civilinio kodekso ketvirtosios knygos normų, susijusių su bendrosios nuosavybės teisės įgyvendinimu, taikymas</w:t>
      </w:r>
    </w:p>
    <w:bookmarkEnd w:id="41"/>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2"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2"/>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3" w:name="straipsnis36"/>
      <w:r w:rsidRPr="004A2F6A">
        <w:rPr>
          <w:b/>
          <w:sz w:val="22"/>
        </w:rPr>
        <w:t>36 straipsnis. Civilinio kodekso ketvirtosios knygos normų, susijusių su servitutais, taikymas</w:t>
      </w:r>
    </w:p>
    <w:bookmarkEnd w:id="43"/>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4"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4"/>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5" w:name="straipsnis38"/>
      <w:r w:rsidRPr="004A2F6A">
        <w:rPr>
          <w:b/>
          <w:i w:val="0"/>
          <w:sz w:val="22"/>
        </w:rPr>
        <w:t>38 straipsnis. Civilinio kodekso taikymas paveldėjimo santykiams</w:t>
      </w:r>
    </w:p>
    <w:bookmarkEnd w:id="45"/>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6" w:name="straipsnis39"/>
      <w:r w:rsidRPr="004A2F6A">
        <w:rPr>
          <w:b/>
          <w:i w:val="0"/>
          <w:sz w:val="22"/>
        </w:rPr>
        <w:t>39 straipsnis. Civilinio kodekso 5.32 ir 5.50 straipsnių normų įsigaliojimas</w:t>
      </w:r>
    </w:p>
    <w:bookmarkEnd w:id="46"/>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7" w:name="straipsnis40"/>
      <w:r w:rsidRPr="004A2F6A">
        <w:rPr>
          <w:b/>
          <w:i w:val="0"/>
          <w:sz w:val="22"/>
        </w:rPr>
        <w:t>40 straipsnis. Civilinio kodekso taikymas testamento formai ir turiniui</w:t>
      </w:r>
    </w:p>
    <w:bookmarkEnd w:id="47"/>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8" w:name="straipsnis41"/>
      <w:r w:rsidRPr="004A2F6A">
        <w:rPr>
          <w:b/>
          <w:i w:val="0"/>
          <w:sz w:val="22"/>
        </w:rPr>
        <w:t>41 straipsnis. Civilinio kodekso taikymas prievoliniams santykiams</w:t>
      </w:r>
    </w:p>
    <w:bookmarkEnd w:id="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0" w:name="straipsnis43"/>
      <w:r w:rsidRPr="004A2F6A">
        <w:rPr>
          <w:sz w:val="22"/>
        </w:rPr>
        <w:t>43 straipsnis. Civilinio kodekso taikymas sutarčių sudarymo tvarkai ir formai</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 w:name="straipsnis44"/>
      <w:r w:rsidRPr="004A2F6A">
        <w:rPr>
          <w:rFonts w:ascii="Times New Roman" w:hAnsi="Times New Roman"/>
          <w:b/>
          <w:sz w:val="22"/>
          <w:lang w:val="lt-LT"/>
        </w:rPr>
        <w:t>44 straipsnis. Civilinio kodekso šeštosios knygos X skyriaus normų taikymas</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2" w:name="straipsnis45"/>
      <w:r w:rsidRPr="004A2F6A">
        <w:rPr>
          <w:sz w:val="22"/>
        </w:rPr>
        <w:t xml:space="preserve">45 straipsnis. Civilinio kodekso normų dėl sutarčių aiškinimo taikymas </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3" w:name="straipsnis46"/>
      <w:r w:rsidRPr="004A2F6A">
        <w:rPr>
          <w:sz w:val="22"/>
        </w:rPr>
        <w:t xml:space="preserve">46 straipsnis. Civilinio kodekso šeštosios knygos XVI, XVII, XVIII skyrių normų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4" w:name="straipsnis47"/>
      <w:r w:rsidRPr="004A2F6A">
        <w:rPr>
          <w:rFonts w:ascii="Times New Roman" w:hAnsi="Times New Roman"/>
          <w:b/>
          <w:sz w:val="22"/>
          <w:lang w:val="lt-LT"/>
        </w:rPr>
        <w:t xml:space="preserve">47 straipsnis. Civilinio kodekso šeštosios knygos XXII skyriaus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5" w:name="straipsnis48"/>
      <w:r w:rsidRPr="004A2F6A">
        <w:rPr>
          <w:rFonts w:ascii="Times New Roman" w:hAnsi="Times New Roman"/>
          <w:b/>
          <w:sz w:val="22"/>
          <w:lang w:val="lt-LT"/>
        </w:rPr>
        <w:t xml:space="preserve">48 straipsnis. Civilinio kodekso šeštosios knygos normų taikymas atskiroms sutartims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6"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6"/>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7" w:name="straipsnis50"/>
      <w:r w:rsidRPr="004A2F6A">
        <w:rPr>
          <w:b/>
          <w:i w:val="0"/>
          <w:sz w:val="22"/>
        </w:rPr>
        <w:t xml:space="preserve">50 straipsnis. Pasiūlymai Vyriausybei </w:t>
      </w:r>
    </w:p>
    <w:bookmarkEnd w:id="57"/>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8" w:name="straipsnis51"/>
      <w:r w:rsidRPr="004A2F6A">
        <w:rPr>
          <w:b/>
          <w:i w:val="0"/>
          <w:sz w:val="22"/>
        </w:rPr>
        <w:t>51 straipsnis. Teisės aktų pripažinimas netekusiais galios</w:t>
      </w:r>
    </w:p>
    <w:bookmarkEnd w:id="58"/>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1"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4A2F6A">
          <w:rPr>
            <w:rStyle w:val="Hyperlink"/>
            <w:i w:val="0"/>
            <w:sz w:val="22"/>
          </w:rPr>
          <w:t>20-511</w:t>
        </w:r>
      </w:hyperlink>
      <w:r w:rsidRPr="004A2F6A">
        <w:rPr>
          <w:i w:val="0"/>
          <w:sz w:val="22"/>
        </w:rPr>
        <w:t>, Nr.</w:t>
      </w:r>
      <w:hyperlink r:id="rId13" w:history="1">
        <w:r w:rsidRPr="004A2F6A">
          <w:rPr>
            <w:rStyle w:val="Hyperlink"/>
            <w:i w:val="0"/>
            <w:sz w:val="22"/>
          </w:rPr>
          <w:t>35-838</w:t>
        </w:r>
      </w:hyperlink>
      <w:r w:rsidRPr="004A2F6A">
        <w:rPr>
          <w:i w:val="0"/>
          <w:sz w:val="22"/>
        </w:rPr>
        <w:t>; 1991, Nr.</w:t>
      </w:r>
      <w:hyperlink r:id="rId14" w:history="1">
        <w:r w:rsidRPr="004A2F6A">
          <w:rPr>
            <w:rStyle w:val="Hyperlink"/>
            <w:i w:val="0"/>
            <w:sz w:val="22"/>
          </w:rPr>
          <w:t>5-134</w:t>
        </w:r>
      </w:hyperlink>
      <w:r w:rsidRPr="004A2F6A">
        <w:rPr>
          <w:i w:val="0"/>
          <w:sz w:val="22"/>
        </w:rPr>
        <w:t>, Nr.</w:t>
      </w:r>
      <w:hyperlink r:id="rId15" w:history="1">
        <w:r w:rsidRPr="004A2F6A">
          <w:rPr>
            <w:rStyle w:val="Hyperlink"/>
            <w:i w:val="0"/>
            <w:sz w:val="22"/>
          </w:rPr>
          <w:t>23-603</w:t>
        </w:r>
      </w:hyperlink>
      <w:r w:rsidRPr="004A2F6A">
        <w:rPr>
          <w:i w:val="0"/>
          <w:sz w:val="22"/>
        </w:rPr>
        <w:t>, Nr.</w:t>
      </w:r>
      <w:hyperlink r:id="rId16" w:history="1">
        <w:r w:rsidRPr="004A2F6A">
          <w:rPr>
            <w:rStyle w:val="Hyperlink"/>
            <w:i w:val="0"/>
            <w:sz w:val="22"/>
          </w:rPr>
          <w:t>33-891</w:t>
        </w:r>
      </w:hyperlink>
      <w:r w:rsidRPr="004A2F6A">
        <w:rPr>
          <w:i w:val="0"/>
          <w:sz w:val="22"/>
        </w:rPr>
        <w:t>; 1992, Nr.</w:t>
      </w:r>
      <w:hyperlink r:id="rId17" w:history="1">
        <w:r w:rsidRPr="004A2F6A">
          <w:rPr>
            <w:rStyle w:val="Hyperlink"/>
            <w:i w:val="0"/>
            <w:sz w:val="22"/>
          </w:rPr>
          <w:t>29-840</w:t>
        </w:r>
      </w:hyperlink>
      <w:r w:rsidRPr="004A2F6A">
        <w:rPr>
          <w:i w:val="0"/>
          <w:sz w:val="22"/>
        </w:rPr>
        <w:t>, Nr.</w:t>
      </w:r>
      <w:hyperlink r:id="rId18" w:history="1">
        <w:r w:rsidRPr="004A2F6A">
          <w:rPr>
            <w:rStyle w:val="Hyperlink"/>
            <w:i w:val="0"/>
            <w:sz w:val="22"/>
          </w:rPr>
          <w:t>32-977</w:t>
        </w:r>
      </w:hyperlink>
      <w:r w:rsidRPr="004A2F6A">
        <w:rPr>
          <w:i w:val="0"/>
          <w:sz w:val="22"/>
        </w:rPr>
        <w:t xml:space="preserve">, </w:t>
      </w:r>
      <w:hyperlink r:id="rId19" w:history="1">
        <w:r w:rsidRPr="004A2F6A">
          <w:rPr>
            <w:rStyle w:val="Hyperlink"/>
            <w:i w:val="0"/>
            <w:sz w:val="22"/>
          </w:rPr>
          <w:t>979</w:t>
        </w:r>
      </w:hyperlink>
      <w:r w:rsidRPr="004A2F6A">
        <w:rPr>
          <w:i w:val="0"/>
          <w:sz w:val="22"/>
        </w:rPr>
        <w:t>; 1994, Nr.</w:t>
      </w:r>
      <w:hyperlink r:id="rId20" w:history="1">
        <w:r w:rsidRPr="004A2F6A">
          <w:rPr>
            <w:rStyle w:val="Hyperlink"/>
            <w:i w:val="0"/>
            <w:sz w:val="22"/>
          </w:rPr>
          <w:t>8-120</w:t>
        </w:r>
      </w:hyperlink>
      <w:r w:rsidRPr="004A2F6A">
        <w:rPr>
          <w:i w:val="0"/>
          <w:sz w:val="22"/>
        </w:rPr>
        <w:t>, Nr.</w:t>
      </w:r>
      <w:hyperlink r:id="rId21" w:history="1">
        <w:r w:rsidRPr="004A2F6A">
          <w:rPr>
            <w:rStyle w:val="Hyperlink"/>
            <w:i w:val="0"/>
            <w:sz w:val="22"/>
          </w:rPr>
          <w:t>44-805</w:t>
        </w:r>
      </w:hyperlink>
      <w:r w:rsidRPr="004A2F6A">
        <w:rPr>
          <w:i w:val="0"/>
          <w:sz w:val="22"/>
        </w:rPr>
        <w:t>, Nr.</w:t>
      </w:r>
      <w:hyperlink r:id="rId22" w:history="1">
        <w:r w:rsidRPr="004A2F6A">
          <w:rPr>
            <w:rStyle w:val="Hyperlink"/>
            <w:i w:val="0"/>
            <w:sz w:val="22"/>
          </w:rPr>
          <w:t>91-1765</w:t>
        </w:r>
      </w:hyperlink>
      <w:r w:rsidRPr="004A2F6A">
        <w:rPr>
          <w:i w:val="0"/>
          <w:sz w:val="22"/>
        </w:rPr>
        <w:t>; 1995, Nr.</w:t>
      </w:r>
      <w:hyperlink r:id="rId23" w:history="1">
        <w:r w:rsidRPr="004A2F6A">
          <w:rPr>
            <w:rStyle w:val="Hyperlink"/>
            <w:i w:val="0"/>
            <w:sz w:val="22"/>
          </w:rPr>
          <w:t>3-39</w:t>
        </w:r>
      </w:hyperlink>
      <w:r w:rsidRPr="004A2F6A">
        <w:rPr>
          <w:i w:val="0"/>
          <w:sz w:val="22"/>
        </w:rPr>
        <w:t>, Nr.</w:t>
      </w:r>
      <w:hyperlink r:id="rId24" w:history="1">
        <w:r w:rsidRPr="004A2F6A">
          <w:rPr>
            <w:rStyle w:val="Hyperlink"/>
            <w:i w:val="0"/>
            <w:sz w:val="22"/>
          </w:rPr>
          <w:t>7-141</w:t>
        </w:r>
      </w:hyperlink>
      <w:r w:rsidRPr="004A2F6A">
        <w:rPr>
          <w:i w:val="0"/>
          <w:sz w:val="22"/>
        </w:rPr>
        <w:t>, Nr.</w:t>
      </w:r>
      <w:hyperlink r:id="rId25" w:history="1">
        <w:r w:rsidRPr="004A2F6A">
          <w:rPr>
            <w:rStyle w:val="Hyperlink"/>
            <w:i w:val="0"/>
            <w:sz w:val="22"/>
          </w:rPr>
          <w:t>55-1357</w:t>
        </w:r>
      </w:hyperlink>
      <w:r w:rsidRPr="004A2F6A">
        <w:rPr>
          <w:i w:val="0"/>
          <w:sz w:val="22"/>
        </w:rPr>
        <w:t>, Nr.</w:t>
      </w:r>
      <w:hyperlink r:id="rId26" w:history="1">
        <w:r w:rsidRPr="004A2F6A">
          <w:rPr>
            <w:rStyle w:val="Hyperlink"/>
            <w:i w:val="0"/>
            <w:sz w:val="22"/>
          </w:rPr>
          <w:t>59-1467</w:t>
        </w:r>
      </w:hyperlink>
      <w:r w:rsidRPr="004A2F6A">
        <w:rPr>
          <w:i w:val="0"/>
          <w:sz w:val="22"/>
        </w:rPr>
        <w:t>, Nr.</w:t>
      </w:r>
      <w:hyperlink r:id="rId27" w:history="1">
        <w:r w:rsidRPr="004A2F6A">
          <w:rPr>
            <w:rStyle w:val="Hyperlink"/>
            <w:i w:val="0"/>
            <w:sz w:val="22"/>
          </w:rPr>
          <w:t>61-1535</w:t>
        </w:r>
      </w:hyperlink>
      <w:r w:rsidRPr="004A2F6A">
        <w:rPr>
          <w:i w:val="0"/>
          <w:sz w:val="22"/>
        </w:rPr>
        <w:t>, Nr.</w:t>
      </w:r>
      <w:hyperlink r:id="rId28" w:history="1">
        <w:r w:rsidRPr="004A2F6A">
          <w:rPr>
            <w:rStyle w:val="Hyperlink"/>
            <w:i w:val="0"/>
            <w:sz w:val="22"/>
          </w:rPr>
          <w:t>103-2300</w:t>
        </w:r>
      </w:hyperlink>
      <w:r w:rsidRPr="004A2F6A">
        <w:rPr>
          <w:i w:val="0"/>
          <w:sz w:val="22"/>
        </w:rPr>
        <w:t>; 1996, Nr.</w:t>
      </w:r>
      <w:hyperlink r:id="rId29" w:history="1">
        <w:r w:rsidRPr="004A2F6A">
          <w:rPr>
            <w:rStyle w:val="Hyperlink"/>
            <w:i w:val="0"/>
            <w:sz w:val="22"/>
          </w:rPr>
          <w:t>73-1745</w:t>
        </w:r>
      </w:hyperlink>
      <w:r w:rsidRPr="004A2F6A">
        <w:rPr>
          <w:i w:val="0"/>
          <w:sz w:val="22"/>
        </w:rPr>
        <w:t>, Nr.</w:t>
      </w:r>
      <w:hyperlink r:id="rId30" w:history="1">
        <w:r w:rsidRPr="004A2F6A">
          <w:rPr>
            <w:rStyle w:val="Hyperlink"/>
            <w:i w:val="0"/>
            <w:sz w:val="22"/>
          </w:rPr>
          <w:t>93-2185</w:t>
        </w:r>
      </w:hyperlink>
      <w:r w:rsidRPr="004A2F6A">
        <w:rPr>
          <w:i w:val="0"/>
          <w:sz w:val="22"/>
        </w:rPr>
        <w:t>, Nr.</w:t>
      </w:r>
      <w:hyperlink r:id="rId31" w:history="1">
        <w:r w:rsidRPr="004A2F6A">
          <w:rPr>
            <w:rStyle w:val="Hyperlink"/>
            <w:i w:val="0"/>
            <w:sz w:val="22"/>
          </w:rPr>
          <w:t>105-2394</w:t>
        </w:r>
      </w:hyperlink>
      <w:r w:rsidRPr="004A2F6A">
        <w:rPr>
          <w:i w:val="0"/>
          <w:sz w:val="22"/>
        </w:rPr>
        <w:t>; 1997, Nr.</w:t>
      </w:r>
      <w:hyperlink r:id="rId32" w:history="1">
        <w:r w:rsidRPr="004A2F6A">
          <w:rPr>
            <w:rStyle w:val="Hyperlink"/>
            <w:i w:val="0"/>
            <w:sz w:val="22"/>
          </w:rPr>
          <w:t>17-363</w:t>
        </w:r>
      </w:hyperlink>
      <w:r w:rsidRPr="004A2F6A">
        <w:rPr>
          <w:i w:val="0"/>
          <w:sz w:val="22"/>
        </w:rPr>
        <w:t xml:space="preserve">, </w:t>
      </w:r>
      <w:hyperlink r:id="rId33" w:history="1">
        <w:r w:rsidRPr="004A2F6A">
          <w:rPr>
            <w:rStyle w:val="Hyperlink"/>
            <w:i w:val="0"/>
            <w:sz w:val="22"/>
          </w:rPr>
          <w:t>364</w:t>
        </w:r>
      </w:hyperlink>
      <w:r w:rsidRPr="004A2F6A">
        <w:rPr>
          <w:i w:val="0"/>
          <w:sz w:val="22"/>
        </w:rPr>
        <w:t>, Nr.</w:t>
      </w:r>
      <w:hyperlink r:id="rId34" w:history="1">
        <w:r w:rsidRPr="004A2F6A">
          <w:rPr>
            <w:rStyle w:val="Hyperlink"/>
            <w:i w:val="0"/>
            <w:sz w:val="22"/>
          </w:rPr>
          <w:t>65-1535</w:t>
        </w:r>
      </w:hyperlink>
      <w:r w:rsidRPr="004A2F6A">
        <w:rPr>
          <w:i w:val="0"/>
          <w:sz w:val="22"/>
        </w:rPr>
        <w:t>, Nr.</w:t>
      </w:r>
      <w:hyperlink r:id="rId35" w:history="1">
        <w:r w:rsidRPr="004A2F6A">
          <w:rPr>
            <w:rStyle w:val="Hyperlink"/>
            <w:i w:val="0"/>
            <w:sz w:val="22"/>
          </w:rPr>
          <w:t>67-1657</w:t>
        </w:r>
      </w:hyperlink>
      <w:r w:rsidRPr="004A2F6A">
        <w:rPr>
          <w:i w:val="0"/>
          <w:sz w:val="22"/>
        </w:rPr>
        <w:t>, Nr.</w:t>
      </w:r>
      <w:hyperlink r:id="rId36" w:history="1">
        <w:r w:rsidRPr="004A2F6A">
          <w:rPr>
            <w:rStyle w:val="Hyperlink"/>
            <w:i w:val="0"/>
            <w:sz w:val="22"/>
          </w:rPr>
          <w:t>99-2502</w:t>
        </w:r>
      </w:hyperlink>
      <w:r w:rsidRPr="004A2F6A">
        <w:rPr>
          <w:i w:val="0"/>
          <w:sz w:val="22"/>
        </w:rPr>
        <w:t>, Nr.</w:t>
      </w:r>
      <w:hyperlink r:id="rId37" w:history="1">
        <w:r w:rsidRPr="004A2F6A">
          <w:rPr>
            <w:rStyle w:val="Hyperlink"/>
            <w:i w:val="0"/>
            <w:sz w:val="22"/>
          </w:rPr>
          <w:t>104-2620</w:t>
        </w:r>
      </w:hyperlink>
      <w:r w:rsidRPr="004A2F6A">
        <w:rPr>
          <w:i w:val="0"/>
          <w:sz w:val="22"/>
        </w:rPr>
        <w:t>, Nr.</w:t>
      </w:r>
      <w:hyperlink r:id="rId38" w:history="1">
        <w:r w:rsidRPr="004A2F6A">
          <w:rPr>
            <w:rStyle w:val="Hyperlink"/>
            <w:i w:val="0"/>
            <w:sz w:val="22"/>
          </w:rPr>
          <w:t>118-3043</w:t>
        </w:r>
      </w:hyperlink>
      <w:r w:rsidRPr="004A2F6A">
        <w:rPr>
          <w:i w:val="0"/>
          <w:sz w:val="22"/>
        </w:rPr>
        <w:t>; 1998, Nr.</w:t>
      </w:r>
      <w:hyperlink r:id="rId39" w:history="1">
        <w:r w:rsidRPr="004A2F6A">
          <w:rPr>
            <w:rStyle w:val="Hyperlink"/>
            <w:i w:val="0"/>
            <w:sz w:val="22"/>
          </w:rPr>
          <w:t>9-200</w:t>
        </w:r>
      </w:hyperlink>
      <w:r w:rsidRPr="004A2F6A">
        <w:rPr>
          <w:i w:val="0"/>
          <w:sz w:val="22"/>
        </w:rPr>
        <w:t>, Nr.</w:t>
      </w:r>
      <w:hyperlink r:id="rId40" w:history="1">
        <w:r w:rsidRPr="004A2F6A">
          <w:rPr>
            <w:rStyle w:val="Hyperlink"/>
            <w:i w:val="0"/>
            <w:sz w:val="22"/>
          </w:rPr>
          <w:t>16-378</w:t>
        </w:r>
      </w:hyperlink>
      <w:r w:rsidRPr="004A2F6A">
        <w:rPr>
          <w:i w:val="0"/>
          <w:sz w:val="22"/>
        </w:rPr>
        <w:t>, Nr.</w:t>
      </w:r>
      <w:hyperlink r:id="rId41" w:history="1">
        <w:r w:rsidRPr="004A2F6A">
          <w:rPr>
            <w:rStyle w:val="Hyperlink"/>
            <w:i w:val="0"/>
            <w:sz w:val="22"/>
          </w:rPr>
          <w:t>20-503</w:t>
        </w:r>
      </w:hyperlink>
      <w:r w:rsidRPr="004A2F6A">
        <w:rPr>
          <w:i w:val="0"/>
          <w:sz w:val="22"/>
        </w:rPr>
        <w:t>, Nr.</w:t>
      </w:r>
      <w:hyperlink r:id="rId42" w:history="1">
        <w:r w:rsidRPr="004A2F6A">
          <w:rPr>
            <w:rStyle w:val="Hyperlink"/>
            <w:i w:val="0"/>
            <w:sz w:val="22"/>
          </w:rPr>
          <w:t>29-763</w:t>
        </w:r>
      </w:hyperlink>
      <w:r w:rsidRPr="004A2F6A">
        <w:rPr>
          <w:i w:val="0"/>
          <w:sz w:val="22"/>
        </w:rPr>
        <w:t>, Nr.</w:t>
      </w:r>
      <w:hyperlink r:id="rId43" w:history="1">
        <w:r w:rsidRPr="004A2F6A">
          <w:rPr>
            <w:rStyle w:val="Hyperlink"/>
            <w:i w:val="0"/>
            <w:sz w:val="22"/>
          </w:rPr>
          <w:t>57-1582</w:t>
        </w:r>
      </w:hyperlink>
      <w:r w:rsidRPr="004A2F6A">
        <w:rPr>
          <w:i w:val="0"/>
          <w:sz w:val="22"/>
        </w:rPr>
        <w:t>, Nr.</w:t>
      </w:r>
      <w:hyperlink r:id="rId44" w:history="1">
        <w:r w:rsidRPr="004A2F6A">
          <w:rPr>
            <w:rStyle w:val="Hyperlink"/>
            <w:i w:val="0"/>
            <w:sz w:val="22"/>
          </w:rPr>
          <w:t>59-1651</w:t>
        </w:r>
      </w:hyperlink>
      <w:r w:rsidRPr="004A2F6A">
        <w:rPr>
          <w:i w:val="0"/>
          <w:sz w:val="22"/>
        </w:rPr>
        <w:t>, Nr.</w:t>
      </w:r>
      <w:hyperlink r:id="rId45" w:history="1">
        <w:r w:rsidRPr="004A2F6A">
          <w:rPr>
            <w:rStyle w:val="Hyperlink"/>
            <w:i w:val="0"/>
            <w:sz w:val="22"/>
          </w:rPr>
          <w:t>115-3233</w:t>
        </w:r>
      </w:hyperlink>
      <w:r w:rsidRPr="004A2F6A">
        <w:rPr>
          <w:i w:val="0"/>
          <w:sz w:val="22"/>
        </w:rPr>
        <w:t>; 1999, Nr.</w:t>
      </w:r>
      <w:hyperlink r:id="rId46" w:history="1">
        <w:r w:rsidRPr="004A2F6A">
          <w:rPr>
            <w:rStyle w:val="Hyperlink"/>
            <w:i w:val="0"/>
            <w:sz w:val="22"/>
          </w:rPr>
          <w:t>36-1064</w:t>
        </w:r>
      </w:hyperlink>
      <w:r w:rsidRPr="004A2F6A">
        <w:rPr>
          <w:i w:val="0"/>
          <w:sz w:val="22"/>
        </w:rPr>
        <w:t>; 2000, Nr.</w:t>
      </w:r>
      <w:hyperlink r:id="rId47"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8"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49" w:history="1">
        <w:r w:rsidRPr="004A2F6A">
          <w:rPr>
            <w:rStyle w:val="Hyperlink"/>
            <w:i w:val="0"/>
            <w:sz w:val="22"/>
          </w:rPr>
          <w:t>13-333</w:t>
        </w:r>
      </w:hyperlink>
      <w:r w:rsidRPr="004A2F6A">
        <w:rPr>
          <w:i w:val="0"/>
          <w:sz w:val="22"/>
        </w:rPr>
        <w:t>; 1993, Nr.</w:t>
      </w:r>
      <w:hyperlink r:id="rId50" w:history="1">
        <w:r w:rsidRPr="004A2F6A">
          <w:rPr>
            <w:rStyle w:val="Hyperlink"/>
            <w:i w:val="0"/>
            <w:sz w:val="22"/>
          </w:rPr>
          <w:t>16-403</w:t>
        </w:r>
      </w:hyperlink>
      <w:r w:rsidRPr="004A2F6A">
        <w:rPr>
          <w:i w:val="0"/>
          <w:sz w:val="22"/>
        </w:rPr>
        <w:t>, Nr.</w:t>
      </w:r>
      <w:hyperlink r:id="rId51" w:history="1">
        <w:r w:rsidRPr="004A2F6A">
          <w:rPr>
            <w:rStyle w:val="Hyperlink"/>
            <w:i w:val="0"/>
            <w:sz w:val="22"/>
          </w:rPr>
          <w:t>56-1077</w:t>
        </w:r>
      </w:hyperlink>
      <w:r w:rsidRPr="004A2F6A">
        <w:rPr>
          <w:i w:val="0"/>
          <w:sz w:val="22"/>
        </w:rPr>
        <w:t>; 1994, Nr.</w:t>
      </w:r>
      <w:hyperlink r:id="rId52" w:history="1">
        <w:r w:rsidRPr="004A2F6A">
          <w:rPr>
            <w:rStyle w:val="Hyperlink"/>
            <w:i w:val="0"/>
            <w:sz w:val="22"/>
          </w:rPr>
          <w:t>89-1715</w:t>
        </w:r>
      </w:hyperlink>
      <w:r w:rsidRPr="004A2F6A">
        <w:rPr>
          <w:i w:val="0"/>
          <w:sz w:val="22"/>
        </w:rPr>
        <w:t>; 1995, Nr.</w:t>
      </w:r>
      <w:hyperlink r:id="rId53" w:history="1">
        <w:r w:rsidRPr="004A2F6A">
          <w:rPr>
            <w:rStyle w:val="Hyperlink"/>
            <w:i w:val="0"/>
            <w:sz w:val="22"/>
          </w:rPr>
          <w:t>55-1359</w:t>
        </w:r>
      </w:hyperlink>
      <w:r w:rsidRPr="004A2F6A">
        <w:rPr>
          <w:i w:val="0"/>
          <w:sz w:val="22"/>
        </w:rPr>
        <w:t>; 1997, Nr.</w:t>
      </w:r>
      <w:hyperlink r:id="rId54" w:history="1">
        <w:r w:rsidRPr="004A2F6A">
          <w:rPr>
            <w:rStyle w:val="Hyperlink"/>
            <w:i w:val="0"/>
            <w:sz w:val="22"/>
          </w:rPr>
          <w:t>19-409</w:t>
        </w:r>
      </w:hyperlink>
      <w:r w:rsidRPr="004A2F6A">
        <w:rPr>
          <w:i w:val="0"/>
          <w:sz w:val="22"/>
        </w:rPr>
        <w:t>, Nr.</w:t>
      </w:r>
      <w:hyperlink r:id="rId55" w:history="1">
        <w:r w:rsidRPr="004A2F6A">
          <w:rPr>
            <w:rStyle w:val="Hyperlink"/>
            <w:i w:val="0"/>
            <w:sz w:val="22"/>
          </w:rPr>
          <w:t>99-2507</w:t>
        </w:r>
      </w:hyperlink>
      <w:r w:rsidRPr="004A2F6A">
        <w:rPr>
          <w:i w:val="0"/>
          <w:sz w:val="22"/>
        </w:rPr>
        <w:t>; 1999, Nr.</w:t>
      </w:r>
      <w:hyperlink r:id="rId56" w:history="1">
        <w:r w:rsidRPr="004A2F6A">
          <w:rPr>
            <w:rStyle w:val="Hyperlink"/>
            <w:i w:val="0"/>
            <w:sz w:val="22"/>
          </w:rPr>
          <w:t>33-944</w:t>
        </w:r>
      </w:hyperlink>
      <w:r w:rsidRPr="004A2F6A">
        <w:rPr>
          <w:i w:val="0"/>
          <w:sz w:val="22"/>
        </w:rPr>
        <w:t>; 2000, Nr.</w:t>
      </w:r>
      <w:hyperlink r:id="rId57" w:history="1">
        <w:r w:rsidRPr="004A2F6A">
          <w:rPr>
            <w:rStyle w:val="Hyperlink"/>
            <w:i w:val="0"/>
            <w:sz w:val="22"/>
          </w:rPr>
          <w:t>1-1</w:t>
        </w:r>
      </w:hyperlink>
      <w:r w:rsidRPr="004A2F6A">
        <w:rPr>
          <w:i w:val="0"/>
          <w:sz w:val="22"/>
        </w:rPr>
        <w:t>, Nr.</w:t>
      </w:r>
      <w:hyperlink r:id="rId58"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59" w:history="1">
        <w:r w:rsidRPr="004A2F6A">
          <w:rPr>
            <w:rStyle w:val="Hyperlink"/>
            <w:i w:val="0"/>
            <w:sz w:val="22"/>
          </w:rPr>
          <w:t>3-41</w:t>
        </w:r>
      </w:hyperlink>
      <w:r w:rsidRPr="004A2F6A">
        <w:rPr>
          <w:i w:val="0"/>
          <w:sz w:val="22"/>
        </w:rPr>
        <w:t>; 1998, Nr.</w:t>
      </w:r>
      <w:hyperlink r:id="rId60" w:history="1">
        <w:r w:rsidRPr="004A2F6A">
          <w:rPr>
            <w:rStyle w:val="Hyperlink"/>
            <w:i w:val="0"/>
            <w:sz w:val="22"/>
          </w:rPr>
          <w:t>32-855</w:t>
        </w:r>
      </w:hyperlink>
      <w:r w:rsidRPr="004A2F6A">
        <w:rPr>
          <w:i w:val="0"/>
          <w:sz w:val="22"/>
        </w:rPr>
        <w:t>, Nr.</w:t>
      </w:r>
      <w:hyperlink r:id="rId61" w:history="1">
        <w:r w:rsidRPr="004A2F6A">
          <w:rPr>
            <w:rStyle w:val="Hyperlink"/>
            <w:i w:val="0"/>
            <w:sz w:val="22"/>
          </w:rPr>
          <w:t>47-1293</w:t>
        </w:r>
      </w:hyperlink>
      <w:r w:rsidRPr="004A2F6A">
        <w:rPr>
          <w:i w:val="0"/>
          <w:sz w:val="22"/>
        </w:rPr>
        <w:t>; 1999, Nr.</w:t>
      </w:r>
      <w:hyperlink r:id="rId62"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3" w:history="1">
        <w:r w:rsidRPr="004A2F6A">
          <w:rPr>
            <w:rStyle w:val="Hyperlink"/>
            <w:i w:val="0"/>
            <w:sz w:val="22"/>
          </w:rPr>
          <w:t>35-933</w:t>
        </w:r>
      </w:hyperlink>
      <w:r w:rsidRPr="004A2F6A">
        <w:rPr>
          <w:i w:val="0"/>
          <w:sz w:val="22"/>
        </w:rPr>
        <w:t>; 2000, Nr.</w:t>
      </w:r>
      <w:hyperlink r:id="rId64"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59"/>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0"/>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5"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1" w:name="knyga1"/>
      <w:r w:rsidRPr="004A2F6A">
        <w:rPr>
          <w:rFonts w:ascii="Times New Roman" w:hAnsi="Times New Roman"/>
          <w:sz w:val="22"/>
          <w:lang w:val="lt-LT"/>
        </w:rPr>
        <w:t>PIRMOJI KNYGA</w:t>
      </w:r>
    </w:p>
    <w:bookmarkEnd w:id="6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2" w:name="dalis1"/>
      <w:r w:rsidRPr="004A2F6A">
        <w:rPr>
          <w:rFonts w:ascii="Times New Roman" w:hAnsi="Times New Roman"/>
          <w:b/>
          <w:sz w:val="22"/>
          <w:lang w:val="lt-LT"/>
        </w:rPr>
        <w:t>I DALIS</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skyrius1"/>
      <w:r w:rsidRPr="004A2F6A">
        <w:rPr>
          <w:rFonts w:ascii="Times New Roman" w:hAnsi="Times New Roman"/>
          <w:b/>
          <w:sz w:val="22"/>
          <w:lang w:val="lt-LT"/>
        </w:rPr>
        <w:t>I SKYRIUS</w:t>
      </w:r>
    </w:p>
    <w:bookmarkEnd w:id="6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4" w:name="straipsnis1_2"/>
      <w:r w:rsidRPr="004A2F6A">
        <w:rPr>
          <w:rFonts w:ascii="Times New Roman" w:hAnsi="Times New Roman"/>
          <w:b/>
          <w:sz w:val="22"/>
          <w:lang w:val="lt-LT"/>
        </w:rPr>
        <w:t>1.1 straipsnis. Lietuvos Respublikos civilinio kodekso reglamentuojami santykiai</w:t>
      </w:r>
    </w:p>
    <w:bookmarkEnd w:id="64"/>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5" w:name="straipsnis2_2"/>
      <w:r w:rsidRPr="004A2F6A">
        <w:rPr>
          <w:rFonts w:ascii="Times New Roman" w:hAnsi="Times New Roman"/>
          <w:b/>
          <w:sz w:val="22"/>
          <w:lang w:val="lt-LT"/>
        </w:rPr>
        <w:t>1.2 straipsnis. Civilinių santykių teisinio reglamentavimo principai</w:t>
      </w:r>
    </w:p>
    <w:bookmarkEnd w:id="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 w:name="straipsnis3_2"/>
      <w:r w:rsidRPr="004A2F6A">
        <w:rPr>
          <w:rFonts w:ascii="Times New Roman" w:hAnsi="Times New Roman"/>
          <w:b/>
          <w:sz w:val="22"/>
          <w:lang w:val="lt-LT"/>
        </w:rPr>
        <w:t>1.3 straipsnis. Civilinės teisės šaltiniai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4_2"/>
      <w:r w:rsidRPr="004A2F6A">
        <w:rPr>
          <w:rFonts w:ascii="Times New Roman" w:hAnsi="Times New Roman"/>
          <w:b/>
          <w:sz w:val="22"/>
          <w:lang w:val="lt-LT"/>
        </w:rPr>
        <w:t>1.4 straipsnis. Papročiai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5_2"/>
      <w:r w:rsidRPr="004A2F6A">
        <w:rPr>
          <w:rFonts w:ascii="Times New Roman" w:hAnsi="Times New Roman"/>
          <w:b/>
          <w:sz w:val="22"/>
          <w:lang w:val="lt-LT"/>
        </w:rPr>
        <w:t>1.5 straipsnis. Teisingumo, protingumo ir sąžiningumo principų taikymas</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6_2"/>
      <w:r w:rsidRPr="004A2F6A">
        <w:rPr>
          <w:rFonts w:ascii="Times New Roman" w:hAnsi="Times New Roman"/>
          <w:b/>
          <w:sz w:val="22"/>
          <w:lang w:val="lt-LT"/>
        </w:rPr>
        <w:t>1.6 straipsnis. Įstatymų nežinojimas ar netinkamas jų nuostatų suvokimas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7_2"/>
      <w:r w:rsidRPr="004A2F6A">
        <w:rPr>
          <w:rFonts w:ascii="Times New Roman" w:hAnsi="Times New Roman"/>
          <w:b/>
          <w:sz w:val="22"/>
          <w:lang w:val="lt-LT"/>
        </w:rPr>
        <w:t>1.7 straipsnis. Civilinių įstatymų galiojimas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8_2"/>
      <w:r w:rsidRPr="004A2F6A">
        <w:rPr>
          <w:rFonts w:ascii="Times New Roman" w:hAnsi="Times New Roman"/>
          <w:b/>
          <w:sz w:val="22"/>
          <w:lang w:val="lt-LT"/>
        </w:rPr>
        <w:t>1.8 straipsnis. Įstatymo ir teisės analogija</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9_2"/>
      <w:r w:rsidRPr="004A2F6A">
        <w:rPr>
          <w:rFonts w:ascii="Times New Roman" w:hAnsi="Times New Roman"/>
          <w:b/>
          <w:sz w:val="22"/>
          <w:lang w:val="lt-LT"/>
        </w:rPr>
        <w:t>1.9 straipsnis. Civilinio kodekso normų aiškinimo principai</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3" w:name="skyrius2"/>
      <w:r w:rsidRPr="004A2F6A">
        <w:rPr>
          <w:rFonts w:ascii="Times New Roman" w:hAnsi="Times New Roman"/>
          <w:b/>
          <w:sz w:val="22"/>
          <w:lang w:val="lt-LT"/>
        </w:rPr>
        <w:t>II SKYRIUS</w:t>
      </w:r>
    </w:p>
    <w:bookmarkEnd w:id="7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4" w:name="skirsnis1"/>
      <w:r w:rsidRPr="004A2F6A">
        <w:rPr>
          <w:rFonts w:ascii="Times New Roman" w:hAnsi="Times New Roman"/>
          <w:b/>
          <w:sz w:val="22"/>
          <w:lang w:val="lt-LT"/>
        </w:rPr>
        <w:t>PIRMASIS SKIRSNIS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 w:name="straipsnis10_2"/>
      <w:r w:rsidRPr="004A2F6A">
        <w:rPr>
          <w:rFonts w:ascii="Times New Roman" w:hAnsi="Times New Roman"/>
          <w:b/>
          <w:sz w:val="22"/>
          <w:lang w:val="lt-LT"/>
        </w:rPr>
        <w:t>1.10 straipsnis. Užsienio teisės taikymas</w:t>
      </w:r>
    </w:p>
    <w:bookmarkEnd w:id="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6" w:name="straipsnis11_2"/>
      <w:r w:rsidRPr="004A2F6A">
        <w:rPr>
          <w:rFonts w:ascii="Times New Roman" w:hAnsi="Times New Roman"/>
          <w:b/>
          <w:sz w:val="22"/>
        </w:rPr>
        <w:t>1.11 straipsnis. Užsienio teisės taikymo apribojimas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 w:name="straipsnis12_2"/>
      <w:r w:rsidRPr="004A2F6A">
        <w:rPr>
          <w:rFonts w:ascii="Times New Roman" w:hAnsi="Times New Roman"/>
          <w:b/>
          <w:sz w:val="22"/>
          <w:lang w:val="lt-LT"/>
        </w:rPr>
        <w:t>1.12 straipsnis. Užsienio teisės turinio nustatymas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3_2"/>
      <w:r w:rsidRPr="004A2F6A">
        <w:rPr>
          <w:rFonts w:ascii="Times New Roman" w:hAnsi="Times New Roman"/>
          <w:b/>
          <w:sz w:val="22"/>
          <w:lang w:val="lt-LT"/>
        </w:rPr>
        <w:t>1.13 straipsnis. Tarptautinės sutartys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79"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 w:name="skirsnis2"/>
      <w:r w:rsidRPr="004A2F6A">
        <w:rPr>
          <w:rFonts w:ascii="Times New Roman" w:hAnsi="Times New Roman"/>
          <w:b/>
          <w:sz w:val="22"/>
          <w:lang w:val="lt-LT"/>
        </w:rPr>
        <w:t>ANTRASIS SKIRSNIS</w:t>
      </w:r>
    </w:p>
    <w:bookmarkEnd w:id="8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 w:name="straipsnis15_2"/>
      <w:r w:rsidRPr="004A2F6A">
        <w:rPr>
          <w:rFonts w:ascii="Times New Roman" w:hAnsi="Times New Roman"/>
          <w:b/>
          <w:sz w:val="22"/>
          <w:lang w:val="lt-LT"/>
        </w:rPr>
        <w:t>1.15 straipsnis. Užsienio piliečių ir asmenų be pilietybės civilinis teisnumas</w:t>
      </w:r>
    </w:p>
    <w:bookmarkEnd w:id="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2" w:name="straipsnis16_2"/>
      <w:r w:rsidRPr="004A2F6A">
        <w:rPr>
          <w:rFonts w:ascii="Times New Roman" w:hAnsi="Times New Roman"/>
          <w:b/>
          <w:sz w:val="22"/>
          <w:lang w:val="lt-LT"/>
        </w:rPr>
        <w:t>1.16 straipsnis. Užsienio piliečių ir asmenų be pilietybės civilinis veiksnumas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 w:name="straipsnis17_2"/>
      <w:r w:rsidRPr="004A2F6A">
        <w:rPr>
          <w:rFonts w:ascii="Times New Roman" w:hAnsi="Times New Roman"/>
          <w:b/>
          <w:sz w:val="22"/>
          <w:lang w:val="lt-LT"/>
        </w:rPr>
        <w:t>1.17 straipsnis. Draudimas remtis neveiksnumu</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4" w:name="straipsnis18_2"/>
      <w:r w:rsidRPr="004A2F6A">
        <w:rPr>
          <w:sz w:val="22"/>
        </w:rPr>
        <w:t>1.18 straipsnis. Užsienio piliečių ir asmenų be pilietybės pripažinimas nežinia kur esančiais ar paskelbimas mirusiais</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5" w:name="skirsnis3"/>
      <w:r w:rsidRPr="004A2F6A">
        <w:rPr>
          <w:rFonts w:ascii="Times New Roman" w:hAnsi="Times New Roman"/>
          <w:b/>
          <w:caps/>
          <w:sz w:val="22"/>
          <w:lang w:val="lt-LT"/>
        </w:rPr>
        <w:t>Trečiasis skirsnis</w:t>
      </w:r>
    </w:p>
    <w:bookmarkEnd w:id="8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6" w:name="straipsnis19_2"/>
      <w:r w:rsidRPr="004A2F6A">
        <w:rPr>
          <w:sz w:val="22"/>
        </w:rPr>
        <w:t>1.19 straipsnis. Užsienio juridinių asmenų ar kitų organizacijų civilinis teisnumas</w:t>
      </w:r>
    </w:p>
    <w:bookmarkEnd w:id="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7" w:name="straipsnis20_2"/>
      <w:r w:rsidRPr="004A2F6A">
        <w:rPr>
          <w:rFonts w:ascii="Times New Roman" w:hAnsi="Times New Roman"/>
          <w:b/>
          <w:sz w:val="22"/>
          <w:lang w:val="lt-LT"/>
        </w:rPr>
        <w:t>1.20 straipsnis. Klausimai, reglamentuojami pagal taikytiną teisę</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8" w:name="straipsnis21_2"/>
      <w:r w:rsidRPr="004A2F6A">
        <w:rPr>
          <w:rFonts w:ascii="Times New Roman" w:hAnsi="Times New Roman"/>
          <w:b/>
          <w:sz w:val="22"/>
          <w:lang w:val="lt-LT"/>
        </w:rPr>
        <w:t>1.21 straipsnis. Užsienio juridinių asmenų ar kitų organizacijų atstovybėms ir filialams taikytina teisė</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89" w:name="straipsnis22_2"/>
      <w:r w:rsidRPr="004A2F6A">
        <w:rPr>
          <w:sz w:val="22"/>
        </w:rPr>
        <w:t>1.22 straipsnis. Juridinių asmenų ar kitų organizacijų atstovams ir jų civilinei atsakomybei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0"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1" w:name="skirsnis4"/>
      <w:r w:rsidRPr="004A2F6A">
        <w:rPr>
          <w:rFonts w:ascii="Times New Roman" w:hAnsi="Times New Roman"/>
          <w:b/>
          <w:caps/>
          <w:sz w:val="22"/>
          <w:lang w:val="lt-LT"/>
        </w:rPr>
        <w:t>Ketvirtasis skirsnis</w:t>
      </w:r>
    </w:p>
    <w:bookmarkEnd w:id="91"/>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2" w:name="straipsnis24_2"/>
      <w:r w:rsidRPr="004A2F6A">
        <w:rPr>
          <w:rFonts w:ascii="Times New Roman" w:hAnsi="Times New Roman"/>
          <w:b/>
          <w:sz w:val="22"/>
          <w:lang w:val="lt-LT"/>
        </w:rPr>
        <w:t>1.24 straipsnis. Susitarimui tuoktis taikytina teisė</w:t>
      </w:r>
    </w:p>
    <w:bookmarkEnd w:id="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 w:name="straipsnis25_2"/>
      <w:r w:rsidRPr="004A2F6A">
        <w:rPr>
          <w:rFonts w:ascii="Times New Roman" w:hAnsi="Times New Roman"/>
          <w:b/>
          <w:sz w:val="22"/>
          <w:lang w:val="lt-LT"/>
        </w:rPr>
        <w:t>1.25 straipsnis. Teisė, taikytina santuokos sudarymo sąlygoms</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6_2"/>
      <w:r w:rsidRPr="004A2F6A">
        <w:rPr>
          <w:rFonts w:ascii="Times New Roman" w:hAnsi="Times New Roman"/>
          <w:b/>
          <w:sz w:val="22"/>
          <w:lang w:val="lt-LT"/>
        </w:rPr>
        <w:t>1.26 straipsnis. Santuokos sudarymo tvarkai taikytina teisė</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7_2"/>
      <w:r w:rsidRPr="004A2F6A">
        <w:rPr>
          <w:rFonts w:ascii="Times New Roman" w:hAnsi="Times New Roman"/>
          <w:b/>
          <w:sz w:val="22"/>
          <w:lang w:val="lt-LT"/>
        </w:rPr>
        <w:t>1.27 straipsnis. Asmeniniams sutuoktinių santykiams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8_2"/>
      <w:r w:rsidRPr="004A2F6A">
        <w:rPr>
          <w:rFonts w:ascii="Times New Roman" w:hAnsi="Times New Roman"/>
          <w:b/>
          <w:sz w:val="22"/>
          <w:lang w:val="lt-LT"/>
        </w:rPr>
        <w:t>1.28 straipsnis. Turtiniams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7" w:name="straipsnis29_2"/>
      <w:r w:rsidRPr="004A2F6A">
        <w:rPr>
          <w:rFonts w:ascii="Times New Roman" w:hAnsi="Times New Roman"/>
          <w:b/>
          <w:sz w:val="22"/>
          <w:lang w:val="lt-LT"/>
        </w:rPr>
        <w:t>1.29 straipsnis. Gyvenimui skyrium (separacijai) ir santuokos nutraukimui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8" w:name="straipsnis30_2"/>
      <w:r w:rsidRPr="004A2F6A">
        <w:rPr>
          <w:b/>
          <w:i w:val="0"/>
          <w:sz w:val="22"/>
        </w:rPr>
        <w:t>1.30 straipsnis. Santuokos pripažinimo negaliojančia, jos nutraukimo ir gyvenimo skyrium (separacijos) bylų jurisdikcija</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9" w:name="straipsnis31_2"/>
      <w:r w:rsidRPr="004A2F6A">
        <w:rPr>
          <w:rFonts w:ascii="Times New Roman" w:hAnsi="Times New Roman"/>
          <w:b/>
          <w:sz w:val="22"/>
          <w:lang w:val="lt-LT"/>
        </w:rPr>
        <w:t>1.31 straipsnis. Vaikų kilmės nustatymui (legitimacijai) taikytina teisė</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 w:name="straipsnis32_2"/>
      <w:r w:rsidRPr="004A2F6A">
        <w:rPr>
          <w:rFonts w:ascii="Times New Roman" w:hAnsi="Times New Roman"/>
          <w:b/>
          <w:sz w:val="22"/>
          <w:lang w:val="lt-LT"/>
        </w:rPr>
        <w:t>1.32 straipsnis. Vaikų ir tėvų tarpusavio santykiams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3_2"/>
      <w:r w:rsidRPr="004A2F6A">
        <w:rPr>
          <w:rFonts w:ascii="Times New Roman" w:hAnsi="Times New Roman"/>
          <w:b/>
          <w:sz w:val="22"/>
          <w:lang w:val="lt-LT"/>
        </w:rPr>
        <w:t>1.33 straipsnis. Įvaikinimo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4_2"/>
      <w:r w:rsidRPr="004A2F6A">
        <w:rPr>
          <w:rFonts w:ascii="Times New Roman" w:hAnsi="Times New Roman"/>
          <w:b/>
          <w:sz w:val="22"/>
          <w:lang w:val="lt-LT"/>
        </w:rPr>
        <w:t>1.34 straipsnis. Nepilnamečių gynimui, jų globai ir rūpybai taikytina teisė</w:t>
      </w:r>
    </w:p>
    <w:bookmarkEnd w:id="102"/>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5_2"/>
      <w:r w:rsidRPr="004A2F6A">
        <w:rPr>
          <w:rFonts w:ascii="Times New Roman" w:hAnsi="Times New Roman"/>
          <w:b/>
          <w:sz w:val="22"/>
          <w:lang w:val="lt-LT"/>
        </w:rPr>
        <w:t>1.35 straipsnis. Pilnamečių šeimos narių globai ir rūpybai taikytina teisė</w:t>
      </w:r>
    </w:p>
    <w:bookmarkEnd w:id="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4" w:name="straipsnis36_2"/>
      <w:r w:rsidRPr="004A2F6A">
        <w:rPr>
          <w:rFonts w:ascii="Times New Roman" w:hAnsi="Times New Roman"/>
          <w:b/>
          <w:sz w:val="22"/>
          <w:lang w:val="lt-LT"/>
        </w:rPr>
        <w:t>1.36 straipsnis. Šeimos narių tarpusavio išlaikymo (alimentiniams) santykiams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5" w:name="skirsnis5"/>
      <w:r w:rsidRPr="004A2F6A">
        <w:rPr>
          <w:rFonts w:ascii="Times New Roman" w:hAnsi="Times New Roman"/>
          <w:caps/>
          <w:sz w:val="22"/>
          <w:lang w:val="lt-LT"/>
        </w:rPr>
        <w:t>Penktasis skirsnis</w:t>
      </w:r>
    </w:p>
    <w:bookmarkEnd w:id="10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6" w:name="straipsnis37_2"/>
      <w:r w:rsidRPr="004A2F6A">
        <w:rPr>
          <w:rFonts w:ascii="Times New Roman" w:hAnsi="Times New Roman"/>
          <w:b/>
          <w:sz w:val="22"/>
          <w:lang w:val="lt-LT"/>
        </w:rPr>
        <w:t>1.37 straipsnis. Sutartinėms prievolėms taikytina teisė</w:t>
      </w:r>
    </w:p>
    <w:bookmarkEnd w:id="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 w:name="straipsnis38_2"/>
      <w:r w:rsidRPr="004A2F6A">
        <w:rPr>
          <w:rFonts w:ascii="Times New Roman" w:hAnsi="Times New Roman"/>
          <w:b/>
          <w:sz w:val="22"/>
          <w:lang w:val="lt-LT"/>
        </w:rPr>
        <w:t>1.38 straipsnis. Sandorio formai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70"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9_2"/>
      <w:r w:rsidRPr="004A2F6A">
        <w:rPr>
          <w:rFonts w:ascii="Times New Roman" w:hAnsi="Times New Roman"/>
          <w:b/>
          <w:sz w:val="22"/>
          <w:lang w:val="lt-LT"/>
        </w:rPr>
        <w:t>1.39 straipsnis. Užsienio teisės taikymo vartojimo sutartims ypatumai</w:t>
      </w:r>
    </w:p>
    <w:bookmarkEnd w:id="108"/>
    <w:p w:rsidR="00867C44" w:rsidRPr="000A501C" w:rsidRDefault="00E97A4F" w:rsidP="000A501C">
      <w:pPr>
        <w:pStyle w:val="Bodytext0"/>
        <w:ind w:firstLine="720"/>
        <w:rPr>
          <w:rFonts w:ascii="Times New Roman" w:hAnsi="Times New Roman"/>
          <w:i/>
          <w:lang w:val="lt-LT"/>
        </w:rPr>
      </w:pPr>
      <w:r w:rsidRPr="004A2F6A">
        <w:rPr>
          <w:rFonts w:ascii="Times New Roman" w:hAnsi="Times New Roman"/>
          <w:color w:val="auto"/>
          <w:sz w:val="22"/>
          <w:lang w:val="lt-LT"/>
        </w:rPr>
        <w:t xml:space="preserve">1. </w:t>
      </w:r>
      <w:r w:rsidR="00867C44" w:rsidRPr="000A501C">
        <w:rPr>
          <w:rFonts w:ascii="Times New Roman" w:hAnsi="Times New Roman"/>
          <w:i/>
          <w:lang w:val="lt-LT"/>
        </w:rPr>
        <w:t>Netek</w:t>
      </w:r>
      <w:r w:rsidR="000A501C" w:rsidRPr="000A501C">
        <w:rPr>
          <w:rFonts w:ascii="Times New Roman" w:hAnsi="Times New Roman"/>
          <w:i/>
          <w:lang w:val="lt-LT"/>
        </w:rPr>
        <w:t>o</w:t>
      </w:r>
      <w:r w:rsidR="00867C44" w:rsidRPr="000A501C">
        <w:rPr>
          <w:rFonts w:ascii="Times New Roman" w:hAnsi="Times New Roman"/>
          <w:i/>
          <w:lang w:val="lt-LT"/>
        </w:rPr>
        <w:t xml:space="preserve"> galios nuo 2014-06-13.</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 xml:space="preserve">Nr. </w:t>
      </w:r>
      <w:hyperlink r:id="rId71"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9" w:name="straipsnis40_2"/>
      <w:r w:rsidRPr="004A2F6A">
        <w:rPr>
          <w:sz w:val="22"/>
        </w:rPr>
        <w:t>1.40 straipsnis. Įgaliojimo formai, galiojimo terminui ir turiniui taikytina teisė</w:t>
      </w:r>
    </w:p>
    <w:bookmarkEnd w:id="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0" w:name="straipsnis41_2"/>
      <w:r w:rsidRPr="004A2F6A">
        <w:rPr>
          <w:rFonts w:ascii="Times New Roman" w:hAnsi="Times New Roman"/>
          <w:b/>
          <w:sz w:val="22"/>
          <w:lang w:val="lt-LT"/>
        </w:rPr>
        <w:t>1.41 straipsnis. Dovanojimo sutartims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2_2"/>
      <w:r w:rsidRPr="004A2F6A">
        <w:rPr>
          <w:rFonts w:ascii="Times New Roman" w:hAnsi="Times New Roman"/>
          <w:b/>
          <w:sz w:val="22"/>
          <w:lang w:val="lt-LT"/>
        </w:rPr>
        <w:t>1.42 straipsnis. Reikalavimo perleidimui ar skolos perkėlimui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2" w:name="skirsnis6"/>
      <w:r w:rsidRPr="004A2F6A">
        <w:rPr>
          <w:rFonts w:ascii="Times New Roman" w:hAnsi="Times New Roman"/>
          <w:b/>
          <w:caps/>
          <w:sz w:val="22"/>
          <w:lang w:val="lt-LT"/>
        </w:rPr>
        <w:t>Šeštasis skirsnis</w:t>
      </w:r>
    </w:p>
    <w:bookmarkEnd w:id="11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3" w:name="straipsnis43_2"/>
      <w:r w:rsidRPr="004A2F6A">
        <w:rPr>
          <w:sz w:val="22"/>
        </w:rPr>
        <w:t>1.43 straipsnis. Dėl padarytos žalos atsirandančioms prievolėms taikytina teisė</w:t>
      </w:r>
    </w:p>
    <w:bookmarkEnd w:id="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 w:name="straipsnis44_2"/>
      <w:r w:rsidRPr="004A2F6A">
        <w:rPr>
          <w:rFonts w:ascii="Times New Roman" w:hAnsi="Times New Roman"/>
          <w:b/>
          <w:sz w:val="22"/>
          <w:lang w:val="lt-LT"/>
        </w:rPr>
        <w:t>1.44 straipsnis. Eismo įvykio metu padarytos žalos atlyginimui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5" w:name="straipsnis45_2"/>
      <w:r w:rsidRPr="004A2F6A">
        <w:rPr>
          <w:sz w:val="22"/>
        </w:rPr>
        <w:t xml:space="preserve">1.45 straipsnis. Reikalavimams atlyginti asmeninėms neturtinėms teisėms padarytą žalą taikytina teisė </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6" w:name="straipsnis46_2"/>
      <w:r w:rsidRPr="004A2F6A">
        <w:rPr>
          <w:sz w:val="22"/>
        </w:rPr>
        <w:t>1.46 straipsnis. Reikalavimams atlyginti nesąžininga konkurencija padarytą žalą taikytina teisė</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 w:name="straipsnis47_2"/>
      <w:r w:rsidRPr="004A2F6A">
        <w:rPr>
          <w:rFonts w:ascii="Times New Roman" w:hAnsi="Times New Roman"/>
          <w:b/>
          <w:sz w:val="22"/>
          <w:lang w:val="lt-LT"/>
        </w:rPr>
        <w:t>1.47 straipsnis. Skolininkų daugetas</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8" w:name="skirsnis7"/>
      <w:r w:rsidRPr="004A2F6A">
        <w:rPr>
          <w:rFonts w:ascii="Times New Roman" w:hAnsi="Times New Roman"/>
          <w:b/>
          <w:caps/>
          <w:sz w:val="22"/>
          <w:lang w:val="lt-LT"/>
        </w:rPr>
        <w:t>Septintasis skirsnis</w:t>
      </w:r>
    </w:p>
    <w:bookmarkEnd w:id="118"/>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19" w:name="straipsnis48_2"/>
      <w:r w:rsidRPr="004A2F6A">
        <w:rPr>
          <w:rFonts w:ascii="Times New Roman" w:hAnsi="Times New Roman"/>
          <w:b/>
          <w:sz w:val="22"/>
          <w:lang w:val="lt-LT"/>
        </w:rPr>
        <w:t>1.48 straipsnis. Nuosavybės teisiniams santykiams taikytina teisė</w:t>
      </w:r>
    </w:p>
    <w:bookmarkEnd w:id="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 w:name="straipsnis49_2"/>
      <w:r w:rsidRPr="004A2F6A">
        <w:rPr>
          <w:rFonts w:ascii="Times New Roman" w:hAnsi="Times New Roman"/>
          <w:b/>
          <w:sz w:val="22"/>
          <w:lang w:val="lt-LT"/>
        </w:rPr>
        <w:t>1.49 straipsnis. Šalių teisė pasirinkti kilnojamajam daiktui taikytiną teisę</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 w:name="straipsnis50_2"/>
      <w:r w:rsidRPr="004A2F6A">
        <w:rPr>
          <w:rFonts w:ascii="Times New Roman" w:hAnsi="Times New Roman"/>
          <w:b/>
          <w:sz w:val="22"/>
          <w:lang w:val="lt-LT"/>
        </w:rPr>
        <w:t>1.50 straipsnis. Teisės į kilnojamąjį daiktą suvaržymams taikytina teisė</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1_2"/>
      <w:r w:rsidRPr="004A2F6A">
        <w:rPr>
          <w:rFonts w:ascii="Times New Roman" w:hAnsi="Times New Roman"/>
          <w:b/>
          <w:sz w:val="22"/>
          <w:lang w:val="lt-LT"/>
        </w:rPr>
        <w:t>1.51 straipsnis. Įkeitimui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3" w:name="skirsnis8"/>
      <w:r w:rsidRPr="004A2F6A">
        <w:rPr>
          <w:rFonts w:ascii="Times New Roman" w:hAnsi="Times New Roman"/>
          <w:b/>
          <w:caps/>
          <w:sz w:val="22"/>
          <w:lang w:val="lt-LT"/>
        </w:rPr>
        <w:t>Aštuntasis skirsnis</w:t>
      </w:r>
    </w:p>
    <w:bookmarkEnd w:id="12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4" w:name="straipsnis52"/>
      <w:r w:rsidRPr="004A2F6A">
        <w:rPr>
          <w:sz w:val="22"/>
        </w:rPr>
        <w:t>1.52 straipsnis. Su intelektinės nuosavybės teise susijusioms sutartims taikytina teisė</w:t>
      </w:r>
    </w:p>
    <w:bookmarkEnd w:id="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5" w:name="straipsnis53"/>
      <w:r w:rsidRPr="004A2F6A">
        <w:rPr>
          <w:rFonts w:ascii="Times New Roman" w:hAnsi="Times New Roman"/>
          <w:b/>
          <w:sz w:val="22"/>
          <w:lang w:val="lt-LT"/>
        </w:rPr>
        <w:t>1.53 straipsnis. Intelektinės nuosavybės teisės ir jų gynimui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6" w:name="skirsnis9"/>
      <w:r w:rsidRPr="004A2F6A">
        <w:rPr>
          <w:rFonts w:ascii="Times New Roman" w:hAnsi="Times New Roman"/>
          <w:caps/>
          <w:sz w:val="22"/>
          <w:lang w:val="lt-LT"/>
        </w:rPr>
        <w:t>Devintasis skirsnis</w:t>
      </w:r>
    </w:p>
    <w:bookmarkEnd w:id="12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7" w:name="straipsnis54"/>
      <w:r w:rsidRPr="004A2F6A">
        <w:rPr>
          <w:sz w:val="22"/>
        </w:rPr>
        <w:t>1.54 straipsnis. Dėl turto nepagrįsto įgijimo ar sutaupymo atsirandančioms prievolėms taikytina teisė</w:t>
      </w:r>
    </w:p>
    <w:bookmarkEnd w:id="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 w:name="straipsnis55"/>
      <w:r w:rsidRPr="004A2F6A">
        <w:rPr>
          <w:rFonts w:ascii="Times New Roman" w:hAnsi="Times New Roman"/>
          <w:b/>
          <w:sz w:val="22"/>
          <w:lang w:val="lt-LT"/>
        </w:rPr>
        <w:t>1.55 straipsnis. Vienašaliams sandoriams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6"/>
      <w:r w:rsidRPr="004A2F6A">
        <w:rPr>
          <w:rFonts w:ascii="Times New Roman" w:hAnsi="Times New Roman"/>
          <w:b/>
          <w:sz w:val="22"/>
          <w:lang w:val="lt-LT"/>
        </w:rPr>
        <w:t>1.56 straipsnis. Vertybiniams popieriams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0" w:name="straipsnis57"/>
      <w:r w:rsidRPr="004A2F6A">
        <w:rPr>
          <w:rFonts w:ascii="Times New Roman" w:hAnsi="Times New Roman"/>
          <w:b/>
          <w:sz w:val="22"/>
          <w:lang w:val="lt-LT"/>
        </w:rPr>
        <w:t>1.57 straipsnis. Atsiskaitymų valiutai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1" w:name="straipsnis58"/>
      <w:r w:rsidRPr="004A2F6A">
        <w:rPr>
          <w:rFonts w:ascii="Times New Roman" w:hAnsi="Times New Roman"/>
          <w:b/>
          <w:sz w:val="22"/>
          <w:lang w:val="lt-LT"/>
        </w:rPr>
        <w:t xml:space="preserve">1.58 straipsnis. Kitais pagrindais atsirandančioms prievolėms taikytina teisė </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2" w:name="straipsnis59"/>
      <w:r w:rsidRPr="004A2F6A">
        <w:rPr>
          <w:rFonts w:ascii="Times New Roman" w:hAnsi="Times New Roman"/>
          <w:b/>
          <w:sz w:val="22"/>
          <w:lang w:val="lt-LT"/>
        </w:rPr>
        <w:t>1.59 straipsnis. Ieškinio senačiai taikytina teisė</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3" w:name="skirsnis10"/>
      <w:r w:rsidRPr="004A2F6A">
        <w:rPr>
          <w:rFonts w:ascii="Times New Roman" w:hAnsi="Times New Roman"/>
          <w:b/>
          <w:caps/>
          <w:sz w:val="22"/>
          <w:lang w:val="lt-LT"/>
        </w:rPr>
        <w:t>Dešimtasis skirsnis</w:t>
      </w:r>
    </w:p>
    <w:bookmarkEnd w:id="13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4" w:name="straipsnis60"/>
      <w:r w:rsidRPr="004A2F6A">
        <w:rPr>
          <w:rFonts w:ascii="Times New Roman" w:hAnsi="Times New Roman"/>
          <w:b/>
          <w:sz w:val="22"/>
          <w:lang w:val="lt-LT"/>
        </w:rPr>
        <w:t>1.60 straipsnis. Veiksnumas pagal testamentą</w:t>
      </w:r>
    </w:p>
    <w:bookmarkEnd w:id="134"/>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5" w:name="straipsnis61"/>
      <w:r w:rsidRPr="004A2F6A">
        <w:rPr>
          <w:rFonts w:ascii="Times New Roman" w:hAnsi="Times New Roman"/>
          <w:b/>
          <w:sz w:val="22"/>
          <w:lang w:val="lt-LT"/>
        </w:rPr>
        <w:t>1.61 straipsnis. Testamento forma</w:t>
      </w:r>
    </w:p>
    <w:bookmarkEnd w:id="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 w:name="straipsnis62"/>
      <w:r w:rsidRPr="004A2F6A">
        <w:rPr>
          <w:rFonts w:ascii="Times New Roman" w:hAnsi="Times New Roman"/>
          <w:b/>
          <w:sz w:val="22"/>
          <w:lang w:val="lt-LT"/>
        </w:rPr>
        <w:t>1.62 straipsnis. Kitiems paveldėjimo teisės santykiams taikytina teisė</w:t>
      </w:r>
    </w:p>
    <w:bookmarkEnd w:id="136"/>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7"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8"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 w:name="straipsnis63"/>
      <w:r w:rsidRPr="004A2F6A">
        <w:rPr>
          <w:rFonts w:ascii="Times New Roman" w:hAnsi="Times New Roman"/>
          <w:b/>
          <w:sz w:val="22"/>
          <w:lang w:val="lt-LT"/>
        </w:rPr>
        <w:t>1.63 straipsnis. Sandorių samprata ir rūšys</w:t>
      </w:r>
    </w:p>
    <w:bookmarkEnd w:id="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4"/>
      <w:r w:rsidRPr="004A2F6A">
        <w:rPr>
          <w:rFonts w:ascii="Times New Roman" w:hAnsi="Times New Roman"/>
          <w:b/>
          <w:sz w:val="22"/>
          <w:lang w:val="lt-LT"/>
        </w:rPr>
        <w:t>1.64 straipsnis. Valios išreiškimo forma</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 w:name="straipsnis65"/>
      <w:r w:rsidRPr="004A2F6A">
        <w:rPr>
          <w:rFonts w:ascii="Times New Roman" w:hAnsi="Times New Roman"/>
          <w:b/>
          <w:sz w:val="22"/>
          <w:lang w:val="lt-LT"/>
        </w:rPr>
        <w:t>1.65 straipsnis. Valios išreiškimas viešu skelbimu</w:t>
      </w:r>
    </w:p>
    <w:bookmarkEnd w:id="141"/>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 w:name="straipsnis66"/>
      <w:r w:rsidRPr="004A2F6A">
        <w:rPr>
          <w:rFonts w:ascii="Times New Roman" w:hAnsi="Times New Roman"/>
          <w:b/>
          <w:sz w:val="22"/>
          <w:lang w:val="lt-LT"/>
        </w:rPr>
        <w:t>1.66 straipsnis. Sąlyginis sandoris</w:t>
      </w:r>
    </w:p>
    <w:bookmarkEnd w:id="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3" w:name="straipsnis67"/>
      <w:r w:rsidRPr="004A2F6A">
        <w:rPr>
          <w:sz w:val="22"/>
        </w:rPr>
        <w:t>1.67 straipsnis. Nesąžiningo sukliudymo ar padėjimo sąlygai atsirasti pasekmės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 w:name="straipsnis68"/>
      <w:r w:rsidRPr="004A2F6A">
        <w:rPr>
          <w:rFonts w:ascii="Times New Roman" w:hAnsi="Times New Roman"/>
          <w:b/>
          <w:sz w:val="22"/>
          <w:lang w:val="lt-LT"/>
        </w:rPr>
        <w:t>1.68 straipsnis. Kitos sąlyginio sandorio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9"/>
      <w:r w:rsidRPr="004A2F6A">
        <w:rPr>
          <w:rFonts w:ascii="Times New Roman" w:hAnsi="Times New Roman"/>
          <w:b/>
          <w:sz w:val="22"/>
          <w:lang w:val="lt-LT"/>
        </w:rPr>
        <w:t>1.69 straipsnis. Sandorio sudarymo vieta</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70"/>
      <w:r w:rsidRPr="004A2F6A">
        <w:rPr>
          <w:rFonts w:ascii="Times New Roman" w:hAnsi="Times New Roman"/>
          <w:b/>
          <w:sz w:val="22"/>
          <w:lang w:val="lt-LT"/>
        </w:rPr>
        <w:t>1.70 straipsnis. Sandorių sudarymo tvarka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 w:name="straipsnis71"/>
      <w:r w:rsidRPr="004A2F6A">
        <w:rPr>
          <w:rFonts w:ascii="Times New Roman" w:hAnsi="Times New Roman"/>
          <w:b/>
          <w:sz w:val="22"/>
          <w:lang w:val="lt-LT"/>
        </w:rPr>
        <w:t>1.71 straipsnis. Sandorių forma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 w:name="straipsnis72"/>
      <w:r w:rsidRPr="004A2F6A">
        <w:rPr>
          <w:rFonts w:ascii="Times New Roman" w:hAnsi="Times New Roman"/>
          <w:b/>
          <w:sz w:val="22"/>
          <w:lang w:val="lt-LT"/>
        </w:rPr>
        <w:t>1.72 straipsnis. Žodinė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3"/>
      <w:r w:rsidRPr="004A2F6A">
        <w:rPr>
          <w:rFonts w:ascii="Times New Roman" w:hAnsi="Times New Roman"/>
          <w:b/>
          <w:sz w:val="22"/>
          <w:lang w:val="lt-LT"/>
        </w:rPr>
        <w:t>1.73 straipsnis. Rašytinė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4"/>
      <w:r w:rsidRPr="004A2F6A">
        <w:rPr>
          <w:rFonts w:ascii="Times New Roman" w:hAnsi="Times New Roman"/>
          <w:b/>
          <w:sz w:val="22"/>
          <w:lang w:val="lt-LT"/>
        </w:rPr>
        <w:t>1.74 straipsnis. Notarinė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5"/>
      <w:r w:rsidRPr="004A2F6A">
        <w:rPr>
          <w:rFonts w:ascii="Times New Roman" w:hAnsi="Times New Roman"/>
          <w:b/>
          <w:sz w:val="22"/>
          <w:lang w:val="lt-LT"/>
        </w:rPr>
        <w:t>1.75 straipsnis. Teisinė sandorių registracija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6"/>
      <w:r w:rsidRPr="004A2F6A">
        <w:rPr>
          <w:rFonts w:ascii="Times New Roman" w:hAnsi="Times New Roman"/>
          <w:b/>
          <w:sz w:val="22"/>
          <w:lang w:val="lt-LT"/>
        </w:rPr>
        <w:t>1.76 straipsnis. Rašytinės formos sandorių pasirašymas</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3" w:name="straipsnis77"/>
      <w:r w:rsidRPr="004A2F6A">
        <w:rPr>
          <w:sz w:val="22"/>
        </w:rPr>
        <w:t>1.77 straipsnis. Kitokios, negu įstatymo leidžiama, formos sandorių sudarymas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4"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 w:name="straipsnis78"/>
      <w:r w:rsidRPr="004A2F6A">
        <w:rPr>
          <w:rFonts w:ascii="Times New Roman" w:hAnsi="Times New Roman"/>
          <w:b/>
          <w:sz w:val="22"/>
          <w:lang w:val="lt-LT"/>
        </w:rPr>
        <w:t>1.78 straipsnis. Niekiniai ir nuginčijami sandoriai</w:t>
      </w:r>
    </w:p>
    <w:bookmarkEnd w:id="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9"/>
      <w:r w:rsidRPr="004A2F6A">
        <w:rPr>
          <w:rFonts w:ascii="Times New Roman" w:hAnsi="Times New Roman"/>
          <w:b/>
          <w:sz w:val="22"/>
          <w:lang w:val="lt-LT"/>
        </w:rPr>
        <w:t>1.79 straipsnis. Nuginčijamo sandorio patvirtinimas</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7" w:name="straipsnis80"/>
      <w:r w:rsidRPr="004A2F6A">
        <w:rPr>
          <w:rFonts w:ascii="Times New Roman" w:hAnsi="Times New Roman"/>
          <w:sz w:val="22"/>
        </w:rPr>
        <w:t>1.80 straipsnis. Imperatyvioms įstatymo normoms prieštaraujančio sandorio negaliojimas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8" w:name="straipsnis81"/>
      <w:r w:rsidRPr="004A2F6A">
        <w:rPr>
          <w:b/>
          <w:i w:val="0"/>
          <w:sz w:val="22"/>
        </w:rPr>
        <w:t>1.81 straipsnis. Viešajai tvarkai ar gerai moralei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59" w:name="straipsnis82"/>
      <w:r w:rsidRPr="004A2F6A">
        <w:rPr>
          <w:sz w:val="22"/>
        </w:rPr>
        <w:t>1.82 straipsnis. Juridinio asmens teisnumui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0"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1" w:name="straipsnis84"/>
      <w:r w:rsidRPr="004A2F6A">
        <w:rPr>
          <w:rFonts w:ascii="Times New Roman" w:hAnsi="Times New Roman"/>
          <w:b/>
          <w:sz w:val="22"/>
          <w:lang w:val="lt-LT"/>
        </w:rPr>
        <w:t>1.84 straipsnis. Neveiksnaus fizinio asmens sudaryto sandorio pripažinimas negaliojančiu</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2"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 w:name="straipsnis86"/>
      <w:r w:rsidRPr="004A2F6A">
        <w:rPr>
          <w:rFonts w:ascii="Times New Roman" w:hAnsi="Times New Roman"/>
          <w:b/>
          <w:sz w:val="22"/>
          <w:lang w:val="lt-LT"/>
        </w:rPr>
        <w:t>1.86 straipsnis. Tariamojo sandorio negaliojimas</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7"/>
      <w:r w:rsidRPr="004A2F6A">
        <w:rPr>
          <w:rFonts w:ascii="Times New Roman" w:hAnsi="Times New Roman"/>
          <w:b/>
          <w:sz w:val="22"/>
          <w:lang w:val="lt-LT"/>
        </w:rPr>
        <w:t>1.87 straipsnis. Apsimestinio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5" w:name="straipsnis88"/>
      <w:r w:rsidRPr="004A2F6A">
        <w:rPr>
          <w:sz w:val="22"/>
        </w:rPr>
        <w:t>1.88 straipsnis. Nepilnamečio nuo keturiolikos iki aštuoniolikos metų sudaryto sandorio pripažinimas negaliojančiu</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6" w:name="straipsnis89"/>
      <w:r w:rsidRPr="004A2F6A">
        <w:rPr>
          <w:sz w:val="22"/>
        </w:rPr>
        <w:t>1.89 straipsnis. Savo veiksmų reikšmės negalėjusio suprasti fizinio asmens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 w:name="straipsnis90"/>
      <w:r w:rsidRPr="004A2F6A">
        <w:rPr>
          <w:rFonts w:ascii="Times New Roman" w:hAnsi="Times New Roman"/>
          <w:b/>
          <w:sz w:val="22"/>
          <w:lang w:val="lt-LT"/>
        </w:rPr>
        <w:t xml:space="preserve">1.90 straipsnis. Dėl suklydimo sudaryto sandorio pripažinimas negaliojančiu </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8"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 w:name="straipsnis92"/>
      <w:r w:rsidRPr="004A2F6A">
        <w:rPr>
          <w:rFonts w:ascii="Times New Roman" w:hAnsi="Times New Roman"/>
          <w:b/>
          <w:sz w:val="22"/>
          <w:lang w:val="lt-LT"/>
        </w:rPr>
        <w:t>1.92 straipsnis. Įgaliojimus viršijusio atstovo sudaryto sandorio negaliojimas</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0" w:name="straipsnis93"/>
      <w:r w:rsidRPr="004A2F6A">
        <w:rPr>
          <w:rFonts w:ascii="Times New Roman" w:hAnsi="Times New Roman"/>
          <w:b/>
          <w:sz w:val="22"/>
          <w:lang w:val="lt-LT"/>
        </w:rPr>
        <w:t>1.93 straipsnis. Sandorio negaliojimas dėl įstatymų reikalaujamos sandorio formos nesilaikymo</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1" w:name="straipsnis94"/>
      <w:r w:rsidRPr="004A2F6A">
        <w:rPr>
          <w:sz w:val="22"/>
        </w:rPr>
        <w:t>1.94 straipsnis. Reikalavimo teisiškai įregistruoti sandorį nesilaikymo teisinės pasekmės</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2" w:name="straipsnis95"/>
      <w:r w:rsidRPr="004A2F6A">
        <w:rPr>
          <w:rFonts w:ascii="Times New Roman" w:hAnsi="Times New Roman"/>
          <w:b/>
          <w:sz w:val="22"/>
          <w:lang w:val="lt-LT"/>
        </w:rPr>
        <w:t>1.95 straipsnis. Momentas, nuo kurio pripažintas negaliojančiu sandoris laikomas negaliojančiu</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 w:name="straipsnis96"/>
      <w:r w:rsidRPr="004A2F6A">
        <w:rPr>
          <w:rFonts w:ascii="Times New Roman" w:hAnsi="Times New Roman"/>
          <w:b/>
          <w:sz w:val="22"/>
          <w:lang w:val="lt-LT"/>
        </w:rPr>
        <w:t>1.96 straipsnis. Sandorio dalies negaliojimo pasekmės</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4" w:name="dalis3"/>
      <w:r w:rsidRPr="004A2F6A">
        <w:rPr>
          <w:sz w:val="22"/>
        </w:rPr>
        <w:t xml:space="preserve">III </w:t>
      </w:r>
      <w:r w:rsidRPr="004A2F6A">
        <w:rPr>
          <w:caps/>
          <w:sz w:val="22"/>
        </w:rPr>
        <w:t>dalis</w:t>
      </w:r>
    </w:p>
    <w:bookmarkEnd w:id="174"/>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5"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 w:name="straipsnis97"/>
      <w:r w:rsidRPr="004A2F6A">
        <w:rPr>
          <w:rFonts w:ascii="Times New Roman" w:hAnsi="Times New Roman"/>
          <w:b/>
          <w:sz w:val="22"/>
          <w:lang w:val="lt-LT"/>
        </w:rPr>
        <w:t>1.97 straipsnis. Civilinių teisių objektų rūšys</w:t>
      </w:r>
    </w:p>
    <w:bookmarkEnd w:id="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8"/>
      <w:r w:rsidRPr="004A2F6A">
        <w:rPr>
          <w:rFonts w:ascii="Times New Roman" w:hAnsi="Times New Roman"/>
          <w:b/>
          <w:sz w:val="22"/>
          <w:lang w:val="lt-LT"/>
        </w:rPr>
        <w:t>1.98 straipsnis. Daiktai, kaip civilinių teisių objektai</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9"/>
      <w:r w:rsidRPr="004A2F6A">
        <w:rPr>
          <w:rFonts w:ascii="Times New Roman" w:hAnsi="Times New Roman"/>
          <w:b/>
          <w:sz w:val="22"/>
          <w:lang w:val="lt-LT"/>
        </w:rPr>
        <w:t>1.99 straipsnis. Daiktų, kaip civilinių teisių objektų, rūšys</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100"/>
      <w:r w:rsidRPr="004A2F6A">
        <w:rPr>
          <w:rFonts w:ascii="Times New Roman" w:hAnsi="Times New Roman"/>
          <w:b/>
          <w:sz w:val="22"/>
          <w:lang w:val="lt-LT"/>
        </w:rPr>
        <w:t>1.100 straipsnis. Pinigai</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1"/>
      <w:r w:rsidRPr="004A2F6A">
        <w:rPr>
          <w:rFonts w:ascii="Times New Roman" w:hAnsi="Times New Roman"/>
          <w:b/>
          <w:sz w:val="22"/>
          <w:lang w:val="lt-LT"/>
        </w:rPr>
        <w:t>1. 101 straipsnis. Vertybiniai popieriai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2"/>
      <w:r w:rsidRPr="004A2F6A">
        <w:rPr>
          <w:rFonts w:ascii="Times New Roman" w:hAnsi="Times New Roman"/>
          <w:b/>
          <w:sz w:val="22"/>
          <w:lang w:val="lt-LT"/>
        </w:rPr>
        <w:t>1.102 straipsnis. Akcija</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3"/>
      <w:r w:rsidRPr="004A2F6A">
        <w:rPr>
          <w:rFonts w:ascii="Times New Roman" w:hAnsi="Times New Roman"/>
          <w:b/>
          <w:sz w:val="22"/>
          <w:lang w:val="lt-LT"/>
        </w:rPr>
        <w:t>1.103 straipsnis. Obligacija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4"/>
      <w:r w:rsidRPr="004A2F6A">
        <w:rPr>
          <w:rFonts w:ascii="Times New Roman" w:hAnsi="Times New Roman"/>
          <w:b/>
          <w:sz w:val="22"/>
          <w:lang w:val="lt-LT"/>
        </w:rPr>
        <w:t>1.104 straipsnis. Čekis</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 w:name="straipsnis105"/>
      <w:r w:rsidRPr="004A2F6A">
        <w:rPr>
          <w:rFonts w:ascii="Times New Roman" w:hAnsi="Times New Roman"/>
          <w:b/>
          <w:sz w:val="22"/>
          <w:lang w:val="lt-LT"/>
        </w:rPr>
        <w:t>1.105 straipsnis. Vekselis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 w:name="straipsnis106"/>
      <w:r w:rsidRPr="004A2F6A">
        <w:rPr>
          <w:rFonts w:ascii="Times New Roman" w:hAnsi="Times New Roman"/>
          <w:b/>
          <w:sz w:val="22"/>
          <w:lang w:val="lt-LT"/>
        </w:rPr>
        <w:t>1.106 straipsnis. Konosamentas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7"/>
      <w:r w:rsidRPr="004A2F6A">
        <w:rPr>
          <w:rFonts w:ascii="Times New Roman" w:hAnsi="Times New Roman"/>
          <w:b/>
          <w:sz w:val="22"/>
          <w:lang w:val="lt-LT"/>
        </w:rPr>
        <w:t>1.107 straipsnis. Indėlių liudijimai (sertifikatai)</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8"/>
      <w:r w:rsidRPr="004A2F6A">
        <w:rPr>
          <w:rFonts w:ascii="Times New Roman" w:hAnsi="Times New Roman"/>
          <w:b/>
          <w:sz w:val="22"/>
          <w:lang w:val="lt-LT"/>
        </w:rPr>
        <w:t>1.108 straipsnis. Valstybės skolinis įsipareigojimas</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9"/>
      <w:r w:rsidRPr="004A2F6A">
        <w:rPr>
          <w:rFonts w:ascii="Times New Roman" w:hAnsi="Times New Roman"/>
          <w:b/>
          <w:sz w:val="22"/>
          <w:lang w:val="lt-LT"/>
        </w:rPr>
        <w:t>1.109 straipsnis. Žemės sklypas ir kiti ištekliai</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10"/>
      <w:r w:rsidRPr="004A2F6A">
        <w:rPr>
          <w:rFonts w:ascii="Times New Roman" w:hAnsi="Times New Roman"/>
          <w:b/>
          <w:sz w:val="22"/>
          <w:lang w:val="lt-LT"/>
        </w:rPr>
        <w:t>1.110 straipsnis. Įmonės ir turtiniai kompleksai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1"/>
      <w:r w:rsidRPr="004A2F6A">
        <w:rPr>
          <w:rFonts w:ascii="Times New Roman" w:hAnsi="Times New Roman"/>
          <w:b/>
          <w:sz w:val="22"/>
          <w:lang w:val="lt-LT"/>
        </w:rPr>
        <w:t>1.111 straipsnis. Intelektinės veiklos rezultatai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1" w:name="straipsnis112"/>
      <w:r w:rsidRPr="004A2F6A">
        <w:rPr>
          <w:rFonts w:ascii="Times New Roman" w:hAnsi="Times New Roman"/>
          <w:b/>
          <w:sz w:val="22"/>
          <w:lang w:val="lt-LT"/>
        </w:rPr>
        <w:t>1.112 straipsnis. Turtinės teisės</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3"/>
      <w:r w:rsidRPr="004A2F6A">
        <w:rPr>
          <w:rFonts w:ascii="Times New Roman" w:hAnsi="Times New Roman"/>
          <w:b/>
          <w:sz w:val="22"/>
          <w:lang w:val="lt-LT"/>
        </w:rPr>
        <w:t>1.113 straipsnis. Veiksmai ir jų rezultatai</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4"/>
      <w:r w:rsidRPr="004A2F6A">
        <w:rPr>
          <w:rFonts w:ascii="Times New Roman" w:hAnsi="Times New Roman"/>
          <w:b/>
          <w:sz w:val="22"/>
          <w:lang w:val="lt-LT"/>
        </w:rPr>
        <w:t>1.114 straipsnis. Asmeninės neturtinės teisės ir vertybės</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5"/>
      <w:r w:rsidRPr="004A2F6A">
        <w:rPr>
          <w:rFonts w:ascii="Times New Roman" w:hAnsi="Times New Roman"/>
          <w:b/>
          <w:sz w:val="22"/>
          <w:lang w:val="lt-LT"/>
        </w:rPr>
        <w:t>1.115 straipsnis. Asmeninės neturtinės teisės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 w:name="straipsnis116"/>
      <w:r w:rsidRPr="004A2F6A">
        <w:rPr>
          <w:rFonts w:ascii="Times New Roman" w:hAnsi="Times New Roman"/>
          <w:b/>
          <w:sz w:val="22"/>
          <w:lang w:val="lt-LT"/>
        </w:rPr>
        <w:t>1.116 straipsnis. Komercinė (gamybinė) ir profesinė paslaptis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6"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7"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 w:name="straipsnis117"/>
      <w:r w:rsidRPr="004A2F6A">
        <w:rPr>
          <w:rFonts w:ascii="Times New Roman" w:hAnsi="Times New Roman"/>
          <w:b/>
          <w:sz w:val="22"/>
          <w:lang w:val="lt-LT"/>
        </w:rPr>
        <w:t>1.117 straipsnis. Termino apibrėžimas</w:t>
      </w:r>
    </w:p>
    <w:bookmarkEnd w:id="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8"/>
      <w:r w:rsidRPr="004A2F6A">
        <w:rPr>
          <w:rFonts w:ascii="Times New Roman" w:hAnsi="Times New Roman"/>
          <w:b/>
          <w:sz w:val="22"/>
          <w:lang w:val="lt-LT"/>
        </w:rPr>
        <w:t>1.118 straipsnis. Termino pradžia</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9"/>
      <w:r w:rsidRPr="004A2F6A">
        <w:rPr>
          <w:rFonts w:ascii="Times New Roman" w:hAnsi="Times New Roman"/>
          <w:b/>
          <w:sz w:val="22"/>
          <w:lang w:val="lt-LT"/>
        </w:rPr>
        <w:t>1.119 straipsnis. Metais ir mėnesiais skaičiuojamo termino pabaiga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20"/>
      <w:r w:rsidRPr="004A2F6A">
        <w:rPr>
          <w:rFonts w:ascii="Times New Roman" w:hAnsi="Times New Roman"/>
          <w:b/>
          <w:sz w:val="22"/>
          <w:lang w:val="lt-LT"/>
        </w:rPr>
        <w:t>1.120 straipsnis. Savaitėmis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1"/>
      <w:r w:rsidRPr="004A2F6A">
        <w:rPr>
          <w:rFonts w:ascii="Times New Roman" w:hAnsi="Times New Roman"/>
          <w:b/>
          <w:sz w:val="22"/>
          <w:lang w:val="lt-LT"/>
        </w:rPr>
        <w:t>1.121 straipsnis. Oficialių švenčių ir ne darbo dienų įskaitymas</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2"/>
      <w:r w:rsidRPr="004A2F6A">
        <w:rPr>
          <w:rFonts w:ascii="Times New Roman" w:hAnsi="Times New Roman"/>
          <w:b/>
          <w:sz w:val="22"/>
          <w:lang w:val="lt-LT"/>
        </w:rPr>
        <w:t>1.122 straipsnis. Veiksmų atlikimas paskutinę termino dieną</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3"/>
      <w:r w:rsidRPr="004A2F6A">
        <w:rPr>
          <w:rFonts w:ascii="Times New Roman" w:hAnsi="Times New Roman"/>
          <w:b/>
          <w:sz w:val="22"/>
          <w:lang w:val="lt-LT"/>
        </w:rPr>
        <w:t>1.123 straipsnis. Termino teisinė reikšmė</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5"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 w:name="straipsnis124"/>
      <w:r w:rsidRPr="004A2F6A">
        <w:rPr>
          <w:rFonts w:ascii="Times New Roman" w:hAnsi="Times New Roman"/>
          <w:b/>
          <w:sz w:val="22"/>
          <w:lang w:val="lt-LT"/>
        </w:rPr>
        <w:t>1.124 straipsnis. Ieškinio senaties samprata</w:t>
      </w:r>
    </w:p>
    <w:bookmarkEnd w:id="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5"/>
      <w:r w:rsidRPr="004A2F6A">
        <w:rPr>
          <w:rFonts w:ascii="Times New Roman" w:hAnsi="Times New Roman"/>
          <w:b/>
          <w:sz w:val="22"/>
          <w:lang w:val="lt-LT"/>
        </w:rPr>
        <w:t>1.125 straipsnis. Ieškinio senaties terminai</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6"/>
      <w:r w:rsidRPr="004A2F6A">
        <w:rPr>
          <w:rFonts w:ascii="Times New Roman" w:hAnsi="Times New Roman"/>
          <w:b/>
          <w:sz w:val="22"/>
          <w:lang w:val="lt-LT"/>
        </w:rPr>
        <w:t>1.126 straipsnis. Ieškinio senaties taikymas</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7"/>
      <w:r w:rsidRPr="004A2F6A">
        <w:rPr>
          <w:rFonts w:ascii="Times New Roman" w:hAnsi="Times New Roman"/>
          <w:b/>
          <w:sz w:val="22"/>
          <w:lang w:val="lt-LT"/>
        </w:rPr>
        <w:t>1.127 straipsnis. Ieškinio senaties termino pradžia</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8"/>
      <w:r w:rsidRPr="004A2F6A">
        <w:rPr>
          <w:rFonts w:ascii="Times New Roman" w:hAnsi="Times New Roman"/>
          <w:b/>
          <w:sz w:val="22"/>
          <w:lang w:val="lt-LT"/>
        </w:rPr>
        <w:t>1.128 straipsnis. Ieškinio senaties terminas pasikeitus prievolės asmenims</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9"/>
      <w:r w:rsidRPr="004A2F6A">
        <w:rPr>
          <w:rFonts w:ascii="Times New Roman" w:hAnsi="Times New Roman"/>
          <w:b/>
          <w:sz w:val="22"/>
          <w:lang w:val="lt-LT"/>
        </w:rPr>
        <w:t>1.129 straipsnis. Ieškinio senaties termino sustabdymas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30"/>
      <w:r w:rsidRPr="004A2F6A">
        <w:rPr>
          <w:rFonts w:ascii="Times New Roman" w:hAnsi="Times New Roman"/>
          <w:b/>
          <w:sz w:val="22"/>
          <w:lang w:val="lt-LT"/>
        </w:rPr>
        <w:t>1.130 straipsnis. Ieškinio senaties termino nutraukimas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 w:name="straipsnis131"/>
      <w:r w:rsidRPr="004A2F6A">
        <w:rPr>
          <w:rFonts w:ascii="Times New Roman" w:hAnsi="Times New Roman"/>
          <w:b/>
          <w:sz w:val="22"/>
          <w:lang w:val="lt-LT"/>
        </w:rPr>
        <w:t>1.131 straipsnis. Ieškinio senaties termino pabaigos teisinės pasekmės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4" w:name="straipsnis132"/>
      <w:r w:rsidRPr="004A2F6A">
        <w:rPr>
          <w:sz w:val="22"/>
        </w:rPr>
        <w:t>1.132 straipsnis. Sutrumpintų ieškinio senaties terminų sustabdymas, nutraukimas ir atnaujinimas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5"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6" w:name="straipsnis134"/>
      <w:r w:rsidRPr="004A2F6A">
        <w:rPr>
          <w:b/>
          <w:bCs/>
          <w:color w:val="000000"/>
          <w:sz w:val="22"/>
          <w:szCs w:val="22"/>
        </w:rPr>
        <w:t>1.134 straipsnis. Reikalavimai, kuriems ieškinio senatis netaikoma</w:t>
      </w:r>
    </w:p>
    <w:bookmarkEnd w:id="216"/>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5"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 w:name="straipsnis135"/>
      <w:r w:rsidRPr="004A2F6A">
        <w:rPr>
          <w:rFonts w:ascii="Times New Roman" w:hAnsi="Times New Roman"/>
          <w:b/>
          <w:sz w:val="22"/>
          <w:lang w:val="lt-LT"/>
        </w:rPr>
        <w:t>1.135 straipsnis. Ieškinio senaties taikymas papildomiems reikalavimams</w:t>
      </w:r>
    </w:p>
    <w:bookmarkEnd w:id="217"/>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8"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19" w:name="skyrius8"/>
      <w:r w:rsidRPr="004A2F6A">
        <w:rPr>
          <w:rFonts w:ascii="Times New Roman" w:hAnsi="Times New Roman"/>
          <w:sz w:val="22"/>
        </w:rPr>
        <w:t xml:space="preserve">VIII </w:t>
      </w:r>
      <w:r w:rsidRPr="004A2F6A">
        <w:rPr>
          <w:rFonts w:ascii="Times New Roman" w:hAnsi="Times New Roman"/>
          <w:caps/>
          <w:sz w:val="22"/>
        </w:rPr>
        <w:t>skyrius</w:t>
      </w:r>
    </w:p>
    <w:bookmarkEnd w:id="219"/>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 w:name="straipsnis136"/>
      <w:r w:rsidRPr="004A2F6A">
        <w:rPr>
          <w:rFonts w:ascii="Times New Roman" w:hAnsi="Times New Roman"/>
          <w:b/>
          <w:sz w:val="22"/>
          <w:lang w:val="lt-LT"/>
        </w:rPr>
        <w:t>1.136 straipsnis. Civilinių teisių ir pareigų atsiradimo pagrindai</w:t>
      </w:r>
    </w:p>
    <w:bookmarkEnd w:id="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7"/>
      <w:r w:rsidRPr="004A2F6A">
        <w:rPr>
          <w:rFonts w:ascii="Times New Roman" w:hAnsi="Times New Roman"/>
          <w:b/>
          <w:sz w:val="22"/>
          <w:lang w:val="lt-LT"/>
        </w:rPr>
        <w:t>1.137 straipsnis. Civilinių teisių įgyvendinimas ir pareigų vykdymas</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2" w:name="straipsnis138"/>
      <w:r w:rsidRPr="004A2F6A">
        <w:rPr>
          <w:rFonts w:ascii="Times New Roman" w:hAnsi="Times New Roman"/>
          <w:b/>
          <w:sz w:val="22"/>
          <w:lang w:val="lt-LT"/>
        </w:rPr>
        <w:t>1.138 straipsnis. Civilinių teisių gynimas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 w:name="straipsnis139"/>
      <w:r w:rsidRPr="004A2F6A">
        <w:rPr>
          <w:rFonts w:ascii="Times New Roman" w:hAnsi="Times New Roman"/>
          <w:b/>
          <w:sz w:val="22"/>
          <w:lang w:val="lt-LT"/>
        </w:rPr>
        <w:t>1.139 straipsnis. Savigyna</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4" w:name="knyga2"/>
      <w:r w:rsidRPr="004A2F6A">
        <w:rPr>
          <w:rFonts w:ascii="Times New Roman" w:hAnsi="Times New Roman"/>
          <w:sz w:val="22"/>
          <w:lang w:val="lt-LT"/>
        </w:rPr>
        <w:t>ANTROJI KNYGA</w:t>
      </w:r>
    </w:p>
    <w:bookmarkEnd w:id="2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5"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6" w:name="skyrius9"/>
      <w:r w:rsidRPr="004A2F6A">
        <w:rPr>
          <w:rFonts w:ascii="Times New Roman" w:hAnsi="Times New Roman"/>
          <w:sz w:val="22"/>
        </w:rPr>
        <w:t xml:space="preserve">I </w:t>
      </w:r>
      <w:r w:rsidRPr="004A2F6A">
        <w:rPr>
          <w:rFonts w:ascii="Times New Roman" w:hAnsi="Times New Roman"/>
          <w:caps/>
          <w:sz w:val="22"/>
        </w:rPr>
        <w:t>skyrius</w:t>
      </w:r>
    </w:p>
    <w:bookmarkEnd w:id="226"/>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7" w:name="skirsnis11"/>
      <w:r w:rsidRPr="004A2F6A">
        <w:rPr>
          <w:rFonts w:ascii="Times New Roman" w:hAnsi="Times New Roman"/>
          <w:b/>
          <w:caps/>
          <w:sz w:val="22"/>
          <w:lang w:val="lt-LT"/>
        </w:rPr>
        <w:t>Pirmasis skirsnis</w:t>
      </w:r>
    </w:p>
    <w:bookmarkEnd w:id="22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8" w:name="straipsnis1_3"/>
      <w:r w:rsidRPr="004A2F6A">
        <w:rPr>
          <w:rFonts w:ascii="Times New Roman" w:hAnsi="Times New Roman"/>
          <w:b/>
          <w:sz w:val="22"/>
          <w:lang w:val="lt-LT"/>
        </w:rPr>
        <w:t>2.1 straipsnis. Fizinių asmenų civilinio teisnumo samprata</w:t>
      </w:r>
    </w:p>
    <w:bookmarkEnd w:id="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2_3"/>
      <w:r w:rsidRPr="004A2F6A">
        <w:rPr>
          <w:rFonts w:ascii="Times New Roman" w:hAnsi="Times New Roman"/>
          <w:b/>
          <w:sz w:val="22"/>
          <w:lang w:val="lt-LT"/>
        </w:rPr>
        <w:t>2.2 straipsnis. Fizinių asmenų civilinio teisnumo atsiradimas ir išnykimas</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3_3"/>
      <w:r w:rsidRPr="004A2F6A">
        <w:rPr>
          <w:rFonts w:ascii="Times New Roman" w:hAnsi="Times New Roman"/>
          <w:b/>
          <w:sz w:val="22"/>
          <w:lang w:val="lt-LT"/>
        </w:rPr>
        <w:t>2.3 straipsnis. Fizinio asmens gimimo ir mirties momentas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4_3"/>
      <w:r w:rsidRPr="004A2F6A">
        <w:rPr>
          <w:rFonts w:ascii="Times New Roman" w:hAnsi="Times New Roman"/>
          <w:b/>
          <w:sz w:val="22"/>
          <w:lang w:val="lt-LT"/>
        </w:rPr>
        <w:t>2.4 straipsnis. Fizinių asmenų civilinio teisnumo turinys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2" w:name="skirsnis12"/>
      <w:r w:rsidRPr="004A2F6A">
        <w:rPr>
          <w:rFonts w:ascii="Times New Roman" w:hAnsi="Times New Roman"/>
          <w:b/>
          <w:caps/>
          <w:sz w:val="22"/>
          <w:lang w:val="lt-LT"/>
        </w:rPr>
        <w:t>Antrasis skirsnis</w:t>
      </w:r>
    </w:p>
    <w:bookmarkEnd w:id="23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 w:name="straipsnis5_3"/>
      <w:r w:rsidRPr="004A2F6A">
        <w:rPr>
          <w:rFonts w:ascii="Times New Roman" w:hAnsi="Times New Roman"/>
          <w:b/>
          <w:sz w:val="22"/>
          <w:lang w:val="lt-LT"/>
        </w:rPr>
        <w:t>2.5 straipsnis. Fizinių asmenų civilinis veiksnumas</w:t>
      </w:r>
    </w:p>
    <w:bookmarkEnd w:id="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4"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5" w:name="straipsnis7_3"/>
      <w:r w:rsidRPr="004A2F6A">
        <w:rPr>
          <w:rFonts w:ascii="Times New Roman" w:hAnsi="Times New Roman"/>
          <w:b/>
          <w:sz w:val="22"/>
          <w:lang w:val="lt-LT"/>
        </w:rPr>
        <w:t>2.7 straipsnis. Nepilnamečių iki keturiolikos metų civilinis veiksnumas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6" w:name="straipsnis8_3"/>
      <w:r w:rsidRPr="004A2F6A">
        <w:rPr>
          <w:rFonts w:ascii="Times New Roman" w:hAnsi="Times New Roman"/>
          <w:sz w:val="22"/>
        </w:rPr>
        <w:t xml:space="preserve">2.8 straipsnis. Nepilnamečių nuo keturiolikos iki aštuoniolikos metų civilinis veiksnumas </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 w:name="straipsnis9_3"/>
      <w:r w:rsidRPr="004A2F6A">
        <w:rPr>
          <w:rFonts w:ascii="Times New Roman" w:hAnsi="Times New Roman"/>
          <w:b/>
          <w:sz w:val="22"/>
          <w:lang w:val="lt-LT"/>
        </w:rPr>
        <w:t>2.9 straipsnis. Nepilnamečių pripažinimas veiksniais (emancipacija)</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8" w:name="skirsnis13"/>
      <w:r w:rsidRPr="004A2F6A">
        <w:rPr>
          <w:rFonts w:ascii="Times New Roman" w:hAnsi="Times New Roman"/>
          <w:caps/>
          <w:sz w:val="22"/>
        </w:rPr>
        <w:t>Trečiasis skirsnis</w:t>
      </w:r>
    </w:p>
    <w:bookmarkEnd w:id="2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 w:name="straipsnis10_3"/>
      <w:r w:rsidRPr="004A2F6A">
        <w:rPr>
          <w:rFonts w:ascii="Times New Roman" w:hAnsi="Times New Roman"/>
          <w:b/>
          <w:sz w:val="22"/>
          <w:lang w:val="lt-LT"/>
        </w:rPr>
        <w:t>2.10 straipsnis. Fizinio asmens pripažinimas neveiksniu</w:t>
      </w:r>
    </w:p>
    <w:bookmarkEnd w:id="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1_3"/>
      <w:r w:rsidRPr="004A2F6A">
        <w:rPr>
          <w:rFonts w:ascii="Times New Roman" w:hAnsi="Times New Roman"/>
          <w:b/>
          <w:sz w:val="22"/>
          <w:lang w:val="lt-LT"/>
        </w:rPr>
        <w:t>2.11 straipsnis. Fizinių asmenų civilinio veiksnumo apribojimas</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1"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1"/>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2" w:name="skirsnis14"/>
      <w:r w:rsidRPr="004A2F6A">
        <w:rPr>
          <w:rFonts w:ascii="Times New Roman" w:hAnsi="Times New Roman"/>
          <w:caps/>
          <w:sz w:val="22"/>
        </w:rPr>
        <w:t>Ketvirtasis skirsnis</w:t>
      </w:r>
    </w:p>
    <w:bookmarkEnd w:id="24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 w:name="straipsnis12_3"/>
      <w:r w:rsidRPr="004A2F6A">
        <w:rPr>
          <w:rFonts w:ascii="Times New Roman" w:hAnsi="Times New Roman"/>
          <w:b/>
          <w:sz w:val="22"/>
          <w:lang w:val="lt-LT"/>
        </w:rPr>
        <w:t>2.12 straipsnis. Fizinio asmens nuolatinė gyvenamoji vieta</w:t>
      </w:r>
    </w:p>
    <w:bookmarkEnd w:id="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3_3"/>
      <w:r w:rsidRPr="004A2F6A">
        <w:rPr>
          <w:rFonts w:ascii="Times New Roman" w:hAnsi="Times New Roman"/>
          <w:b/>
          <w:sz w:val="22"/>
          <w:lang w:val="lt-LT"/>
        </w:rPr>
        <w:t>2.13 straipsnis. Neveiksnių fizinių asmenų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4_3"/>
      <w:r w:rsidRPr="004A2F6A">
        <w:rPr>
          <w:rFonts w:ascii="Times New Roman" w:hAnsi="Times New Roman"/>
          <w:b/>
          <w:sz w:val="22"/>
          <w:lang w:val="lt-LT"/>
        </w:rPr>
        <w:t>2.14 straipsnis. Nepilnamečių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5_3"/>
      <w:r w:rsidRPr="004A2F6A">
        <w:rPr>
          <w:rFonts w:ascii="Times New Roman" w:hAnsi="Times New Roman"/>
          <w:b/>
          <w:sz w:val="22"/>
          <w:lang w:val="lt-LT"/>
        </w:rPr>
        <w:t>2.15 straipsnis. Sandorio šalių teisė pasirinkti nuolatinę gyvenamąją vietą</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7" w:name="straipsnis16_3"/>
      <w:r w:rsidRPr="004A2F6A">
        <w:rPr>
          <w:rFonts w:ascii="Times New Roman" w:hAnsi="Times New Roman"/>
          <w:b/>
          <w:sz w:val="22"/>
          <w:lang w:val="lt-LT"/>
        </w:rPr>
        <w:t>2.16 straipsnis. Fizinio asmens gyvenamoji vieta</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8" w:name="straipsnis17_3"/>
      <w:r w:rsidRPr="004A2F6A">
        <w:rPr>
          <w:rFonts w:ascii="Times New Roman" w:hAnsi="Times New Roman"/>
          <w:b/>
          <w:sz w:val="22"/>
          <w:lang w:val="lt-LT"/>
        </w:rPr>
        <w:t>2.17 straipsnis. Gyvenamosios vietos nustatymo kriterijai</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49" w:name="skirsnis15"/>
      <w:r w:rsidRPr="004A2F6A">
        <w:rPr>
          <w:rFonts w:ascii="Times New Roman" w:hAnsi="Times New Roman"/>
          <w:caps/>
          <w:sz w:val="22"/>
        </w:rPr>
        <w:t>Penktasis skirsnis</w:t>
      </w:r>
    </w:p>
    <w:bookmarkEnd w:id="24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0" w:name="straipsnis18_3"/>
      <w:r w:rsidRPr="004A2F6A">
        <w:rPr>
          <w:rFonts w:ascii="Times New Roman" w:hAnsi="Times New Roman"/>
          <w:b/>
          <w:sz w:val="22"/>
          <w:lang w:val="lt-LT"/>
        </w:rPr>
        <w:t>2.18 straipsnis. Civilinės būklės aktų valstybinė registracija</w:t>
      </w:r>
    </w:p>
    <w:bookmarkEnd w:id="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9_3"/>
      <w:r w:rsidRPr="004A2F6A">
        <w:rPr>
          <w:rFonts w:ascii="Times New Roman" w:hAnsi="Times New Roman"/>
          <w:b/>
          <w:sz w:val="22"/>
          <w:lang w:val="lt-LT"/>
        </w:rPr>
        <w:t>2.19 straipsnis. Civilinės būklės aktų registravimo tvarka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2" w:name="skyrius10"/>
      <w:r w:rsidRPr="004A2F6A">
        <w:rPr>
          <w:rFonts w:ascii="Times New Roman" w:hAnsi="Times New Roman"/>
          <w:b/>
          <w:caps/>
          <w:sz w:val="22"/>
          <w:lang w:val="lt-LT"/>
        </w:rPr>
        <w:t>II skyrius</w:t>
      </w:r>
    </w:p>
    <w:bookmarkEnd w:id="25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3" w:name="straipsnis20_3"/>
      <w:r w:rsidRPr="004A2F6A">
        <w:rPr>
          <w:rFonts w:ascii="Times New Roman" w:hAnsi="Times New Roman"/>
          <w:b/>
          <w:sz w:val="22"/>
          <w:lang w:val="lt-LT"/>
        </w:rPr>
        <w:t>2.20 straipsnis. Teisė į vardą</w:t>
      </w:r>
    </w:p>
    <w:bookmarkEnd w:id="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4" w:name="straipsnis21_3"/>
      <w:r w:rsidRPr="004A2F6A">
        <w:rPr>
          <w:rFonts w:ascii="Times New Roman" w:hAnsi="Times New Roman"/>
          <w:b/>
          <w:sz w:val="22"/>
          <w:lang w:val="lt-LT"/>
        </w:rPr>
        <w:t>2.21 straipsnis. Teisės į vardą gynimas</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2_3"/>
      <w:r w:rsidRPr="004A2F6A">
        <w:rPr>
          <w:rFonts w:ascii="Times New Roman" w:hAnsi="Times New Roman"/>
          <w:b/>
          <w:sz w:val="22"/>
          <w:lang w:val="lt-LT"/>
        </w:rPr>
        <w:t>2.22 straipsnis. Teisė į atvaizdą</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3_3"/>
      <w:r w:rsidRPr="004A2F6A">
        <w:rPr>
          <w:rFonts w:ascii="Times New Roman" w:hAnsi="Times New Roman"/>
          <w:b/>
          <w:sz w:val="22"/>
          <w:lang w:val="lt-LT"/>
        </w:rPr>
        <w:t>2.23 straipsnis. Teisė į privatų gyvenimą ir jo slaptumą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4_3"/>
      <w:r w:rsidRPr="004A2F6A">
        <w:rPr>
          <w:rFonts w:ascii="Times New Roman" w:hAnsi="Times New Roman"/>
          <w:b/>
          <w:sz w:val="22"/>
          <w:lang w:val="lt-LT"/>
        </w:rPr>
        <w:t>2.24 straipsnis. Asmens garbės ir orumo gynimas</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5_3"/>
      <w:r w:rsidRPr="004A2F6A">
        <w:rPr>
          <w:rFonts w:ascii="Times New Roman" w:hAnsi="Times New Roman"/>
          <w:b/>
          <w:sz w:val="22"/>
          <w:lang w:val="lt-LT"/>
        </w:rPr>
        <w:t>2.25 straipsnis. Teisė į kūno neliečiamumą ir vientisumą</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6_3"/>
      <w:r w:rsidRPr="004A2F6A">
        <w:rPr>
          <w:rFonts w:ascii="Times New Roman" w:hAnsi="Times New Roman"/>
          <w:b/>
          <w:sz w:val="22"/>
          <w:lang w:val="lt-LT"/>
        </w:rPr>
        <w:t>2.26 straipsnis. Neleistinumas apriboti fizinio asmens laisvę</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7_3"/>
      <w:r w:rsidRPr="004A2F6A">
        <w:rPr>
          <w:rFonts w:ascii="Times New Roman" w:hAnsi="Times New Roman"/>
          <w:b/>
          <w:sz w:val="22"/>
          <w:lang w:val="lt-LT"/>
        </w:rPr>
        <w:t>2.27 straipsnis. Teisė pakeisti lytį</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1"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1"/>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2" w:name="straipsnis28_3"/>
      <w:r w:rsidRPr="004A2F6A">
        <w:rPr>
          <w:rFonts w:ascii="Times New Roman" w:hAnsi="Times New Roman"/>
          <w:b/>
          <w:sz w:val="22"/>
          <w:lang w:val="lt-LT"/>
        </w:rPr>
        <w:t>2.28 straipsnis. Fizinio asmens pripažinimas nežinia kur esančiu</w:t>
      </w:r>
    </w:p>
    <w:bookmarkEnd w:id="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3" w:name="straipsnis29_3"/>
      <w:r w:rsidRPr="004A2F6A">
        <w:rPr>
          <w:rFonts w:ascii="Times New Roman" w:hAnsi="Times New Roman"/>
          <w:b/>
          <w:sz w:val="22"/>
          <w:lang w:val="lt-LT"/>
        </w:rPr>
        <w:t>2.29 straipsnis. Nežinia kur esančio fizinio asmens turto apsauga</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4" w:name="straipsnis30_3"/>
      <w:r w:rsidRPr="004A2F6A">
        <w:rPr>
          <w:rFonts w:ascii="Times New Roman" w:hAnsi="Times New Roman"/>
          <w:b/>
          <w:sz w:val="22"/>
          <w:lang w:val="lt-LT"/>
        </w:rPr>
        <w:t>2.30 straipsnis. Sprendimo pripažinti fizinį asmenį nežinia kur esančiu panaikinimas</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5" w:name="straipsnis31_3"/>
      <w:r w:rsidRPr="004A2F6A">
        <w:rPr>
          <w:rFonts w:ascii="Times New Roman" w:hAnsi="Times New Roman"/>
          <w:b/>
          <w:sz w:val="22"/>
          <w:lang w:val="lt-LT"/>
        </w:rPr>
        <w:t>2.31 straipsnis. Fizinio asmens paskelbimas mirusiu</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2_3"/>
      <w:r w:rsidRPr="004A2F6A">
        <w:rPr>
          <w:rFonts w:ascii="Times New Roman" w:hAnsi="Times New Roman"/>
          <w:b/>
          <w:sz w:val="22"/>
          <w:lang w:val="lt-LT"/>
        </w:rPr>
        <w:t>2.32 straipsnis. Paskelbto mirusiu fizinio asmens atsiradimo pasekmės</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7" w:name="dalis7"/>
      <w:r w:rsidRPr="004A2F6A">
        <w:rPr>
          <w:sz w:val="22"/>
        </w:rPr>
        <w:t>II DALIS</w:t>
      </w:r>
    </w:p>
    <w:bookmarkEnd w:id="267"/>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8" w:name="skyrius12"/>
      <w:r w:rsidRPr="004A2F6A">
        <w:rPr>
          <w:sz w:val="22"/>
        </w:rPr>
        <w:t>IV SKYRIUS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69" w:name="straipsnis33_3"/>
      <w:r w:rsidRPr="004A2F6A">
        <w:rPr>
          <w:rFonts w:ascii="Times New Roman" w:hAnsi="Times New Roman"/>
          <w:b/>
          <w:sz w:val="22"/>
          <w:lang w:val="lt-LT"/>
        </w:rPr>
        <w:t>2.33 straipsnis. Juridinio asmens sąvoka</w:t>
      </w:r>
    </w:p>
    <w:bookmarkEnd w:id="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7"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0" w:name="straipsnis34_3"/>
      <w:r w:rsidRPr="004A2F6A">
        <w:rPr>
          <w:rFonts w:ascii="Times New Roman" w:hAnsi="Times New Roman"/>
          <w:b/>
          <w:sz w:val="22"/>
          <w:lang w:val="lt-LT"/>
        </w:rPr>
        <w:t>2.34 straipsnis. Viešieji ir privatieji asmenys</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1" w:name="straipsnis35_3"/>
      <w:r w:rsidRPr="004A2F6A">
        <w:rPr>
          <w:rFonts w:ascii="Times New Roman" w:hAnsi="Times New Roman"/>
          <w:b/>
          <w:sz w:val="22"/>
          <w:lang w:val="lt-LT"/>
        </w:rPr>
        <w:t>2.35 straipsnis. Valstybė ir savivaldybės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2" w:name="straipsnis36_3"/>
      <w:r w:rsidRPr="004A2F6A">
        <w:rPr>
          <w:rFonts w:ascii="Times New Roman" w:hAnsi="Times New Roman"/>
          <w:b/>
          <w:sz w:val="22"/>
          <w:lang w:val="lt-LT"/>
        </w:rPr>
        <w:t>2.36 straipsnis. Valstybės ir savivaldybių dalyvavimas civiliniuose santykiuose</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7_3"/>
      <w:r w:rsidRPr="004A2F6A">
        <w:rPr>
          <w:rFonts w:ascii="Times New Roman" w:hAnsi="Times New Roman"/>
          <w:b/>
          <w:sz w:val="22"/>
          <w:lang w:val="lt-LT"/>
        </w:rPr>
        <w:t>2.37 straipsnis. Religinės bendruomenės ir bendrijos</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8_3"/>
      <w:r w:rsidRPr="004A2F6A">
        <w:rPr>
          <w:rFonts w:ascii="Times New Roman" w:hAnsi="Times New Roman"/>
          <w:b/>
          <w:sz w:val="22"/>
          <w:lang w:val="lt-LT"/>
        </w:rPr>
        <w:t>2.38 straipsnis. Profesinės sąjungos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8"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5" w:name="straipsnis39_3"/>
      <w:r w:rsidRPr="004A2F6A">
        <w:rPr>
          <w:rFonts w:ascii="Times New Roman" w:hAnsi="Times New Roman"/>
          <w:b/>
          <w:sz w:val="22"/>
          <w:lang w:val="lt-LT"/>
        </w:rPr>
        <w:t xml:space="preserve">2.39 straipsnis. Juridinio asmens pavadinimas </w:t>
      </w:r>
    </w:p>
    <w:bookmarkEnd w:id="275"/>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6" w:name="straipsnis40_3"/>
      <w:r w:rsidRPr="004A2F6A">
        <w:rPr>
          <w:rFonts w:ascii="Times New Roman" w:hAnsi="Times New Roman"/>
          <w:b/>
          <w:sz w:val="22"/>
          <w:lang w:val="lt-LT"/>
        </w:rPr>
        <w:t>2.40 straipsnis. Juridinio asmens pavadinimo sudarymas</w:t>
      </w:r>
    </w:p>
    <w:bookmarkEnd w:id="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7" w:name="straipsnis41_3"/>
      <w:r w:rsidRPr="004A2F6A">
        <w:rPr>
          <w:rFonts w:ascii="Times New Roman" w:hAnsi="Times New Roman"/>
          <w:b/>
          <w:sz w:val="22"/>
          <w:lang w:val="lt-LT"/>
        </w:rPr>
        <w:t>2.41 straipsnis. Steigiamo juridinio asmens pavadinimas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8" w:name="straipsnis42_3"/>
      <w:r w:rsidRPr="004A2F6A">
        <w:rPr>
          <w:rFonts w:ascii="Times New Roman" w:hAnsi="Times New Roman"/>
          <w:sz w:val="22"/>
        </w:rPr>
        <w:t>2.42 straipsnis. Teisė į juridinio asmens pavadinimą</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9" w:name="straipsnis43_3"/>
      <w:r w:rsidRPr="004A2F6A">
        <w:rPr>
          <w:rFonts w:ascii="Times New Roman" w:hAnsi="Times New Roman"/>
          <w:b/>
          <w:sz w:val="22"/>
          <w:lang w:val="lt-LT"/>
        </w:rPr>
        <w:t>2.43 straipsnis. Juridinio asmens pavadinimo keitimas</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0" w:name="straipsnis44_3"/>
      <w:r w:rsidRPr="004A2F6A">
        <w:rPr>
          <w:rFonts w:ascii="Times New Roman" w:hAnsi="Times New Roman"/>
          <w:b/>
          <w:sz w:val="22"/>
          <w:lang w:val="lt-LT"/>
        </w:rPr>
        <w:t>2.44 straipsnis. Juridinio asmens dokumentuose nurodoma informacija</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1" w:name="straipsnis45_3"/>
      <w:r w:rsidRPr="004A2F6A">
        <w:rPr>
          <w:rFonts w:ascii="Times New Roman" w:hAnsi="Times New Roman"/>
          <w:b/>
          <w:sz w:val="22"/>
          <w:lang w:val="lt-LT"/>
        </w:rPr>
        <w:t>2.45 straipsnis. Juridinio asmens dalyvis</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6_3"/>
      <w:r w:rsidRPr="004A2F6A">
        <w:rPr>
          <w:rFonts w:ascii="Times New Roman" w:hAnsi="Times New Roman"/>
          <w:b/>
          <w:sz w:val="22"/>
          <w:lang w:val="lt-LT"/>
        </w:rPr>
        <w:t>2.46 straipsnis. Juridinių asmenų steigimo dokumentai</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E97A4F"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5. Juridinio asmens steigimo dokumentus pasirašiusių fizinių asmenų parašų dokumentuose tikrumą liudija notaras, išskyrus įstatymų nustatytas išimtis.</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82"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7_3"/>
      <w:r w:rsidRPr="004A2F6A">
        <w:rPr>
          <w:rFonts w:ascii="Times New Roman" w:hAnsi="Times New Roman"/>
          <w:b/>
          <w:sz w:val="22"/>
          <w:lang w:val="lt-LT"/>
        </w:rPr>
        <w:t>2.47 straipsnis. Juridinio asmens įstatai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4" w:name="straipsnis48_3"/>
      <w:r w:rsidRPr="004A2F6A">
        <w:rPr>
          <w:rFonts w:ascii="Times New Roman" w:hAnsi="Times New Roman"/>
          <w:b/>
          <w:sz w:val="22"/>
          <w:lang w:val="lt-LT"/>
        </w:rPr>
        <w:t>2.48 straipsnis. Juridinių asmenų turtas</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5" w:name="straipsnis49_3"/>
      <w:r w:rsidRPr="004A2F6A">
        <w:rPr>
          <w:rFonts w:ascii="Times New Roman" w:hAnsi="Times New Roman"/>
          <w:b/>
          <w:sz w:val="22"/>
          <w:lang w:val="lt-LT"/>
        </w:rPr>
        <w:t xml:space="preserve">2.49 straipsnis. Juridinio asmens buveinė </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50_3"/>
      <w:r w:rsidRPr="004A2F6A">
        <w:rPr>
          <w:rFonts w:ascii="Times New Roman" w:hAnsi="Times New Roman"/>
          <w:b/>
          <w:sz w:val="22"/>
          <w:lang w:val="lt-LT"/>
        </w:rPr>
        <w:t>2.50 straipsnis. Juridinių asmenų atsakomybė pagal savo prievoles</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1_3"/>
      <w:r w:rsidRPr="004A2F6A">
        <w:rPr>
          <w:rFonts w:ascii="Times New Roman" w:hAnsi="Times New Roman"/>
          <w:b/>
          <w:sz w:val="22"/>
          <w:lang w:val="lt-LT"/>
        </w:rPr>
        <w:t>2.51 straipsnis. Juridinio asmens veiklos laikotarpis</w:t>
      </w:r>
    </w:p>
    <w:bookmarkEnd w:id="287"/>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2_2"/>
      <w:r w:rsidRPr="004A2F6A">
        <w:rPr>
          <w:rFonts w:ascii="Times New Roman" w:hAnsi="Times New Roman"/>
          <w:b/>
          <w:sz w:val="22"/>
          <w:lang w:val="lt-LT"/>
        </w:rPr>
        <w:t>2.52 straipsnis. Juridinio asmens finansiniai metai</w:t>
      </w:r>
    </w:p>
    <w:bookmarkEnd w:id="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3_2"/>
      <w:r w:rsidRPr="004A2F6A">
        <w:rPr>
          <w:rFonts w:ascii="Times New Roman" w:hAnsi="Times New Roman"/>
          <w:b/>
          <w:sz w:val="22"/>
          <w:lang w:val="lt-LT"/>
        </w:rPr>
        <w:t>2.53 straipsnis. Juridinio asmens filialas</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4_2"/>
      <w:r w:rsidRPr="004A2F6A">
        <w:rPr>
          <w:rFonts w:ascii="Times New Roman" w:hAnsi="Times New Roman"/>
          <w:b/>
          <w:sz w:val="22"/>
          <w:lang w:val="lt-LT"/>
        </w:rPr>
        <w:t>2.54 straipsnis. Juridinio asmens filialo nuostatai</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5_2"/>
      <w:r w:rsidRPr="004A2F6A">
        <w:rPr>
          <w:rFonts w:ascii="Times New Roman" w:hAnsi="Times New Roman"/>
          <w:b/>
          <w:sz w:val="22"/>
          <w:lang w:val="lt-LT"/>
        </w:rPr>
        <w:t>2.55 straipsnis. Filialų reglamentavimas</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6_2"/>
      <w:r w:rsidRPr="004A2F6A">
        <w:rPr>
          <w:rFonts w:ascii="Times New Roman" w:hAnsi="Times New Roman"/>
          <w:b/>
          <w:sz w:val="22"/>
          <w:lang w:val="lt-LT"/>
        </w:rPr>
        <w:t>2.56 straipsnis. Juridinio asmens atstovybė</w:t>
      </w:r>
    </w:p>
    <w:bookmarkEnd w:id="292"/>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3" w:name="straipsnis57_2"/>
      <w:r w:rsidRPr="004A2F6A">
        <w:rPr>
          <w:b/>
          <w:i w:val="0"/>
          <w:sz w:val="22"/>
        </w:rPr>
        <w:t>2.57 straipsnis. Juridinio asmens atstovybės nuostatai</w:t>
      </w:r>
    </w:p>
    <w:bookmarkEnd w:id="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8_2"/>
      <w:r w:rsidRPr="004A2F6A">
        <w:rPr>
          <w:b/>
          <w:i w:val="0"/>
          <w:sz w:val="22"/>
        </w:rPr>
        <w:t>2.58 straipsnis. Juridinio asmens atstovybės reglamentavimas</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5" w:name="skyrius13"/>
      <w:r w:rsidRPr="004A2F6A">
        <w:rPr>
          <w:rFonts w:ascii="Times New Roman" w:hAnsi="Times New Roman"/>
          <w:b/>
          <w:sz w:val="22"/>
          <w:lang w:val="lt-LT"/>
        </w:rPr>
        <w:t>V SKYRIUS</w:t>
      </w:r>
    </w:p>
    <w:bookmarkEnd w:id="295"/>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6" w:name="straipsnis59_2"/>
      <w:r w:rsidRPr="004A2F6A">
        <w:rPr>
          <w:rFonts w:ascii="Times New Roman" w:hAnsi="Times New Roman"/>
          <w:b/>
          <w:sz w:val="22"/>
          <w:lang w:val="lt-LT"/>
        </w:rPr>
        <w:t>2.59 straipsnis. Juridinio asmens steigimo tvarka</w:t>
      </w:r>
    </w:p>
    <w:bookmarkEnd w:id="296"/>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7" w:name="straipsnis60_2"/>
      <w:r w:rsidRPr="004A2F6A">
        <w:rPr>
          <w:rFonts w:ascii="Times New Roman" w:hAnsi="Times New Roman"/>
          <w:b/>
          <w:sz w:val="22"/>
          <w:lang w:val="lt-LT"/>
        </w:rPr>
        <w:t>2.60 straipsnis. Juridinio asmens steigėjai</w:t>
      </w:r>
    </w:p>
    <w:bookmarkEnd w:id="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8" w:name="straipsnis61_2"/>
      <w:r w:rsidRPr="004A2F6A">
        <w:rPr>
          <w:rFonts w:ascii="Times New Roman" w:hAnsi="Times New Roman"/>
          <w:b/>
          <w:sz w:val="22"/>
          <w:lang w:val="lt-LT"/>
        </w:rPr>
        <w:t>2.61 straipsnis. Sandoriai iki juridinio asmens įsteigimo</w:t>
      </w:r>
    </w:p>
    <w:bookmarkEnd w:id="298"/>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2_2"/>
      <w:r w:rsidRPr="004A2F6A">
        <w:rPr>
          <w:rFonts w:ascii="Times New Roman" w:hAnsi="Times New Roman"/>
          <w:b/>
          <w:sz w:val="22"/>
          <w:lang w:val="lt-LT"/>
        </w:rPr>
        <w:t>2.62 straipsnis. Juridinių asmenų registras</w:t>
      </w:r>
    </w:p>
    <w:bookmarkEnd w:id="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3_2"/>
      <w:r w:rsidRPr="004A2F6A">
        <w:rPr>
          <w:rFonts w:ascii="Times New Roman" w:hAnsi="Times New Roman"/>
          <w:b/>
          <w:sz w:val="22"/>
          <w:lang w:val="lt-LT"/>
        </w:rPr>
        <w:t>2.63 straipsnis. Juridinio asmens įsteigimo momentas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1" w:name="straipsnis64_2"/>
      <w:r w:rsidRPr="004A2F6A">
        <w:rPr>
          <w:rFonts w:ascii="Times New Roman" w:hAnsi="Times New Roman"/>
          <w:b/>
          <w:sz w:val="22"/>
          <w:lang w:val="lt-LT"/>
        </w:rPr>
        <w:t>2.64 straipsnis. Juridinių asmenų registravimas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2"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2"/>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3" w:name="straipsnis66_2"/>
      <w:r w:rsidRPr="004A2F6A">
        <w:rPr>
          <w:rFonts w:ascii="Times New Roman" w:hAnsi="Times New Roman"/>
          <w:b/>
          <w:sz w:val="22"/>
          <w:lang w:val="lt-LT"/>
        </w:rPr>
        <w:t>2.66 straipsnis. Juridinių asmenų registro duomenys</w:t>
      </w:r>
    </w:p>
    <w:bookmarkEnd w:id="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eastAsia="lt-LT"/>
        </w:rPr>
        <w:t xml:space="preserve">4. </w:t>
      </w:r>
      <w:r w:rsidRPr="005F38A4">
        <w:rPr>
          <w:rFonts w:ascii="Times New Roman" w:hAnsi="Times New Roman"/>
          <w:sz w:val="22"/>
          <w:szCs w:val="22"/>
          <w:lang w:val="lt-LT"/>
        </w:rPr>
        <w:t xml:space="preserve">Įstatymų nustatytais atvejais </w:t>
      </w:r>
      <w:r w:rsidRPr="005F38A4">
        <w:rPr>
          <w:rFonts w:ascii="Times New Roman" w:hAnsi="Times New Roman"/>
          <w:sz w:val="22"/>
          <w:szCs w:val="22"/>
          <w:lang w:val="lt-LT"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5"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4" w:name="straipsnis67_2"/>
      <w:r w:rsidRPr="004A2F6A">
        <w:rPr>
          <w:rFonts w:ascii="Times New Roman" w:hAnsi="Times New Roman"/>
          <w:b/>
          <w:sz w:val="22"/>
          <w:lang w:val="lt-LT"/>
        </w:rPr>
        <w:t>2.67 straipsnis. Asmenys, atsakingi už juridinio asmens dokumentų ir registro duomenų pateikimą registro tvarkytojui</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5" w:name="straipsnis68_2"/>
      <w:r w:rsidRPr="004A2F6A">
        <w:rPr>
          <w:rFonts w:ascii="Times New Roman" w:hAnsi="Times New Roman"/>
          <w:b/>
          <w:sz w:val="22"/>
          <w:lang w:val="lt-LT"/>
        </w:rPr>
        <w:t>2.68 straipsnis. Atsisakymas registruoti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6" w:name="straipsnis69_2"/>
      <w:r w:rsidRPr="004A2F6A">
        <w:rPr>
          <w:rFonts w:ascii="Times New Roman" w:hAnsi="Times New Roman"/>
          <w:b/>
          <w:sz w:val="22"/>
          <w:lang w:val="lt-LT"/>
        </w:rPr>
        <w:t>2.69 straipsnis. Klaidų juridinių asmenų registre taisymas</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7" w:name="straipsnis70_2"/>
      <w:r w:rsidRPr="004A2F6A">
        <w:rPr>
          <w:rFonts w:ascii="Times New Roman" w:hAnsi="Times New Roman"/>
          <w:b/>
          <w:sz w:val="22"/>
          <w:lang w:val="lt-LT"/>
        </w:rPr>
        <w:t>2.70 straipsnis. Juridinio asmens likvidavimas juridinių asmenų registro tvarkytojo iniciatyva</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left="2694" w:hanging="1974"/>
        <w:jc w:val="both"/>
        <w:rPr>
          <w:rFonts w:ascii="Times New Roman" w:hAnsi="Times New Roman"/>
          <w:b/>
          <w:sz w:val="22"/>
          <w:szCs w:val="22"/>
          <w:lang w:eastAsia="lt-LT"/>
        </w:rPr>
      </w:pPr>
      <w:bookmarkStart w:id="308" w:name="straipsnis70_3"/>
      <w:r w:rsidRPr="005F38A4">
        <w:rPr>
          <w:rFonts w:ascii="Times New Roman" w:hAnsi="Times New Roman"/>
          <w:b/>
          <w:sz w:val="22"/>
          <w:szCs w:val="22"/>
          <w:lang w:eastAsia="lt-LT"/>
        </w:rPr>
        <w:t>2.70 straipsnis. Juridinio asmens likvidavimas juridinių asmenų registro tvarkytojo iniciatyva</w:t>
      </w:r>
    </w:p>
    <w:bookmarkEnd w:id="308"/>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Juridinių asmenų registro tvarkytojas turi teisę inicijuoti juridinio asmens likvidavimą, kai yra bent viena iš šių aplinkybių:</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juridinis asmuo nepateikė šio kodekso 2.66 straipsnio 4 dalyje nustatytų dokumentų per dvylika mėnesių nuo šiame kodekse ar kituose įstatymuose nustatytų šių dokumentų pateikimo juridinių asmenų registrui terminų pabaigos;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2) nesuformuoti juridinio asmens valdymo organai ir dėl to jie negali priimti sprendimų ilgiau negu šešis mėnesius;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3) juridinio asmens valdymo organų narių ilgiau negu šešis mėnesius negalima surasti juridinio asmens buveinėje ir jų adresais, nurodytais juridinių asmenų registre;</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4) juridinis asmuo per penkerius metus neatnaujino savo duomenų juridinių asmenų registre ir yra pagrindas manyti, kad šis juridinis asmuo jokios veiklos nevykdo;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5) politinė partija Politinių partijų įstatymo nustatyta tvarka vienerius metus nepateikė savo narių sąrašo.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 xml:space="preserve">2.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sidRPr="005F38A4">
        <w:rPr>
          <w:rFonts w:ascii="Times New Roman" w:hAnsi="Times New Roman"/>
          <w:sz w:val="22"/>
          <w:szCs w:val="22"/>
        </w:rPr>
        <w:t>j</w:t>
      </w:r>
      <w:r w:rsidRPr="005F38A4">
        <w:rPr>
          <w:rFonts w:ascii="Times New Roman" w:hAnsi="Times New Roman"/>
          <w:sz w:val="22"/>
          <w:szCs w:val="22"/>
          <w:lang w:eastAsia="lt-LT"/>
        </w:rPr>
        <w:t>uridinių asmenų registro nuostatuose nurodytame šaltinyje ir šį pranešimą įteikia kitais juridinių asmenų registro nuostatuose nurodytais būdais.</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3.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4.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5.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6.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bCs/>
          <w:color w:val="000000"/>
          <w:sz w:val="22"/>
          <w:szCs w:val="22"/>
        </w:rPr>
        <w:t>7</w:t>
      </w:r>
      <w:r w:rsidRPr="005F38A4">
        <w:rPr>
          <w:rFonts w:ascii="Times New Roman" w:hAnsi="Times New Roman"/>
          <w:bCs/>
          <w:iCs/>
          <w:color w:val="000000"/>
          <w:sz w:val="22"/>
          <w:szCs w:val="22"/>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rPr>
        <w:t xml:space="preserve">8. </w:t>
      </w:r>
      <w:r w:rsidRPr="005F38A4">
        <w:rPr>
          <w:rFonts w:ascii="Times New Roman" w:hAnsi="Times New Roman"/>
          <w:sz w:val="22"/>
          <w:szCs w:val="22"/>
          <w:lang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rsidR="00775690"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rPr>
        <w:t>9. Šiame straipsnyje nustatyti juridinių asmenų registro tvarkytojo veiksmai gali būti skundžiami teismui įstatymų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7"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20695D" w:rsidRDefault="00775690" w:rsidP="00775690">
      <w:pPr>
        <w:jc w:val="both"/>
        <w:rPr>
          <w:rFonts w:ascii="Times New Roman" w:hAnsi="Times New Roman"/>
          <w:i/>
          <w:sz w:val="20"/>
          <w:lang w:val="lt-LT"/>
        </w:rPr>
      </w:pPr>
      <w:r w:rsidRPr="0020695D">
        <w:rPr>
          <w:rFonts w:ascii="Times New Roman" w:hAnsi="Times New Roman"/>
          <w:b/>
          <w:i/>
          <w:sz w:val="20"/>
          <w:lang w:val="lt-LT"/>
        </w:rPr>
        <w:t>Pastaba.</w:t>
      </w:r>
      <w:r w:rsidRPr="00775690">
        <w:rPr>
          <w:rFonts w:ascii="Times New Roman" w:hAnsi="Times New Roman"/>
          <w:i/>
          <w:sz w:val="20"/>
          <w:lang w:val="lt-LT"/>
        </w:rPr>
        <w:t xml:space="preserve"> Juridinių asmenų registro tvarkytojas kreipiasi į teismą su prašymu atšaukti likvidatorių, jei juridinio asmens likvidavimo procedūros buvo pradėtos Lietuvos Respublikos civilinio kodekso 2.70 straipsnyje nustatyta tvarka iki šio įstatymo</w:t>
      </w:r>
      <w:r w:rsidR="0020695D">
        <w:rPr>
          <w:rFonts w:ascii="Times New Roman" w:hAnsi="Times New Roman"/>
          <w:i/>
          <w:sz w:val="20"/>
          <w:lang w:val="lt-LT"/>
        </w:rPr>
        <w:t xml:space="preserve"> (</w:t>
      </w:r>
      <w:r w:rsidR="0020695D" w:rsidRPr="00775690">
        <w:rPr>
          <w:rFonts w:ascii="Times New Roman" w:hAnsi="Times New Roman"/>
          <w:i/>
          <w:sz w:val="20"/>
          <w:lang w:val="lt-LT"/>
        </w:rPr>
        <w:t xml:space="preserve">Nr. </w:t>
      </w:r>
      <w:hyperlink r:id="rId98" w:history="1">
        <w:r w:rsidR="0020695D" w:rsidRPr="001C4DC0">
          <w:rPr>
            <w:rStyle w:val="Hyperlink"/>
            <w:rFonts w:ascii="Times New Roman" w:hAnsi="Times New Roman"/>
            <w:i/>
            <w:sz w:val="20"/>
            <w:lang w:val="lt-LT"/>
          </w:rPr>
          <w:t>XII-1064</w:t>
        </w:r>
      </w:hyperlink>
      <w:r w:rsidR="0020695D">
        <w:rPr>
          <w:rFonts w:ascii="Times New Roman" w:hAnsi="Times New Roman"/>
          <w:i/>
          <w:sz w:val="20"/>
          <w:lang w:val="lt-LT"/>
        </w:rPr>
        <w:t>)</w:t>
      </w:r>
      <w:r w:rsidRPr="00775690">
        <w:rPr>
          <w:rFonts w:ascii="Times New Roman" w:hAnsi="Times New Roman"/>
          <w:i/>
          <w:sz w:val="20"/>
          <w:lang w:val="lt-LT"/>
        </w:rPr>
        <w:t xml:space="preserve"> įsigaliojimo. </w:t>
      </w:r>
      <w:r w:rsidRPr="0020695D">
        <w:rPr>
          <w:rFonts w:ascii="Times New Roman" w:hAnsi="Times New Roman"/>
          <w:i/>
          <w:sz w:val="20"/>
          <w:lang w:val="lt-LT"/>
        </w:rPr>
        <w:t>Atšaukus likvidatorių, juridinis asmuo iš juridinių asmenų registro išregistruojamas juridinių asmenų registro nuostatuose nustatyta tvarka.</w:t>
      </w:r>
      <w:r w:rsidR="0020695D">
        <w:rPr>
          <w:rFonts w:ascii="Times New Roman" w:hAnsi="Times New Roman"/>
          <w:i/>
          <w:sz w:val="20"/>
          <w:lang w:val="lt-LT"/>
        </w:rPr>
        <w:t xml:space="preserve"> Nurodyti</w:t>
      </w:r>
      <w:r w:rsidRPr="0020695D">
        <w:rPr>
          <w:rFonts w:ascii="Times New Roman" w:hAnsi="Times New Roman"/>
          <w:i/>
          <w:sz w:val="20"/>
          <w:lang w:val="lt-LT"/>
        </w:rPr>
        <w:t xml:space="preserve"> prašymai nagrinėjami Lietuvos Respublikos civilinio proceso kodekso XXXIX skyriuje nustatyta tvarka.</w:t>
      </w:r>
    </w:p>
    <w:p w:rsidR="00775690" w:rsidRPr="0020695D"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9" w:name="straipsnis71_2"/>
      <w:r w:rsidRPr="004A2F6A">
        <w:rPr>
          <w:rFonts w:ascii="Times New Roman" w:hAnsi="Times New Roman"/>
          <w:b/>
          <w:sz w:val="22"/>
          <w:lang w:val="lt-LT"/>
        </w:rPr>
        <w:t>2.71 straipsnis. Juridinių asmenų registro viešumas</w:t>
      </w:r>
    </w:p>
    <w:bookmarkEnd w:id="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0A501C" w:rsidRPr="003F337E" w:rsidRDefault="000A501C" w:rsidP="000A501C">
      <w:pPr>
        <w:ind w:right="25" w:firstLine="720"/>
        <w:jc w:val="both"/>
        <w:rPr>
          <w:rFonts w:ascii="Times New Roman" w:hAnsi="Times New Roman"/>
          <w:sz w:val="22"/>
          <w:szCs w:val="22"/>
          <w:lang w:eastAsia="lt-LT"/>
        </w:rPr>
      </w:pPr>
      <w:r w:rsidRPr="00775690">
        <w:rPr>
          <w:rFonts w:ascii="Times New Roman" w:hAnsi="Times New Roman"/>
          <w:sz w:val="22"/>
          <w:szCs w:val="22"/>
          <w:lang w:val="lt-LT" w:eastAsia="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Apie tai, kad</w:t>
      </w:r>
      <w:r w:rsidRPr="003F337E">
        <w:rPr>
          <w:rFonts w:ascii="Times New Roman" w:hAnsi="Times New Roman"/>
          <w:sz w:val="22"/>
          <w:szCs w:val="22"/>
        </w:rPr>
        <w:t xml:space="preserve">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juridinių asmenų registro tvarkytojas turi nurodyti skelbdamas ir teikdamas šiuos duomenų ir informacijos išrašus ir dokumentų kopijas.</w:t>
      </w:r>
    </w:p>
    <w:p w:rsidR="000A501C" w:rsidRDefault="000A501C" w:rsidP="000A501C">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100" w:history="1">
        <w:r w:rsidRPr="0006563C">
          <w:rPr>
            <w:rStyle w:val="Hyperlink"/>
            <w:rFonts w:ascii="Times New Roman" w:hAnsi="Times New Roman"/>
            <w:i/>
            <w:sz w:val="20"/>
            <w:lang w:val="lt-LT"/>
          </w:rPr>
          <w:t>XII-9</w:t>
        </w:r>
        <w:r w:rsidRPr="0006563C">
          <w:rPr>
            <w:rStyle w:val="Hyperlink"/>
            <w:rFonts w:ascii="Times New Roman" w:hAnsi="Times New Roman"/>
            <w:i/>
            <w:sz w:val="20"/>
            <w:lang w:val="lt-LT"/>
          </w:rPr>
          <w:t>8</w:t>
        </w:r>
        <w:r w:rsidRPr="0006563C">
          <w:rPr>
            <w:rStyle w:val="Hyperlink"/>
            <w:rFonts w:ascii="Times New Roman" w:hAnsi="Times New Roman"/>
            <w:i/>
            <w:sz w:val="20"/>
            <w:lang w:val="lt-LT"/>
          </w:rPr>
          <w:t>4</w:t>
        </w:r>
      </w:hyperlink>
      <w:r w:rsidRPr="000A501C">
        <w:rPr>
          <w:rFonts w:ascii="Times New Roman" w:hAnsi="Times New Roman"/>
          <w:i/>
          <w:sz w:val="20"/>
          <w:lang w:val="lt-LT"/>
        </w:rPr>
        <w:t>, 2014-06-26, paskelbta TAR 2014-07-03, i. k. 2014-09753</w:t>
      </w:r>
    </w:p>
    <w:p w:rsidR="000A501C" w:rsidRPr="004A2F6A" w:rsidRDefault="000A501C">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0" w:name="straipsnis72_2"/>
      <w:r w:rsidRPr="004A2F6A">
        <w:rPr>
          <w:rFonts w:ascii="Times New Roman" w:hAnsi="Times New Roman"/>
          <w:b/>
          <w:sz w:val="22"/>
          <w:lang w:val="lt-LT"/>
        </w:rPr>
        <w:t>2.72 straipsnis. Juridinių asmenų registro duomenų paskelbimo būdai ir tvarka</w:t>
      </w:r>
    </w:p>
    <w:bookmarkEnd w:id="310"/>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02"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1"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1"/>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2" w:name="skyrius14"/>
      <w:r w:rsidRPr="004A2F6A">
        <w:rPr>
          <w:sz w:val="22"/>
        </w:rPr>
        <w:t>VI SKYRIUS</w:t>
      </w:r>
    </w:p>
    <w:bookmarkEnd w:id="312"/>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3" w:name="straipsnis74_2"/>
      <w:r w:rsidRPr="004A2F6A">
        <w:rPr>
          <w:rFonts w:ascii="Times New Roman" w:hAnsi="Times New Roman"/>
          <w:b/>
          <w:sz w:val="22"/>
          <w:lang w:val="lt-LT"/>
        </w:rPr>
        <w:t>2.74 straipsnis. Juridinių asmenų teisnumas</w:t>
      </w:r>
    </w:p>
    <w:bookmarkEnd w:id="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5_2"/>
      <w:r w:rsidRPr="004A2F6A">
        <w:rPr>
          <w:rFonts w:ascii="Times New Roman" w:hAnsi="Times New Roman"/>
          <w:b/>
          <w:sz w:val="22"/>
          <w:lang w:val="lt-LT"/>
        </w:rPr>
        <w:t>2.75 straipsnis. Juridinių asmenų teisnumo apribojimai</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rPr>
        <w:t>2. Apriboti pavienio juridinio asmens teisnumą galima tik teismo sprendimu</w:t>
      </w:r>
      <w:r w:rsidRPr="005F38A4">
        <w:rPr>
          <w:rFonts w:ascii="Times New Roman" w:hAnsi="Times New Roman"/>
          <w:sz w:val="22"/>
          <w:szCs w:val="22"/>
          <w:lang w:val="lt-LT" w:eastAsia="lt-LT"/>
        </w:rPr>
        <w:t>, išskyrus šio kodekso 2.70 straipsnyje nurodytą atvejį.</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04"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6_2"/>
      <w:r w:rsidRPr="004A2F6A">
        <w:rPr>
          <w:rFonts w:ascii="Times New Roman" w:hAnsi="Times New Roman"/>
          <w:b/>
          <w:sz w:val="22"/>
          <w:lang w:val="lt-LT"/>
        </w:rPr>
        <w:t>2.76 straipsnis. Diskriminacijos draudimas</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6" w:name="straipsnis77_2"/>
      <w:r w:rsidRPr="004A2F6A">
        <w:rPr>
          <w:rFonts w:ascii="Times New Roman" w:hAnsi="Times New Roman"/>
          <w:b/>
          <w:sz w:val="22"/>
          <w:lang w:val="lt-LT"/>
        </w:rPr>
        <w:t>2.77 straipsnis. Juridinių asmenų veiklos licencijavimas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7" w:name="straipsnis78_2"/>
      <w:r w:rsidRPr="004A2F6A">
        <w:rPr>
          <w:rFonts w:ascii="Times New Roman" w:hAnsi="Times New Roman"/>
          <w:b/>
          <w:sz w:val="22"/>
          <w:lang w:val="lt-LT"/>
        </w:rPr>
        <w:t>2.78 straipsnis. Licencijavimo taisyklės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8" w:name="straipsnis79_2"/>
      <w:r w:rsidRPr="004A2F6A">
        <w:rPr>
          <w:rFonts w:ascii="Times New Roman" w:hAnsi="Times New Roman"/>
          <w:b/>
          <w:sz w:val="22"/>
          <w:lang w:val="lt-LT"/>
        </w:rPr>
        <w:t>2.79 straipsnis. Licencijos išdavimas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9" w:name="straipsnis80_2"/>
      <w:r w:rsidRPr="004A2F6A">
        <w:rPr>
          <w:rFonts w:ascii="Times New Roman" w:hAnsi="Times New Roman"/>
          <w:b/>
          <w:sz w:val="22"/>
          <w:lang w:val="lt-LT"/>
        </w:rPr>
        <w:t>2.80 straipsnis. Administracinių metodų draudimas</w:t>
      </w:r>
    </w:p>
    <w:bookmarkEnd w:id="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20" w:name="skyrius15"/>
      <w:r w:rsidRPr="004A2F6A">
        <w:rPr>
          <w:sz w:val="22"/>
        </w:rPr>
        <w:t>VII SKYRIUS</w:t>
      </w:r>
    </w:p>
    <w:bookmarkEnd w:id="320"/>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1" w:name="straipsnis81_2"/>
      <w:r w:rsidRPr="004A2F6A">
        <w:rPr>
          <w:rFonts w:ascii="Times New Roman" w:hAnsi="Times New Roman"/>
          <w:b/>
          <w:sz w:val="22"/>
          <w:lang w:val="lt-LT"/>
        </w:rPr>
        <w:t>2.81 straipsnis. Juridinio asmens organai</w:t>
      </w:r>
    </w:p>
    <w:bookmarkEnd w:id="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2" w:name="straipsnis82_2"/>
      <w:r w:rsidRPr="004A2F6A">
        <w:rPr>
          <w:rFonts w:ascii="Times New Roman" w:hAnsi="Times New Roman"/>
          <w:b/>
          <w:sz w:val="22"/>
          <w:lang w:val="lt-LT"/>
        </w:rPr>
        <w:t>2.82 straipsnis. Juridinių asmenų organų kompetencija ir funkcijos</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3" w:name="straipsnis83_2"/>
      <w:r w:rsidRPr="004A2F6A">
        <w:rPr>
          <w:rFonts w:ascii="Times New Roman" w:hAnsi="Times New Roman"/>
          <w:b/>
          <w:sz w:val="22"/>
          <w:lang w:val="lt-LT"/>
        </w:rPr>
        <w:t>2.83 straipsnis. Sandoriai, sudaryti pažeidžiant privačiojo juridinio asmens valdymo organų kompetenciją</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4" w:name="straipsnis84_2"/>
      <w:r w:rsidRPr="004A2F6A">
        <w:rPr>
          <w:rFonts w:ascii="Times New Roman" w:hAnsi="Times New Roman"/>
          <w:b/>
          <w:sz w:val="22"/>
          <w:lang w:val="lt-LT"/>
        </w:rPr>
        <w:t>2.84 straipsnis. Sandoriai, sudaryti pažeidžiant viešojo juridinio asmens valdymo organų kompetenciją</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5" w:name="straipsnis85_2"/>
      <w:r w:rsidRPr="004A2F6A">
        <w:rPr>
          <w:rFonts w:ascii="Times New Roman" w:hAnsi="Times New Roman"/>
          <w:b/>
          <w:sz w:val="22"/>
          <w:lang w:val="lt-LT"/>
        </w:rPr>
        <w:t>2.85 straipsnis. Kompetencijos paskelbimas</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6" w:name="straipsnis86_2"/>
      <w:r w:rsidRPr="004A2F6A">
        <w:rPr>
          <w:rFonts w:ascii="Times New Roman" w:hAnsi="Times New Roman"/>
          <w:b/>
          <w:sz w:val="22"/>
          <w:lang w:val="lt-LT"/>
        </w:rPr>
        <w:t>2.86 straipsnis. Juridinio asmens valdymo organų narių lygiateisiškumas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7" w:name="straipsnis87_2"/>
      <w:r w:rsidRPr="004A2F6A">
        <w:rPr>
          <w:rFonts w:ascii="Times New Roman" w:hAnsi="Times New Roman"/>
          <w:b/>
          <w:sz w:val="22"/>
          <w:lang w:val="lt-LT"/>
        </w:rPr>
        <w:t>2.87 straipsnis. Juridinio asmens organų narių pareigos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8_2"/>
      <w:r w:rsidRPr="004A2F6A">
        <w:rPr>
          <w:rFonts w:ascii="Times New Roman" w:hAnsi="Times New Roman"/>
          <w:b/>
          <w:sz w:val="22"/>
          <w:lang w:val="lt-LT"/>
        </w:rPr>
        <w:t>2.88 straipsnis. Juridinio asmens dalyvių balsavimo sutartys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9" w:name="straipsnis89_2"/>
      <w:r w:rsidRPr="004A2F6A">
        <w:rPr>
          <w:rFonts w:ascii="Times New Roman" w:hAnsi="Times New Roman"/>
          <w:b/>
          <w:sz w:val="22"/>
          <w:lang w:val="lt-LT"/>
        </w:rPr>
        <w:t>2.89 straipsnis. Balsavimo teisės perleidimas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0" w:name="straipsnis90_2"/>
      <w:r w:rsidRPr="004A2F6A">
        <w:rPr>
          <w:rFonts w:ascii="Times New Roman" w:hAnsi="Times New Roman"/>
          <w:b/>
          <w:sz w:val="22"/>
          <w:lang w:val="lt-LT"/>
        </w:rPr>
        <w:t>2.90 straipsnis. Protokolas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1" w:name="straipsnis91_2"/>
      <w:r w:rsidRPr="004A2F6A">
        <w:rPr>
          <w:rFonts w:ascii="Times New Roman" w:hAnsi="Times New Roman"/>
          <w:b/>
          <w:sz w:val="22"/>
          <w:lang w:val="lt-LT"/>
        </w:rPr>
        <w:t>2.91 straipsnis. Protokolo surašymas ir pasirašymas</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2" w:name="straipsnis92_2"/>
      <w:r w:rsidRPr="004A2F6A">
        <w:rPr>
          <w:rFonts w:ascii="Times New Roman" w:hAnsi="Times New Roman"/>
          <w:b/>
          <w:sz w:val="22"/>
          <w:lang w:val="lt-LT"/>
        </w:rPr>
        <w:t>2.92 straipsnis. Pastabos dėl protokolo</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3" w:name="straipsnis93_2"/>
      <w:r w:rsidRPr="004A2F6A">
        <w:rPr>
          <w:rFonts w:ascii="Times New Roman" w:hAnsi="Times New Roman"/>
          <w:b/>
          <w:sz w:val="22"/>
          <w:lang w:val="lt-LT"/>
        </w:rPr>
        <w:t>2.93 straipsnis. Balsavimas</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4" w:name="straipsnis94_2"/>
      <w:r w:rsidRPr="004A2F6A">
        <w:rPr>
          <w:rFonts w:ascii="Times New Roman" w:hAnsi="Times New Roman"/>
          <w:b/>
          <w:sz w:val="22"/>
          <w:lang w:val="lt-LT"/>
        </w:rPr>
        <w:t>2.94 straipsnis. Sprendimo patvirtinimas</w:t>
      </w:r>
    </w:p>
    <w:bookmarkEnd w:id="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5" w:name="skyrius16"/>
      <w:r w:rsidRPr="004A2F6A">
        <w:rPr>
          <w:sz w:val="22"/>
        </w:rPr>
        <w:t>VIII SKYRIUS</w:t>
      </w:r>
    </w:p>
    <w:bookmarkEnd w:id="33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6" w:name="straipsnis95_2"/>
      <w:r w:rsidRPr="004A2F6A">
        <w:rPr>
          <w:rFonts w:ascii="Times New Roman" w:hAnsi="Times New Roman"/>
          <w:b/>
          <w:sz w:val="22"/>
          <w:lang w:val="lt-LT"/>
        </w:rPr>
        <w:t>2.95 straipsnis. Juridinių asmenų pabaiga</w:t>
      </w:r>
    </w:p>
    <w:bookmarkEnd w:id="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7" w:name="straipsnis96_2"/>
      <w:r w:rsidRPr="004A2F6A">
        <w:rPr>
          <w:rFonts w:ascii="Times New Roman" w:hAnsi="Times New Roman"/>
          <w:b/>
          <w:sz w:val="22"/>
          <w:lang w:val="lt-LT"/>
        </w:rPr>
        <w:t>2.96 straipsnis. Juridinių asmenų reorganizavimas</w:t>
      </w:r>
    </w:p>
    <w:bookmarkEnd w:id="337"/>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8" w:name="straipsnis97_2"/>
      <w:r w:rsidRPr="004A2F6A">
        <w:rPr>
          <w:rFonts w:ascii="Times New Roman" w:hAnsi="Times New Roman"/>
          <w:b/>
          <w:sz w:val="22"/>
          <w:lang w:val="lt-LT"/>
        </w:rPr>
        <w:t xml:space="preserve">2.97 straipsnis. Juridinių asmenų reorganizavimo būdai </w:t>
      </w:r>
    </w:p>
    <w:bookmarkEnd w:id="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39" w:name="straipsnis98_2"/>
      <w:r w:rsidRPr="004A2F6A">
        <w:rPr>
          <w:rFonts w:ascii="Times New Roman" w:hAnsi="Times New Roman"/>
          <w:b/>
          <w:sz w:val="22"/>
          <w:lang w:val="lt-LT"/>
        </w:rPr>
        <w:t>2.98 straipsnis. Skirtingos teisinės formos juridinių asmenų reorganizavimas</w:t>
      </w:r>
    </w:p>
    <w:bookmarkEnd w:id="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0" w:name="straipsnis99_2"/>
      <w:r w:rsidRPr="004A2F6A">
        <w:rPr>
          <w:rFonts w:ascii="Times New Roman" w:hAnsi="Times New Roman"/>
          <w:b/>
          <w:sz w:val="22"/>
          <w:lang w:val="lt-LT"/>
        </w:rPr>
        <w:t>2.99 straipsnis. Reorganizavimo sąlygos ir reorganizavimo ataskaita</w:t>
      </w:r>
    </w:p>
    <w:bookmarkEnd w:id="340"/>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1" w:name="straipsnis100_2"/>
      <w:r w:rsidRPr="004A2F6A">
        <w:rPr>
          <w:rFonts w:ascii="Times New Roman" w:hAnsi="Times New Roman"/>
          <w:b/>
          <w:sz w:val="22"/>
        </w:rPr>
        <w:t>2.100 straipsnis. Reorganizavimo sąlygų įvertinimas</w:t>
      </w:r>
    </w:p>
    <w:bookmarkEnd w:id="341"/>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2" w:name="straipsnis101_2"/>
      <w:r w:rsidRPr="004A2F6A">
        <w:rPr>
          <w:rFonts w:ascii="Times New Roman" w:hAnsi="Times New Roman"/>
          <w:b/>
          <w:sz w:val="22"/>
        </w:rPr>
        <w:t>2.101 straipsnis. Reorganizuojamų juridinių asmenų kreditorių teisių gynimas</w:t>
      </w:r>
    </w:p>
    <w:bookmarkEnd w:id="342"/>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3" w:name="straipsnis102_2"/>
      <w:r w:rsidRPr="004A2F6A">
        <w:rPr>
          <w:rFonts w:ascii="Times New Roman" w:hAnsi="Times New Roman"/>
          <w:b/>
          <w:sz w:val="22"/>
          <w:lang w:val="lt-LT"/>
        </w:rPr>
        <w:t>2.102 straipsnis. Reorganizavimo negaliojimas</w:t>
      </w:r>
    </w:p>
    <w:bookmarkEnd w:id="343"/>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4" w:name="straipsnis103_2"/>
      <w:r w:rsidRPr="004A2F6A">
        <w:rPr>
          <w:rFonts w:ascii="Times New Roman" w:hAnsi="Times New Roman"/>
          <w:b/>
          <w:sz w:val="22"/>
          <w:lang w:val="lt-LT"/>
        </w:rPr>
        <w:t>2.103 straipsnis. Supaprastintas juridinių asmenų reorganizavimas</w:t>
      </w:r>
    </w:p>
    <w:bookmarkEnd w:id="344"/>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4_2"/>
      <w:r w:rsidRPr="004A2F6A">
        <w:rPr>
          <w:rFonts w:ascii="Times New Roman" w:hAnsi="Times New Roman"/>
          <w:b/>
          <w:sz w:val="22"/>
          <w:lang w:val="lt-LT"/>
        </w:rPr>
        <w:t xml:space="preserve">2.104 straipsnis. Juridinių asmenų pertvarkymas </w:t>
      </w:r>
    </w:p>
    <w:bookmarkEnd w:id="345"/>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6" w:name="straipsnis105_2"/>
      <w:r w:rsidRPr="004A2F6A">
        <w:rPr>
          <w:rFonts w:ascii="Times New Roman" w:hAnsi="Times New Roman"/>
          <w:b/>
          <w:sz w:val="22"/>
          <w:lang w:val="lt-LT"/>
        </w:rPr>
        <w:t>2.105 straipsnis. Juridinių asmenų privalomas pertvarkymas</w:t>
      </w:r>
    </w:p>
    <w:bookmarkEnd w:id="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7" w:name="straipsnis106_2"/>
      <w:r w:rsidRPr="004A2F6A">
        <w:rPr>
          <w:rFonts w:ascii="Times New Roman" w:hAnsi="Times New Roman"/>
          <w:b/>
          <w:sz w:val="22"/>
          <w:lang w:val="lt-LT"/>
        </w:rPr>
        <w:t>2.106 straipsnis. Juridinių asmenų likvidavimo pagrindai</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Default="0071522C" w:rsidP="0071522C">
      <w:pPr>
        <w:pStyle w:val="BodyTextIndent"/>
        <w:rPr>
          <w:sz w:val="22"/>
          <w:szCs w:val="22"/>
        </w:rPr>
      </w:pPr>
      <w:r w:rsidRPr="004A2F6A">
        <w:rPr>
          <w:sz w:val="22"/>
          <w:szCs w:val="22"/>
        </w:rPr>
        <w:t>4) teismo nutartis likviduoti juridinį asmenį šio kodekso 2.70 straipsnyje nurodytais atvejais;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4) juridinių asmenų registro tvarkytojo sprendimas likviduoti juridinį asmenį vadovaujantis šio kodekso 2.70 straipsniu;</w:t>
      </w:r>
    </w:p>
    <w:p w:rsidR="00775690" w:rsidRPr="005F38A4" w:rsidRDefault="00775690" w:rsidP="00775690">
      <w:pPr>
        <w:ind w:firstLine="720"/>
        <w:jc w:val="both"/>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1"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8" w:name="straipsnis107_2"/>
      <w:r w:rsidRPr="004A2F6A">
        <w:rPr>
          <w:rFonts w:ascii="Times New Roman" w:hAnsi="Times New Roman"/>
          <w:b/>
          <w:sz w:val="22"/>
          <w:lang w:val="lt-LT"/>
        </w:rPr>
        <w:t>2.107 straipsnis. Juridinio asmens dalyvių sprendimas dėl likvidavimo</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9" w:name="straipsnis108_2"/>
      <w:r w:rsidRPr="004A2F6A">
        <w:rPr>
          <w:rFonts w:ascii="Times New Roman" w:hAnsi="Times New Roman"/>
          <w:b/>
          <w:sz w:val="22"/>
          <w:lang w:val="lt-LT"/>
        </w:rPr>
        <w:t>2.108 straipsnis. Likvidatoriaus paskyrimas</w:t>
      </w:r>
    </w:p>
    <w:bookmarkEnd w:id="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1. Juridinių asmenų dalyviai, kreditorių susirinkimas ar teismas, priėmę sprendimą likviduoti juridinį asmenį, privalo paskirti likvidatorių.</w:t>
      </w:r>
    </w:p>
    <w:p w:rsidR="00775690" w:rsidRPr="005F38A4" w:rsidRDefault="00775690" w:rsidP="00775690">
      <w:pPr>
        <w:ind w:firstLine="720"/>
        <w:jc w:val="both"/>
        <w:rPr>
          <w:rFonts w:ascii="Times New Roman" w:hAnsi="Times New Roman"/>
          <w:sz w:val="22"/>
          <w:szCs w:val="22"/>
          <w:lang w:val="lt-LT"/>
        </w:rPr>
      </w:pPr>
    </w:p>
    <w:p w:rsidR="00E97A4F"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Default="00775690" w:rsidP="00775690">
      <w:pPr>
        <w:ind w:firstLine="720"/>
        <w:jc w:val="both"/>
        <w:rPr>
          <w:rFonts w:ascii="Times New Roman" w:hAnsi="Times New Roman"/>
          <w:sz w:val="22"/>
          <w:lang w:val="lt-LT"/>
        </w:rPr>
      </w:pPr>
      <w:r w:rsidRPr="005F38A4">
        <w:rPr>
          <w:rFonts w:ascii="Times New Roman" w:hAnsi="Times New Roman"/>
          <w:sz w:val="22"/>
          <w:szCs w:val="22"/>
          <w:lang w:val="lt-LT"/>
        </w:rPr>
        <w:t>2. Juridinio asmens steigimo dokumentai ar įstatymai gali nustatyti kitokias likvidatoriaus skyrimo taisykles arba nustatyti konkretų likvidatorių. Teismo ir kreditorių susirinkimo šios taisyklės nesaisto.</w:t>
      </w:r>
    </w:p>
    <w:p w:rsidR="00775690" w:rsidRPr="004A2F6A" w:rsidRDefault="00775690">
      <w:pPr>
        <w:ind w:firstLine="720"/>
        <w:jc w:val="both"/>
        <w:rPr>
          <w:rFonts w:ascii="Times New Roman" w:hAnsi="Times New Roman"/>
          <w:sz w:val="22"/>
          <w:lang w:val="lt-LT"/>
        </w:rPr>
      </w:pP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2"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0" w:name="straipsnis109_2"/>
      <w:r w:rsidRPr="004A2F6A">
        <w:rPr>
          <w:rFonts w:ascii="Times New Roman" w:hAnsi="Times New Roman"/>
          <w:b/>
          <w:sz w:val="22"/>
          <w:lang w:val="lt-LT"/>
        </w:rPr>
        <w:t>2.109 straipsnis. Juridinio asmens likvidatoriaus atšaukimas</w:t>
      </w:r>
    </w:p>
    <w:bookmarkEnd w:id="350"/>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1" w:name="straipsnis110_2"/>
      <w:r w:rsidRPr="004A2F6A">
        <w:rPr>
          <w:rFonts w:ascii="Times New Roman" w:hAnsi="Times New Roman"/>
          <w:b/>
          <w:sz w:val="22"/>
          <w:lang w:val="lt-LT"/>
        </w:rPr>
        <w:t>2.110 straipsnis. Likvidatoriaus kompetencija</w:t>
      </w:r>
    </w:p>
    <w:bookmarkEnd w:id="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2" w:name="straipsnis111_2"/>
      <w:r w:rsidRPr="004A2F6A">
        <w:rPr>
          <w:rFonts w:ascii="Times New Roman" w:hAnsi="Times New Roman"/>
          <w:b/>
          <w:sz w:val="22"/>
          <w:lang w:val="lt-LT"/>
        </w:rPr>
        <w:t>2.111 straipsnis. Likviduojamo juridinio asmens sandoriai</w:t>
      </w:r>
    </w:p>
    <w:bookmarkEnd w:id="352"/>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3" w:name="straipsnis112_2"/>
      <w:r w:rsidRPr="004A2F6A">
        <w:rPr>
          <w:rFonts w:ascii="Times New Roman" w:hAnsi="Times New Roman"/>
          <w:b/>
          <w:sz w:val="22"/>
          <w:lang w:val="lt-LT"/>
        </w:rPr>
        <w:t>2.112 straipsnis. Pranešimas apie likvidavimą</w:t>
      </w:r>
    </w:p>
    <w:bookmarkEnd w:id="353"/>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1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4" w:name="straipsnis113_2"/>
      <w:r w:rsidRPr="004A2F6A">
        <w:rPr>
          <w:rFonts w:ascii="Times New Roman" w:hAnsi="Times New Roman"/>
          <w:b/>
          <w:sz w:val="22"/>
          <w:lang w:val="lt-LT"/>
        </w:rPr>
        <w:t>2.113 straipsnis. Likviduojamo juridinio asmens kreditorių reikalavimų tenkinimo eilė</w:t>
      </w:r>
    </w:p>
    <w:bookmarkEnd w:id="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5" w:name="straipsnis114_2"/>
      <w:r w:rsidRPr="004A2F6A">
        <w:rPr>
          <w:rFonts w:ascii="Times New Roman" w:hAnsi="Times New Roman"/>
          <w:b/>
          <w:sz w:val="22"/>
          <w:lang w:val="lt-LT"/>
        </w:rPr>
        <w:t>2.114 straipsnis. Juridinio asmens pripažinimas neteisėtai įsteigtu</w:t>
      </w:r>
    </w:p>
    <w:bookmarkEnd w:id="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6" w:name="skyrius17"/>
      <w:r w:rsidRPr="004A2F6A">
        <w:rPr>
          <w:sz w:val="22"/>
        </w:rPr>
        <w:t>IX SKYRIUS</w:t>
      </w:r>
    </w:p>
    <w:bookmarkEnd w:id="35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7" w:name="straipsnis115_2"/>
      <w:r w:rsidRPr="004A2F6A">
        <w:rPr>
          <w:rFonts w:ascii="Times New Roman" w:hAnsi="Times New Roman"/>
          <w:b/>
          <w:sz w:val="22"/>
          <w:szCs w:val="22"/>
          <w:lang w:val="lt-LT"/>
        </w:rPr>
        <w:t>2.115 straipsnis. Priverstinio akcijų (teisių, pajų) pardavimo turinys</w:t>
      </w:r>
    </w:p>
    <w:bookmarkEnd w:id="357"/>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8" w:name="straipsnis116_2"/>
      <w:r w:rsidRPr="004A2F6A">
        <w:rPr>
          <w:rFonts w:ascii="Times New Roman" w:hAnsi="Times New Roman"/>
          <w:b/>
          <w:sz w:val="22"/>
          <w:szCs w:val="22"/>
          <w:lang w:val="lt-LT"/>
        </w:rPr>
        <w:t>2.116 straipsnis. Asmenys, turintys teisę kreiptis dėl priverstinio akcijų (teisių, pajų) pardavimo</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59" w:name="straipsnis117_2"/>
      <w:r w:rsidRPr="004A2F6A">
        <w:rPr>
          <w:rFonts w:ascii="Times New Roman" w:hAnsi="Times New Roman"/>
          <w:b/>
          <w:sz w:val="22"/>
          <w:szCs w:val="22"/>
          <w:lang w:val="lt-LT"/>
        </w:rPr>
        <w:t>2.117 straipsnis. Akcijų (teisių, pajų) perleidimo ribojimai</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0" w:name="straipsnis118_2"/>
      <w:r w:rsidRPr="004A2F6A">
        <w:rPr>
          <w:rFonts w:ascii="Times New Roman" w:hAnsi="Times New Roman"/>
          <w:b/>
          <w:sz w:val="22"/>
          <w:lang w:val="lt-LT"/>
        </w:rPr>
        <w:t>2.118 straipsnis. Ekspertų paskyrimas</w:t>
      </w:r>
    </w:p>
    <w:bookmarkEnd w:id="360"/>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1" w:name="straipsnis119_2"/>
      <w:r w:rsidRPr="004A2F6A">
        <w:rPr>
          <w:rFonts w:ascii="Times New Roman" w:hAnsi="Times New Roman"/>
          <w:b/>
          <w:sz w:val="22"/>
          <w:lang w:val="lt-LT"/>
        </w:rPr>
        <w:t xml:space="preserve">2.119 straipsnis. Kainos nustatymas </w:t>
      </w:r>
    </w:p>
    <w:bookmarkEnd w:id="361"/>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2" w:name="straipsnis120_2"/>
      <w:r w:rsidRPr="004A2F6A">
        <w:rPr>
          <w:rFonts w:ascii="Times New Roman" w:hAnsi="Times New Roman"/>
          <w:b/>
          <w:sz w:val="22"/>
          <w:szCs w:val="22"/>
          <w:lang w:val="lt-LT"/>
        </w:rPr>
        <w:t>2.120 straipsnis. Priverstinio pardavimo tvarka</w:t>
      </w:r>
    </w:p>
    <w:bookmarkEnd w:id="362"/>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3" w:name="straipsnis121_2"/>
      <w:r w:rsidRPr="004A2F6A">
        <w:rPr>
          <w:rFonts w:ascii="Times New Roman" w:hAnsi="Times New Roman"/>
          <w:b/>
          <w:sz w:val="22"/>
          <w:lang w:val="lt-LT"/>
        </w:rPr>
        <w:t>2.121 straipsnis. Priverstinio pardavimo tvarka, kai yra pirmenybės teisė</w:t>
      </w:r>
    </w:p>
    <w:bookmarkEnd w:id="363"/>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4" w:name="straipsnis122_2"/>
      <w:r w:rsidRPr="004A2F6A">
        <w:rPr>
          <w:rFonts w:ascii="Times New Roman" w:hAnsi="Times New Roman"/>
          <w:b/>
          <w:sz w:val="22"/>
          <w:lang w:val="lt-LT"/>
        </w:rPr>
        <w:t>2.122 straipsnis. Balsavimo teisės perleidimas</w:t>
      </w:r>
    </w:p>
    <w:bookmarkEnd w:id="364"/>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5" w:name="straipsnis123_2"/>
      <w:r w:rsidRPr="004A2F6A">
        <w:rPr>
          <w:bCs/>
          <w:color w:val="000000"/>
          <w:sz w:val="22"/>
          <w:szCs w:val="22"/>
        </w:rPr>
        <w:t>2.123 straipsnis. Priverstinis akcijų (teisių, pajų) pardavimas dėl negalėjimo tinkamai įgyvendinti teises</w:t>
      </w:r>
    </w:p>
    <w:bookmarkEnd w:id="365"/>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4"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6" w:name="skyrius18"/>
      <w:r w:rsidRPr="004A2F6A">
        <w:rPr>
          <w:sz w:val="22"/>
        </w:rPr>
        <w:t>X SKYRIUS</w:t>
      </w:r>
    </w:p>
    <w:bookmarkEnd w:id="36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7" w:name="straipsnis124_2"/>
      <w:r w:rsidRPr="004A2F6A">
        <w:rPr>
          <w:rFonts w:ascii="Times New Roman" w:hAnsi="Times New Roman"/>
          <w:b/>
          <w:sz w:val="22"/>
          <w:lang w:val="lt-LT"/>
        </w:rPr>
        <w:t>2.124 straipsnis. Juridinio asmens veiklos tyrimo turinys</w:t>
      </w:r>
    </w:p>
    <w:bookmarkEnd w:id="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5_2"/>
      <w:r w:rsidRPr="004A2F6A">
        <w:rPr>
          <w:rFonts w:ascii="Times New Roman" w:hAnsi="Times New Roman"/>
          <w:b/>
          <w:sz w:val="22"/>
          <w:lang w:val="lt-LT"/>
        </w:rPr>
        <w:t>2.125 straipsnis. Asmenys, turintys teisę kreiptis dėl veiklos tyrimo</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6_2"/>
      <w:r w:rsidRPr="004A2F6A">
        <w:rPr>
          <w:rFonts w:ascii="Times New Roman" w:hAnsi="Times New Roman"/>
          <w:b/>
          <w:sz w:val="22"/>
          <w:lang w:val="lt-LT"/>
        </w:rPr>
        <w:t>2.126 straipsnis. Pareiškimo padavimas</w:t>
      </w:r>
    </w:p>
    <w:bookmarkEnd w:id="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7_2"/>
      <w:r w:rsidRPr="004A2F6A">
        <w:rPr>
          <w:rFonts w:ascii="Times New Roman" w:hAnsi="Times New Roman"/>
          <w:b/>
          <w:sz w:val="22"/>
          <w:lang w:val="lt-LT"/>
        </w:rPr>
        <w:t>2.127 straipsnis. Ekspertų paskyrimas</w:t>
      </w:r>
    </w:p>
    <w:bookmarkEnd w:id="370"/>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8_2"/>
      <w:r w:rsidRPr="004A2F6A">
        <w:rPr>
          <w:rFonts w:ascii="Times New Roman" w:hAnsi="Times New Roman"/>
          <w:b/>
          <w:sz w:val="22"/>
          <w:lang w:val="lt-LT"/>
        </w:rPr>
        <w:t>2.128 straipsnis. Ekspertų teisės</w:t>
      </w:r>
    </w:p>
    <w:bookmarkEnd w:id="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29_2"/>
      <w:r w:rsidRPr="004A2F6A">
        <w:rPr>
          <w:rFonts w:ascii="Times New Roman" w:hAnsi="Times New Roman"/>
          <w:b/>
          <w:sz w:val="22"/>
          <w:lang w:val="lt-LT"/>
        </w:rPr>
        <w:t>2.129 straipsnis. Ekspertų darbo apmokėjimas</w:t>
      </w:r>
    </w:p>
    <w:bookmarkEnd w:id="372"/>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3" w:name="straipsnis130_2"/>
      <w:r w:rsidRPr="004A2F6A">
        <w:rPr>
          <w:rFonts w:ascii="Times New Roman" w:hAnsi="Times New Roman"/>
          <w:b/>
          <w:sz w:val="22"/>
          <w:lang w:val="lt-LT"/>
        </w:rPr>
        <w:t>2.130 straipsnis. Ekspertų ataskaitos ir rekomendacijų platinimas</w:t>
      </w:r>
    </w:p>
    <w:bookmarkEnd w:id="373"/>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4" w:name="straipsnis131_2"/>
      <w:r w:rsidRPr="004A2F6A">
        <w:rPr>
          <w:rFonts w:ascii="Times New Roman" w:hAnsi="Times New Roman"/>
          <w:b/>
          <w:sz w:val="22"/>
          <w:lang w:val="lt-LT"/>
        </w:rPr>
        <w:t>2.131 straipsnis. Teismo taikomos priemonės</w:t>
      </w:r>
    </w:p>
    <w:bookmarkEnd w:id="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5"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6"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6"/>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7" w:name="straipsnis132_2"/>
      <w:r w:rsidRPr="004A2F6A">
        <w:rPr>
          <w:rFonts w:ascii="Times New Roman" w:hAnsi="Times New Roman"/>
          <w:b/>
          <w:sz w:val="22"/>
          <w:lang w:val="lt-LT"/>
        </w:rPr>
        <w:t>2.132 straipsnis. Sandorių sudarymas per atstovus</w:t>
      </w:r>
    </w:p>
    <w:bookmarkEnd w:id="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8" w:name="straipsnis133_2"/>
      <w:r w:rsidRPr="004A2F6A">
        <w:rPr>
          <w:rFonts w:ascii="Times New Roman" w:hAnsi="Times New Roman"/>
          <w:b/>
          <w:sz w:val="22"/>
          <w:lang w:val="lt-LT"/>
        </w:rPr>
        <w:t>2.133 straipsnis. Per atstovą sudaryto sandorio pasekmės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4_2"/>
      <w:r w:rsidRPr="004A2F6A">
        <w:rPr>
          <w:rFonts w:ascii="Times New Roman" w:hAnsi="Times New Roman"/>
          <w:b/>
          <w:sz w:val="22"/>
          <w:lang w:val="lt-LT"/>
        </w:rPr>
        <w:t>2.134 straipsnis. Atstovo teisių sudaryti sandorius apribojimas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0" w:name="straipsnis135_2"/>
      <w:r w:rsidRPr="004A2F6A">
        <w:rPr>
          <w:rFonts w:ascii="Times New Roman" w:hAnsi="Times New Roman"/>
          <w:b/>
          <w:sz w:val="22"/>
          <w:lang w:val="lt-LT"/>
        </w:rPr>
        <w:t>2.135 straipsnis. Interesų konfliktas</w:t>
      </w:r>
    </w:p>
    <w:bookmarkEnd w:id="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1" w:name="straipsnis136_2"/>
      <w:r w:rsidRPr="004A2F6A">
        <w:rPr>
          <w:b/>
          <w:i w:val="0"/>
          <w:sz w:val="22"/>
        </w:rPr>
        <w:t>2.136 straipsnis. Sandorio, sudaryto kito asmens vardu neturint teisės arba viršijant suteiktas teises, pasekmės</w:t>
      </w:r>
    </w:p>
    <w:bookmarkEnd w:id="381"/>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2" w:name="straipsnis137_2"/>
      <w:r w:rsidRPr="004A2F6A">
        <w:rPr>
          <w:rFonts w:ascii="Times New Roman" w:hAnsi="Times New Roman"/>
          <w:b/>
          <w:sz w:val="22"/>
          <w:lang w:val="lt-LT"/>
        </w:rPr>
        <w:t>2.137 straipsnis. Įgaliojimas</w:t>
      </w:r>
    </w:p>
    <w:bookmarkEnd w:id="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3" w:name="straipsnis138_2"/>
      <w:r w:rsidRPr="004A2F6A">
        <w:rPr>
          <w:rFonts w:ascii="Times New Roman" w:hAnsi="Times New Roman"/>
          <w:b/>
          <w:sz w:val="22"/>
          <w:lang w:val="lt-LT"/>
        </w:rPr>
        <w:t>2.138 straipsnis. Įgaliojimo patvirtinimas notarine tvarka</w:t>
      </w:r>
    </w:p>
    <w:bookmarkEnd w:id="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4" w:name="straipsnis138_1p_2"/>
      <w:bookmarkStart w:id="385"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4"/>
    <w:bookmarkEnd w:id="385"/>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6"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7"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6" w:name="straipsnis139_2"/>
      <w:r w:rsidRPr="004A2F6A">
        <w:rPr>
          <w:rFonts w:ascii="Times New Roman" w:hAnsi="Times New Roman"/>
          <w:b/>
          <w:bCs/>
          <w:sz w:val="22"/>
          <w:szCs w:val="22"/>
          <w:lang w:val="lt-LT"/>
        </w:rPr>
        <w:t>2.139 straipsnis. Supaprastintas įgaliojimo patvirtinimas</w:t>
      </w:r>
    </w:p>
    <w:bookmarkEnd w:id="386"/>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9"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7" w:name="straipsnis140"/>
      <w:r w:rsidRPr="004A2F6A">
        <w:rPr>
          <w:rFonts w:ascii="Times New Roman" w:hAnsi="Times New Roman"/>
          <w:b/>
          <w:sz w:val="22"/>
          <w:lang w:val="lt-LT"/>
        </w:rPr>
        <w:t>2.140 straipsnis. Juridinio asmens įgaliojimas</w:t>
      </w:r>
    </w:p>
    <w:bookmarkEnd w:id="387"/>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0"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8" w:name="straipsnis141"/>
      <w:r w:rsidRPr="004A2F6A">
        <w:rPr>
          <w:rFonts w:ascii="Times New Roman" w:hAnsi="Times New Roman"/>
          <w:b/>
          <w:sz w:val="22"/>
          <w:lang w:val="lt-LT"/>
        </w:rPr>
        <w:t>2.141 straipsnis. Įgaliojimu juridiniam asmeniui suteikiamos teisės ir pareigos</w:t>
      </w:r>
    </w:p>
    <w:bookmarkEnd w:id="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9" w:name="straipsnis142"/>
      <w:r w:rsidRPr="004A2F6A">
        <w:rPr>
          <w:rFonts w:ascii="Times New Roman" w:hAnsi="Times New Roman"/>
          <w:b/>
          <w:sz w:val="22"/>
          <w:lang w:val="lt-LT"/>
        </w:rPr>
        <w:t>2.142 straipsnis. Įgaliojimo terminas</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0" w:name="straipsnis143"/>
      <w:r w:rsidRPr="004A2F6A">
        <w:rPr>
          <w:rFonts w:ascii="Times New Roman" w:hAnsi="Times New Roman"/>
          <w:b/>
          <w:sz w:val="22"/>
          <w:lang w:val="lt-LT"/>
        </w:rPr>
        <w:t>2.143 straipsnis. Teisė reikalauti pateikti įgaliojimą ir jo kopiją</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1" w:name="straipsnis144"/>
      <w:r w:rsidRPr="004A2F6A">
        <w:rPr>
          <w:rFonts w:ascii="Times New Roman" w:hAnsi="Times New Roman"/>
          <w:b/>
          <w:sz w:val="22"/>
          <w:lang w:val="lt-LT"/>
        </w:rPr>
        <w:t>2.144 straipsnis. Pareiga grąžinti įgaliojimą</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2" w:name="straipsnis145"/>
      <w:r w:rsidRPr="004A2F6A">
        <w:rPr>
          <w:rFonts w:ascii="Times New Roman" w:hAnsi="Times New Roman"/>
          <w:b/>
          <w:sz w:val="22"/>
          <w:lang w:val="lt-LT"/>
        </w:rPr>
        <w:t>2.145 straipsnis. Perįgaliojimas</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3" w:name="straipsnis146"/>
      <w:r w:rsidRPr="004A2F6A">
        <w:rPr>
          <w:b/>
          <w:i w:val="0"/>
          <w:sz w:val="22"/>
        </w:rPr>
        <w:t>2.146 straipsnis. Teisė panaikinti įgaliojimą bei perįgaliojimą ir teisė jų atsisakyti</w:t>
      </w:r>
    </w:p>
    <w:bookmarkEnd w:id="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4" w:name="straipsnis147"/>
      <w:r w:rsidRPr="004A2F6A">
        <w:rPr>
          <w:rFonts w:ascii="Times New Roman" w:hAnsi="Times New Roman"/>
          <w:b/>
          <w:sz w:val="22"/>
          <w:lang w:val="lt-LT"/>
        </w:rPr>
        <w:t>2.147 straipsnis. Įgaliojimo pasibaigimas</w:t>
      </w:r>
    </w:p>
    <w:bookmarkEnd w:id="394"/>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31"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2"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5" w:name="straipsnis148"/>
      <w:r w:rsidRPr="004A2F6A">
        <w:rPr>
          <w:rFonts w:ascii="Times New Roman" w:hAnsi="Times New Roman"/>
          <w:b/>
          <w:sz w:val="22"/>
          <w:lang w:val="lt-LT"/>
        </w:rPr>
        <w:t>2.148 straipsnis. Įgaliotojo pareiga pranešti apie įgaliojimo pasibaigimą</w:t>
      </w:r>
    </w:p>
    <w:bookmarkEnd w:id="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6" w:name="straipsnis149"/>
      <w:r w:rsidRPr="004A2F6A">
        <w:rPr>
          <w:rFonts w:ascii="Times New Roman" w:hAnsi="Times New Roman"/>
          <w:b/>
          <w:sz w:val="22"/>
          <w:lang w:val="lt-LT"/>
        </w:rPr>
        <w:t>2.149 straipsnis. Atstovavimą reglamentuojančių normų subsidiarus taikymas</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7" w:name="straipsnis150"/>
      <w:r w:rsidRPr="004A2F6A">
        <w:rPr>
          <w:rFonts w:ascii="Times New Roman" w:hAnsi="Times New Roman"/>
          <w:b/>
          <w:sz w:val="22"/>
          <w:lang w:val="lt-LT"/>
        </w:rPr>
        <w:t>2.150 straipsnis. Atstovo pareiga atsiskaityti</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8" w:name="straipsnis151"/>
      <w:r w:rsidRPr="004A2F6A">
        <w:rPr>
          <w:b/>
          <w:i w:val="0"/>
          <w:sz w:val="22"/>
        </w:rPr>
        <w:t>2.151 straipsnis. Atstovaujamojo pareiga atlyginti išlaidas bei sumokėti atlyginimą</w:t>
      </w:r>
    </w:p>
    <w:bookmarkEnd w:id="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399"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39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00" w:name="skirsnis16"/>
      <w:r w:rsidRPr="004A2F6A">
        <w:rPr>
          <w:rFonts w:ascii="Times New Roman" w:hAnsi="Times New Roman"/>
          <w:b/>
          <w:caps/>
          <w:sz w:val="22"/>
          <w:lang w:val="lt-LT"/>
        </w:rPr>
        <w:t>Pirmasis skirsnis</w:t>
      </w:r>
    </w:p>
    <w:bookmarkEnd w:id="40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1" w:name="straipsnis152"/>
      <w:r w:rsidRPr="004A2F6A">
        <w:rPr>
          <w:rFonts w:ascii="Times New Roman" w:hAnsi="Times New Roman"/>
          <w:b/>
          <w:sz w:val="22"/>
          <w:lang w:val="lt-LT"/>
        </w:rPr>
        <w:t>2.152 straipsnis. Prekybos agento samprata</w:t>
      </w:r>
    </w:p>
    <w:bookmarkEnd w:id="401"/>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2" w:name="straipsnis153"/>
      <w:r w:rsidRPr="004A2F6A">
        <w:rPr>
          <w:rFonts w:ascii="Times New Roman" w:hAnsi="Times New Roman"/>
          <w:b/>
          <w:sz w:val="22"/>
          <w:lang w:val="lt-LT"/>
        </w:rPr>
        <w:t>2.153 straipsnis. Prekybos agento veiklos prielaidos</w:t>
      </w:r>
    </w:p>
    <w:bookmarkEnd w:id="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4"/>
      <w:r w:rsidRPr="004A2F6A">
        <w:rPr>
          <w:rFonts w:ascii="Times New Roman" w:hAnsi="Times New Roman"/>
          <w:b/>
          <w:sz w:val="22"/>
          <w:lang w:val="lt-LT"/>
        </w:rPr>
        <w:t>2.154 straipsnis. Prekybos agento teisių ir pareigų įforminimas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5"/>
      <w:r w:rsidRPr="004A2F6A">
        <w:rPr>
          <w:rFonts w:ascii="Times New Roman" w:hAnsi="Times New Roman"/>
          <w:b/>
          <w:sz w:val="22"/>
          <w:lang w:val="lt-LT"/>
        </w:rPr>
        <w:t>2.155 straipsnis. Sutarties galiojimo terminas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6"/>
      <w:r w:rsidRPr="004A2F6A">
        <w:rPr>
          <w:rFonts w:ascii="Times New Roman" w:hAnsi="Times New Roman"/>
          <w:b/>
          <w:sz w:val="22"/>
          <w:lang w:val="lt-LT"/>
        </w:rPr>
        <w:t>2.156 straipsnis. Prekybos agento pareigos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7"/>
      <w:r w:rsidRPr="004A2F6A">
        <w:rPr>
          <w:rFonts w:ascii="Times New Roman" w:hAnsi="Times New Roman"/>
          <w:b/>
          <w:sz w:val="22"/>
          <w:lang w:val="lt-LT"/>
        </w:rPr>
        <w:t>2.157 straipsnis. Atstovaujamojo pareigos</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8"/>
      <w:r w:rsidRPr="004A2F6A">
        <w:rPr>
          <w:rFonts w:ascii="Times New Roman" w:hAnsi="Times New Roman"/>
          <w:b/>
          <w:sz w:val="22"/>
          <w:lang w:val="lt-LT"/>
        </w:rPr>
        <w:t xml:space="preserve">2.158 straipsnis. Prekybos agento atlyginimas </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59"/>
      <w:r w:rsidRPr="004A2F6A">
        <w:rPr>
          <w:rFonts w:ascii="Times New Roman" w:hAnsi="Times New Roman"/>
          <w:b/>
          <w:sz w:val="22"/>
          <w:lang w:val="lt-LT"/>
        </w:rPr>
        <w:t>2.159 straipsnis. Prekybos agento atlyginimo dydžio nustatymas</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9" w:name="straipsnis160"/>
      <w:r w:rsidRPr="004A2F6A">
        <w:rPr>
          <w:rFonts w:ascii="Times New Roman" w:hAnsi="Times New Roman"/>
          <w:b/>
          <w:sz w:val="22"/>
          <w:lang w:val="lt-LT"/>
        </w:rPr>
        <w:t>2.160 straipsnis. Prekybos agento atlyginimo mokėjimo tvarka</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10" w:name="straipsnis161"/>
      <w:r w:rsidRPr="004A2F6A">
        <w:rPr>
          <w:rFonts w:ascii="Times New Roman" w:hAnsi="Times New Roman"/>
          <w:b/>
          <w:sz w:val="22"/>
          <w:lang w:val="lt-LT"/>
        </w:rPr>
        <w:t>2.161 straipsnis. Sulaikymo teisė</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1" w:name="straipsnis162"/>
      <w:r w:rsidRPr="004A2F6A">
        <w:rPr>
          <w:rFonts w:ascii="Times New Roman" w:hAnsi="Times New Roman"/>
          <w:b/>
          <w:sz w:val="22"/>
          <w:lang w:val="lt-LT"/>
        </w:rPr>
        <w:t>2.162 straipsnis. Prekybos agento teisės</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3"/>
      <w:r w:rsidRPr="004A2F6A">
        <w:rPr>
          <w:rFonts w:ascii="Times New Roman" w:hAnsi="Times New Roman"/>
          <w:b/>
          <w:sz w:val="22"/>
          <w:lang w:val="lt-LT"/>
        </w:rPr>
        <w:t>2.163 straipsnis. Atsakomybė pagal prekybos agento sudarytas sutartis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4"/>
      <w:r w:rsidRPr="004A2F6A">
        <w:rPr>
          <w:rFonts w:ascii="Times New Roman" w:hAnsi="Times New Roman"/>
          <w:b/>
          <w:sz w:val="22"/>
          <w:lang w:val="lt-LT"/>
        </w:rPr>
        <w:t>2.164 straipsnis. Konkurencijos draudimas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5"/>
      <w:r w:rsidRPr="004A2F6A">
        <w:rPr>
          <w:rFonts w:ascii="Times New Roman" w:hAnsi="Times New Roman"/>
          <w:b/>
          <w:sz w:val="22"/>
          <w:lang w:val="lt-LT"/>
        </w:rPr>
        <w:t>2.165 straipsnis. Neapibrėžtam terminui sudarytos sutarties nutraukimas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5" w:name="straipsnis166"/>
      <w:r w:rsidRPr="004A2F6A">
        <w:rPr>
          <w:rFonts w:ascii="Times New Roman" w:hAnsi="Times New Roman"/>
          <w:b/>
          <w:sz w:val="22"/>
          <w:lang w:val="lt-LT"/>
        </w:rPr>
        <w:t>2.166 straipsnis. Apibrėžtam terminui sudarytos sutarties nutraukimas</w:t>
      </w:r>
    </w:p>
    <w:bookmarkEnd w:id="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6"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6"/>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7" w:name="straipsnis168"/>
      <w:r w:rsidRPr="004A2F6A">
        <w:rPr>
          <w:rFonts w:ascii="Times New Roman" w:hAnsi="Times New Roman"/>
          <w:b/>
          <w:sz w:val="22"/>
          <w:lang w:val="lt-LT"/>
        </w:rPr>
        <w:t>2.168 straipsnis. Išimtys</w:t>
      </w:r>
    </w:p>
    <w:bookmarkEnd w:id="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8" w:name="skirsnis17"/>
      <w:r w:rsidRPr="004A2F6A">
        <w:rPr>
          <w:rFonts w:ascii="Times New Roman" w:hAnsi="Times New Roman"/>
          <w:b/>
          <w:caps/>
          <w:sz w:val="22"/>
          <w:lang w:val="lt-LT"/>
        </w:rPr>
        <w:t>Antrasis skirsnis</w:t>
      </w:r>
    </w:p>
    <w:bookmarkEnd w:id="41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19"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0" w:name="straipsnis170"/>
      <w:r w:rsidRPr="004A2F6A">
        <w:rPr>
          <w:rFonts w:ascii="Times New Roman" w:hAnsi="Times New Roman"/>
          <w:b/>
          <w:sz w:val="22"/>
          <w:lang w:val="lt-LT"/>
        </w:rPr>
        <w:t>2.170 straipsnis. Atstovo teisės ir pareigos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1" w:name="straipsnis171"/>
      <w:r w:rsidRPr="004A2F6A">
        <w:rPr>
          <w:rFonts w:ascii="Times New Roman" w:hAnsi="Times New Roman"/>
          <w:b/>
          <w:sz w:val="22"/>
          <w:lang w:val="lt-LT"/>
        </w:rPr>
        <w:t>2.171 straipsnis. Atstovo sudarytų sandorių galiojimas</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2" w:name="straipsnis172"/>
      <w:r w:rsidRPr="004A2F6A">
        <w:rPr>
          <w:rFonts w:ascii="Times New Roman" w:hAnsi="Times New Roman"/>
          <w:b/>
          <w:sz w:val="22"/>
          <w:lang w:val="lt-LT"/>
        </w:rPr>
        <w:t>2.172 straipsnis. Sutarties sudarymas ar vykdymas neturint šios teisės ar ją viršijant</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3" w:name="straipsnis173"/>
      <w:r w:rsidRPr="004A2F6A">
        <w:rPr>
          <w:rFonts w:ascii="Times New Roman" w:hAnsi="Times New Roman"/>
          <w:b/>
          <w:sz w:val="22"/>
          <w:lang w:val="lt-LT"/>
        </w:rPr>
        <w:t>2.173 straipsnis. Atstovo veiksmų patvirtinimas</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4"/>
      <w:r w:rsidRPr="004A2F6A">
        <w:rPr>
          <w:rFonts w:ascii="Times New Roman" w:hAnsi="Times New Roman"/>
          <w:b/>
          <w:sz w:val="22"/>
          <w:lang w:val="lt-LT"/>
        </w:rPr>
        <w:t>2.174 straipsnis. Atstovo veiksmų nepatvirtinimo teisinės pasekmės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5" w:name="straipsnis175"/>
      <w:r w:rsidRPr="004A2F6A">
        <w:rPr>
          <w:rFonts w:ascii="Times New Roman" w:hAnsi="Times New Roman"/>
          <w:b/>
          <w:sz w:val="22"/>
          <w:lang w:val="lt-LT"/>
        </w:rPr>
        <w:t>2.175 straipsnis. Atstovo teisių pasibaigimas</w:t>
      </w:r>
    </w:p>
    <w:bookmarkEnd w:id="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6" w:name="skirsnis18"/>
      <w:r w:rsidRPr="004A2F6A">
        <w:rPr>
          <w:rFonts w:ascii="Times New Roman" w:hAnsi="Times New Roman"/>
          <w:b/>
          <w:caps/>
          <w:sz w:val="22"/>
          <w:lang w:val="lt-LT"/>
        </w:rPr>
        <w:t>Trečiasis skirsnis</w:t>
      </w:r>
    </w:p>
    <w:bookmarkEnd w:id="426"/>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7" w:name="straipsnis176"/>
      <w:r w:rsidRPr="004A2F6A">
        <w:rPr>
          <w:rFonts w:ascii="Times New Roman" w:hAnsi="Times New Roman"/>
          <w:b/>
          <w:sz w:val="22"/>
          <w:lang w:val="lt-LT"/>
        </w:rPr>
        <w:t>2.176 straipsnis. Prokūros samprata</w:t>
      </w:r>
    </w:p>
    <w:bookmarkEnd w:id="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8" w:name="straipsnis177"/>
      <w:r w:rsidRPr="004A2F6A">
        <w:rPr>
          <w:rFonts w:ascii="Times New Roman" w:hAnsi="Times New Roman"/>
          <w:b/>
          <w:sz w:val="22"/>
          <w:lang w:val="lt-LT"/>
        </w:rPr>
        <w:t>2.177 straipsnis. Prokūros išdavimas</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9" w:name="straipsnis178"/>
      <w:r w:rsidRPr="004A2F6A">
        <w:rPr>
          <w:rFonts w:ascii="Times New Roman" w:hAnsi="Times New Roman"/>
          <w:b/>
          <w:sz w:val="22"/>
          <w:lang w:val="lt-LT"/>
        </w:rPr>
        <w:t>2.178 straipsnis. Prokūros forma</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79"/>
      <w:r w:rsidRPr="004A2F6A">
        <w:rPr>
          <w:rFonts w:ascii="Times New Roman" w:hAnsi="Times New Roman"/>
          <w:b/>
          <w:sz w:val="22"/>
          <w:lang w:val="lt-LT"/>
        </w:rPr>
        <w:t>2.179 straipsnis. Prokuristo teisės</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1" w:name="straipsnis180"/>
      <w:r w:rsidRPr="004A2F6A">
        <w:rPr>
          <w:rFonts w:ascii="Times New Roman" w:hAnsi="Times New Roman"/>
          <w:b/>
          <w:sz w:val="22"/>
          <w:lang w:val="lt-LT"/>
        </w:rPr>
        <w:t>2.180 straipsnis. Prokūros apribojimai</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3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2" w:name="straipsnis181"/>
      <w:r w:rsidRPr="004A2F6A">
        <w:rPr>
          <w:rFonts w:ascii="Times New Roman" w:hAnsi="Times New Roman"/>
          <w:b/>
          <w:sz w:val="22"/>
          <w:lang w:val="lt-LT"/>
        </w:rPr>
        <w:t>2.181 straipsnis. Prokūros įsigaliojimas</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3" w:name="straipsnis182"/>
      <w:r w:rsidRPr="004A2F6A">
        <w:rPr>
          <w:rFonts w:ascii="Times New Roman" w:hAnsi="Times New Roman"/>
          <w:b/>
          <w:sz w:val="22"/>
          <w:lang w:val="lt-LT"/>
        </w:rPr>
        <w:t>2.182 straipsnis. Prokuristo parašas</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3"/>
      <w:r w:rsidRPr="004A2F6A">
        <w:rPr>
          <w:rFonts w:ascii="Times New Roman" w:hAnsi="Times New Roman"/>
          <w:b/>
          <w:sz w:val="22"/>
          <w:lang w:val="lt-LT"/>
        </w:rPr>
        <w:t>2.183 straipsnis. Prokuristo atsakomybė</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5" w:name="straipsnis184"/>
      <w:r w:rsidRPr="004A2F6A">
        <w:rPr>
          <w:rFonts w:ascii="Times New Roman" w:hAnsi="Times New Roman"/>
          <w:b/>
          <w:sz w:val="22"/>
          <w:lang w:val="lt-LT"/>
        </w:rPr>
        <w:t>2.184 straipsnis. Prokūros pasibaigimas</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6" w:name="straipsnis185"/>
      <w:r w:rsidRPr="004A2F6A">
        <w:rPr>
          <w:rFonts w:ascii="Times New Roman" w:hAnsi="Times New Roman"/>
          <w:b/>
          <w:sz w:val="22"/>
          <w:lang w:val="lt-LT"/>
        </w:rPr>
        <w:t>2.185 straipsnis. Veiksmai, kuriems atlikti prokūra nereikalinga</w:t>
      </w:r>
    </w:p>
    <w:bookmarkEnd w:id="4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7" w:name="knyga3"/>
      <w:r w:rsidRPr="004A2F6A">
        <w:rPr>
          <w:rFonts w:ascii="Times New Roman" w:hAnsi="Times New Roman"/>
          <w:b/>
          <w:sz w:val="22"/>
          <w:lang w:val="lt-LT"/>
        </w:rPr>
        <w:t>TREČIOJI KNYGA</w:t>
      </w:r>
    </w:p>
    <w:bookmarkEnd w:id="437"/>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8" w:name="dalis9"/>
      <w:r w:rsidRPr="004A2F6A">
        <w:rPr>
          <w:sz w:val="22"/>
        </w:rPr>
        <w:t>I dalis</w:t>
      </w:r>
    </w:p>
    <w:bookmarkEnd w:id="4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39"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40" w:name="straipsnis1_4"/>
      <w:r w:rsidRPr="004A2F6A">
        <w:rPr>
          <w:rFonts w:ascii="Times New Roman" w:hAnsi="Times New Roman"/>
          <w:b/>
          <w:sz w:val="22"/>
          <w:lang w:val="lt-LT"/>
        </w:rPr>
        <w:t>3.1 straipsnis. Lietuvos Respublikos civilinio kodekso trečiosios knygos reglamentuojami santykiai</w:t>
      </w:r>
    </w:p>
    <w:bookmarkEnd w:id="440"/>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1" w:name="straipsnis2_4"/>
      <w:r w:rsidRPr="004A2F6A">
        <w:rPr>
          <w:rFonts w:ascii="Times New Roman" w:hAnsi="Times New Roman"/>
          <w:b/>
          <w:sz w:val="22"/>
          <w:lang w:val="lt-LT"/>
        </w:rPr>
        <w:t>3.2 straipsnis. Šeimos teisės šaltiniai</w:t>
      </w:r>
    </w:p>
    <w:bookmarkEnd w:id="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2" w:name="straipsnis3_4"/>
      <w:r w:rsidRPr="004A2F6A">
        <w:rPr>
          <w:rFonts w:ascii="Times New Roman" w:hAnsi="Times New Roman"/>
          <w:b/>
          <w:sz w:val="22"/>
          <w:lang w:val="lt-LT"/>
        </w:rPr>
        <w:t>3.3 straipsnis. Šeimos santykių teisinio reglamentavimo principai</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3" w:name="straipsnis4_4"/>
      <w:r w:rsidRPr="004A2F6A">
        <w:rPr>
          <w:rFonts w:ascii="Times New Roman" w:hAnsi="Times New Roman"/>
          <w:b/>
          <w:sz w:val="22"/>
          <w:lang w:val="lt-LT"/>
        </w:rPr>
        <w:t>3.4 straipsnis. Įstatymo ar teisės analogija</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5_4"/>
      <w:r w:rsidRPr="004A2F6A">
        <w:rPr>
          <w:rFonts w:ascii="Times New Roman" w:hAnsi="Times New Roman"/>
          <w:b/>
          <w:sz w:val="22"/>
          <w:lang w:val="lt-LT"/>
        </w:rPr>
        <w:t>3.5 straipsnis. Šeimos teisių įgyvendinimas ir gynimas</w:t>
      </w:r>
    </w:p>
    <w:bookmarkEnd w:id="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5" w:name="straipsnis6_4"/>
      <w:r w:rsidRPr="004A2F6A">
        <w:rPr>
          <w:rFonts w:ascii="Times New Roman" w:hAnsi="Times New Roman"/>
          <w:b/>
          <w:sz w:val="22"/>
          <w:lang w:val="lt-LT"/>
        </w:rPr>
        <w:t>3.6 straipsnis. Ieškinio senatis</w:t>
      </w:r>
    </w:p>
    <w:bookmarkEnd w:id="445"/>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6" w:name="dalis10"/>
      <w:r w:rsidRPr="004A2F6A">
        <w:rPr>
          <w:caps/>
          <w:sz w:val="22"/>
        </w:rPr>
        <w:t>II dalis</w:t>
      </w:r>
    </w:p>
    <w:bookmarkEnd w:id="44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7"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8" w:name="skirsnis19"/>
      <w:r w:rsidRPr="004A2F6A">
        <w:rPr>
          <w:caps/>
          <w:sz w:val="22"/>
        </w:rPr>
        <w:t>Pirmasis skirsnis</w:t>
      </w:r>
    </w:p>
    <w:bookmarkEnd w:id="448"/>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49" w:name="straipsnis7_4"/>
      <w:r w:rsidRPr="004A2F6A">
        <w:rPr>
          <w:rFonts w:ascii="Times New Roman" w:hAnsi="Times New Roman"/>
          <w:b/>
          <w:sz w:val="22"/>
          <w:lang w:val="lt-LT"/>
        </w:rPr>
        <w:t>3.7 straipsnis. Santuokos samprata</w:t>
      </w:r>
    </w:p>
    <w:bookmarkEnd w:id="4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0" w:name="straipsnis8_4"/>
      <w:r w:rsidRPr="004A2F6A">
        <w:rPr>
          <w:rFonts w:ascii="Times New Roman" w:hAnsi="Times New Roman"/>
          <w:b/>
          <w:sz w:val="22"/>
          <w:lang w:val="lt-LT"/>
        </w:rPr>
        <w:t>3.8 straipsnis. Susitarimas tuoktis (sužadėtuvės)</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1" w:name="straipsnis9_4"/>
      <w:r w:rsidRPr="004A2F6A">
        <w:rPr>
          <w:rFonts w:ascii="Times New Roman" w:hAnsi="Times New Roman"/>
          <w:b/>
          <w:sz w:val="22"/>
          <w:lang w:val="lt-LT"/>
        </w:rPr>
        <w:t>3.9 straipsnis. Dovanų grąžinimas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2" w:name="straipsnis10_4"/>
      <w:r w:rsidRPr="004A2F6A">
        <w:rPr>
          <w:rFonts w:ascii="Times New Roman" w:hAnsi="Times New Roman"/>
          <w:b/>
          <w:sz w:val="22"/>
          <w:lang w:val="lt-LT"/>
        </w:rPr>
        <w:t>3.10 straipsnis. Nuostolių atlyginimas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3" w:name="straipsnis11_4"/>
      <w:r w:rsidRPr="004A2F6A">
        <w:rPr>
          <w:rFonts w:ascii="Times New Roman" w:hAnsi="Times New Roman"/>
          <w:b/>
          <w:sz w:val="22"/>
          <w:lang w:val="lt-LT"/>
        </w:rPr>
        <w:t>3.11 straipsnis. Neturtinės žalos atlyginimas</w:t>
      </w:r>
    </w:p>
    <w:bookmarkEnd w:id="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4" w:name="skirsnis20"/>
      <w:r w:rsidRPr="004A2F6A">
        <w:rPr>
          <w:caps/>
          <w:sz w:val="22"/>
        </w:rPr>
        <w:t>Antrasis skirsnis</w:t>
      </w:r>
    </w:p>
    <w:bookmarkEnd w:id="45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5" w:name="straipsnis12_4"/>
      <w:r w:rsidRPr="004A2F6A">
        <w:rPr>
          <w:rFonts w:ascii="Times New Roman" w:hAnsi="Times New Roman"/>
          <w:b/>
          <w:sz w:val="22"/>
          <w:lang w:val="lt-LT"/>
        </w:rPr>
        <w:t>3.12 straipsnis. Draudimas tuoktis tos pačios lyties asmenims</w:t>
      </w:r>
    </w:p>
    <w:bookmarkEnd w:id="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6" w:name="straipsnis13_4"/>
      <w:r w:rsidRPr="004A2F6A">
        <w:rPr>
          <w:rFonts w:ascii="Times New Roman" w:hAnsi="Times New Roman"/>
          <w:b/>
          <w:sz w:val="22"/>
          <w:lang w:val="lt-LT"/>
        </w:rPr>
        <w:t>3.13 straipsnis. Santuokos savanoriškumas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4_4"/>
      <w:r w:rsidRPr="004A2F6A">
        <w:rPr>
          <w:rFonts w:ascii="Times New Roman" w:hAnsi="Times New Roman"/>
          <w:b/>
          <w:sz w:val="22"/>
          <w:lang w:val="lt-LT"/>
        </w:rPr>
        <w:t>3.14 straipsnis. Santuokinis amžius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37"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8" w:name="straipsnis15_4"/>
      <w:r w:rsidRPr="004A2F6A">
        <w:rPr>
          <w:rFonts w:ascii="Times New Roman" w:hAnsi="Times New Roman"/>
          <w:b/>
          <w:sz w:val="22"/>
          <w:lang w:val="lt-LT"/>
        </w:rPr>
        <w:t>3.15 straipsnis. Veiksnumas</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9" w:name="straipsnis16_4"/>
      <w:r w:rsidRPr="004A2F6A">
        <w:rPr>
          <w:rFonts w:ascii="Times New Roman" w:hAnsi="Times New Roman"/>
          <w:b/>
          <w:sz w:val="22"/>
          <w:lang w:val="lt-LT"/>
        </w:rPr>
        <w:t>3.16 straipsnis. Draudimas pažeisti monogamijos principą</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0" w:name="straipsnis17_4"/>
      <w:r w:rsidRPr="004A2F6A">
        <w:rPr>
          <w:rFonts w:ascii="Times New Roman" w:hAnsi="Times New Roman"/>
          <w:b/>
          <w:sz w:val="22"/>
          <w:lang w:val="lt-LT"/>
        </w:rPr>
        <w:t>3.17 straipsnis. Draudimas tuoktis artimiesiems giminaičiams</w:t>
      </w:r>
    </w:p>
    <w:bookmarkEnd w:id="4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1" w:name="skirsnis21"/>
      <w:r w:rsidRPr="004A2F6A">
        <w:rPr>
          <w:caps/>
          <w:sz w:val="22"/>
        </w:rPr>
        <w:t>Trečiasis skirsnis</w:t>
      </w:r>
    </w:p>
    <w:bookmarkEnd w:id="461"/>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2" w:name="straipsnis18_4"/>
      <w:r w:rsidRPr="004A2F6A">
        <w:rPr>
          <w:rFonts w:ascii="Times New Roman" w:hAnsi="Times New Roman"/>
          <w:b/>
          <w:sz w:val="22"/>
          <w:lang w:val="lt-LT"/>
        </w:rPr>
        <w:t>3.18 straipsnis. Prašymas įregistruoti santuoką</w:t>
      </w:r>
    </w:p>
    <w:bookmarkEnd w:id="4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3" w:name="straipsnis19_4"/>
      <w:r w:rsidRPr="004A2F6A">
        <w:rPr>
          <w:rFonts w:ascii="Times New Roman" w:hAnsi="Times New Roman"/>
          <w:b/>
          <w:sz w:val="22"/>
          <w:lang w:val="lt-LT"/>
        </w:rPr>
        <w:t>3.19 straipsnis. Prašymo įregistruoti santuoką viešas skelbimas</w:t>
      </w:r>
    </w:p>
    <w:bookmarkEnd w:id="463"/>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4" w:name="straipsnis20_4"/>
      <w:r w:rsidRPr="004A2F6A">
        <w:rPr>
          <w:rFonts w:ascii="Times New Roman" w:hAnsi="Times New Roman"/>
          <w:b/>
          <w:sz w:val="22"/>
          <w:lang w:val="lt-LT"/>
        </w:rPr>
        <w:t>3.20 straipsnis. Santuokos sudarymo sąlygų įvykdymo patvirtinimas</w:t>
      </w:r>
    </w:p>
    <w:bookmarkEnd w:id="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5" w:name="straipsnis21_4"/>
      <w:r w:rsidRPr="004A2F6A">
        <w:rPr>
          <w:rFonts w:ascii="Times New Roman" w:hAnsi="Times New Roman"/>
          <w:b/>
          <w:sz w:val="22"/>
          <w:lang w:val="lt-LT"/>
        </w:rPr>
        <w:t>3.21 straipsnis. Norinčių susituokti asmenų sveikatos tikrinimas</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2_4"/>
      <w:r w:rsidRPr="004A2F6A">
        <w:rPr>
          <w:rFonts w:ascii="Times New Roman" w:hAnsi="Times New Roman"/>
          <w:b/>
          <w:sz w:val="22"/>
          <w:lang w:val="lt-LT"/>
        </w:rPr>
        <w:t xml:space="preserve">3.22 straipsnis. Prašymas dėl kliūčių sudaryti santuoką </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3_4"/>
      <w:r w:rsidRPr="004A2F6A">
        <w:rPr>
          <w:rFonts w:ascii="Times New Roman" w:hAnsi="Times New Roman"/>
          <w:b/>
          <w:sz w:val="22"/>
          <w:lang w:val="lt-LT"/>
        </w:rPr>
        <w:t>3.23 straipsnis. Santuokos įrodymas</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8" w:name="straipsnis24_4"/>
      <w:r w:rsidRPr="004A2F6A">
        <w:rPr>
          <w:rFonts w:ascii="Times New Roman" w:hAnsi="Times New Roman"/>
          <w:b/>
          <w:sz w:val="22"/>
          <w:lang w:val="lt-LT"/>
        </w:rPr>
        <w:t>3.24 straipsnis. Santuokos sudarymas bažnyčios (konfesijų) nustatyta tvarka</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69" w:name="straipsnis25_4"/>
      <w:r w:rsidRPr="004A2F6A">
        <w:rPr>
          <w:rFonts w:ascii="Times New Roman" w:hAnsi="Times New Roman"/>
          <w:b/>
          <w:sz w:val="22"/>
          <w:lang w:val="lt-LT"/>
        </w:rPr>
        <w:t>3.25 straipsnis. Bažnyčios (konfesijų) nustatyta tvarka sudarytų santuokų oficiali apskaita</w:t>
      </w:r>
    </w:p>
    <w:bookmarkEnd w:id="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70" w:name="skirsnis22"/>
      <w:r w:rsidRPr="004A2F6A">
        <w:rPr>
          <w:caps/>
          <w:sz w:val="22"/>
        </w:rPr>
        <w:t>Ketvirtasis skirsnis</w:t>
      </w:r>
    </w:p>
    <w:bookmarkEnd w:id="470"/>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1" w:name="straipsnis26_4"/>
      <w:r w:rsidRPr="004A2F6A">
        <w:rPr>
          <w:rFonts w:ascii="Times New Roman" w:hAnsi="Times New Roman"/>
          <w:b/>
          <w:sz w:val="22"/>
          <w:lang w:val="lt-LT"/>
        </w:rPr>
        <w:t>3.26 straipsnis. Sutuoktinių lygiateisiškumas</w:t>
      </w:r>
    </w:p>
    <w:bookmarkEnd w:id="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2" w:name="straipsnis27_4"/>
      <w:r w:rsidRPr="004A2F6A">
        <w:rPr>
          <w:rFonts w:ascii="Times New Roman" w:hAnsi="Times New Roman"/>
          <w:b/>
          <w:sz w:val="22"/>
          <w:lang w:val="lt-LT"/>
        </w:rPr>
        <w:t>3.27 straipsnis. Sutuoktinių pareiga vienas kitą remti</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8_4"/>
      <w:r w:rsidRPr="004A2F6A">
        <w:rPr>
          <w:rFonts w:ascii="Times New Roman" w:hAnsi="Times New Roman"/>
          <w:b/>
          <w:sz w:val="22"/>
          <w:lang w:val="lt-LT"/>
        </w:rPr>
        <w:t>3.28 straipsnis. Šeimos santykių sukūrimas</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29_4"/>
      <w:r w:rsidRPr="004A2F6A">
        <w:rPr>
          <w:rFonts w:ascii="Times New Roman" w:hAnsi="Times New Roman"/>
          <w:b/>
          <w:sz w:val="22"/>
          <w:lang w:val="lt-LT"/>
        </w:rPr>
        <w:t>3.29 straipsnis. Sutuoktinių teisnumas ir veiksnumas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30_4"/>
      <w:r w:rsidRPr="004A2F6A">
        <w:rPr>
          <w:rFonts w:ascii="Times New Roman" w:hAnsi="Times New Roman"/>
          <w:b/>
          <w:sz w:val="22"/>
          <w:lang w:val="lt-LT"/>
        </w:rPr>
        <w:t>3.30 straipsnis. Sutuoktinių pareigos vaikams</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1_4"/>
      <w:r w:rsidRPr="004A2F6A">
        <w:rPr>
          <w:rFonts w:ascii="Times New Roman" w:hAnsi="Times New Roman"/>
          <w:b/>
          <w:sz w:val="22"/>
          <w:lang w:val="lt-LT"/>
        </w:rPr>
        <w:t>3.31 straipsnis. Sutuoktinių pavardė</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2_4"/>
      <w:r w:rsidRPr="004A2F6A">
        <w:rPr>
          <w:rFonts w:ascii="Times New Roman" w:hAnsi="Times New Roman"/>
          <w:b/>
          <w:sz w:val="22"/>
          <w:lang w:val="lt-LT"/>
        </w:rPr>
        <w:t>3.32 straipsnis. Atstovavimas</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3_4"/>
      <w:r w:rsidRPr="004A2F6A">
        <w:rPr>
          <w:rFonts w:ascii="Times New Roman" w:hAnsi="Times New Roman"/>
          <w:b/>
          <w:sz w:val="22"/>
          <w:lang w:val="lt-LT"/>
        </w:rPr>
        <w:t>3.33 straipsnis. Sutuoktinių ginčai dėl pareigų vykdymo ir teisių įgyvendinimo</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4_4"/>
      <w:r w:rsidRPr="004A2F6A">
        <w:rPr>
          <w:rFonts w:ascii="Times New Roman" w:hAnsi="Times New Roman"/>
          <w:b/>
          <w:sz w:val="22"/>
          <w:lang w:val="lt-LT"/>
        </w:rPr>
        <w:t>3.34 straipsnis. Laikinas sutuoktinio turtinių teisių apribojimas</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0" w:name="straipsnis35_4"/>
      <w:r w:rsidRPr="004A2F6A">
        <w:rPr>
          <w:rFonts w:ascii="Times New Roman" w:hAnsi="Times New Roman"/>
          <w:b/>
          <w:sz w:val="22"/>
          <w:lang w:val="lt-LT"/>
        </w:rPr>
        <w:t>3.35 straipsnis. Sutuoktinių teisės ir pareigos namų ūkyje</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1" w:name="straipsnis36_4"/>
      <w:r w:rsidRPr="004A2F6A">
        <w:rPr>
          <w:rFonts w:ascii="Times New Roman" w:hAnsi="Times New Roman"/>
          <w:b/>
          <w:sz w:val="22"/>
          <w:lang w:val="lt-LT"/>
        </w:rPr>
        <w:t>3.36 straipsnis. Sutuoktinių teisės ir pareigos į gyvenamąją patalpą, esančią šeimos turtu</w:t>
      </w:r>
    </w:p>
    <w:bookmarkEnd w:id="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2"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3" w:name="straipsnis37_4"/>
      <w:r w:rsidRPr="004A2F6A">
        <w:rPr>
          <w:rFonts w:ascii="Times New Roman" w:hAnsi="Times New Roman"/>
          <w:b/>
          <w:sz w:val="22"/>
          <w:lang w:val="lt-LT"/>
        </w:rPr>
        <w:t>3.37 straipsnis. Santuokos pripažinimo negaliojančia pagrindai ir tvarka</w:t>
      </w:r>
    </w:p>
    <w:bookmarkEnd w:id="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4"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5" w:name="straipsnis39_4"/>
      <w:r w:rsidRPr="004A2F6A">
        <w:rPr>
          <w:rFonts w:ascii="Times New Roman" w:hAnsi="Times New Roman"/>
          <w:b/>
          <w:sz w:val="22"/>
          <w:lang w:val="lt-LT"/>
        </w:rPr>
        <w:t xml:space="preserve">3.39 straipsnis. Fiktyvios santuokos pripažinimas negaliojančia </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6" w:name="straipsnis40_4"/>
      <w:r w:rsidRPr="004A2F6A">
        <w:rPr>
          <w:rFonts w:ascii="Times New Roman" w:hAnsi="Times New Roman"/>
          <w:b/>
          <w:sz w:val="22"/>
          <w:lang w:val="lt-LT"/>
        </w:rPr>
        <w:t>3.40 straipsnis. Santuokos pripažinimas negaliojančia dėl tikrosios valios neišreiškimo</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7" w:name="straipsnis41_4"/>
      <w:r w:rsidRPr="004A2F6A">
        <w:rPr>
          <w:rFonts w:ascii="Times New Roman" w:hAnsi="Times New Roman"/>
          <w:b/>
          <w:sz w:val="22"/>
          <w:lang w:val="lt-LT"/>
        </w:rPr>
        <w:t>3.41 straipsnis. Aplinkybės, naikinančios santuokos negaliojimą</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8" w:name="straipsnis42_4"/>
      <w:r w:rsidRPr="004A2F6A">
        <w:rPr>
          <w:rFonts w:ascii="Times New Roman" w:hAnsi="Times New Roman"/>
          <w:b/>
          <w:sz w:val="22"/>
          <w:lang w:val="lt-LT"/>
        </w:rPr>
        <w:t>3.42 straipsnis. Ieškinio senatis</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89" w:name="straipsnis43_4"/>
      <w:r w:rsidRPr="004A2F6A">
        <w:rPr>
          <w:rFonts w:ascii="Times New Roman" w:hAnsi="Times New Roman"/>
          <w:b/>
          <w:sz w:val="22"/>
          <w:lang w:val="lt-LT"/>
        </w:rPr>
        <w:t>3.43 straipsnis. Sutuoktinių atskyrimas ir išlaikymo priteisimas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0" w:name="straipsnis44_4"/>
      <w:r w:rsidRPr="004A2F6A">
        <w:rPr>
          <w:rFonts w:ascii="Times New Roman" w:hAnsi="Times New Roman"/>
          <w:b/>
          <w:sz w:val="22"/>
          <w:lang w:val="lt-LT"/>
        </w:rPr>
        <w:t>3.44 straipsnis. Teisės pareikšti ieškinį išnykimas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1" w:name="straipsnis45_4"/>
      <w:r w:rsidRPr="004A2F6A">
        <w:rPr>
          <w:rFonts w:ascii="Times New Roman" w:hAnsi="Times New Roman"/>
          <w:b/>
          <w:sz w:val="22"/>
          <w:lang w:val="lt-LT"/>
        </w:rPr>
        <w:t>3.45 straipsnis. Santuokos pripažinimo negaliojančia teisinės pasekmės</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2"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3" w:name="straipsnis47_4"/>
      <w:r w:rsidRPr="004A2F6A">
        <w:rPr>
          <w:rFonts w:ascii="Times New Roman" w:hAnsi="Times New Roman"/>
          <w:b/>
          <w:sz w:val="22"/>
          <w:lang w:val="lt-LT"/>
        </w:rPr>
        <w:t>3.47 straipsnis. Sąžiningo sutuoktinio teisės</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4" w:name="straipsnis48_4"/>
      <w:r w:rsidRPr="004A2F6A">
        <w:rPr>
          <w:rFonts w:ascii="Times New Roman" w:hAnsi="Times New Roman"/>
          <w:b/>
          <w:sz w:val="22"/>
          <w:lang w:val="lt-LT"/>
        </w:rPr>
        <w:t>3.48 straipsnis. Privalomas globos (rūpybos) institucijų dalyvavimas</w:t>
      </w:r>
    </w:p>
    <w:bookmarkEnd w:id="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5"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6" w:name="skirsnis23"/>
      <w:r w:rsidRPr="004A2F6A">
        <w:rPr>
          <w:rFonts w:ascii="Times New Roman" w:hAnsi="Times New Roman"/>
          <w:b/>
          <w:caps/>
          <w:sz w:val="22"/>
          <w:lang w:val="lt-LT"/>
        </w:rPr>
        <w:t>Pirmasis skirsnis</w:t>
      </w:r>
    </w:p>
    <w:bookmarkEnd w:id="49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7" w:name="straipsnis49_4"/>
      <w:r w:rsidRPr="004A2F6A">
        <w:rPr>
          <w:rFonts w:ascii="Times New Roman" w:hAnsi="Times New Roman"/>
          <w:b/>
          <w:sz w:val="22"/>
          <w:lang w:val="lt-LT"/>
        </w:rPr>
        <w:t>3.49 straipsnis. Santuokos pabaigos atvejai</w:t>
      </w:r>
    </w:p>
    <w:bookmarkEnd w:id="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8" w:name="straipsnis50_4"/>
      <w:r w:rsidRPr="004A2F6A">
        <w:rPr>
          <w:rFonts w:ascii="Times New Roman" w:hAnsi="Times New Roman"/>
          <w:b/>
          <w:sz w:val="22"/>
          <w:lang w:val="lt-LT"/>
        </w:rPr>
        <w:t>3.50 straipsnis. Santuokos pabaiga dėl vieno sutuoktinio mirties</w:t>
      </w:r>
    </w:p>
    <w:bookmarkEnd w:id="4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499" w:name="skirsnis24"/>
      <w:r w:rsidRPr="004A2F6A">
        <w:rPr>
          <w:caps/>
          <w:sz w:val="22"/>
        </w:rPr>
        <w:t>Antrasis skirsnis</w:t>
      </w:r>
    </w:p>
    <w:bookmarkEnd w:id="499"/>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0" w:name="straipsnis51_4"/>
      <w:r w:rsidRPr="004A2F6A">
        <w:rPr>
          <w:rFonts w:ascii="Times New Roman" w:hAnsi="Times New Roman"/>
          <w:b/>
          <w:sz w:val="22"/>
          <w:lang w:val="lt-LT"/>
        </w:rPr>
        <w:t>3.51 straipsnis. Santuokos nutraukimo sąlygos</w:t>
      </w:r>
    </w:p>
    <w:bookmarkEnd w:id="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2_3"/>
      <w:r w:rsidRPr="004A2F6A">
        <w:rPr>
          <w:rFonts w:ascii="Times New Roman" w:hAnsi="Times New Roman"/>
          <w:b/>
          <w:sz w:val="22"/>
          <w:lang w:val="lt-LT"/>
        </w:rPr>
        <w:t>3.52 straipsnis. Prašymas nutraukti santuoką</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3_3"/>
      <w:r w:rsidRPr="004A2F6A">
        <w:rPr>
          <w:rFonts w:ascii="Times New Roman" w:hAnsi="Times New Roman"/>
          <w:b/>
          <w:sz w:val="22"/>
          <w:lang w:val="lt-LT"/>
        </w:rPr>
        <w:t>3.53 straipsnis. Santuokos nutraukimo tvarka</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3" w:name="straipsnis54_3"/>
      <w:r w:rsidRPr="004A2F6A">
        <w:rPr>
          <w:rFonts w:ascii="Times New Roman" w:hAnsi="Times New Roman"/>
          <w:b/>
          <w:sz w:val="22"/>
          <w:lang w:val="lt-LT"/>
        </w:rPr>
        <w:t>3.54 straipsnis. Sutuoktinių taikinimas</w:t>
      </w:r>
    </w:p>
    <w:bookmarkEnd w:id="5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4" w:name="skirsnis25"/>
      <w:r w:rsidRPr="004A2F6A">
        <w:rPr>
          <w:caps/>
          <w:sz w:val="22"/>
        </w:rPr>
        <w:t>Trečiasis skirsnis</w:t>
      </w:r>
    </w:p>
    <w:bookmarkEnd w:id="504"/>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5" w:name="straipsnis55_3"/>
      <w:r w:rsidRPr="004A2F6A">
        <w:rPr>
          <w:rFonts w:ascii="Times New Roman" w:hAnsi="Times New Roman"/>
          <w:b/>
          <w:sz w:val="22"/>
          <w:lang w:val="lt-LT"/>
        </w:rPr>
        <w:t>3.55 straipsnis. Santuokos nutraukimo sąlygos</w:t>
      </w:r>
    </w:p>
    <w:bookmarkEnd w:id="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6" w:name="straipsnis56_3"/>
      <w:r w:rsidRPr="004A2F6A">
        <w:rPr>
          <w:rFonts w:ascii="Times New Roman" w:hAnsi="Times New Roman"/>
          <w:b/>
          <w:sz w:val="22"/>
          <w:lang w:val="lt-LT"/>
        </w:rPr>
        <w:t>3.56 straipsnis. Prašymo turinys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7_3"/>
      <w:r w:rsidRPr="004A2F6A">
        <w:rPr>
          <w:rFonts w:ascii="Times New Roman" w:hAnsi="Times New Roman"/>
          <w:b/>
          <w:sz w:val="22"/>
          <w:lang w:val="lt-LT"/>
        </w:rPr>
        <w:t>3.57 straipsnis. Prašymo nagrinėjimas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8" w:name="straipsnis58_3"/>
      <w:r w:rsidRPr="004A2F6A">
        <w:rPr>
          <w:rFonts w:ascii="Times New Roman" w:hAnsi="Times New Roman"/>
          <w:b/>
          <w:sz w:val="22"/>
          <w:lang w:val="lt-LT"/>
        </w:rPr>
        <w:t>3.58 straipsnis. Privalomas globos (rūpybos) institucijos dalyvavimas</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09" w:name="straipsnis59_3"/>
      <w:r w:rsidRPr="004A2F6A">
        <w:rPr>
          <w:rFonts w:ascii="Times New Roman" w:hAnsi="Times New Roman"/>
          <w:b/>
          <w:sz w:val="22"/>
          <w:lang w:val="lt-LT"/>
        </w:rPr>
        <w:t>3.59 straipsnis. Klausimai, kuriuos teismas išsprendžia nutraukdamas santuoką</w:t>
      </w:r>
    </w:p>
    <w:bookmarkEnd w:id="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10" w:name="skirsnis26"/>
      <w:r w:rsidRPr="004A2F6A">
        <w:rPr>
          <w:caps/>
          <w:sz w:val="22"/>
        </w:rPr>
        <w:t>Ketvirtasis skirsnis</w:t>
      </w:r>
    </w:p>
    <w:bookmarkEnd w:id="510"/>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1" w:name="straipsnis60_3"/>
      <w:r w:rsidRPr="004A2F6A">
        <w:rPr>
          <w:rFonts w:ascii="Times New Roman" w:hAnsi="Times New Roman"/>
          <w:b/>
          <w:sz w:val="22"/>
          <w:lang w:val="lt-LT"/>
        </w:rPr>
        <w:t>3.60 straipsnis. Santuokos nutraukimo sąlygos</w:t>
      </w:r>
    </w:p>
    <w:bookmarkEnd w:id="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2" w:name="straipsnis61_3"/>
      <w:r w:rsidRPr="004A2F6A">
        <w:rPr>
          <w:rFonts w:ascii="Times New Roman" w:hAnsi="Times New Roman"/>
          <w:b/>
          <w:sz w:val="22"/>
          <w:lang w:val="lt-LT"/>
        </w:rPr>
        <w:t>3.61 straipsnis. Abiejų sutuoktinių kaltė</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3" w:name="straipsnis62_3"/>
      <w:r w:rsidRPr="004A2F6A">
        <w:rPr>
          <w:rFonts w:ascii="Times New Roman" w:hAnsi="Times New Roman"/>
          <w:b/>
          <w:sz w:val="22"/>
          <w:lang w:val="lt-LT"/>
        </w:rPr>
        <w:t>3.62 straipsnis. Santuokos nutraukimo tvarka</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4" w:name="straipsnis63_3"/>
      <w:r w:rsidRPr="004A2F6A">
        <w:rPr>
          <w:rFonts w:ascii="Times New Roman" w:hAnsi="Times New Roman"/>
          <w:b/>
          <w:sz w:val="22"/>
          <w:lang w:val="lt-LT"/>
        </w:rPr>
        <w:t>3.63 straipsnis. Santuokos nutraukimo priežasčių nenurodymas teismo sprendime</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5" w:name="straipsnis64_3"/>
      <w:r w:rsidRPr="004A2F6A">
        <w:rPr>
          <w:rFonts w:ascii="Times New Roman" w:hAnsi="Times New Roman"/>
          <w:b/>
          <w:sz w:val="22"/>
          <w:lang w:val="lt-LT"/>
        </w:rPr>
        <w:t>3.64 straipsnis. Sutuoktinių taikinimas</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6" w:name="straipsnis65_3"/>
      <w:r w:rsidRPr="004A2F6A">
        <w:rPr>
          <w:rFonts w:ascii="Times New Roman" w:hAnsi="Times New Roman"/>
          <w:b/>
          <w:sz w:val="22"/>
          <w:lang w:val="lt-LT"/>
        </w:rPr>
        <w:t>3.65 straipsnis. Laikinosios apsaugos priemonės</w:t>
      </w:r>
    </w:p>
    <w:bookmarkEnd w:id="5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8"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7" w:name="skirsnis27"/>
      <w:r w:rsidRPr="004A2F6A">
        <w:rPr>
          <w:caps/>
          <w:sz w:val="22"/>
        </w:rPr>
        <w:t>Penktasis skirsnis</w:t>
      </w:r>
    </w:p>
    <w:bookmarkEnd w:id="517"/>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8" w:name="straipsnis66_3"/>
      <w:r w:rsidRPr="004A2F6A">
        <w:rPr>
          <w:rFonts w:ascii="Times New Roman" w:hAnsi="Times New Roman"/>
          <w:b/>
          <w:sz w:val="22"/>
          <w:lang w:val="lt-LT"/>
        </w:rPr>
        <w:t>3.66 straipsnis. Santuokos nutraukimo momentas</w:t>
      </w:r>
    </w:p>
    <w:bookmarkEnd w:id="5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9" w:name="straipsnis67_3"/>
      <w:r w:rsidRPr="004A2F6A">
        <w:rPr>
          <w:rFonts w:ascii="Times New Roman" w:hAnsi="Times New Roman"/>
          <w:b/>
          <w:sz w:val="22"/>
          <w:lang w:val="lt-LT"/>
        </w:rPr>
        <w:t>3.67 straipsnis. Santuokos nutraukimo įtaka sutuoktinių turtinėms teisėms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0" w:name="straipsnis68_3"/>
      <w:r w:rsidRPr="004A2F6A">
        <w:rPr>
          <w:rFonts w:ascii="Times New Roman" w:hAnsi="Times New Roman"/>
          <w:b/>
          <w:sz w:val="22"/>
          <w:lang w:val="lt-LT"/>
        </w:rPr>
        <w:t>3.68 straipsnis. Sandorių, sudarytų po santuokos nutraukimo bylos iškėlimo, pripažinimas negaliojančiais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1" w:name="straipsnis69_3"/>
      <w:r w:rsidRPr="004A2F6A">
        <w:rPr>
          <w:rFonts w:ascii="Times New Roman" w:hAnsi="Times New Roman"/>
          <w:b/>
          <w:sz w:val="22"/>
          <w:lang w:val="lt-LT"/>
        </w:rPr>
        <w:t>3.69 straipsnis. Buvusių sutuoktinių pavardės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2" w:name="straipsnis70_4"/>
      <w:r w:rsidRPr="004A2F6A">
        <w:rPr>
          <w:rFonts w:ascii="Times New Roman" w:hAnsi="Times New Roman"/>
          <w:b/>
          <w:sz w:val="22"/>
          <w:lang w:val="lt-LT"/>
        </w:rPr>
        <w:t>3.70 straipsnis. Santuokos nutraukimo dėl vieno sutuoktinio kaltės teisinės pasekmės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3" w:name="straipsnis71_3"/>
      <w:r w:rsidRPr="004A2F6A">
        <w:rPr>
          <w:rFonts w:ascii="Times New Roman" w:hAnsi="Times New Roman"/>
          <w:b/>
          <w:sz w:val="22"/>
          <w:lang w:val="lt-LT"/>
        </w:rPr>
        <w:t>3.71 straipsnis. Teisės naudotis gyvenamąja patalpa išlikimas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4" w:name="straipsnis72_3"/>
      <w:r w:rsidRPr="004A2F6A">
        <w:rPr>
          <w:rFonts w:ascii="Times New Roman" w:hAnsi="Times New Roman"/>
          <w:b/>
          <w:sz w:val="22"/>
          <w:lang w:val="lt-LT"/>
        </w:rPr>
        <w:t>3.72 straipsnis. Buvusių sutuoktinių tarpusavio išlaikymas</w:t>
      </w:r>
    </w:p>
    <w:bookmarkEnd w:id="5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5"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6" w:name="straipsnis73_3"/>
      <w:r w:rsidRPr="004A2F6A">
        <w:rPr>
          <w:rFonts w:ascii="Times New Roman" w:hAnsi="Times New Roman"/>
          <w:b/>
          <w:sz w:val="22"/>
          <w:lang w:val="lt-LT"/>
        </w:rPr>
        <w:t>3.73 straipsnis. Prašymas dėl gyvenimo skyrium</w:t>
      </w:r>
    </w:p>
    <w:bookmarkEnd w:id="5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4_3"/>
      <w:r w:rsidRPr="004A2F6A">
        <w:rPr>
          <w:rFonts w:ascii="Times New Roman" w:hAnsi="Times New Roman"/>
          <w:b/>
          <w:sz w:val="22"/>
          <w:lang w:val="lt-LT"/>
        </w:rPr>
        <w:t>3.74 straipsnis. Priešiniai reikalavimai</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8" w:name="straipsnis75_3"/>
      <w:r w:rsidRPr="004A2F6A">
        <w:rPr>
          <w:rFonts w:ascii="Times New Roman" w:hAnsi="Times New Roman"/>
          <w:b/>
          <w:sz w:val="22"/>
          <w:lang w:val="lt-LT"/>
        </w:rPr>
        <w:t>3.75 straipsnis. Bylos dėl sutuoktinių gyvenimo skyrium nagrinėjimas</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9" w:name="straipsnis76_3"/>
      <w:r w:rsidRPr="004A2F6A">
        <w:rPr>
          <w:rFonts w:ascii="Times New Roman" w:hAnsi="Times New Roman"/>
          <w:b/>
          <w:sz w:val="22"/>
          <w:lang w:val="lt-LT"/>
        </w:rPr>
        <w:t>3.76 straipsnis. Klausimai, išsprendžiami priimant sprendimą dėl gyvenimo skyrium</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0" w:name="straipsnis77_3"/>
      <w:r w:rsidRPr="004A2F6A">
        <w:rPr>
          <w:rFonts w:ascii="Times New Roman" w:hAnsi="Times New Roman"/>
          <w:b/>
          <w:sz w:val="22"/>
          <w:lang w:val="lt-LT"/>
        </w:rPr>
        <w:t>3.77 straipsnis. Gyvenimo skyrium teisinės pasekmės</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1" w:name="straipsnis78_3"/>
      <w:r w:rsidRPr="004A2F6A">
        <w:rPr>
          <w:rFonts w:ascii="Times New Roman" w:hAnsi="Times New Roman"/>
          <w:b/>
          <w:sz w:val="22"/>
          <w:lang w:val="lt-LT"/>
        </w:rPr>
        <w:t>3.78 straipsnis. Sutuoktinių tarpusavio išlaikymas</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2" w:name="straipsnis79_3"/>
      <w:r w:rsidRPr="004A2F6A">
        <w:rPr>
          <w:rFonts w:ascii="Times New Roman" w:hAnsi="Times New Roman"/>
          <w:b/>
          <w:sz w:val="22"/>
          <w:lang w:val="lt-LT"/>
        </w:rPr>
        <w:t>3.79 straipsnis. Gyvenimo skyrium pabaiga</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3" w:name="straipsnis80_3"/>
      <w:r w:rsidRPr="004A2F6A">
        <w:rPr>
          <w:rFonts w:ascii="Times New Roman" w:hAnsi="Times New Roman"/>
          <w:b/>
          <w:sz w:val="22"/>
          <w:lang w:val="lt-LT"/>
        </w:rPr>
        <w:t>3.80 straipsnis. Privalomas valstybinės vaikų teisių apsaugos institucijos dalyvavimas</w:t>
      </w:r>
    </w:p>
    <w:bookmarkEnd w:id="5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4" w:name="dalis11"/>
      <w:r w:rsidRPr="004A2F6A">
        <w:rPr>
          <w:rFonts w:ascii="Times New Roman" w:hAnsi="Times New Roman"/>
          <w:caps/>
          <w:sz w:val="22"/>
        </w:rPr>
        <w:t>III dalis</w:t>
      </w:r>
    </w:p>
    <w:bookmarkEnd w:id="53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5"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6" w:name="skirsnis28"/>
      <w:r w:rsidRPr="004A2F6A">
        <w:rPr>
          <w:caps/>
          <w:sz w:val="22"/>
        </w:rPr>
        <w:t>Pirmasis skirsnis</w:t>
      </w:r>
    </w:p>
    <w:bookmarkEnd w:id="536"/>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7" w:name="straipsnis81_3"/>
      <w:r w:rsidRPr="004A2F6A">
        <w:rPr>
          <w:rFonts w:ascii="Times New Roman" w:hAnsi="Times New Roman"/>
          <w:b/>
          <w:sz w:val="22"/>
          <w:lang w:val="lt-LT"/>
        </w:rPr>
        <w:t>3.81 straipsnis. Sutuoktinių turto teisinio režimo rūšys</w:t>
      </w:r>
    </w:p>
    <w:bookmarkEnd w:id="5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8" w:name="straipsnis82_3"/>
      <w:r w:rsidRPr="004A2F6A">
        <w:rPr>
          <w:rFonts w:ascii="Times New Roman" w:hAnsi="Times New Roman"/>
          <w:b/>
          <w:sz w:val="22"/>
          <w:lang w:val="lt-LT"/>
        </w:rPr>
        <w:t>3.82 straipsnis. Įstatymų nustatyto turto teisinio režimo taikymas</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39" w:name="straipsnis83_3"/>
      <w:r w:rsidRPr="004A2F6A">
        <w:rPr>
          <w:rFonts w:ascii="Times New Roman" w:hAnsi="Times New Roman"/>
          <w:b/>
          <w:sz w:val="22"/>
          <w:lang w:val="lt-LT"/>
        </w:rPr>
        <w:t>3.83 straipsnis. Sutuoktinių teisė nustatyti turto teisinį režimą pagal vedybų sutartį</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0" w:name="straipsnis84_3"/>
      <w:r w:rsidRPr="004A2F6A">
        <w:rPr>
          <w:rFonts w:ascii="Times New Roman" w:hAnsi="Times New Roman"/>
          <w:b/>
          <w:sz w:val="22"/>
          <w:lang w:val="lt-LT"/>
        </w:rPr>
        <w:t>3.84 straipsnis. Šeimos turtas</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5_3"/>
      <w:r w:rsidRPr="004A2F6A">
        <w:rPr>
          <w:rFonts w:ascii="Times New Roman" w:hAnsi="Times New Roman"/>
          <w:b/>
          <w:sz w:val="22"/>
          <w:lang w:val="lt-LT"/>
        </w:rPr>
        <w:t>3.85 straipsnis. Šeimos turto teisinis režimas</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2" w:name="straipsnis86_3"/>
      <w:r w:rsidRPr="004A2F6A">
        <w:rPr>
          <w:rFonts w:ascii="Times New Roman" w:hAnsi="Times New Roman"/>
          <w:b/>
          <w:sz w:val="22"/>
          <w:lang w:val="lt-LT"/>
        </w:rPr>
        <w:t>3.86 straipsnis. Šeimos turto teisinio režimo pabaiga</w:t>
      </w:r>
    </w:p>
    <w:bookmarkEnd w:id="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3" w:name="skirsnis29"/>
      <w:r w:rsidRPr="004A2F6A">
        <w:rPr>
          <w:caps/>
          <w:sz w:val="22"/>
        </w:rPr>
        <w:t>Antrasis skirsnis</w:t>
      </w:r>
    </w:p>
    <w:bookmarkEnd w:id="543"/>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4" w:name="straipsnis87_3"/>
      <w:r w:rsidRPr="004A2F6A">
        <w:rPr>
          <w:rFonts w:ascii="Times New Roman" w:hAnsi="Times New Roman"/>
          <w:b/>
          <w:sz w:val="22"/>
          <w:lang w:val="lt-LT"/>
        </w:rPr>
        <w:t>3.87 straipsnis. Įstatymų nustatyto sutuoktinių turto teisinio režimo esmė</w:t>
      </w:r>
    </w:p>
    <w:bookmarkEnd w:id="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5" w:name="straipsnis88_3"/>
      <w:r w:rsidRPr="004A2F6A">
        <w:rPr>
          <w:rFonts w:ascii="Times New Roman" w:hAnsi="Times New Roman"/>
          <w:b/>
          <w:sz w:val="22"/>
          <w:lang w:val="lt-LT"/>
        </w:rPr>
        <w:t>3.88 straipsnis. Bendroji jungtinė sutuoktinių nuosavybė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6" w:name="straipsnis89_3"/>
      <w:r w:rsidRPr="004A2F6A">
        <w:rPr>
          <w:rFonts w:ascii="Times New Roman" w:hAnsi="Times New Roman"/>
          <w:b/>
          <w:sz w:val="22"/>
          <w:lang w:val="lt-LT"/>
        </w:rPr>
        <w:t>3.89 straipsnis. Asmeninė sutuoktinių nuosavybė</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7"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8" w:name="straipsnis91_3"/>
      <w:r w:rsidRPr="004A2F6A">
        <w:rPr>
          <w:rFonts w:ascii="Times New Roman" w:hAnsi="Times New Roman"/>
          <w:b/>
          <w:sz w:val="22"/>
          <w:lang w:val="lt-LT"/>
        </w:rPr>
        <w:t>3.91 straipsnis. Įmonė (ūkis, verslas)</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49" w:name="straipsnis92_3"/>
      <w:r w:rsidRPr="004A2F6A">
        <w:rPr>
          <w:rFonts w:ascii="Times New Roman" w:hAnsi="Times New Roman"/>
          <w:b/>
          <w:sz w:val="22"/>
          <w:lang w:val="lt-LT"/>
        </w:rPr>
        <w:t>3.92 straipsnis. Turto, kuris yra bendroji jungtinė sutuoktinių nuosavybė, valdymas, naudojimas ir disponavimas juo</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0" w:name="straipsnis93_3"/>
      <w:r w:rsidRPr="004A2F6A">
        <w:rPr>
          <w:rFonts w:ascii="Times New Roman" w:hAnsi="Times New Roman"/>
          <w:b/>
          <w:sz w:val="22"/>
          <w:lang w:val="lt-LT"/>
        </w:rPr>
        <w:t>3.93 straipsnis. Leidimas sudaryti sandorius</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4_3"/>
      <w:r w:rsidRPr="004A2F6A">
        <w:rPr>
          <w:rFonts w:ascii="Times New Roman" w:hAnsi="Times New Roman"/>
          <w:b/>
          <w:sz w:val="22"/>
          <w:lang w:val="lt-LT"/>
        </w:rPr>
        <w:t>3.94 straipsnis. Įgaliojimas tvarkyti turtą</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5_3"/>
      <w:r w:rsidRPr="004A2F6A">
        <w:rPr>
          <w:rFonts w:ascii="Times New Roman" w:hAnsi="Times New Roman"/>
          <w:b/>
          <w:sz w:val="22"/>
          <w:lang w:val="lt-LT"/>
        </w:rPr>
        <w:t>3.95 straipsnis. Nušalinimas</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3" w:name="straipsnis96_3"/>
      <w:r w:rsidRPr="004A2F6A">
        <w:rPr>
          <w:rFonts w:ascii="Times New Roman" w:hAnsi="Times New Roman"/>
          <w:b/>
          <w:sz w:val="22"/>
          <w:lang w:val="lt-LT"/>
        </w:rPr>
        <w:t>3.96 straipsnis. Sandorių nuginčijimas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4" w:name="straipsnis97_3"/>
      <w:r w:rsidRPr="004A2F6A">
        <w:rPr>
          <w:rFonts w:ascii="Times New Roman" w:hAnsi="Times New Roman"/>
          <w:b/>
          <w:sz w:val="22"/>
          <w:lang w:val="lt-LT"/>
        </w:rPr>
        <w:t>3.97 straipsnis. Turto, kuris yra asmeninė vieno sutuoktinio nuosavybė, tvarkymas</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5" w:name="straipsnis98_3"/>
      <w:r w:rsidRPr="004A2F6A">
        <w:rPr>
          <w:rFonts w:ascii="Times New Roman" w:hAnsi="Times New Roman"/>
          <w:b/>
          <w:sz w:val="22"/>
          <w:lang w:val="lt-LT"/>
        </w:rPr>
        <w:t>3.98 straipsnis. Teisė į kompensaciją</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6" w:name="straipsnis99_3"/>
      <w:r w:rsidRPr="004A2F6A">
        <w:rPr>
          <w:rFonts w:ascii="Times New Roman" w:hAnsi="Times New Roman"/>
          <w:b/>
          <w:sz w:val="22"/>
          <w:lang w:val="lt-LT"/>
        </w:rPr>
        <w:t>3.99 straipsnis. Sutuoktinių dovanos</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7" w:name="straipsnis100_3"/>
      <w:r w:rsidRPr="004A2F6A">
        <w:rPr>
          <w:rFonts w:ascii="Times New Roman" w:hAnsi="Times New Roman"/>
          <w:b/>
          <w:sz w:val="22"/>
          <w:lang w:val="lt-LT"/>
        </w:rPr>
        <w:t>3.100 straipsnis. Bendrosios jungtinės sutuoktinių nuosavybės pabaigos pagrindai</w:t>
      </w:r>
    </w:p>
    <w:bookmarkEnd w:id="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8" w:name="skirsnis30"/>
      <w:r w:rsidRPr="004A2F6A">
        <w:rPr>
          <w:caps/>
          <w:sz w:val="22"/>
        </w:rPr>
        <w:t>Trečiasis skirsnis</w:t>
      </w:r>
    </w:p>
    <w:bookmarkEnd w:id="558"/>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59" w:name="straipsnis101_3"/>
      <w:r w:rsidRPr="004A2F6A">
        <w:rPr>
          <w:rFonts w:ascii="Times New Roman" w:hAnsi="Times New Roman"/>
          <w:b/>
          <w:sz w:val="22"/>
          <w:lang w:val="lt-LT"/>
        </w:rPr>
        <w:t>3.101 straipsnis. Vedybų sutartis</w:t>
      </w:r>
    </w:p>
    <w:bookmarkEnd w:id="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0" w:name="straipsnis102_3"/>
      <w:r w:rsidRPr="004A2F6A">
        <w:rPr>
          <w:rFonts w:ascii="Times New Roman" w:hAnsi="Times New Roman"/>
          <w:b/>
          <w:sz w:val="22"/>
          <w:lang w:val="lt-LT"/>
        </w:rPr>
        <w:t>3.102 straipsnis. Vedybų sutarties sudarymas</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1" w:name="straipsnis103_3"/>
      <w:r w:rsidRPr="004A2F6A">
        <w:rPr>
          <w:rFonts w:ascii="Times New Roman" w:hAnsi="Times New Roman"/>
          <w:b/>
          <w:sz w:val="22"/>
          <w:lang w:val="lt-LT"/>
        </w:rPr>
        <w:t>3.103 straipsnis. Vedybų sutarties forma</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2" w:name="straipsnis104_3"/>
      <w:r w:rsidRPr="004A2F6A">
        <w:rPr>
          <w:rFonts w:ascii="Times New Roman" w:hAnsi="Times New Roman"/>
          <w:b/>
          <w:sz w:val="22"/>
          <w:lang w:val="lt-LT"/>
        </w:rPr>
        <w:t>3.104 straipsnis. Vedybų sutarties turinys</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3" w:name="straipsnis105_3"/>
      <w:r w:rsidRPr="004A2F6A">
        <w:rPr>
          <w:rFonts w:ascii="Times New Roman" w:hAnsi="Times New Roman"/>
          <w:b/>
          <w:sz w:val="22"/>
          <w:lang w:val="lt-LT"/>
        </w:rPr>
        <w:t>3.105 straipsnis. Negaliojančios vedybų sutarties sąlygos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6_3"/>
      <w:r w:rsidRPr="004A2F6A">
        <w:rPr>
          <w:rFonts w:ascii="Times New Roman" w:hAnsi="Times New Roman"/>
          <w:b/>
          <w:sz w:val="22"/>
          <w:lang w:val="lt-LT"/>
        </w:rPr>
        <w:t>3.106 straipsnis. Vedybų sutarties pakeitimas ir nutraukimas</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7_3"/>
      <w:r w:rsidRPr="004A2F6A">
        <w:rPr>
          <w:rFonts w:ascii="Times New Roman" w:hAnsi="Times New Roman"/>
          <w:b/>
          <w:sz w:val="22"/>
          <w:lang w:val="lt-LT"/>
        </w:rPr>
        <w:t>3.107 straipsnis. Vedybų sutarties pabaiga</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6" w:name="straipsnis108_3"/>
      <w:r w:rsidRPr="004A2F6A">
        <w:rPr>
          <w:rFonts w:ascii="Times New Roman" w:hAnsi="Times New Roman"/>
          <w:b/>
          <w:sz w:val="22"/>
          <w:lang w:val="lt-LT"/>
        </w:rPr>
        <w:t>3.108 straipsnis. Vedybų sutarties pripažinimas negaliojančia</w:t>
      </w:r>
    </w:p>
    <w:bookmarkEnd w:id="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7"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8" w:name="straipsnis109_3"/>
      <w:r w:rsidRPr="004A2F6A">
        <w:rPr>
          <w:rFonts w:ascii="Times New Roman" w:hAnsi="Times New Roman"/>
          <w:b/>
          <w:sz w:val="22"/>
          <w:lang w:val="lt-LT"/>
        </w:rPr>
        <w:t xml:space="preserve">3.109 straipsnis. Prievolės, vykdomos iš bendro sutuoktinių turto </w:t>
      </w:r>
    </w:p>
    <w:bookmarkEnd w:id="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69" w:name="straipsnis110_3"/>
      <w:r w:rsidRPr="004A2F6A">
        <w:rPr>
          <w:rFonts w:ascii="Times New Roman" w:hAnsi="Times New Roman"/>
          <w:b/>
          <w:sz w:val="22"/>
          <w:lang w:val="lt-LT"/>
        </w:rPr>
        <w:t>3.110 straipsnis. Sutuoktinių atsakomybė pagal iki santuokos įregistravimo atsiradusias prievoles</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0" w:name="straipsnis111_3"/>
      <w:r w:rsidRPr="004A2F6A">
        <w:rPr>
          <w:rFonts w:ascii="Times New Roman" w:hAnsi="Times New Roman"/>
          <w:b/>
          <w:sz w:val="22"/>
          <w:lang w:val="lt-LT"/>
        </w:rPr>
        <w:t>3.111 straipsnis. Prievolės, kylančios iš dovanojimo sutarčių ir paveldėjimo</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1" w:name="straipsnis112_3"/>
      <w:r w:rsidRPr="004A2F6A">
        <w:rPr>
          <w:rFonts w:ascii="Times New Roman" w:hAnsi="Times New Roman"/>
          <w:b/>
          <w:sz w:val="22"/>
          <w:lang w:val="lt-LT"/>
        </w:rPr>
        <w:t>3.112 straipsnis. Atsakomybė pagal vieno iš sutuoktinių prievoles</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2" w:name="straipsnis113_3"/>
      <w:r w:rsidRPr="004A2F6A">
        <w:rPr>
          <w:rFonts w:ascii="Times New Roman" w:hAnsi="Times New Roman"/>
          <w:b/>
          <w:sz w:val="22"/>
          <w:lang w:val="lt-LT"/>
        </w:rPr>
        <w:t>3.113 straipsnis. Išieškojimas iš asmeninio sutuoktinių turto</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4_3"/>
      <w:r w:rsidRPr="004A2F6A">
        <w:rPr>
          <w:rFonts w:ascii="Times New Roman" w:hAnsi="Times New Roman"/>
          <w:b/>
          <w:sz w:val="22"/>
          <w:lang w:val="lt-LT"/>
        </w:rPr>
        <w:t>3.114 straipsnis. Sutuoktinių atsakomybės atribojimas</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4" w:name="straipsnis115_3"/>
      <w:r w:rsidRPr="004A2F6A">
        <w:rPr>
          <w:rFonts w:ascii="Times New Roman" w:hAnsi="Times New Roman"/>
          <w:b/>
          <w:sz w:val="22"/>
          <w:lang w:val="lt-LT"/>
        </w:rPr>
        <w:t>3.115 straipsnis. Teisė į kompensaciją</w:t>
      </w:r>
    </w:p>
    <w:bookmarkEnd w:id="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5" w:name="skyrius28"/>
      <w:r w:rsidRPr="004A2F6A">
        <w:rPr>
          <w:caps/>
          <w:sz w:val="22"/>
        </w:rPr>
        <w:t>VIII skyrius</w:t>
      </w:r>
    </w:p>
    <w:bookmarkEnd w:id="57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6" w:name="straipsnis116_3"/>
      <w:r w:rsidRPr="004A2F6A">
        <w:rPr>
          <w:rFonts w:ascii="Times New Roman" w:hAnsi="Times New Roman"/>
          <w:b/>
          <w:sz w:val="22"/>
          <w:lang w:val="lt-LT"/>
        </w:rPr>
        <w:t>3.116 straipsnis. Turto padalijimo būdai</w:t>
      </w:r>
    </w:p>
    <w:bookmarkEnd w:id="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7" w:name="straipsnis117_3"/>
      <w:r w:rsidRPr="004A2F6A">
        <w:rPr>
          <w:rFonts w:ascii="Times New Roman" w:hAnsi="Times New Roman"/>
          <w:b/>
          <w:sz w:val="22"/>
          <w:lang w:val="lt-LT"/>
        </w:rPr>
        <w:t>3.117 straipsnis. Sutuoktinių bendro turto dalys</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8_3"/>
      <w:r w:rsidRPr="004A2F6A">
        <w:rPr>
          <w:rFonts w:ascii="Times New Roman" w:hAnsi="Times New Roman"/>
          <w:b/>
          <w:sz w:val="22"/>
          <w:lang w:val="lt-LT"/>
        </w:rPr>
        <w:t>3.118 straipsnis. Turto balanso sudarymas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19_3"/>
      <w:r w:rsidRPr="004A2F6A">
        <w:rPr>
          <w:rFonts w:ascii="Times New Roman" w:hAnsi="Times New Roman"/>
          <w:b/>
          <w:sz w:val="22"/>
          <w:lang w:val="lt-LT"/>
        </w:rPr>
        <w:t>3.119 straipsnis. Turto vertės nustatymas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0" w:name="straipsnis120_3"/>
      <w:r w:rsidRPr="004A2F6A">
        <w:rPr>
          <w:rFonts w:ascii="Times New Roman" w:hAnsi="Times New Roman"/>
          <w:b/>
          <w:sz w:val="22"/>
          <w:lang w:val="lt-LT"/>
        </w:rPr>
        <w:t>3.120 straipsnis. Nedalytinas turtas</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1" w:name="straipsnis121_3"/>
      <w:r w:rsidRPr="004A2F6A">
        <w:rPr>
          <w:rFonts w:ascii="Times New Roman" w:hAnsi="Times New Roman"/>
          <w:b/>
          <w:sz w:val="22"/>
          <w:lang w:val="lt-LT"/>
        </w:rPr>
        <w:t>3.121 straipsnis. Turto, kuris yra asmeninė nuosavybė, priskyrimas bendrajai jungtinei nuosavybei</w:t>
      </w:r>
    </w:p>
    <w:bookmarkEnd w:id="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2" w:name="straipsnis122_3"/>
      <w:r w:rsidRPr="004A2F6A">
        <w:rPr>
          <w:rFonts w:ascii="Times New Roman" w:hAnsi="Times New Roman"/>
          <w:b/>
          <w:sz w:val="22"/>
          <w:lang w:val="lt-LT"/>
        </w:rPr>
        <w:t>3.122 straipsnis. Reikalavimo padalyti turtą užtikrinimas</w:t>
      </w:r>
    </w:p>
    <w:bookmarkEnd w:id="582"/>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3" w:name="straipsnis123_3"/>
      <w:r w:rsidRPr="004A2F6A">
        <w:rPr>
          <w:rFonts w:ascii="Times New Roman" w:hAnsi="Times New Roman"/>
          <w:b/>
          <w:sz w:val="22"/>
          <w:lang w:val="lt-LT"/>
        </w:rPr>
        <w:t>3.123 straipsnis. Nukrypimas nuo sutuoktinių bendro turto lygių dalių principo</w:t>
      </w:r>
    </w:p>
    <w:bookmarkEnd w:id="583"/>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4" w:name="straipsnis124_3"/>
      <w:r w:rsidRPr="004A2F6A">
        <w:rPr>
          <w:rFonts w:ascii="Times New Roman" w:hAnsi="Times New Roman"/>
          <w:b/>
          <w:sz w:val="22"/>
          <w:lang w:val="lt-LT"/>
        </w:rPr>
        <w:t>3.124 straipsnis. Turto padalijimas teismo sprendimu nenutraukiant santuokos</w:t>
      </w:r>
    </w:p>
    <w:bookmarkEnd w:id="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5" w:name="straipsnis125_3"/>
      <w:r w:rsidRPr="004A2F6A">
        <w:rPr>
          <w:rFonts w:ascii="Times New Roman" w:hAnsi="Times New Roman"/>
          <w:b/>
          <w:sz w:val="22"/>
          <w:lang w:val="lt-LT"/>
        </w:rPr>
        <w:t>3.125 straipsnis. Turto padalijimo fakto registravimas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6_3"/>
      <w:r w:rsidRPr="004A2F6A">
        <w:rPr>
          <w:rFonts w:ascii="Times New Roman" w:hAnsi="Times New Roman"/>
          <w:b/>
          <w:sz w:val="22"/>
          <w:lang w:val="lt-LT"/>
        </w:rPr>
        <w:t>3.126 straipsnis. Kreditorių teisių garantijos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7" w:name="straipsnis127_3"/>
      <w:r w:rsidRPr="004A2F6A">
        <w:rPr>
          <w:rFonts w:ascii="Times New Roman" w:hAnsi="Times New Roman"/>
          <w:b/>
          <w:sz w:val="22"/>
          <w:lang w:val="lt-LT"/>
        </w:rPr>
        <w:t>3.127 straipsnis. Dalijamas turtas</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8" w:name="straipsnis128_3"/>
      <w:r w:rsidRPr="004A2F6A">
        <w:rPr>
          <w:rFonts w:ascii="Times New Roman" w:hAnsi="Times New Roman"/>
          <w:b/>
          <w:sz w:val="22"/>
          <w:lang w:val="lt-LT"/>
        </w:rPr>
        <w:t>3.128 straipsnis. Sutuoktinių tarpusavio pareigos po turto padalijimo, kai santuoka nėra nutraukiama</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89" w:name="straipsnis129_3"/>
      <w:r w:rsidRPr="004A2F6A">
        <w:rPr>
          <w:rFonts w:ascii="Times New Roman" w:hAnsi="Times New Roman"/>
          <w:b/>
          <w:sz w:val="22"/>
          <w:lang w:val="lt-LT"/>
        </w:rPr>
        <w:t>3.129 straipsnis. Ieškinio senatis</w:t>
      </w:r>
    </w:p>
    <w:bookmarkEnd w:id="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90" w:name="dalis12"/>
      <w:r w:rsidRPr="004A2F6A">
        <w:rPr>
          <w:caps/>
          <w:sz w:val="22"/>
        </w:rPr>
        <w:t>IV dalis</w:t>
      </w:r>
    </w:p>
    <w:bookmarkEnd w:id="59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1"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2" w:name="straipsnis130_3"/>
      <w:r w:rsidRPr="004A2F6A">
        <w:rPr>
          <w:rFonts w:ascii="Times New Roman" w:hAnsi="Times New Roman"/>
          <w:b/>
          <w:sz w:val="22"/>
          <w:lang w:val="lt-LT"/>
        </w:rPr>
        <w:t>3.130 straipsnis. Giminystės samprata</w:t>
      </w:r>
    </w:p>
    <w:bookmarkEnd w:id="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3" w:name="straipsnis131_3"/>
      <w:r w:rsidRPr="004A2F6A">
        <w:rPr>
          <w:rFonts w:ascii="Times New Roman" w:hAnsi="Times New Roman"/>
          <w:b/>
          <w:sz w:val="22"/>
          <w:lang w:val="lt-LT"/>
        </w:rPr>
        <w:t>3.131 straipsnis. Giminystės linijos</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4" w:name="straipsnis132_3"/>
      <w:r w:rsidRPr="004A2F6A">
        <w:rPr>
          <w:rFonts w:ascii="Times New Roman" w:hAnsi="Times New Roman"/>
          <w:b/>
          <w:sz w:val="22"/>
          <w:lang w:val="lt-LT"/>
        </w:rPr>
        <w:t>3.132 straipsnis. Tiesioji giminystės linija</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5" w:name="straipsnis133_3"/>
      <w:r w:rsidRPr="004A2F6A">
        <w:rPr>
          <w:rFonts w:ascii="Times New Roman" w:hAnsi="Times New Roman"/>
          <w:b/>
          <w:sz w:val="22"/>
          <w:lang w:val="lt-LT"/>
        </w:rPr>
        <w:t>3.133 straipsnis. Šoninė giminystės linija</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6" w:name="straipsnis134_3"/>
      <w:r w:rsidRPr="004A2F6A">
        <w:rPr>
          <w:rFonts w:ascii="Times New Roman" w:hAnsi="Times New Roman"/>
          <w:b/>
          <w:sz w:val="22"/>
          <w:lang w:val="lt-LT"/>
        </w:rPr>
        <w:t>3.134 straipsnis. Giminystės laipsnis</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7" w:name="straipsnis135_3"/>
      <w:r w:rsidRPr="004A2F6A">
        <w:rPr>
          <w:rFonts w:ascii="Times New Roman" w:hAnsi="Times New Roman"/>
          <w:b/>
          <w:sz w:val="22"/>
          <w:lang w:val="lt-LT"/>
        </w:rPr>
        <w:t>3.135 straipsnis. Artimieji giminaičiai</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8" w:name="straipsnis136_3"/>
      <w:r w:rsidRPr="004A2F6A">
        <w:rPr>
          <w:rFonts w:ascii="Times New Roman" w:hAnsi="Times New Roman"/>
          <w:b/>
          <w:sz w:val="22"/>
          <w:lang w:val="lt-LT"/>
        </w:rPr>
        <w:t>3.136 straipsnis. Svainystė</w:t>
      </w:r>
    </w:p>
    <w:bookmarkEnd w:id="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99"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599"/>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600" w:name="skirsnis31"/>
      <w:r w:rsidRPr="004A2F6A">
        <w:rPr>
          <w:caps/>
          <w:sz w:val="22"/>
        </w:rPr>
        <w:t>Pirmasis skirsnis</w:t>
      </w:r>
    </w:p>
    <w:bookmarkEnd w:id="600"/>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1" w:name="straipsnis137_3"/>
      <w:r w:rsidRPr="004A2F6A">
        <w:rPr>
          <w:rFonts w:ascii="Times New Roman" w:hAnsi="Times New Roman"/>
          <w:b/>
          <w:sz w:val="22"/>
          <w:lang w:val="lt-LT"/>
        </w:rPr>
        <w:t>3.137 straipsnis. Vaiko kilmė</w:t>
      </w:r>
    </w:p>
    <w:bookmarkEnd w:id="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2" w:name="straipsnis138_3"/>
      <w:r w:rsidRPr="004A2F6A">
        <w:rPr>
          <w:rFonts w:ascii="Times New Roman" w:hAnsi="Times New Roman"/>
          <w:b/>
          <w:sz w:val="22"/>
          <w:lang w:val="lt-LT"/>
        </w:rPr>
        <w:t>3.138 straipsnis. Vaiko kilmės patvirtinimas</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3" w:name="straipsnis139_3"/>
      <w:r w:rsidRPr="004A2F6A">
        <w:rPr>
          <w:rFonts w:ascii="Times New Roman" w:hAnsi="Times New Roman"/>
          <w:b/>
          <w:sz w:val="22"/>
          <w:lang w:val="lt-LT"/>
        </w:rPr>
        <w:t>3.139 straipsnis. Vaiko kilmės iš motinos nustatymas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4" w:name="straipsnis140_2"/>
      <w:r w:rsidRPr="004A2F6A">
        <w:rPr>
          <w:rFonts w:ascii="Times New Roman" w:hAnsi="Times New Roman"/>
          <w:b/>
          <w:sz w:val="22"/>
          <w:lang w:val="lt-LT"/>
        </w:rPr>
        <w:t>3.140 straipsnis. Vaiko kilmės iš tėvo nustatymas</w:t>
      </w:r>
    </w:p>
    <w:bookmarkEnd w:id="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5" w:name="skirsnis32"/>
      <w:r w:rsidRPr="004A2F6A">
        <w:rPr>
          <w:caps/>
          <w:sz w:val="22"/>
        </w:rPr>
        <w:t>Antrasis skirsnis</w:t>
      </w:r>
    </w:p>
    <w:bookmarkEnd w:id="605"/>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6" w:name="straipsnis141_2"/>
      <w:r w:rsidRPr="004A2F6A">
        <w:rPr>
          <w:rFonts w:ascii="Times New Roman" w:hAnsi="Times New Roman"/>
          <w:b/>
          <w:sz w:val="22"/>
          <w:lang w:val="lt-LT"/>
        </w:rPr>
        <w:t>3.141 straipsnis. Tėvystės pripažinimo sąlygos</w:t>
      </w:r>
    </w:p>
    <w:bookmarkEnd w:id="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7" w:name="straipsnis142_2"/>
      <w:r w:rsidRPr="004A2F6A">
        <w:rPr>
          <w:rFonts w:ascii="Times New Roman" w:hAnsi="Times New Roman"/>
          <w:b/>
          <w:sz w:val="22"/>
          <w:lang w:val="lt-LT"/>
        </w:rPr>
        <w:t>3.142 straipsnis. Tėvystės pripažinimo tvarka</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8" w:name="straipsnis143_2"/>
      <w:r w:rsidRPr="004A2F6A">
        <w:rPr>
          <w:rFonts w:ascii="Times New Roman" w:hAnsi="Times New Roman"/>
          <w:b/>
          <w:sz w:val="22"/>
          <w:lang w:val="lt-LT"/>
        </w:rPr>
        <w:t>3.143 straipsnis. Tėvystės pripažinimas, kol gims vaikas</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9" w:name="straipsnis144_2"/>
      <w:r w:rsidRPr="004A2F6A">
        <w:rPr>
          <w:rFonts w:ascii="Times New Roman" w:hAnsi="Times New Roman"/>
          <w:b/>
          <w:sz w:val="22"/>
          <w:lang w:val="lt-LT"/>
        </w:rPr>
        <w:t>3.144 straipsnis. Tėvystės pripažinimas be motinos sutikimo</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10" w:name="straipsnis145_2"/>
      <w:r w:rsidRPr="004A2F6A">
        <w:rPr>
          <w:b/>
          <w:sz w:val="22"/>
        </w:rPr>
        <w:t>3.145 straipsnis. Pareiškimo dėl tėvystės pripažinimo patvirtinimo nagrinėjimas</w:t>
      </w:r>
    </w:p>
    <w:bookmarkEnd w:id="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1" w:name="skirsnis33"/>
      <w:r w:rsidRPr="004A2F6A">
        <w:rPr>
          <w:caps/>
          <w:sz w:val="22"/>
        </w:rPr>
        <w:t>Trečiasis skirsnis</w:t>
      </w:r>
    </w:p>
    <w:bookmarkEnd w:id="611"/>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2" w:name="straipsnis146_2"/>
      <w:r w:rsidRPr="004A2F6A">
        <w:rPr>
          <w:rFonts w:ascii="Times New Roman" w:hAnsi="Times New Roman"/>
          <w:b/>
          <w:sz w:val="22"/>
          <w:lang w:val="lt-LT"/>
        </w:rPr>
        <w:t>3.146 straipsnis. Tėvystės nustatymo sąlygos</w:t>
      </w:r>
    </w:p>
    <w:bookmarkEnd w:id="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3" w:name="straipsnis147_2"/>
      <w:r w:rsidRPr="004A2F6A">
        <w:rPr>
          <w:rFonts w:ascii="Times New Roman" w:hAnsi="Times New Roman"/>
          <w:b/>
          <w:sz w:val="22"/>
          <w:lang w:val="lt-LT"/>
        </w:rPr>
        <w:t>3.147 straipsnis. Asmenys, turintys teisę kreiptis dėl tėvystės nustatymo</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4" w:name="straipsnis148_2"/>
      <w:r w:rsidRPr="004A2F6A">
        <w:rPr>
          <w:rFonts w:ascii="Times New Roman" w:hAnsi="Times New Roman"/>
          <w:b/>
          <w:sz w:val="22"/>
          <w:lang w:val="lt-LT"/>
        </w:rPr>
        <w:t>3.148 straipsnis. Tėvystės nustatymo pagrindai</w:t>
      </w:r>
    </w:p>
    <w:bookmarkEnd w:id="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5" w:name="skirsnis34"/>
      <w:r w:rsidRPr="004A2F6A">
        <w:rPr>
          <w:caps/>
          <w:sz w:val="22"/>
        </w:rPr>
        <w:t>Ketvirtasis skirsnis</w:t>
      </w:r>
    </w:p>
    <w:bookmarkEnd w:id="615"/>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6" w:name="straipsnis149_2"/>
      <w:r w:rsidRPr="004A2F6A">
        <w:rPr>
          <w:rFonts w:ascii="Times New Roman" w:hAnsi="Times New Roman"/>
          <w:b/>
          <w:sz w:val="22"/>
          <w:lang w:val="lt-LT"/>
        </w:rPr>
        <w:t>3.149 straipsnis. Tėvystės (motinystės) nuginčijimo sąlygos</w:t>
      </w:r>
    </w:p>
    <w:bookmarkEnd w:id="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7" w:name="straipsnis150_2"/>
      <w:r w:rsidRPr="004A2F6A">
        <w:rPr>
          <w:rFonts w:ascii="Times New Roman" w:hAnsi="Times New Roman"/>
          <w:b/>
          <w:sz w:val="22"/>
          <w:lang w:val="lt-LT"/>
        </w:rPr>
        <w:t>3.150 straipsnis. Tėvystės (motinystės) nuginčijimo pagrindai</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8" w:name="straipsnis151_2"/>
      <w:r w:rsidRPr="004A2F6A">
        <w:rPr>
          <w:b/>
          <w:sz w:val="22"/>
        </w:rPr>
        <w:t>3.151 straipsnis. Asmenys, turintys teisę kreiptis dėl tėvystės (motinystės) nuginčijimo</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9" w:name="straipsnis152_2"/>
      <w:r w:rsidRPr="004A2F6A">
        <w:rPr>
          <w:rFonts w:ascii="Times New Roman" w:hAnsi="Times New Roman"/>
          <w:b/>
          <w:sz w:val="22"/>
          <w:lang w:val="lt-LT"/>
        </w:rPr>
        <w:t>3.152 straipsnis. Ieškinio senatis</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0" w:name="straipsnis153_2"/>
      <w:r w:rsidRPr="004A2F6A">
        <w:rPr>
          <w:rFonts w:ascii="Times New Roman" w:hAnsi="Times New Roman"/>
          <w:b/>
          <w:sz w:val="22"/>
          <w:lang w:val="lt-LT"/>
        </w:rPr>
        <w:t>3.153 straipsnis. Privalomas vaiko teisių apsaugos tarnybos dalyvavimas</w:t>
      </w:r>
    </w:p>
    <w:bookmarkEnd w:id="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1" w:name="skirsnis35"/>
      <w:r w:rsidRPr="004A2F6A">
        <w:rPr>
          <w:caps/>
          <w:sz w:val="22"/>
        </w:rPr>
        <w:t>Penktasis skirsnis</w:t>
      </w:r>
    </w:p>
    <w:bookmarkEnd w:id="621"/>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2" w:name="straipsnis154_2"/>
      <w:r w:rsidRPr="004A2F6A">
        <w:rPr>
          <w:rFonts w:ascii="Times New Roman" w:hAnsi="Times New Roman"/>
          <w:b/>
          <w:sz w:val="22"/>
          <w:lang w:val="lt-LT"/>
        </w:rPr>
        <w:t>3.154 straipsnis. Dirbtinio apvaisinimo teisinis reglamentavimas</w:t>
      </w:r>
    </w:p>
    <w:bookmarkEnd w:id="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3"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4" w:name="skirsnis36"/>
      <w:r w:rsidRPr="004A2F6A">
        <w:rPr>
          <w:caps/>
          <w:sz w:val="22"/>
        </w:rPr>
        <w:t>Pirmasis skirsnis</w:t>
      </w:r>
    </w:p>
    <w:bookmarkEnd w:id="624"/>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5" w:name="straipsnis155_2"/>
      <w:r w:rsidRPr="004A2F6A">
        <w:rPr>
          <w:rFonts w:ascii="Times New Roman" w:hAnsi="Times New Roman"/>
          <w:b/>
          <w:sz w:val="22"/>
          <w:lang w:val="lt-LT"/>
        </w:rPr>
        <w:t>3.155 straipsnis. Tėvų valdžios turinys</w:t>
      </w:r>
    </w:p>
    <w:bookmarkEnd w:id="6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6" w:name="straipsnis156_2"/>
      <w:r w:rsidRPr="004A2F6A">
        <w:rPr>
          <w:rFonts w:ascii="Times New Roman" w:hAnsi="Times New Roman"/>
          <w:b/>
          <w:sz w:val="22"/>
          <w:lang w:val="lt-LT"/>
        </w:rPr>
        <w:t>3.156 straipsnis. Tėvų valdžios lygybė</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7" w:name="straipsnis157_2"/>
      <w:r w:rsidRPr="004A2F6A">
        <w:rPr>
          <w:rFonts w:ascii="Times New Roman" w:hAnsi="Times New Roman"/>
          <w:b/>
          <w:sz w:val="22"/>
          <w:lang w:val="lt-LT"/>
        </w:rPr>
        <w:t>3.157 straipsnis. Atstovavimas vaikams</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8" w:name="straipsnis158_2"/>
      <w:r w:rsidRPr="004A2F6A">
        <w:rPr>
          <w:rFonts w:ascii="Times New Roman" w:hAnsi="Times New Roman"/>
          <w:b/>
          <w:sz w:val="22"/>
          <w:lang w:val="lt-LT"/>
        </w:rPr>
        <w:t>3.158 straipsnis. Nepilnamečių tėvų valdžia</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9" w:name="straipsnis159_2"/>
      <w:r w:rsidRPr="004A2F6A">
        <w:rPr>
          <w:rFonts w:ascii="Times New Roman" w:hAnsi="Times New Roman"/>
          <w:b/>
          <w:sz w:val="22"/>
          <w:lang w:val="lt-LT"/>
        </w:rPr>
        <w:t>3.159 straipsnis. Privalomas tėvų valdžios vykdymas</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0" w:name="straipsnis160_2"/>
      <w:r w:rsidRPr="004A2F6A">
        <w:rPr>
          <w:rFonts w:ascii="Times New Roman" w:hAnsi="Times New Roman"/>
          <w:b/>
          <w:sz w:val="22"/>
          <w:lang w:val="lt-LT"/>
        </w:rPr>
        <w:t>3.160 straipsnis. Tėvų valdžios pabaiga</w:t>
      </w:r>
    </w:p>
    <w:bookmarkEnd w:id="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1" w:name="skirsnis37"/>
      <w:r w:rsidRPr="004A2F6A">
        <w:rPr>
          <w:caps/>
          <w:sz w:val="22"/>
        </w:rPr>
        <w:t>Antrasis skirsnis</w:t>
      </w:r>
    </w:p>
    <w:bookmarkEnd w:id="631"/>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2" w:name="straipsnis161_2"/>
      <w:r w:rsidRPr="004A2F6A">
        <w:rPr>
          <w:rFonts w:ascii="Times New Roman" w:hAnsi="Times New Roman"/>
          <w:b/>
          <w:sz w:val="22"/>
          <w:lang w:val="lt-LT"/>
        </w:rPr>
        <w:t>3.161 straipsnis. Vaikų teisės</w:t>
      </w:r>
    </w:p>
    <w:bookmarkEnd w:id="632"/>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3" w:name="straipsnis162_2"/>
      <w:r w:rsidRPr="004A2F6A">
        <w:rPr>
          <w:rFonts w:ascii="Times New Roman" w:hAnsi="Times New Roman"/>
          <w:b/>
          <w:sz w:val="22"/>
          <w:lang w:val="lt-LT"/>
        </w:rPr>
        <w:t>3.162 straipsnis. Vaikų pareigos</w:t>
      </w:r>
    </w:p>
    <w:bookmarkEnd w:id="6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3_2"/>
      <w:r w:rsidRPr="004A2F6A">
        <w:rPr>
          <w:rFonts w:ascii="Times New Roman" w:hAnsi="Times New Roman"/>
          <w:b/>
          <w:sz w:val="22"/>
          <w:lang w:val="lt-LT"/>
        </w:rPr>
        <w:t>3.163 straipsnis. Vaikų teisių užtikrinimas</w:t>
      </w:r>
    </w:p>
    <w:bookmarkEnd w:id="634"/>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5" w:name="straipsnis164_2"/>
      <w:r w:rsidRPr="004A2F6A">
        <w:rPr>
          <w:rFonts w:ascii="Times New Roman" w:hAnsi="Times New Roman"/>
          <w:b/>
          <w:sz w:val="22"/>
          <w:lang w:val="lt-LT"/>
        </w:rPr>
        <w:t>3.164 straipsnis. Nepilnamečio vaiko dalyvavimas užtikrinant jo teises</w:t>
      </w:r>
    </w:p>
    <w:bookmarkEnd w:id="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6" w:name="skirsnis38"/>
      <w:r w:rsidRPr="004A2F6A">
        <w:rPr>
          <w:caps/>
          <w:sz w:val="22"/>
        </w:rPr>
        <w:t>Trečiasis skirsnis</w:t>
      </w:r>
    </w:p>
    <w:bookmarkEnd w:id="636"/>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7" w:name="straipsnis165_2"/>
      <w:r w:rsidRPr="004A2F6A">
        <w:rPr>
          <w:rFonts w:ascii="Times New Roman" w:hAnsi="Times New Roman"/>
          <w:b/>
          <w:sz w:val="22"/>
          <w:lang w:val="lt-LT"/>
        </w:rPr>
        <w:t>3.165 straipsnis. Tėvų asmeninių teisių ir pareigų turinys</w:t>
      </w:r>
    </w:p>
    <w:bookmarkEnd w:id="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8" w:name="straipsnis166_2"/>
      <w:r w:rsidRPr="004A2F6A">
        <w:rPr>
          <w:rFonts w:ascii="Times New Roman" w:hAnsi="Times New Roman"/>
          <w:b/>
          <w:sz w:val="22"/>
          <w:lang w:val="lt-LT"/>
        </w:rPr>
        <w:t>3.166 straipsnis. Vardo vaikui suteikimas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7_2"/>
      <w:r w:rsidRPr="004A2F6A">
        <w:rPr>
          <w:rFonts w:ascii="Times New Roman" w:hAnsi="Times New Roman"/>
          <w:b/>
          <w:sz w:val="22"/>
          <w:lang w:val="lt-LT"/>
        </w:rPr>
        <w:t>3.167 straipsnis. Pavardės vaikui suteikimas</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8_2"/>
      <w:r w:rsidRPr="004A2F6A">
        <w:rPr>
          <w:rFonts w:ascii="Times New Roman" w:hAnsi="Times New Roman"/>
          <w:b/>
          <w:sz w:val="22"/>
          <w:lang w:val="lt-LT"/>
        </w:rPr>
        <w:t>3.168 straipsnis. Vaiko gyvenamoji vieta</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1" w:name="straipsnis169_2"/>
      <w:r w:rsidRPr="004A2F6A">
        <w:rPr>
          <w:rFonts w:ascii="Times New Roman" w:hAnsi="Times New Roman"/>
          <w:b/>
          <w:sz w:val="22"/>
          <w:lang w:val="lt-LT"/>
        </w:rPr>
        <w:t>3.169 straipsnis. Vaiko gyvenamoji vieta tėvams gyvenant skyrium</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2" w:name="straipsnis170_2"/>
      <w:r w:rsidRPr="004A2F6A">
        <w:rPr>
          <w:rFonts w:ascii="Times New Roman" w:hAnsi="Times New Roman"/>
          <w:b/>
          <w:sz w:val="22"/>
          <w:lang w:val="lt-LT"/>
        </w:rPr>
        <w:t>3.170 straipsnis. Skyrium gyvenančio tėvo ar motinos teisė bendrauti su vaiku ir dalyvauti jį auklėjant</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3" w:name="straipsnis171_2"/>
      <w:r w:rsidRPr="004A2F6A">
        <w:rPr>
          <w:rFonts w:ascii="Times New Roman" w:hAnsi="Times New Roman"/>
          <w:b/>
          <w:sz w:val="22"/>
          <w:lang w:val="lt-LT"/>
        </w:rPr>
        <w:t>3.171 straipsnis. Bendravimas su vaiku ir dalyvavimas jį auklėjant ypatingomis situacijomis</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4" w:name="straipsnis172_2"/>
      <w:r w:rsidRPr="004A2F6A">
        <w:rPr>
          <w:rFonts w:ascii="Times New Roman" w:hAnsi="Times New Roman"/>
          <w:b/>
          <w:sz w:val="22"/>
          <w:lang w:val="lt-LT"/>
        </w:rPr>
        <w:t>3.172 straipsnis. Kitų giminaičių bendravimas su vaiku</w:t>
      </w:r>
    </w:p>
    <w:bookmarkEnd w:id="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5" w:name="skirsnis39"/>
      <w:r w:rsidRPr="004A2F6A">
        <w:rPr>
          <w:caps/>
          <w:sz w:val="22"/>
        </w:rPr>
        <w:t>Ketvirtasis skirsnis</w:t>
      </w:r>
    </w:p>
    <w:bookmarkEnd w:id="645"/>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6" w:name="straipsnis173_2"/>
      <w:r w:rsidRPr="004A2F6A">
        <w:rPr>
          <w:rFonts w:ascii="Times New Roman" w:hAnsi="Times New Roman"/>
          <w:b/>
          <w:sz w:val="22"/>
          <w:lang w:val="lt-LT"/>
        </w:rPr>
        <w:t>3.173 straipsnis. Ginčai dėl vaiko vardo ir pavardės</w:t>
      </w:r>
    </w:p>
    <w:bookmarkEnd w:id="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7" w:name="straipsnis174_2"/>
      <w:r w:rsidRPr="004A2F6A">
        <w:rPr>
          <w:rFonts w:ascii="Times New Roman" w:hAnsi="Times New Roman"/>
          <w:b/>
          <w:sz w:val="22"/>
          <w:lang w:val="lt-LT"/>
        </w:rPr>
        <w:t>3.174 straipsnis. Ginčai dėl vaiko gyvenamosios vietos nustatymo</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8" w:name="straipsnis175_2"/>
      <w:r w:rsidRPr="004A2F6A">
        <w:rPr>
          <w:rFonts w:ascii="Times New Roman" w:hAnsi="Times New Roman"/>
          <w:b/>
          <w:sz w:val="22"/>
          <w:lang w:val="lt-LT"/>
        </w:rPr>
        <w:t>3.175 straipsnis. Ginčai tarp skyrium gyvenančių tėvų dėl bendravimo su vaiku ir dalyvavimo jį auklėjant</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9" w:name="straipsnis176_2"/>
      <w:r w:rsidRPr="004A2F6A">
        <w:rPr>
          <w:rFonts w:ascii="Times New Roman" w:hAnsi="Times New Roman"/>
          <w:b/>
          <w:sz w:val="22"/>
          <w:lang w:val="lt-LT"/>
        </w:rPr>
        <w:t>3.176 straipsnis. Ginčai dėl vaiko bendravimo su artimaisiais giminaičiais</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0" w:name="straipsnis177_2"/>
      <w:r w:rsidRPr="004A2F6A">
        <w:rPr>
          <w:rFonts w:ascii="Times New Roman" w:hAnsi="Times New Roman"/>
          <w:b/>
          <w:sz w:val="22"/>
          <w:lang w:val="lt-LT"/>
        </w:rPr>
        <w:t>3.177 straipsnis. Vaiko teisė reikšti savo nuomonę</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1" w:name="straipsnis178_2"/>
      <w:r w:rsidRPr="004A2F6A">
        <w:rPr>
          <w:rFonts w:ascii="Times New Roman" w:hAnsi="Times New Roman"/>
          <w:b/>
          <w:sz w:val="22"/>
          <w:lang w:val="lt-LT"/>
        </w:rPr>
        <w:t>3.178 straipsnis. Privalomas valstybinės vaiko teisių apsaugos institucijos dalyvavimas</w:t>
      </w:r>
    </w:p>
    <w:bookmarkEnd w:id="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2" w:name="skirsnis40"/>
      <w:r w:rsidRPr="004A2F6A">
        <w:rPr>
          <w:caps/>
          <w:sz w:val="22"/>
        </w:rPr>
        <w:t>Penktasis skirsnis</w:t>
      </w:r>
    </w:p>
    <w:bookmarkEnd w:id="652"/>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3" w:name="straipsnis179_2"/>
      <w:r w:rsidRPr="004A2F6A">
        <w:rPr>
          <w:rFonts w:ascii="Times New Roman" w:hAnsi="Times New Roman"/>
          <w:b/>
          <w:sz w:val="22"/>
          <w:lang w:val="lt-LT"/>
        </w:rPr>
        <w:t>3.179 straipsnis. Vaikų ir tėvų atskyrimas</w:t>
      </w:r>
    </w:p>
    <w:bookmarkEnd w:id="653"/>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4" w:name="straipsnis180_2"/>
      <w:r w:rsidRPr="004A2F6A">
        <w:rPr>
          <w:rFonts w:ascii="Times New Roman" w:hAnsi="Times New Roman"/>
          <w:b/>
          <w:sz w:val="22"/>
          <w:lang w:val="lt-LT"/>
        </w:rPr>
        <w:t>3.180 straipsnis. Tėvų valdžios apribojimo sąlygos, būdai ir pasekmės</w:t>
      </w:r>
    </w:p>
    <w:bookmarkEnd w:id="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5" w:name="straipsnis181_2"/>
      <w:r w:rsidRPr="004A2F6A">
        <w:rPr>
          <w:rFonts w:ascii="Times New Roman" w:hAnsi="Times New Roman"/>
          <w:b/>
          <w:sz w:val="22"/>
          <w:lang w:val="lt-LT"/>
        </w:rPr>
        <w:t>3.181 straipsnis. Tėvų valdžios apribojimo panaikinimas ar tėvų valdžios apribojimo būdo pakeitimas kitu</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6" w:name="straipsnis182_2"/>
      <w:r w:rsidRPr="004A2F6A">
        <w:rPr>
          <w:rFonts w:ascii="Times New Roman" w:hAnsi="Times New Roman"/>
          <w:b/>
          <w:sz w:val="22"/>
          <w:lang w:val="lt-LT"/>
        </w:rPr>
        <w:t>3.182 straipsnis. Asmenys, turintys teisę kreiptis dėl tėvų valdžios apribojimo ar apribojimo panaikinimo</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7" w:name="straipsnis183_2"/>
      <w:r w:rsidRPr="004A2F6A">
        <w:rPr>
          <w:rFonts w:ascii="Times New Roman" w:hAnsi="Times New Roman"/>
          <w:b/>
          <w:sz w:val="22"/>
          <w:lang w:val="lt-LT"/>
        </w:rPr>
        <w:t>3.183 straipsnis. Tėvų valdžios apribojimo prašymų nagrinėjimas</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8" w:name="straipsnis184_2"/>
      <w:r w:rsidRPr="004A2F6A">
        <w:rPr>
          <w:rFonts w:ascii="Times New Roman" w:hAnsi="Times New Roman"/>
          <w:b/>
          <w:sz w:val="22"/>
          <w:lang w:val="lt-LT"/>
        </w:rPr>
        <w:t>3.184 straipsnis. Privalomas valstybinės vaikų teisių apsaugos institucijos dalyvavimas</w:t>
      </w:r>
    </w:p>
    <w:bookmarkEnd w:id="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59"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5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60" w:name="skirsnis41"/>
      <w:r w:rsidRPr="004A2F6A">
        <w:rPr>
          <w:rFonts w:ascii="Times New Roman" w:hAnsi="Times New Roman"/>
          <w:b/>
          <w:caps/>
          <w:sz w:val="22"/>
          <w:lang w:val="lt-LT"/>
        </w:rPr>
        <w:t>Pirmasis skirsnis</w:t>
      </w:r>
    </w:p>
    <w:bookmarkEnd w:id="66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1" w:name="straipsnis185_2"/>
      <w:r w:rsidRPr="004A2F6A">
        <w:rPr>
          <w:rFonts w:ascii="Times New Roman" w:hAnsi="Times New Roman"/>
          <w:b/>
          <w:sz w:val="22"/>
          <w:lang w:val="lt-LT"/>
        </w:rPr>
        <w:t>3.185 straipsnis. Nepilnamečių vaikų turto tvarkymas</w:t>
      </w:r>
    </w:p>
    <w:bookmarkEnd w:id="661"/>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2" w:name="straipsnis186"/>
      <w:r w:rsidRPr="004A2F6A">
        <w:rPr>
          <w:rFonts w:ascii="Times New Roman" w:hAnsi="Times New Roman"/>
          <w:b/>
          <w:sz w:val="22"/>
          <w:lang w:val="lt-LT"/>
        </w:rPr>
        <w:t>3.186 straipsnis. Tėvų pareigos tvarkant nepilnamečių vaikų turtą</w:t>
      </w:r>
    </w:p>
    <w:bookmarkEnd w:id="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7"/>
      <w:r w:rsidRPr="004A2F6A">
        <w:rPr>
          <w:rFonts w:ascii="Times New Roman" w:hAnsi="Times New Roman"/>
          <w:b/>
          <w:sz w:val="22"/>
          <w:lang w:val="lt-LT"/>
        </w:rPr>
        <w:t>3.187 straipsnis. Nepilnamečių vaikų turtas, kuriam uzufruktas netaikomas</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8"/>
      <w:r w:rsidRPr="004A2F6A">
        <w:rPr>
          <w:rFonts w:ascii="Times New Roman" w:hAnsi="Times New Roman"/>
          <w:b/>
          <w:sz w:val="22"/>
          <w:lang w:val="lt-LT"/>
        </w:rPr>
        <w:t>3.188 straipsnis. Sandoriai, susiję su nepilnamečio vaiko turtu</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89"/>
      <w:r w:rsidRPr="004A2F6A">
        <w:rPr>
          <w:rFonts w:ascii="Times New Roman" w:hAnsi="Times New Roman"/>
          <w:b/>
          <w:sz w:val="22"/>
          <w:lang w:val="lt-LT"/>
        </w:rPr>
        <w:t>3.189 straipsnis. Draudimas perleisti ar suvaržyti uzufrukto teisę</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90"/>
      <w:r w:rsidRPr="004A2F6A">
        <w:rPr>
          <w:rFonts w:ascii="Times New Roman" w:hAnsi="Times New Roman"/>
          <w:b/>
          <w:sz w:val="22"/>
          <w:lang w:val="lt-LT"/>
        </w:rPr>
        <w:t>3.190 straipsnis. Uzufrukto teisė, kai turtą tvarko tik vienas iš tėvų</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7" w:name="straipsnis191"/>
      <w:r w:rsidRPr="004A2F6A">
        <w:rPr>
          <w:rFonts w:ascii="Times New Roman" w:hAnsi="Times New Roman"/>
          <w:b/>
          <w:sz w:val="22"/>
          <w:lang w:val="lt-LT"/>
        </w:rPr>
        <w:t>3.191 straipsnis. Turto tvarkymo ir uzufrukto teisės pabaiga</w:t>
      </w:r>
    </w:p>
    <w:bookmarkEnd w:id="6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8" w:name="skirsnis42"/>
      <w:r w:rsidRPr="004A2F6A">
        <w:rPr>
          <w:caps/>
          <w:sz w:val="22"/>
        </w:rPr>
        <w:t>Antrasis skirsnis</w:t>
      </w:r>
    </w:p>
    <w:bookmarkEnd w:id="668"/>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9" w:name="straipsnis192"/>
      <w:r w:rsidRPr="004A2F6A">
        <w:rPr>
          <w:rFonts w:ascii="Times New Roman" w:hAnsi="Times New Roman"/>
          <w:b/>
          <w:sz w:val="22"/>
          <w:lang w:val="lt-LT"/>
        </w:rPr>
        <w:t>3.192 straipsnis. Tėvų pareiga materialiai išlaikyti savo vaikus</w:t>
      </w:r>
    </w:p>
    <w:bookmarkEnd w:id="6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70"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70"/>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9"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1" w:name="straipsnis193"/>
      <w:r w:rsidRPr="004A2F6A">
        <w:rPr>
          <w:rFonts w:ascii="Times New Roman" w:hAnsi="Times New Roman"/>
          <w:b/>
          <w:sz w:val="22"/>
          <w:lang w:val="lt-LT"/>
        </w:rPr>
        <w:t>3.193 straipsnis. Tėvų susitarimas dėl savo nepilnamečių vaikų išlaikymo</w:t>
      </w:r>
    </w:p>
    <w:bookmarkEnd w:id="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4"/>
      <w:r w:rsidRPr="004A2F6A">
        <w:rPr>
          <w:rFonts w:ascii="Times New Roman" w:hAnsi="Times New Roman"/>
          <w:b/>
          <w:sz w:val="22"/>
          <w:lang w:val="lt-LT"/>
        </w:rPr>
        <w:t>3.194 straipsnis. Išlaikymo priteisimas</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0"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41"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42"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5"/>
      <w:r w:rsidRPr="004A2F6A">
        <w:rPr>
          <w:rFonts w:ascii="Times New Roman" w:hAnsi="Times New Roman"/>
          <w:b/>
          <w:sz w:val="22"/>
          <w:lang w:val="lt-LT"/>
        </w:rPr>
        <w:t>3.195 straipsnis. Išlaikymo pareiga atskyrus vaikus nuo tėvų</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6"/>
      <w:r w:rsidRPr="004A2F6A">
        <w:rPr>
          <w:rFonts w:ascii="Times New Roman" w:hAnsi="Times New Roman"/>
          <w:b/>
          <w:sz w:val="22"/>
          <w:lang w:val="lt-LT"/>
        </w:rPr>
        <w:t>3.196 straipsnis. Išlaikymo forma ir dydis</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5" w:name="straipsnis197"/>
      <w:r w:rsidRPr="004A2F6A">
        <w:rPr>
          <w:rFonts w:ascii="Times New Roman" w:hAnsi="Times New Roman"/>
          <w:b/>
          <w:sz w:val="22"/>
          <w:lang w:val="lt-LT"/>
        </w:rPr>
        <w:t>3.197 straipsnis. Priverstinis įkeitimas (hipoteka)</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6" w:name="straipsnis198"/>
      <w:r w:rsidRPr="004A2F6A">
        <w:rPr>
          <w:rFonts w:ascii="Times New Roman" w:hAnsi="Times New Roman"/>
          <w:b/>
          <w:sz w:val="22"/>
          <w:lang w:val="lt-LT"/>
        </w:rPr>
        <w:t xml:space="preserve">3.198 straipsnis. Išlaikymo priteisimas, kai išlaikymas turi būti mokamas dviem ar daugiau vaikų </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7" w:name="straipsnis199"/>
      <w:r w:rsidRPr="004A2F6A">
        <w:rPr>
          <w:rFonts w:ascii="Times New Roman" w:hAnsi="Times New Roman"/>
          <w:b/>
          <w:sz w:val="22"/>
          <w:lang w:val="lt-LT"/>
        </w:rPr>
        <w:t>3.199 straipsnis. Pajamų, iš kurių išskaitomas priteistas išlaikymas, rūšys</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200"/>
      <w:r w:rsidRPr="004A2F6A">
        <w:rPr>
          <w:rFonts w:ascii="Times New Roman" w:hAnsi="Times New Roman"/>
          <w:b/>
          <w:sz w:val="22"/>
          <w:lang w:val="lt-LT"/>
        </w:rPr>
        <w:t>3.200 straipsnis. Išlaikymo priteisimo momentas</w:t>
      </w:r>
    </w:p>
    <w:bookmarkEnd w:id="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9" w:name="straipsnis201"/>
      <w:r w:rsidRPr="004A2F6A">
        <w:rPr>
          <w:rFonts w:ascii="Times New Roman" w:hAnsi="Times New Roman"/>
          <w:b/>
          <w:sz w:val="22"/>
          <w:lang w:val="lt-LT"/>
        </w:rPr>
        <w:t>3.201 straipsnis. Išlaikymo dydžio ir formos pakeitimas</w:t>
      </w:r>
    </w:p>
    <w:bookmarkEnd w:id="67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80" w:name="straipsnis202"/>
      <w:r w:rsidRPr="004A2F6A">
        <w:rPr>
          <w:b/>
          <w:sz w:val="22"/>
        </w:rPr>
        <w:t>3.202 straipsnis. Išlaikymo išieškojimas, kai vaikui nustatyta globa (rūpyba)</w:t>
      </w:r>
    </w:p>
    <w:bookmarkEnd w:id="6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1" w:name="straipsnis203"/>
      <w:r w:rsidRPr="004A2F6A">
        <w:rPr>
          <w:rFonts w:ascii="Times New Roman" w:hAnsi="Times New Roman"/>
          <w:b/>
          <w:sz w:val="22"/>
          <w:lang w:val="lt-LT"/>
        </w:rPr>
        <w:t>3.203 straipsnis. Išlaikymo naudojimas</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2" w:name="straipsnis204"/>
      <w:r w:rsidRPr="004A2F6A">
        <w:rPr>
          <w:rFonts w:ascii="Times New Roman" w:hAnsi="Times New Roman"/>
          <w:b/>
          <w:sz w:val="22"/>
          <w:lang w:val="lt-LT"/>
        </w:rPr>
        <w:t>3.204 straipsnis. Valstybės išlaikomi vaikai</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3" w:name="straipsnis205"/>
      <w:r w:rsidRPr="004A2F6A">
        <w:rPr>
          <w:rFonts w:ascii="Times New Roman" w:hAnsi="Times New Roman"/>
          <w:b/>
          <w:sz w:val="22"/>
          <w:lang w:val="lt-LT"/>
        </w:rPr>
        <w:t>3.205 straipsnis. Pilnamečių vaikų pareiga išlaikyti savo tėvus</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4" w:name="straipsnis206"/>
      <w:r w:rsidRPr="004A2F6A">
        <w:rPr>
          <w:rFonts w:ascii="Times New Roman" w:hAnsi="Times New Roman"/>
          <w:b/>
          <w:sz w:val="22"/>
          <w:lang w:val="lt-LT"/>
        </w:rPr>
        <w:t>3.206 straipsnis. Atsisakymas priteisti išlaikymą tėvams</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5" w:name="straipsnis207"/>
      <w:r w:rsidRPr="004A2F6A">
        <w:rPr>
          <w:rFonts w:ascii="Times New Roman" w:hAnsi="Times New Roman"/>
          <w:b/>
          <w:sz w:val="22"/>
          <w:lang w:val="lt-LT"/>
        </w:rPr>
        <w:t>3.207 straipsnis. Nedarbingų tėvų papildomų išlaidų kompensacija</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6" w:name="straipsnis208"/>
      <w:r w:rsidRPr="004A2F6A">
        <w:rPr>
          <w:rFonts w:ascii="Times New Roman" w:hAnsi="Times New Roman"/>
          <w:b/>
          <w:sz w:val="22"/>
          <w:lang w:val="lt-LT"/>
        </w:rPr>
        <w:t>3.208 straipsnis. Išlaikymo indeksavimas</w:t>
      </w:r>
    </w:p>
    <w:bookmarkEnd w:id="6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7" w:name="dalis13"/>
      <w:r w:rsidRPr="004A2F6A">
        <w:rPr>
          <w:rFonts w:ascii="Times New Roman" w:hAnsi="Times New Roman"/>
          <w:caps/>
          <w:sz w:val="22"/>
        </w:rPr>
        <w:t>V dalis</w:t>
      </w:r>
    </w:p>
    <w:bookmarkEnd w:id="687"/>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8" w:name="skyrius33"/>
      <w:r w:rsidRPr="004A2F6A">
        <w:rPr>
          <w:rFonts w:ascii="Times New Roman" w:hAnsi="Times New Roman"/>
          <w:b/>
          <w:caps/>
          <w:sz w:val="22"/>
          <w:lang w:val="lt-LT"/>
        </w:rPr>
        <w:t>XIII skyrius</w:t>
      </w:r>
    </w:p>
    <w:bookmarkEnd w:id="68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9" w:name="straipsnis209"/>
      <w:r w:rsidRPr="004A2F6A">
        <w:rPr>
          <w:rFonts w:ascii="Times New Roman" w:hAnsi="Times New Roman"/>
          <w:b/>
          <w:sz w:val="22"/>
          <w:lang w:val="lt-LT"/>
        </w:rPr>
        <w:t>3.209 straipsnis. Vaikai, kuriuos leidžiama įvaikinti</w:t>
      </w:r>
    </w:p>
    <w:bookmarkEnd w:id="689"/>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10"/>
      <w:r w:rsidRPr="004A2F6A">
        <w:rPr>
          <w:rFonts w:ascii="Times New Roman" w:hAnsi="Times New Roman"/>
          <w:b/>
          <w:sz w:val="22"/>
          <w:lang w:val="lt-LT"/>
        </w:rPr>
        <w:t>3.210 straipsnis. Asmenys, turintys teisę įvaikinti</w:t>
      </w:r>
    </w:p>
    <w:bookmarkEnd w:id="690"/>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1" w:name="straipsnis211"/>
      <w:r w:rsidRPr="004A2F6A">
        <w:rPr>
          <w:rFonts w:ascii="Times New Roman" w:hAnsi="Times New Roman"/>
          <w:b/>
          <w:sz w:val="22"/>
          <w:lang w:val="lt-LT"/>
        </w:rPr>
        <w:t>3.211 straipsnis. Amžiaus skirtumas tarp įvaikintojo ir įvaikinamo vaiko</w:t>
      </w:r>
    </w:p>
    <w:bookmarkEnd w:id="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2" w:name="straipsnis212"/>
      <w:r w:rsidRPr="004A2F6A">
        <w:rPr>
          <w:rFonts w:ascii="Times New Roman" w:hAnsi="Times New Roman"/>
          <w:b/>
          <w:sz w:val="22"/>
          <w:lang w:val="lt-LT"/>
        </w:rPr>
        <w:t>3.212 straipsnis. Tėvų sutikimas įvaikinti</w:t>
      </w:r>
    </w:p>
    <w:bookmarkEnd w:id="6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3"/>
      <w:r w:rsidRPr="004A2F6A">
        <w:rPr>
          <w:rFonts w:ascii="Times New Roman" w:hAnsi="Times New Roman"/>
          <w:b/>
          <w:sz w:val="22"/>
          <w:lang w:val="lt-LT"/>
        </w:rPr>
        <w:t>3.213 straipsnis. Tėvų sutikimo įvaikinti vaiką atšaukimas</w:t>
      </w:r>
    </w:p>
    <w:bookmarkEnd w:id="693"/>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4"/>
      <w:r w:rsidRPr="004A2F6A">
        <w:rPr>
          <w:rFonts w:ascii="Times New Roman" w:hAnsi="Times New Roman"/>
          <w:b/>
          <w:sz w:val="22"/>
          <w:lang w:val="lt-LT"/>
        </w:rPr>
        <w:t>3.214 straipsnis. Įvaikinimas be tėvų sutikimo</w:t>
      </w:r>
    </w:p>
    <w:bookmarkEnd w:id="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5"/>
      <w:r w:rsidRPr="004A2F6A">
        <w:rPr>
          <w:rFonts w:ascii="Times New Roman" w:hAnsi="Times New Roman"/>
          <w:b/>
          <w:sz w:val="22"/>
          <w:lang w:val="lt-LT"/>
        </w:rPr>
        <w:t xml:space="preserve">3.215 straipsnis. Įvaikinamo vaiko sutikimas </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6"/>
      <w:r w:rsidRPr="004A2F6A">
        <w:rPr>
          <w:rFonts w:ascii="Times New Roman" w:hAnsi="Times New Roman"/>
          <w:b/>
          <w:sz w:val="22"/>
          <w:lang w:val="lt-LT"/>
        </w:rPr>
        <w:t>3.216 straipsnis. Įvaikintojo sutuoktinio sutikimas įvaikinti</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7"/>
      <w:r w:rsidRPr="004A2F6A">
        <w:rPr>
          <w:rFonts w:ascii="Times New Roman" w:hAnsi="Times New Roman"/>
          <w:b/>
          <w:sz w:val="22"/>
          <w:lang w:val="lt-LT"/>
        </w:rPr>
        <w:t>3.217 straipsnis. Pasirengimo įvaikinti patikrinimas</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8"/>
      <w:r w:rsidRPr="004A2F6A">
        <w:rPr>
          <w:rFonts w:ascii="Times New Roman" w:hAnsi="Times New Roman"/>
          <w:b/>
          <w:sz w:val="22"/>
          <w:lang w:val="lt-LT"/>
        </w:rPr>
        <w:t>3.218 straipsnis. Duomenų apie įvaikinamą vaiką pateikimas</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19"/>
      <w:r w:rsidRPr="004A2F6A">
        <w:rPr>
          <w:rFonts w:ascii="Times New Roman" w:hAnsi="Times New Roman"/>
          <w:b/>
          <w:sz w:val="22"/>
          <w:lang w:val="lt-LT"/>
        </w:rPr>
        <w:t>3.219 straipsnis. Įvaikinimo apskaita</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20"/>
      <w:r w:rsidRPr="004A2F6A">
        <w:rPr>
          <w:rFonts w:ascii="Times New Roman" w:hAnsi="Times New Roman"/>
          <w:b/>
          <w:sz w:val="22"/>
          <w:lang w:val="lt-LT"/>
        </w:rPr>
        <w:t>3.220 straipsnis. Prašymų įvaikinti nagrinėjimas</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1" w:name="straipsnis221"/>
      <w:r w:rsidRPr="004A2F6A">
        <w:rPr>
          <w:rFonts w:ascii="Times New Roman" w:hAnsi="Times New Roman"/>
          <w:b/>
          <w:sz w:val="22"/>
          <w:lang w:val="lt-LT"/>
        </w:rPr>
        <w:t>3.221 straipsnis. Įvaikinimo konfidencialumas</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2" w:name="straipsnis222"/>
      <w:r w:rsidRPr="004A2F6A">
        <w:rPr>
          <w:rFonts w:ascii="Times New Roman" w:hAnsi="Times New Roman"/>
          <w:b/>
          <w:sz w:val="22"/>
          <w:lang w:val="lt-LT"/>
        </w:rPr>
        <w:t>3.222 straipsnis. Vaiko perkėlimas į šeimą iki įvaikinimo</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3" w:name="straipsnis223"/>
      <w:r w:rsidRPr="004A2F6A">
        <w:rPr>
          <w:rFonts w:ascii="Times New Roman" w:hAnsi="Times New Roman"/>
          <w:b/>
          <w:sz w:val="22"/>
          <w:lang w:val="lt-LT"/>
        </w:rPr>
        <w:t>3.223 straipsnis. Pirmenybė įvaikinti</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4"/>
      <w:r w:rsidRPr="004A2F6A">
        <w:rPr>
          <w:rFonts w:ascii="Times New Roman" w:hAnsi="Times New Roman"/>
          <w:b/>
          <w:sz w:val="22"/>
          <w:lang w:val="lt-LT"/>
        </w:rPr>
        <w:t>3.224 straipsnis. Įvaikinimas užsienio valstybės piliečiui</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5"/>
      <w:r w:rsidRPr="004A2F6A">
        <w:rPr>
          <w:rFonts w:ascii="Times New Roman" w:hAnsi="Times New Roman"/>
          <w:b/>
          <w:sz w:val="22"/>
          <w:lang w:val="lt-LT"/>
        </w:rPr>
        <w:t>3.225 straipsnis. Įvaikinimo, atlikto užsienyje, pripažinimas</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6" w:name="straipsnis226"/>
      <w:r w:rsidRPr="004A2F6A">
        <w:rPr>
          <w:rFonts w:ascii="Times New Roman" w:hAnsi="Times New Roman"/>
          <w:b/>
          <w:sz w:val="22"/>
          <w:lang w:val="lt-LT"/>
        </w:rPr>
        <w:t>3.226 straipsnis. Vaikų, užsienio valstybės piliečių, įvaikinimas</w:t>
      </w:r>
    </w:p>
    <w:bookmarkEnd w:id="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7"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8" w:name="straipsnis227"/>
      <w:r w:rsidRPr="004A2F6A">
        <w:rPr>
          <w:rFonts w:ascii="Times New Roman" w:hAnsi="Times New Roman"/>
          <w:b/>
          <w:sz w:val="22"/>
          <w:lang w:val="lt-LT"/>
        </w:rPr>
        <w:t>3.227 straipsnis. Įvaikinimo pasekmės</w:t>
      </w:r>
    </w:p>
    <w:bookmarkEnd w:id="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9" w:name="straipsnis228"/>
      <w:r w:rsidRPr="004A2F6A">
        <w:rPr>
          <w:rFonts w:ascii="Times New Roman" w:hAnsi="Times New Roman"/>
          <w:b/>
          <w:sz w:val="22"/>
          <w:lang w:val="lt-LT"/>
        </w:rPr>
        <w:t>3.228 straipsnis. Įvaikio vardas ir pavardė</w:t>
      </w:r>
    </w:p>
    <w:bookmarkEnd w:id="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10"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1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1"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2" w:name="straipsnis229"/>
      <w:r w:rsidRPr="004A2F6A">
        <w:rPr>
          <w:rFonts w:ascii="Times New Roman" w:hAnsi="Times New Roman"/>
          <w:b/>
          <w:sz w:val="22"/>
          <w:lang w:val="lt-LT"/>
        </w:rPr>
        <w:t>3.229 straipsnis. Taikymo ribos</w:t>
      </w:r>
    </w:p>
    <w:bookmarkEnd w:id="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3" w:name="straipsnis230"/>
      <w:r w:rsidRPr="004A2F6A">
        <w:rPr>
          <w:rFonts w:ascii="Times New Roman" w:hAnsi="Times New Roman"/>
          <w:b/>
          <w:sz w:val="22"/>
          <w:lang w:val="lt-LT"/>
        </w:rPr>
        <w:t>3.230 straipsnis. Turtas, kurio teisinį režimą nustato šio skyriaus normos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1"/>
      <w:r w:rsidRPr="004A2F6A">
        <w:rPr>
          <w:rFonts w:ascii="Times New Roman" w:hAnsi="Times New Roman"/>
          <w:b/>
          <w:sz w:val="22"/>
          <w:lang w:val="lt-LT"/>
        </w:rPr>
        <w:t>3.231 straipsnis. Sugyventinių bendrai naudojamo turto teisinis režimas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2"/>
      <w:r w:rsidRPr="004A2F6A">
        <w:rPr>
          <w:rFonts w:ascii="Times New Roman" w:hAnsi="Times New Roman"/>
          <w:b/>
          <w:sz w:val="22"/>
          <w:lang w:val="lt-LT"/>
        </w:rPr>
        <w:t>3.232 straipsnis. Bendrai įgyto ir naudojamo turto padalijimas</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6" w:name="straipsnis233"/>
      <w:r w:rsidRPr="004A2F6A">
        <w:rPr>
          <w:rFonts w:ascii="Times New Roman" w:hAnsi="Times New Roman"/>
          <w:b/>
          <w:sz w:val="22"/>
          <w:lang w:val="lt-LT"/>
        </w:rPr>
        <w:t>3.233 straipsnis. Teisės disponuoti bendrai naudojamu turtu apribojimai</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7" w:name="straipsnis234"/>
      <w:r w:rsidRPr="004A2F6A">
        <w:rPr>
          <w:rFonts w:ascii="Times New Roman" w:hAnsi="Times New Roman"/>
          <w:b/>
          <w:sz w:val="22"/>
          <w:lang w:val="lt-LT"/>
        </w:rPr>
        <w:t>3.234 straipsnis. Bendrai naudojamo turto padalijimo tvarka</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8" w:name="straipsnis235"/>
      <w:r w:rsidRPr="004A2F6A">
        <w:rPr>
          <w:rFonts w:ascii="Times New Roman" w:hAnsi="Times New Roman"/>
          <w:b/>
          <w:sz w:val="22"/>
          <w:lang w:val="lt-LT"/>
        </w:rPr>
        <w:t>3.235 straipsnis. Teisė naudotis gyvenamąja patalpa</w:t>
      </w:r>
    </w:p>
    <w:bookmarkEnd w:id="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19"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1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20"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1" w:name="straipsnis237"/>
      <w:r w:rsidRPr="004A2F6A">
        <w:rPr>
          <w:rFonts w:ascii="Times New Roman" w:hAnsi="Times New Roman"/>
          <w:b/>
          <w:sz w:val="22"/>
          <w:lang w:val="lt-LT"/>
        </w:rPr>
        <w:t>3.237 straipsnis. Vaikaičių ir senelių tarpusavio išlaikymas</w:t>
      </w:r>
    </w:p>
    <w:bookmarkEnd w:id="7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2" w:name="dalis15"/>
      <w:r w:rsidRPr="004A2F6A">
        <w:rPr>
          <w:rFonts w:ascii="Times New Roman" w:hAnsi="Times New Roman"/>
          <w:caps/>
          <w:sz w:val="22"/>
        </w:rPr>
        <w:t>VII dalis</w:t>
      </w:r>
    </w:p>
    <w:bookmarkEnd w:id="72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3"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4" w:name="straipsnis238"/>
      <w:r w:rsidRPr="004A2F6A">
        <w:rPr>
          <w:rFonts w:ascii="Times New Roman" w:hAnsi="Times New Roman"/>
          <w:b/>
          <w:sz w:val="22"/>
          <w:lang w:val="lt-LT"/>
        </w:rPr>
        <w:t>3.238 straipsnis. Globa</w:t>
      </w:r>
    </w:p>
    <w:bookmarkEnd w:id="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5" w:name="straipsnis239"/>
      <w:r w:rsidRPr="004A2F6A">
        <w:rPr>
          <w:rFonts w:ascii="Times New Roman" w:hAnsi="Times New Roman"/>
          <w:b/>
          <w:sz w:val="22"/>
          <w:lang w:val="lt-LT"/>
        </w:rPr>
        <w:t>3.239 straipsnis. Rūpyba</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40"/>
      <w:r w:rsidRPr="004A2F6A">
        <w:rPr>
          <w:rFonts w:ascii="Times New Roman" w:hAnsi="Times New Roman"/>
          <w:b/>
          <w:sz w:val="22"/>
          <w:lang w:val="lt-LT"/>
        </w:rPr>
        <w:t xml:space="preserve">3.240 straipsnis. Globėjo ir rūpintojo teisinė padėtis </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1"/>
      <w:r w:rsidRPr="004A2F6A">
        <w:rPr>
          <w:rFonts w:ascii="Times New Roman" w:hAnsi="Times New Roman"/>
          <w:b/>
          <w:sz w:val="22"/>
          <w:lang w:val="lt-LT"/>
        </w:rPr>
        <w:t>3.241 straipsnis. Globos ir rūpybos institucijos</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2"/>
      <w:r w:rsidRPr="004A2F6A">
        <w:rPr>
          <w:rFonts w:ascii="Times New Roman" w:hAnsi="Times New Roman"/>
          <w:b/>
          <w:sz w:val="22"/>
          <w:lang w:val="lt-LT"/>
        </w:rPr>
        <w:t>3.242 straipsnis. Globėjo ir rūpintojo paskyrimas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9" w:name="straipsnis243"/>
      <w:r w:rsidRPr="004A2F6A">
        <w:rPr>
          <w:rFonts w:ascii="Times New Roman" w:hAnsi="Times New Roman"/>
          <w:b/>
          <w:sz w:val="22"/>
          <w:lang w:val="lt-LT"/>
        </w:rPr>
        <w:t>3.243 straipsnis. Globėjo ir rūpintojo pareigų atlikimas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0" w:name="straipsnis244"/>
      <w:r w:rsidRPr="004A2F6A">
        <w:rPr>
          <w:rFonts w:ascii="Times New Roman" w:hAnsi="Times New Roman"/>
          <w:b/>
          <w:sz w:val="22"/>
          <w:lang w:val="lt-LT"/>
        </w:rPr>
        <w:t>3.244 straipsnis. Neveiksnaus ar ribotai veiksnaus asmens turto ir pajamų naudojimas</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1" w:name="straipsnis245"/>
      <w:r w:rsidRPr="004A2F6A">
        <w:rPr>
          <w:rFonts w:ascii="Times New Roman" w:hAnsi="Times New Roman"/>
          <w:b/>
          <w:sz w:val="22"/>
          <w:lang w:val="lt-LT"/>
        </w:rPr>
        <w:t xml:space="preserve">3.245 straipsnis. Neveiksnaus ar ribotai veiksnaus asmens turto administravimas </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2" w:name="straipsnis246"/>
      <w:r w:rsidRPr="004A2F6A">
        <w:rPr>
          <w:rFonts w:ascii="Times New Roman" w:hAnsi="Times New Roman"/>
          <w:b/>
          <w:sz w:val="22"/>
          <w:lang w:val="lt-LT"/>
        </w:rPr>
        <w:t>3.246 straipsnis. Globėjo ir rūpintojo atleidimas nuo pareigų atlikimo</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3" w:name="straipsnis247"/>
      <w:r w:rsidRPr="004A2F6A">
        <w:rPr>
          <w:rFonts w:ascii="Times New Roman" w:hAnsi="Times New Roman"/>
          <w:b/>
          <w:sz w:val="22"/>
          <w:lang w:val="lt-LT"/>
        </w:rPr>
        <w:t>3.247 straipsnis. Globos ir rūpybos pasibaigimas</w:t>
      </w:r>
    </w:p>
    <w:bookmarkEnd w:id="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4"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5" w:name="straipsnis248"/>
      <w:r w:rsidRPr="004A2F6A">
        <w:rPr>
          <w:rFonts w:ascii="Times New Roman" w:hAnsi="Times New Roman"/>
          <w:b/>
          <w:sz w:val="22"/>
          <w:lang w:val="lt-LT"/>
        </w:rPr>
        <w:t>3.248 straipsnis. Vaiko globos (rūpybos) tikslas ir uždaviniai</w:t>
      </w:r>
    </w:p>
    <w:bookmarkEnd w:id="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6" w:name="straipsnis249"/>
      <w:r w:rsidRPr="004A2F6A">
        <w:rPr>
          <w:rFonts w:ascii="Times New Roman" w:hAnsi="Times New Roman"/>
          <w:b/>
          <w:sz w:val="22"/>
          <w:lang w:val="lt-LT"/>
        </w:rPr>
        <w:t>3.249 straipsnis. Vaiko globos (rūpybos) nustatymo principai</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7" w:name="straipsnis250"/>
      <w:r w:rsidRPr="004A2F6A">
        <w:rPr>
          <w:rFonts w:ascii="Times New Roman" w:hAnsi="Times New Roman"/>
          <w:b/>
          <w:sz w:val="22"/>
          <w:lang w:val="lt-LT"/>
        </w:rPr>
        <w:t>3.250 straipsnis. Vaikų, kuriems reikalinga globa (rūpyba), nustatymas ir apskaita</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8" w:name="straipsnis251"/>
      <w:r w:rsidRPr="004A2F6A">
        <w:rPr>
          <w:rFonts w:ascii="Times New Roman" w:hAnsi="Times New Roman"/>
          <w:b/>
          <w:sz w:val="22"/>
          <w:lang w:val="lt-LT"/>
        </w:rPr>
        <w:t>3.251 straipsnis. Globos ir rūpybos nustatymas</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2"/>
      <w:r w:rsidRPr="004A2F6A">
        <w:rPr>
          <w:rFonts w:ascii="Times New Roman" w:hAnsi="Times New Roman"/>
          <w:b/>
          <w:sz w:val="22"/>
          <w:lang w:val="lt-LT"/>
        </w:rPr>
        <w:t>3.252 straipsnis. Vaiko globos (rūpybos) rūšys ir formos</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3"/>
      <w:r w:rsidRPr="004A2F6A">
        <w:rPr>
          <w:rFonts w:ascii="Times New Roman" w:hAnsi="Times New Roman"/>
          <w:b/>
          <w:sz w:val="22"/>
          <w:lang w:val="lt-LT"/>
        </w:rPr>
        <w:t>3.253 straipsnis. Vaiko laikinoji globa (rūpyba)</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4"/>
      <w:r w:rsidRPr="004A2F6A">
        <w:rPr>
          <w:rFonts w:ascii="Times New Roman" w:hAnsi="Times New Roman"/>
          <w:b/>
          <w:sz w:val="22"/>
          <w:lang w:val="lt-LT"/>
        </w:rPr>
        <w:t>3.254 straipsnis. Vaiko laikinosios globos (rūpybos) nustatymo pagrindai</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5"/>
      <w:r w:rsidRPr="004A2F6A">
        <w:rPr>
          <w:rFonts w:ascii="Times New Roman" w:hAnsi="Times New Roman"/>
          <w:b/>
          <w:sz w:val="22"/>
          <w:lang w:val="lt-LT"/>
        </w:rPr>
        <w:t>3.255 straipsnis. Vaiko laikinosios globos (rūpybos) pabaiga</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6"/>
      <w:r w:rsidRPr="004A2F6A">
        <w:rPr>
          <w:rFonts w:ascii="Times New Roman" w:hAnsi="Times New Roman"/>
          <w:b/>
          <w:sz w:val="22"/>
          <w:lang w:val="lt-LT"/>
        </w:rPr>
        <w:t>3.256 straipsnis. Vaiko nuolatinė globa (rūpyba)</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7"/>
      <w:r w:rsidRPr="004A2F6A">
        <w:rPr>
          <w:rFonts w:ascii="Times New Roman" w:hAnsi="Times New Roman"/>
          <w:b/>
          <w:sz w:val="22"/>
          <w:lang w:val="lt-LT"/>
        </w:rPr>
        <w:t>3.257 straipsnis. Vaiko nuolatinės globos (rūpybos) nustatymas</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8"/>
      <w:r w:rsidRPr="004A2F6A">
        <w:rPr>
          <w:rFonts w:ascii="Times New Roman" w:hAnsi="Times New Roman"/>
          <w:b/>
          <w:sz w:val="22"/>
          <w:lang w:val="lt-LT"/>
        </w:rPr>
        <w:t>3.258 straipsnis. Vaiko nuolatinės globos (rūpybos) pabaiga</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59"/>
      <w:r w:rsidRPr="004A2F6A">
        <w:rPr>
          <w:rFonts w:ascii="Times New Roman" w:hAnsi="Times New Roman"/>
          <w:b/>
          <w:sz w:val="22"/>
          <w:lang w:val="lt-LT"/>
        </w:rPr>
        <w:t>3.259 straipsnis. Vaiko globa (rūpyba) šeimoje</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7" w:name="straipsnis260"/>
      <w:r w:rsidRPr="004A2F6A">
        <w:rPr>
          <w:rFonts w:ascii="Times New Roman" w:hAnsi="Times New Roman"/>
          <w:b/>
          <w:sz w:val="22"/>
          <w:lang w:val="lt-LT"/>
        </w:rPr>
        <w:t>3.260 straipsnis. Vaiko globa (rūpyba) šeimynoje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8" w:name="straipsnis261"/>
      <w:r w:rsidRPr="004A2F6A">
        <w:rPr>
          <w:rFonts w:ascii="Times New Roman" w:hAnsi="Times New Roman"/>
          <w:b/>
          <w:sz w:val="22"/>
          <w:lang w:val="lt-LT"/>
        </w:rPr>
        <w:t>3.261 straipsnis. Vaiko globa (rūpyba) valstybinėse ir nevyriausybinėse globos institucijose</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9" w:name="straipsnis262"/>
      <w:r w:rsidRPr="004A2F6A">
        <w:rPr>
          <w:rFonts w:ascii="Times New Roman" w:hAnsi="Times New Roman"/>
          <w:b/>
          <w:sz w:val="22"/>
          <w:lang w:val="lt-LT"/>
        </w:rPr>
        <w:t>3.262 straipsnis. Vaiko laikinosios globos (rūpybos) nustatymas</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3"/>
      <w:r w:rsidRPr="004A2F6A">
        <w:rPr>
          <w:rFonts w:ascii="Times New Roman" w:hAnsi="Times New Roman"/>
          <w:b/>
          <w:sz w:val="22"/>
          <w:lang w:val="lt-LT"/>
        </w:rPr>
        <w:t>3.263 straipsnis. Vaiko nuolatinės globos (rūpybos) nustatymas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4"/>
      <w:r w:rsidRPr="004A2F6A">
        <w:rPr>
          <w:rFonts w:ascii="Times New Roman" w:hAnsi="Times New Roman"/>
          <w:b/>
          <w:sz w:val="22"/>
          <w:lang w:val="lt-LT"/>
        </w:rPr>
        <w:t>3.264 straipsnis. Vaiko globėjo (rūpintojo) skyrimas</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5"/>
      <w:r w:rsidRPr="004A2F6A">
        <w:rPr>
          <w:rFonts w:ascii="Times New Roman" w:hAnsi="Times New Roman"/>
          <w:b/>
          <w:sz w:val="22"/>
          <w:lang w:val="lt-LT"/>
        </w:rPr>
        <w:t>3.265 straipsnis. Vaiko globos (rūpybos) vieta</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6"/>
      <w:r w:rsidRPr="004A2F6A">
        <w:rPr>
          <w:rFonts w:ascii="Times New Roman" w:hAnsi="Times New Roman"/>
          <w:b/>
          <w:sz w:val="22"/>
          <w:lang w:val="lt-LT"/>
        </w:rPr>
        <w:t>3.266 straipsnis. Vaiko globos (rūpybos) organizavimas</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7"/>
      <w:r w:rsidRPr="004A2F6A">
        <w:rPr>
          <w:rFonts w:ascii="Times New Roman" w:hAnsi="Times New Roman"/>
          <w:b/>
          <w:sz w:val="22"/>
          <w:lang w:val="lt-LT"/>
        </w:rPr>
        <w:t>3.267 straipsnis. Vaiko globos (rūpybos) priežiūra</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8"/>
      <w:r w:rsidRPr="004A2F6A">
        <w:rPr>
          <w:rFonts w:ascii="Times New Roman" w:hAnsi="Times New Roman"/>
          <w:b/>
          <w:sz w:val="22"/>
          <w:lang w:val="lt-LT"/>
        </w:rPr>
        <w:t>3.268 straipsnis. Vaiko globėjo (rūpintojo) parinkimo tvarka</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6" w:name="straipsnis269"/>
      <w:r w:rsidRPr="004A2F6A">
        <w:rPr>
          <w:rFonts w:ascii="Times New Roman" w:hAnsi="Times New Roman"/>
          <w:b/>
          <w:sz w:val="22"/>
          <w:lang w:val="lt-LT"/>
        </w:rPr>
        <w:t>3.269 straipsnis. Asmuo, kuris negali būti skiriamas vaiko globėju (rūpintoju)</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7" w:name="straipsnis270"/>
      <w:r w:rsidRPr="004A2F6A">
        <w:rPr>
          <w:rFonts w:ascii="Times New Roman" w:hAnsi="Times New Roman"/>
          <w:b/>
          <w:sz w:val="22"/>
          <w:lang w:val="lt-LT"/>
        </w:rPr>
        <w:t>3.270 straipsnis. Pasirengimas vaiko globai (rūpybai)</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8" w:name="straipsnis271"/>
      <w:r w:rsidRPr="004A2F6A">
        <w:rPr>
          <w:rFonts w:ascii="Times New Roman" w:hAnsi="Times New Roman"/>
          <w:b/>
          <w:sz w:val="22"/>
          <w:lang w:val="lt-LT"/>
        </w:rPr>
        <w:t>3.271 straipsnis. Vaiko globėjo (rūpintojo) pareigos</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9" w:name="straipsnis272"/>
      <w:r w:rsidRPr="004A2F6A">
        <w:rPr>
          <w:rFonts w:ascii="Times New Roman" w:hAnsi="Times New Roman"/>
          <w:b/>
          <w:sz w:val="22"/>
          <w:lang w:val="lt-LT"/>
        </w:rPr>
        <w:t>3.272 straipsnis. Vaiko globėjo (rūpintojo) teisės</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3"/>
      <w:r w:rsidRPr="004A2F6A">
        <w:rPr>
          <w:rFonts w:ascii="Times New Roman" w:hAnsi="Times New Roman"/>
          <w:b/>
          <w:sz w:val="22"/>
          <w:lang w:val="lt-LT"/>
        </w:rPr>
        <w:t>3.273 straipsnis. Vaiko globėjo (rūpintojo) atsakomybė</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4"/>
      <w:r w:rsidRPr="004A2F6A">
        <w:rPr>
          <w:rFonts w:ascii="Times New Roman" w:hAnsi="Times New Roman"/>
          <w:b/>
          <w:sz w:val="22"/>
          <w:lang w:val="lt-LT"/>
        </w:rPr>
        <w:t>3.274 straipsnis. Globojamo vaiko išlaikymas</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5"/>
      <w:r w:rsidRPr="004A2F6A">
        <w:rPr>
          <w:rFonts w:ascii="Times New Roman" w:hAnsi="Times New Roman"/>
          <w:b/>
          <w:sz w:val="22"/>
          <w:lang w:val="lt-LT"/>
        </w:rPr>
        <w:t>3.275 straipsnis. Disponavimas globojamo vaiko gaunamomis pajamomis</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3" w:name="straipsnis276"/>
      <w:r w:rsidRPr="004A2F6A">
        <w:rPr>
          <w:rFonts w:ascii="Times New Roman" w:hAnsi="Times New Roman"/>
          <w:b/>
          <w:sz w:val="22"/>
          <w:lang w:val="lt-LT"/>
        </w:rPr>
        <w:t>3.276 straipsnis. Globojamo vaiko ir globėjo (rūpintojo) turtiniai santykiai</w:t>
      </w:r>
    </w:p>
    <w:bookmarkEnd w:id="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4"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5" w:name="straipsnis277"/>
      <w:r w:rsidRPr="004A2F6A">
        <w:rPr>
          <w:rFonts w:ascii="Times New Roman" w:hAnsi="Times New Roman"/>
          <w:b/>
          <w:sz w:val="22"/>
          <w:lang w:val="lt-LT"/>
        </w:rPr>
        <w:t>3.277 straipsnis. Globos ir rūpybos nustatymas</w:t>
      </w:r>
    </w:p>
    <w:bookmarkEnd w:id="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6" w:name="straipsnis278"/>
      <w:r w:rsidRPr="004A2F6A">
        <w:rPr>
          <w:rFonts w:ascii="Times New Roman" w:hAnsi="Times New Roman"/>
          <w:b/>
          <w:sz w:val="22"/>
          <w:lang w:val="lt-LT"/>
        </w:rPr>
        <w:t>3.278 straipsnis. Globėjo ir rūpintojo veiklos kontrolė</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7" w:name="straipsnis279"/>
      <w:r w:rsidRPr="004A2F6A">
        <w:rPr>
          <w:rFonts w:ascii="Times New Roman" w:hAnsi="Times New Roman"/>
          <w:b/>
          <w:sz w:val="22"/>
          <w:lang w:val="lt-LT"/>
        </w:rPr>
        <w:t>3.279 straipsnis. Veiksnaus asmens rūpyba</w:t>
      </w:r>
    </w:p>
    <w:bookmarkEnd w:id="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8"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69"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6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70" w:name="straipsnis280"/>
      <w:r w:rsidRPr="004A2F6A">
        <w:rPr>
          <w:rFonts w:ascii="Times New Roman" w:hAnsi="Times New Roman"/>
          <w:b/>
          <w:sz w:val="22"/>
          <w:lang w:val="lt-LT"/>
        </w:rPr>
        <w:t>3.280 straipsnis. Civilinės būklės aktus registruojančios įstaigos ir jų kompetencija</w:t>
      </w:r>
    </w:p>
    <w:bookmarkEnd w:id="7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1" w:name="straipsnis281"/>
      <w:r w:rsidRPr="004A2F6A">
        <w:rPr>
          <w:rFonts w:ascii="Times New Roman" w:hAnsi="Times New Roman"/>
          <w:b/>
          <w:sz w:val="22"/>
          <w:lang w:val="lt-LT"/>
        </w:rPr>
        <w:t>3.281 straipsnis. Civilinės būklės aktų registravimo taisyklės</w:t>
      </w:r>
    </w:p>
    <w:bookmarkEnd w:id="771"/>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2" w:name="straipsnis282"/>
      <w:r w:rsidRPr="004A2F6A">
        <w:rPr>
          <w:rFonts w:ascii="Times New Roman" w:hAnsi="Times New Roman"/>
          <w:b/>
          <w:sz w:val="22"/>
          <w:lang w:val="lt-LT"/>
        </w:rPr>
        <w:t>3.282 straipsnis. Civilinės būklės aktų įrašų kalba</w:t>
      </w:r>
    </w:p>
    <w:bookmarkEnd w:id="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3" w:name="straipsnis283"/>
      <w:r w:rsidRPr="004A2F6A">
        <w:rPr>
          <w:rFonts w:ascii="Times New Roman" w:hAnsi="Times New Roman"/>
          <w:b/>
          <w:sz w:val="22"/>
          <w:lang w:val="lt-LT"/>
        </w:rPr>
        <w:t>3.283 straipsnis. Draudimas įrašyti civilinės būklės aktų įrašus sau ir giminaičiams</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4" w:name="straipsnis284"/>
      <w:r w:rsidRPr="004A2F6A">
        <w:rPr>
          <w:rFonts w:ascii="Times New Roman" w:hAnsi="Times New Roman"/>
          <w:b/>
          <w:sz w:val="22"/>
          <w:lang w:val="lt-LT"/>
        </w:rPr>
        <w:t>3.284 straipsnis. Dokumentai, pateikiami įrašant civilinės būklės aktų įrašus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5"/>
      <w:r w:rsidRPr="004A2F6A">
        <w:rPr>
          <w:rFonts w:ascii="Times New Roman" w:hAnsi="Times New Roman"/>
          <w:b/>
          <w:sz w:val="22"/>
          <w:lang w:val="lt-LT"/>
        </w:rPr>
        <w:t>3.285 straipsnis. Civilinės būklės aktų įrašų įrašymas</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6"/>
      <w:r w:rsidRPr="004A2F6A">
        <w:rPr>
          <w:rFonts w:ascii="Times New Roman" w:hAnsi="Times New Roman"/>
          <w:b/>
          <w:sz w:val="22"/>
          <w:lang w:val="lt-LT"/>
        </w:rPr>
        <w:t>3.286 straipsnis. Civilinės būklės aktų įrašų nuginčijimo ir anuliavimo tvarka</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7"/>
      <w:r w:rsidRPr="004A2F6A">
        <w:rPr>
          <w:rFonts w:ascii="Times New Roman" w:hAnsi="Times New Roman"/>
          <w:b/>
          <w:sz w:val="22"/>
          <w:lang w:val="lt-LT"/>
        </w:rPr>
        <w:t>3.287 straipsnis. Civilinės būklės aktų įrašų įrašymo teisėtumo priežiūra</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8" w:name="straipsnis288"/>
      <w:r w:rsidRPr="004A2F6A">
        <w:rPr>
          <w:rFonts w:ascii="Times New Roman" w:hAnsi="Times New Roman"/>
          <w:b/>
          <w:sz w:val="22"/>
          <w:lang w:val="lt-LT"/>
        </w:rPr>
        <w:t>3.288 straipsnis. Valstybės rinkliava už civilinės būklės aktų registravimą</w:t>
      </w:r>
    </w:p>
    <w:bookmarkEnd w:id="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79"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7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80" w:name="straipsnis289"/>
      <w:r w:rsidRPr="004A2F6A">
        <w:rPr>
          <w:rFonts w:ascii="Times New Roman" w:hAnsi="Times New Roman"/>
          <w:b/>
          <w:sz w:val="22"/>
          <w:lang w:val="lt-LT"/>
        </w:rPr>
        <w:t>3.289 straipsnis. Gimimo registravimo tvarka</w:t>
      </w:r>
    </w:p>
    <w:bookmarkEnd w:id="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1" w:name="straipsnis290"/>
      <w:r w:rsidRPr="004A2F6A">
        <w:rPr>
          <w:rFonts w:ascii="Times New Roman" w:hAnsi="Times New Roman"/>
          <w:b/>
          <w:sz w:val="22"/>
          <w:lang w:val="lt-LT"/>
        </w:rPr>
        <w:t>3.290 straipsnis. Pareiškimas apie gimimą</w:t>
      </w:r>
    </w:p>
    <w:bookmarkEnd w:id="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1"/>
      <w:r w:rsidRPr="004A2F6A">
        <w:rPr>
          <w:rFonts w:ascii="Times New Roman" w:hAnsi="Times New Roman"/>
          <w:b/>
          <w:sz w:val="22"/>
          <w:lang w:val="lt-LT"/>
        </w:rPr>
        <w:t>3.291 straipsnis. Terminai vaiko gimimui įregistruoti</w:t>
      </w:r>
    </w:p>
    <w:bookmarkEnd w:id="78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3" w:name="straipsnis292"/>
      <w:r w:rsidRPr="004A2F6A">
        <w:rPr>
          <w:rFonts w:ascii="Times New Roman" w:hAnsi="Times New Roman"/>
          <w:b/>
          <w:sz w:val="22"/>
          <w:lang w:val="lt-LT"/>
        </w:rPr>
        <w:t>3.292 straipsnis. Gimimo įrašas</w:t>
      </w:r>
    </w:p>
    <w:bookmarkEnd w:id="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4"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5" w:name="straipsnis293"/>
      <w:r w:rsidRPr="004A2F6A">
        <w:rPr>
          <w:rFonts w:ascii="Times New Roman" w:hAnsi="Times New Roman"/>
          <w:b/>
          <w:sz w:val="22"/>
          <w:lang w:val="lt-LT"/>
        </w:rPr>
        <w:t>3.293 straipsnis. Tėvystės pripažinimo registravimas</w:t>
      </w:r>
    </w:p>
    <w:bookmarkEnd w:id="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6" w:name="straipsnis294"/>
      <w:r w:rsidRPr="004A2F6A">
        <w:rPr>
          <w:rFonts w:ascii="Times New Roman" w:hAnsi="Times New Roman"/>
          <w:b/>
          <w:sz w:val="22"/>
          <w:lang w:val="lt-LT"/>
        </w:rPr>
        <w:t>3.294 straipsnis. Tėvystės nustatymo registravimas</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7" w:name="straipsnis295"/>
      <w:r w:rsidRPr="004A2F6A">
        <w:rPr>
          <w:rFonts w:ascii="Times New Roman" w:hAnsi="Times New Roman"/>
          <w:b/>
          <w:sz w:val="22"/>
          <w:lang w:val="lt-LT"/>
        </w:rPr>
        <w:t>3.295 straipsnis. Duomenų apie tėvą įrašas vaiko gimimo įraše</w:t>
      </w:r>
    </w:p>
    <w:bookmarkEnd w:id="7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8"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9" w:name="straipsnis296"/>
      <w:r w:rsidRPr="004A2F6A">
        <w:rPr>
          <w:rFonts w:ascii="Times New Roman" w:hAnsi="Times New Roman"/>
          <w:b/>
          <w:sz w:val="22"/>
          <w:lang w:val="lt-LT"/>
        </w:rPr>
        <w:t>3.296 straipsnis. Įvaikinimo registravimo vieta</w:t>
      </w:r>
    </w:p>
    <w:bookmarkEnd w:id="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0" w:name="straipsnis297"/>
      <w:r w:rsidRPr="004A2F6A">
        <w:rPr>
          <w:rFonts w:ascii="Times New Roman" w:hAnsi="Times New Roman"/>
          <w:b/>
          <w:sz w:val="22"/>
          <w:lang w:val="lt-LT"/>
        </w:rPr>
        <w:t>3.297 straipsnis. Duomenų įrašymas įvaikio gimimo įraše</w:t>
      </w:r>
    </w:p>
    <w:bookmarkEnd w:id="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1"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2" w:name="straipsnis298"/>
      <w:r w:rsidRPr="004A2F6A">
        <w:rPr>
          <w:rFonts w:ascii="Times New Roman" w:hAnsi="Times New Roman"/>
          <w:b/>
          <w:sz w:val="22"/>
          <w:lang w:val="lt-LT"/>
        </w:rPr>
        <w:t>3.298 straipsnis. Santuokos registravimo vieta</w:t>
      </w:r>
    </w:p>
    <w:bookmarkEnd w:id="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3" w:name="straipsnis299"/>
      <w:r w:rsidRPr="004A2F6A">
        <w:rPr>
          <w:rFonts w:ascii="Times New Roman" w:hAnsi="Times New Roman"/>
          <w:b/>
          <w:sz w:val="22"/>
          <w:lang w:val="lt-LT"/>
        </w:rPr>
        <w:t>3.299 straipsnis. Prašymas įregistruoti santuoką</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4" w:name="straipsnis300"/>
      <w:r w:rsidRPr="004A2F6A">
        <w:rPr>
          <w:rFonts w:ascii="Times New Roman" w:hAnsi="Times New Roman"/>
          <w:b/>
          <w:sz w:val="22"/>
          <w:lang w:val="lt-LT"/>
        </w:rPr>
        <w:t>3.300 straipsnis. Dokumentai, pateikiami kartu su prašymu įregistruoti santuoką</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5" w:name="straipsnis301"/>
      <w:r w:rsidRPr="004A2F6A">
        <w:rPr>
          <w:rFonts w:ascii="Times New Roman" w:hAnsi="Times New Roman"/>
          <w:b/>
          <w:sz w:val="22"/>
          <w:lang w:val="lt-LT"/>
        </w:rPr>
        <w:t>3.301 straipsnis. Santuokos registravimo laikas</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2"/>
      <w:r w:rsidRPr="004A2F6A">
        <w:rPr>
          <w:rFonts w:ascii="Times New Roman" w:hAnsi="Times New Roman"/>
          <w:b/>
          <w:sz w:val="22"/>
          <w:lang w:val="lt-LT"/>
        </w:rPr>
        <w:t>3.302 straipsnis. Prašymo įregistruoti santuoką viešas skelbimas</w:t>
      </w:r>
    </w:p>
    <w:bookmarkEnd w:id="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7" w:name="straipsnis303"/>
      <w:r w:rsidRPr="004A2F6A">
        <w:rPr>
          <w:rFonts w:ascii="Times New Roman" w:hAnsi="Times New Roman"/>
          <w:b/>
          <w:sz w:val="22"/>
          <w:lang w:val="lt-LT"/>
        </w:rPr>
        <w:t>3.303 straipsnis. Santuokos registravimas</w:t>
      </w:r>
    </w:p>
    <w:bookmarkEnd w:id="797"/>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8" w:name="straipsnis304"/>
      <w:r w:rsidRPr="004A2F6A">
        <w:rPr>
          <w:rFonts w:ascii="Times New Roman" w:hAnsi="Times New Roman"/>
          <w:b/>
          <w:sz w:val="22"/>
          <w:lang w:val="lt-LT"/>
        </w:rPr>
        <w:t>3.304 straipsnis. Bažnyčios (konfesijų) nustatyta tvarka sudarytų santuokų apskaita</w:t>
      </w:r>
    </w:p>
    <w:bookmarkEnd w:id="7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9"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79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0" w:name="straipsnis305"/>
      <w:r w:rsidRPr="004A2F6A">
        <w:rPr>
          <w:rFonts w:ascii="Times New Roman" w:hAnsi="Times New Roman"/>
          <w:b/>
          <w:sz w:val="22"/>
          <w:lang w:val="lt-LT"/>
        </w:rPr>
        <w:t>3.305 straipsnis. Santuokos nutraukimo registravimo vieta</w:t>
      </w:r>
    </w:p>
    <w:bookmarkEnd w:id="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1" w:name="straipsnis306"/>
      <w:r w:rsidRPr="004A2F6A">
        <w:rPr>
          <w:rFonts w:ascii="Times New Roman" w:hAnsi="Times New Roman"/>
          <w:b/>
          <w:sz w:val="22"/>
          <w:lang w:val="lt-LT"/>
        </w:rPr>
        <w:t>3.306 straipsnis. Santuokos nutraukimo registravimo tvarka</w:t>
      </w:r>
    </w:p>
    <w:bookmarkEnd w:id="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2"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3" w:name="straipsnis307"/>
      <w:r w:rsidRPr="004A2F6A">
        <w:rPr>
          <w:rFonts w:ascii="Times New Roman" w:hAnsi="Times New Roman"/>
          <w:b/>
          <w:sz w:val="22"/>
          <w:lang w:val="lt-LT"/>
        </w:rPr>
        <w:t>3.307 straipsnis. Vardo, pavardės, tautybės pakeitimo registravimo tvarka</w:t>
      </w:r>
    </w:p>
    <w:bookmarkEnd w:id="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4" w:name="straipsnis308"/>
      <w:r w:rsidRPr="004A2F6A">
        <w:rPr>
          <w:rFonts w:ascii="Times New Roman" w:hAnsi="Times New Roman"/>
          <w:b/>
          <w:sz w:val="22"/>
          <w:lang w:val="lt-LT"/>
        </w:rPr>
        <w:t>3.308 straipsnis. Civilinės būklės aktų įrašuose pakeitimų dėl vardo, pavardės, tautybės pakeitimo padarymas</w:t>
      </w:r>
    </w:p>
    <w:bookmarkEnd w:id="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5"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6" w:name="straipsnis309"/>
      <w:r w:rsidRPr="004A2F6A">
        <w:rPr>
          <w:rFonts w:ascii="Times New Roman" w:hAnsi="Times New Roman"/>
          <w:b/>
          <w:sz w:val="22"/>
          <w:lang w:val="lt-LT"/>
        </w:rPr>
        <w:t>3.309 straipsnis. Mirties registravimo tvarka</w:t>
      </w:r>
    </w:p>
    <w:bookmarkEnd w:id="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7" w:name="straipsnis310"/>
      <w:r w:rsidRPr="004A2F6A">
        <w:rPr>
          <w:rFonts w:ascii="Times New Roman" w:hAnsi="Times New Roman"/>
          <w:b/>
          <w:sz w:val="22"/>
          <w:lang w:val="lt-LT"/>
        </w:rPr>
        <w:t>3.310 straipsnis. Pareiškimas apie mirtį</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8" w:name="straipsnis311"/>
      <w:r w:rsidRPr="004A2F6A">
        <w:rPr>
          <w:rFonts w:ascii="Times New Roman" w:hAnsi="Times New Roman"/>
          <w:b/>
          <w:sz w:val="22"/>
          <w:lang w:val="lt-LT"/>
        </w:rPr>
        <w:t>3.311 straipsnis. Terminas mirčiai įregistruoti</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09" w:name="straipsnis312"/>
      <w:r w:rsidRPr="004A2F6A">
        <w:rPr>
          <w:rFonts w:ascii="Times New Roman" w:hAnsi="Times New Roman"/>
          <w:b/>
          <w:sz w:val="22"/>
          <w:lang w:val="lt-LT"/>
        </w:rPr>
        <w:t>3.312 straipsnis. Mirties įrašas</w:t>
      </w:r>
    </w:p>
    <w:bookmarkEnd w:id="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10" w:name="skyrius48"/>
      <w:r w:rsidRPr="004A2F6A">
        <w:rPr>
          <w:caps/>
          <w:sz w:val="22"/>
        </w:rPr>
        <w:t>XXVIII skyrius</w:t>
      </w:r>
    </w:p>
    <w:bookmarkEnd w:id="81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1" w:name="straipsnis313"/>
      <w:r w:rsidRPr="004A2F6A">
        <w:rPr>
          <w:rFonts w:ascii="Times New Roman" w:hAnsi="Times New Roman"/>
          <w:b/>
          <w:sz w:val="22"/>
          <w:lang w:val="lt-LT"/>
        </w:rPr>
        <w:t>3.313 straipsnis. Civilinės būklės aktų įrašų atkūrimo, papildymo ir ištaisymo tvarka</w:t>
      </w:r>
    </w:p>
    <w:bookmarkEnd w:id="8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2"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3" w:name="straipsnis314"/>
      <w:r w:rsidRPr="004A2F6A">
        <w:rPr>
          <w:rFonts w:ascii="Times New Roman" w:hAnsi="Times New Roman"/>
          <w:b/>
          <w:sz w:val="22"/>
          <w:lang w:val="lt-LT"/>
        </w:rPr>
        <w:t>3.314 straipsnis. Civilinės būklės aktų įrašų ir jų keitimo dokumentų saugojimo tvarka</w:t>
      </w:r>
    </w:p>
    <w:bookmarkEnd w:id="8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4" w:name="knyga4"/>
      <w:r w:rsidRPr="004A2F6A">
        <w:rPr>
          <w:caps/>
          <w:sz w:val="22"/>
        </w:rPr>
        <w:t>KETVIRTOJI KNYGA</w:t>
      </w:r>
    </w:p>
    <w:bookmarkEnd w:id="814"/>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5" w:name="dalis17"/>
      <w:r w:rsidRPr="004A2F6A">
        <w:rPr>
          <w:caps/>
          <w:sz w:val="22"/>
        </w:rPr>
        <w:t>I dalis</w:t>
      </w:r>
    </w:p>
    <w:bookmarkEnd w:id="81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6" w:name="skyrius50"/>
      <w:r w:rsidRPr="004A2F6A">
        <w:rPr>
          <w:rFonts w:ascii="Times New Roman" w:hAnsi="Times New Roman"/>
          <w:b/>
          <w:caps/>
          <w:sz w:val="22"/>
          <w:lang w:val="lt-LT"/>
        </w:rPr>
        <w:t>I SKYRIUS</w:t>
      </w:r>
    </w:p>
    <w:bookmarkEnd w:id="81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7" w:name="straipsnis1_5"/>
      <w:r w:rsidRPr="004A2F6A">
        <w:rPr>
          <w:rFonts w:ascii="Times New Roman" w:hAnsi="Times New Roman"/>
          <w:b/>
          <w:sz w:val="22"/>
          <w:lang w:val="lt-LT"/>
        </w:rPr>
        <w:t>4.1 straipsnis. Daiktų sąvoka</w:t>
      </w:r>
    </w:p>
    <w:bookmarkEnd w:id="81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8" w:name="straipsnis2_5"/>
      <w:r w:rsidRPr="004A2F6A">
        <w:rPr>
          <w:rFonts w:ascii="Times New Roman" w:hAnsi="Times New Roman"/>
          <w:b/>
          <w:sz w:val="22"/>
          <w:lang w:val="lt-LT"/>
        </w:rPr>
        <w:t>4.2 straipsnis. Nekilnojamieji ir kilnojamieji daiktai</w:t>
      </w:r>
    </w:p>
    <w:bookmarkEnd w:id="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9" w:name="straipsnis3_5"/>
      <w:r w:rsidRPr="004A2F6A">
        <w:rPr>
          <w:rFonts w:ascii="Times New Roman" w:hAnsi="Times New Roman"/>
          <w:b/>
          <w:sz w:val="22"/>
          <w:lang w:val="lt-LT"/>
        </w:rPr>
        <w:t>4.3 straipsnis. Pakeičiamieji ir nepakeičiamieji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0" w:name="straipsnis4_5"/>
      <w:r w:rsidRPr="004A2F6A">
        <w:rPr>
          <w:rFonts w:ascii="Times New Roman" w:hAnsi="Times New Roman"/>
          <w:b/>
          <w:sz w:val="22"/>
          <w:lang w:val="lt-LT"/>
        </w:rPr>
        <w:t>4.4 straipsnis. Individualiais ir rūšies požymiais apibūdinti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1" w:name="straipsnis5_5"/>
      <w:r w:rsidRPr="004A2F6A">
        <w:rPr>
          <w:rFonts w:ascii="Times New Roman" w:hAnsi="Times New Roman"/>
          <w:b/>
          <w:sz w:val="22"/>
          <w:lang w:val="lt-LT"/>
        </w:rPr>
        <w:t>4.5 straipsnis. Suvartojamieji ir nesunaudojamieji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2" w:name="straipsnis6_5"/>
      <w:r w:rsidRPr="004A2F6A">
        <w:rPr>
          <w:rFonts w:ascii="Times New Roman" w:hAnsi="Times New Roman"/>
          <w:b/>
          <w:sz w:val="22"/>
          <w:lang w:val="lt-LT"/>
        </w:rPr>
        <w:t>4.6 straipsnis. Dalieji ir nedalieji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3" w:name="straipsnis7_5"/>
      <w:r w:rsidRPr="004A2F6A">
        <w:rPr>
          <w:rFonts w:ascii="Times New Roman" w:hAnsi="Times New Roman"/>
          <w:b/>
          <w:sz w:val="22"/>
          <w:lang w:val="lt-LT"/>
        </w:rPr>
        <w:t>4.7 straipsnis. Išimti iš apyvartos, ribotai esantys apyvartoje ir neišimti iš apyvartos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4" w:name="straipsnis8_5"/>
      <w:r w:rsidRPr="004A2F6A">
        <w:rPr>
          <w:rFonts w:ascii="Times New Roman" w:hAnsi="Times New Roman"/>
          <w:b/>
          <w:sz w:val="22"/>
          <w:lang w:val="lt-LT"/>
        </w:rPr>
        <w:t>4.8 straipsnis. Namų apyvokos daiktai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5" w:name="straipsnis9_5"/>
      <w:r w:rsidRPr="004A2F6A">
        <w:rPr>
          <w:rFonts w:ascii="Times New Roman" w:hAnsi="Times New Roman"/>
          <w:b/>
          <w:sz w:val="22"/>
          <w:lang w:val="lt-LT"/>
        </w:rPr>
        <w:t>4.9 straipsnis. Daiktinės teisės suvaržymai</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6" w:name="straipsnis10_5"/>
      <w:r w:rsidRPr="004A2F6A">
        <w:rPr>
          <w:rFonts w:ascii="Times New Roman" w:hAnsi="Times New Roman"/>
          <w:b/>
          <w:sz w:val="22"/>
          <w:lang w:val="lt-LT"/>
        </w:rPr>
        <w:t>4.10 straipsnis. Daikto išlaidos</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7" w:name="straipsnis11_5"/>
      <w:r w:rsidRPr="004A2F6A">
        <w:rPr>
          <w:rFonts w:ascii="Times New Roman" w:hAnsi="Times New Roman"/>
          <w:b/>
          <w:sz w:val="22"/>
          <w:lang w:val="lt-LT"/>
        </w:rPr>
        <w:t>4.11 straipsnis. Daiktų skirstymas pagal vertę</w:t>
      </w:r>
    </w:p>
    <w:bookmarkEnd w:id="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8" w:name="skyrius51"/>
      <w:r w:rsidRPr="004A2F6A">
        <w:rPr>
          <w:rFonts w:ascii="Times New Roman" w:hAnsi="Times New Roman"/>
          <w:caps/>
          <w:sz w:val="22"/>
        </w:rPr>
        <w:t>II SKYRIUS</w:t>
      </w:r>
    </w:p>
    <w:bookmarkEnd w:id="828"/>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29" w:name="straipsnis12_5"/>
      <w:r w:rsidRPr="004A2F6A">
        <w:rPr>
          <w:rFonts w:ascii="Times New Roman" w:hAnsi="Times New Roman"/>
          <w:b/>
          <w:sz w:val="22"/>
          <w:lang w:val="lt-LT"/>
        </w:rPr>
        <w:t>4.12 straipsnis. Pagrindiniai daiktai</w:t>
      </w:r>
    </w:p>
    <w:bookmarkEnd w:id="82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0" w:name="straipsnis13_5"/>
      <w:r w:rsidRPr="004A2F6A">
        <w:rPr>
          <w:rFonts w:ascii="Times New Roman" w:hAnsi="Times New Roman"/>
          <w:b/>
          <w:sz w:val="22"/>
          <w:lang w:val="lt-LT"/>
        </w:rPr>
        <w:t>4.13 straipsnis. Antraeiliai daiktai</w:t>
      </w:r>
    </w:p>
    <w:bookmarkEnd w:id="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4_5"/>
      <w:r w:rsidRPr="004A2F6A">
        <w:rPr>
          <w:rFonts w:ascii="Times New Roman" w:hAnsi="Times New Roman"/>
          <w:b/>
          <w:sz w:val="22"/>
          <w:lang w:val="lt-LT"/>
        </w:rPr>
        <w:t>4.14 straipsnis. Antraeilio daikto likimas</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5_5"/>
      <w:r w:rsidRPr="004A2F6A">
        <w:rPr>
          <w:rFonts w:ascii="Times New Roman" w:hAnsi="Times New Roman"/>
          <w:b/>
          <w:sz w:val="22"/>
          <w:lang w:val="lt-LT"/>
        </w:rPr>
        <w:t>4.15 straipsnis. Esminės pagrindinio daikto dalys</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6_5"/>
      <w:r w:rsidRPr="004A2F6A">
        <w:rPr>
          <w:rFonts w:ascii="Times New Roman" w:hAnsi="Times New Roman"/>
          <w:b/>
          <w:sz w:val="22"/>
          <w:lang w:val="lt-LT"/>
        </w:rPr>
        <w:t xml:space="preserve">4.16 straipsnis. Vaisiai </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7_5"/>
      <w:r w:rsidRPr="004A2F6A">
        <w:rPr>
          <w:rFonts w:ascii="Times New Roman" w:hAnsi="Times New Roman"/>
          <w:b/>
          <w:sz w:val="22"/>
          <w:lang w:val="lt-LT"/>
        </w:rPr>
        <w:t>4.17 straipsnis. Produkcija</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8_5"/>
      <w:r w:rsidRPr="004A2F6A">
        <w:rPr>
          <w:rFonts w:ascii="Times New Roman" w:hAnsi="Times New Roman"/>
          <w:b/>
          <w:sz w:val="22"/>
          <w:lang w:val="lt-LT"/>
        </w:rPr>
        <w:t>4.18 straipsnis. Pajamos</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6" w:name="straipsnis19_5"/>
      <w:r w:rsidRPr="004A2F6A">
        <w:rPr>
          <w:rFonts w:ascii="Times New Roman" w:hAnsi="Times New Roman"/>
          <w:b/>
          <w:sz w:val="22"/>
          <w:lang w:val="lt-LT"/>
        </w:rPr>
        <w:t>4.19 straipsnis. Priklausiniai</w:t>
      </w:r>
    </w:p>
    <w:bookmarkEnd w:id="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7" w:name="dalis18"/>
      <w:r w:rsidRPr="004A2F6A">
        <w:rPr>
          <w:rFonts w:ascii="Times New Roman" w:hAnsi="Times New Roman"/>
          <w:sz w:val="22"/>
        </w:rPr>
        <w:t>II DALIS</w:t>
      </w:r>
    </w:p>
    <w:bookmarkEnd w:id="8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8" w:name="skyrius52"/>
      <w:r w:rsidRPr="004A2F6A">
        <w:rPr>
          <w:rFonts w:ascii="Times New Roman" w:hAnsi="Times New Roman"/>
          <w:b/>
          <w:sz w:val="22"/>
          <w:lang w:val="lt-LT"/>
        </w:rPr>
        <w:t>III SKYRIUS</w:t>
      </w:r>
    </w:p>
    <w:bookmarkEnd w:id="8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9" w:name="straipsnis20_5"/>
      <w:r w:rsidRPr="004A2F6A">
        <w:rPr>
          <w:rFonts w:ascii="Times New Roman" w:hAnsi="Times New Roman"/>
          <w:b/>
          <w:sz w:val="22"/>
          <w:lang w:val="lt-LT"/>
        </w:rPr>
        <w:t>4.20 straipsnis. Daiktinės teisės sąvoka</w:t>
      </w:r>
    </w:p>
    <w:bookmarkEnd w:id="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0" w:name="straipsnis21_5"/>
      <w:r w:rsidRPr="004A2F6A">
        <w:rPr>
          <w:rFonts w:ascii="Times New Roman" w:hAnsi="Times New Roman"/>
          <w:b/>
          <w:sz w:val="22"/>
          <w:lang w:val="lt-LT"/>
        </w:rPr>
        <w:t>4.21 straipsnis. Daiktinių teisių teisinis režimas</w:t>
      </w:r>
    </w:p>
    <w:bookmarkEnd w:id="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1" w:name="skyrius53"/>
      <w:r w:rsidRPr="004A2F6A">
        <w:rPr>
          <w:rFonts w:ascii="Times New Roman" w:hAnsi="Times New Roman"/>
          <w:sz w:val="22"/>
        </w:rPr>
        <w:t>IV SKYRIUS</w:t>
      </w:r>
    </w:p>
    <w:bookmarkEnd w:id="84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2" w:name="skirsnis43"/>
      <w:r w:rsidRPr="004A2F6A">
        <w:rPr>
          <w:sz w:val="22"/>
        </w:rPr>
        <w:t>Pirmasis skirsnis</w:t>
      </w:r>
    </w:p>
    <w:bookmarkEnd w:id="84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3" w:name="straipsnis22_5"/>
      <w:r w:rsidRPr="004A2F6A">
        <w:rPr>
          <w:rFonts w:ascii="Times New Roman" w:hAnsi="Times New Roman"/>
          <w:b/>
          <w:sz w:val="22"/>
          <w:lang w:val="lt-LT"/>
        </w:rPr>
        <w:t>4.22 straipsnis. Daikto valdymas</w:t>
      </w:r>
    </w:p>
    <w:bookmarkEnd w:id="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4" w:name="straipsnis23_5"/>
      <w:r w:rsidRPr="004A2F6A">
        <w:rPr>
          <w:rFonts w:ascii="Times New Roman" w:hAnsi="Times New Roman"/>
          <w:b/>
          <w:sz w:val="22"/>
          <w:lang w:val="lt-LT"/>
        </w:rPr>
        <w:t>4.23 straipsnis. Teisėtas ir neteisėtas daikto valdymas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5" w:name="straipsnis24_5"/>
      <w:r w:rsidRPr="004A2F6A">
        <w:rPr>
          <w:rFonts w:ascii="Times New Roman" w:hAnsi="Times New Roman"/>
          <w:b/>
          <w:sz w:val="22"/>
          <w:lang w:val="lt-LT"/>
        </w:rPr>
        <w:t>4.24 straipsnis. Valdymo teisės objektas</w:t>
      </w:r>
    </w:p>
    <w:bookmarkEnd w:id="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6" w:name="skirsnis44"/>
      <w:r w:rsidRPr="004A2F6A">
        <w:rPr>
          <w:sz w:val="22"/>
        </w:rPr>
        <w:t>Antrasis skirsnis</w:t>
      </w:r>
    </w:p>
    <w:bookmarkEnd w:id="84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7" w:name="straipsnis25_5"/>
      <w:r w:rsidRPr="004A2F6A">
        <w:rPr>
          <w:rFonts w:ascii="Times New Roman" w:hAnsi="Times New Roman"/>
          <w:b/>
          <w:sz w:val="22"/>
          <w:lang w:val="lt-LT"/>
        </w:rPr>
        <w:t>4.25 straipsnis. Valdymo atsiradimas</w:t>
      </w:r>
    </w:p>
    <w:bookmarkEnd w:id="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6_5"/>
      <w:r w:rsidRPr="004A2F6A">
        <w:rPr>
          <w:rFonts w:ascii="Times New Roman" w:hAnsi="Times New Roman"/>
          <w:b/>
          <w:sz w:val="22"/>
          <w:lang w:val="lt-LT"/>
        </w:rPr>
        <w:t xml:space="preserve">4.26 straipsnis. Valdymo atsiradimas sąžiningai ir nesąžiningai </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7_5"/>
      <w:r w:rsidRPr="004A2F6A">
        <w:rPr>
          <w:rFonts w:ascii="Times New Roman" w:hAnsi="Times New Roman"/>
          <w:b/>
          <w:sz w:val="22"/>
          <w:lang w:val="lt-LT"/>
        </w:rPr>
        <w:t>4.27 straipsnis. Nekilnojamojo daikto valdymo atsiradimas</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8_5"/>
      <w:r w:rsidRPr="004A2F6A">
        <w:rPr>
          <w:rFonts w:ascii="Times New Roman" w:hAnsi="Times New Roman"/>
          <w:b/>
          <w:sz w:val="22"/>
          <w:lang w:val="lt-LT"/>
        </w:rPr>
        <w:t>4.28 straipsnis. Kilnojamojo daikto valdymo atsiradimas</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29_5"/>
      <w:r w:rsidRPr="004A2F6A">
        <w:rPr>
          <w:rFonts w:ascii="Times New Roman" w:hAnsi="Times New Roman"/>
          <w:b/>
          <w:sz w:val="22"/>
          <w:lang w:val="lt-LT"/>
        </w:rPr>
        <w:t>4.29 straipsnis. Daikto valdymo atsiradimas per kitą asmenį</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2" w:name="straipsnis30_5"/>
      <w:r w:rsidRPr="004A2F6A">
        <w:rPr>
          <w:rFonts w:ascii="Times New Roman" w:hAnsi="Times New Roman"/>
          <w:b/>
          <w:sz w:val="22"/>
          <w:lang w:val="lt-LT"/>
        </w:rPr>
        <w:t>4.30 straipsnis. Faktinis daikto valdymas per kitą asmenį</w:t>
      </w:r>
    </w:p>
    <w:bookmarkEnd w:id="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3" w:name="skirsnis45"/>
      <w:r w:rsidRPr="004A2F6A">
        <w:rPr>
          <w:rFonts w:ascii="Times New Roman" w:hAnsi="Times New Roman"/>
          <w:caps/>
          <w:sz w:val="22"/>
        </w:rPr>
        <w:t>Trečiasis skirsnis</w:t>
      </w:r>
    </w:p>
    <w:bookmarkEnd w:id="85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4" w:name="straipsnis31_5"/>
      <w:r w:rsidRPr="004A2F6A">
        <w:rPr>
          <w:rFonts w:ascii="Times New Roman" w:hAnsi="Times New Roman"/>
          <w:b/>
          <w:sz w:val="22"/>
          <w:lang w:val="lt-LT"/>
        </w:rPr>
        <w:t>4.31 straipsnis. Valdymo pabaiga</w:t>
      </w:r>
    </w:p>
    <w:bookmarkEnd w:id="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5" w:name="straipsnis32_5"/>
      <w:r w:rsidRPr="004A2F6A">
        <w:rPr>
          <w:rFonts w:ascii="Times New Roman" w:hAnsi="Times New Roman"/>
          <w:b/>
          <w:sz w:val="22"/>
          <w:lang w:val="lt-LT"/>
        </w:rPr>
        <w:t>4.32 straipsnis. Kilnojamojo daikto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6" w:name="straipsnis33_5"/>
      <w:r w:rsidRPr="004A2F6A">
        <w:rPr>
          <w:rFonts w:ascii="Times New Roman" w:hAnsi="Times New Roman"/>
          <w:b/>
          <w:sz w:val="22"/>
          <w:lang w:val="lt-LT"/>
        </w:rPr>
        <w:t>4.33 straipsnis. Nekilnojamojo daikto valdymo pabaiga</w:t>
      </w:r>
    </w:p>
    <w:bookmarkEnd w:id="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7" w:name="skirsnis46"/>
      <w:r w:rsidRPr="004A2F6A">
        <w:rPr>
          <w:sz w:val="22"/>
        </w:rPr>
        <w:t>Ketvirtasis skirsnis</w:t>
      </w:r>
    </w:p>
    <w:bookmarkEnd w:id="857"/>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8" w:name="straipsnis34_5"/>
      <w:r w:rsidRPr="004A2F6A">
        <w:rPr>
          <w:rFonts w:ascii="Times New Roman" w:hAnsi="Times New Roman"/>
          <w:b/>
          <w:sz w:val="22"/>
          <w:lang w:val="lt-LT"/>
        </w:rPr>
        <w:t>4.34 straipsnis. Valdymo gynimas</w:t>
      </w:r>
    </w:p>
    <w:bookmarkEnd w:id="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9" w:name="straipsnis35_5"/>
      <w:r w:rsidRPr="004A2F6A">
        <w:rPr>
          <w:rFonts w:ascii="Times New Roman" w:hAnsi="Times New Roman"/>
          <w:b/>
          <w:sz w:val="22"/>
          <w:lang w:val="lt-LT"/>
        </w:rPr>
        <w:t>4.35 straipsnis. Valdymo pažeidimas</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0" w:name="straipsnis36_5"/>
      <w:r w:rsidRPr="004A2F6A">
        <w:rPr>
          <w:rFonts w:ascii="Times New Roman" w:hAnsi="Times New Roman"/>
          <w:b/>
          <w:sz w:val="22"/>
          <w:lang w:val="lt-LT"/>
        </w:rPr>
        <w:t>4.36 straipsnis. Ginčai dėl daikto valdymo</w:t>
      </w:r>
    </w:p>
    <w:bookmarkEnd w:id="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1" w:name="skyrius54"/>
      <w:r w:rsidRPr="004A2F6A">
        <w:rPr>
          <w:rFonts w:ascii="Times New Roman" w:hAnsi="Times New Roman"/>
          <w:sz w:val="22"/>
        </w:rPr>
        <w:t>V SKYRIUS</w:t>
      </w:r>
    </w:p>
    <w:bookmarkEnd w:id="86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2" w:name="skirsnis47"/>
      <w:r w:rsidRPr="004A2F6A">
        <w:rPr>
          <w:sz w:val="22"/>
        </w:rPr>
        <w:t>Pirmasis skirsnis</w:t>
      </w:r>
    </w:p>
    <w:bookmarkEnd w:id="86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3" w:name="straipsnis37_5"/>
      <w:r w:rsidRPr="004A2F6A">
        <w:rPr>
          <w:rFonts w:ascii="Times New Roman" w:hAnsi="Times New Roman"/>
          <w:b/>
          <w:sz w:val="22"/>
          <w:lang w:val="lt-LT"/>
        </w:rPr>
        <w:t>4.37 straipsnis. Nuosavybės teisės sąvoka</w:t>
      </w:r>
    </w:p>
    <w:bookmarkEnd w:id="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4" w:name="straipsnis38_5"/>
      <w:r w:rsidRPr="004A2F6A">
        <w:rPr>
          <w:rFonts w:ascii="Times New Roman" w:hAnsi="Times New Roman"/>
          <w:b/>
          <w:sz w:val="22"/>
          <w:lang w:val="lt-LT"/>
        </w:rPr>
        <w:t>4.38 straipsnis. Nuosavybės teisės objektas</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39_5"/>
      <w:r w:rsidRPr="004A2F6A">
        <w:rPr>
          <w:rFonts w:ascii="Times New Roman" w:hAnsi="Times New Roman"/>
          <w:b/>
          <w:sz w:val="22"/>
          <w:lang w:val="lt-LT"/>
        </w:rPr>
        <w:t>4.39 straipsnis. Nuosavybės teisės apribojimas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40_5"/>
      <w:r w:rsidRPr="004A2F6A">
        <w:rPr>
          <w:rFonts w:ascii="Times New Roman" w:hAnsi="Times New Roman"/>
          <w:b/>
          <w:sz w:val="22"/>
          <w:lang w:val="lt-LT"/>
        </w:rPr>
        <w:t>4.40 straipsnis. Žemės sklypo savininko teisių turinys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7" w:name="straipsnis41_5"/>
      <w:r w:rsidRPr="004A2F6A">
        <w:rPr>
          <w:rFonts w:ascii="Times New Roman" w:hAnsi="Times New Roman"/>
          <w:b/>
          <w:sz w:val="22"/>
          <w:lang w:val="lt-LT"/>
        </w:rPr>
        <w:t>4.41 straipsnis. Gyvūnų savininko teisių turinys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8" w:name="straipsnis42_5"/>
      <w:r w:rsidRPr="004A2F6A">
        <w:rPr>
          <w:rFonts w:ascii="Times New Roman" w:hAnsi="Times New Roman"/>
          <w:b/>
          <w:sz w:val="22"/>
          <w:lang w:val="lt-LT"/>
        </w:rPr>
        <w:t>4.42 straipsnis. Teisė į kaimyninio sklypo medžių, krūmų ir kitų augalų dalis bei jų vaisius</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9" w:name="straipsnis43_5"/>
      <w:r w:rsidRPr="004A2F6A">
        <w:rPr>
          <w:rFonts w:ascii="Times New Roman" w:hAnsi="Times New Roman"/>
          <w:b/>
          <w:sz w:val="22"/>
          <w:lang w:val="lt-LT"/>
        </w:rPr>
        <w:t>4.43 straipsnis. Laikinas pasinaudojimas svetimu žemės sklypu susisiekimui</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70" w:name="straipsnis44_5"/>
      <w:r w:rsidRPr="004A2F6A">
        <w:rPr>
          <w:rFonts w:ascii="Times New Roman" w:hAnsi="Times New Roman"/>
          <w:b/>
          <w:sz w:val="22"/>
          <w:lang w:val="lt-LT"/>
        </w:rPr>
        <w:t>4.44 straipsnis. Neleistinumas laikinai pasinaudoti svetimu žemės sklypu susisiekimui</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1" w:name="straipsnis45_5"/>
      <w:r w:rsidRPr="004A2F6A">
        <w:rPr>
          <w:rFonts w:ascii="Times New Roman" w:hAnsi="Times New Roman"/>
          <w:b/>
          <w:sz w:val="22"/>
          <w:lang w:val="lt-LT"/>
        </w:rPr>
        <w:t>4.45 straipsnis. Žemės sklypo ribų nustatymas</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2" w:name="straipsnis46_5"/>
      <w:r w:rsidRPr="004A2F6A">
        <w:rPr>
          <w:rFonts w:ascii="Times New Roman" w:hAnsi="Times New Roman"/>
          <w:b/>
          <w:sz w:val="22"/>
          <w:lang w:val="lt-LT"/>
        </w:rPr>
        <w:t>4.46 straipsnis. Teisė į sklypo ribas žyminčius nekilnojamuosius daiktus</w:t>
      </w:r>
    </w:p>
    <w:bookmarkEnd w:id="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3" w:name="skirsnis48"/>
      <w:r w:rsidRPr="004A2F6A">
        <w:rPr>
          <w:sz w:val="22"/>
        </w:rPr>
        <w:t>Antrasis skirsnis</w:t>
      </w:r>
    </w:p>
    <w:bookmarkEnd w:id="87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4" w:name="straipsnis47_5"/>
      <w:r w:rsidRPr="004A2F6A">
        <w:rPr>
          <w:rFonts w:ascii="Times New Roman" w:hAnsi="Times New Roman"/>
          <w:b/>
          <w:sz w:val="22"/>
          <w:lang w:val="lt-LT"/>
        </w:rPr>
        <w:t>4.47 straipsnis. Nuosavybės teisės įgijimo pagrindai</w:t>
      </w:r>
    </w:p>
    <w:bookmarkEnd w:id="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5" w:name="straipsnis48_5"/>
      <w:r w:rsidRPr="004A2F6A">
        <w:rPr>
          <w:rFonts w:ascii="Times New Roman" w:hAnsi="Times New Roman"/>
          <w:b/>
          <w:sz w:val="22"/>
          <w:lang w:val="lt-LT"/>
        </w:rPr>
        <w:t>4.48 straipsnis. Nuosavybės teisės įgijimas perdavimo būdu</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6" w:name="straipsnis49_5"/>
      <w:r w:rsidRPr="004A2F6A">
        <w:rPr>
          <w:rFonts w:ascii="Times New Roman" w:hAnsi="Times New Roman"/>
          <w:b/>
          <w:sz w:val="22"/>
          <w:lang w:val="lt-LT"/>
        </w:rPr>
        <w:t>4.49 straipsnis. Momentas, nuo kurio daikto įgijėjas pagal sandorį įgyja nuosavybės teisę</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7" w:name="straipsnis50_5"/>
      <w:r w:rsidRPr="004A2F6A">
        <w:rPr>
          <w:rFonts w:ascii="Times New Roman" w:hAnsi="Times New Roman"/>
          <w:b/>
          <w:sz w:val="22"/>
          <w:lang w:val="lt-LT"/>
        </w:rPr>
        <w:t>4.50 straipsnis. Daikto perdavimas įgijėjui</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8" w:name="straipsnis51_5"/>
      <w:r w:rsidRPr="004A2F6A">
        <w:rPr>
          <w:rFonts w:ascii="Times New Roman" w:hAnsi="Times New Roman"/>
          <w:b/>
          <w:sz w:val="22"/>
          <w:lang w:val="lt-LT"/>
        </w:rPr>
        <w:t>4.51 straipsnis. Turinčių ypatingą reikšmę daiktų įgijimas</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9" w:name="straipsnis52_4"/>
      <w:r w:rsidRPr="004A2F6A">
        <w:rPr>
          <w:rFonts w:ascii="Times New Roman" w:hAnsi="Times New Roman"/>
          <w:b/>
          <w:sz w:val="22"/>
          <w:lang w:val="lt-LT"/>
        </w:rPr>
        <w:t>4.52 straipsnis. Perleidžiamo daikto atsitiktinio žuvimo ar sugedimo rizika</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3_4"/>
      <w:r w:rsidRPr="004A2F6A">
        <w:rPr>
          <w:rFonts w:ascii="Times New Roman" w:hAnsi="Times New Roman"/>
          <w:b/>
          <w:sz w:val="22"/>
          <w:lang w:val="lt-LT"/>
        </w:rPr>
        <w:t>4.53 straipsnis. Nuosavybės teisė į vaisius ir pajamas</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4_4"/>
      <w:r w:rsidRPr="004A2F6A">
        <w:rPr>
          <w:rFonts w:ascii="Times New Roman" w:hAnsi="Times New Roman"/>
          <w:b/>
          <w:sz w:val="22"/>
          <w:lang w:val="lt-LT"/>
        </w:rPr>
        <w:t>4.54 straipsnis. Daikto atsiradimas susijungus kilnojamiesiems daiktams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5_4"/>
      <w:r w:rsidRPr="004A2F6A">
        <w:rPr>
          <w:rFonts w:ascii="Times New Roman" w:hAnsi="Times New Roman"/>
          <w:b/>
          <w:sz w:val="22"/>
          <w:lang w:val="lt-LT"/>
        </w:rPr>
        <w:t>4.55 straipsnis. Daikto pagaminimas iš svetimos medžiagos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6_4"/>
      <w:r w:rsidRPr="004A2F6A">
        <w:rPr>
          <w:rFonts w:ascii="Times New Roman" w:hAnsi="Times New Roman"/>
          <w:b/>
          <w:sz w:val="22"/>
          <w:lang w:val="lt-LT"/>
        </w:rPr>
        <w:t>4.56 straipsnis. Daikto pagaminimas iš savos ir iš svetimos medžiagos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7_4"/>
      <w:r w:rsidRPr="004A2F6A">
        <w:rPr>
          <w:rFonts w:ascii="Times New Roman" w:hAnsi="Times New Roman"/>
          <w:b/>
          <w:sz w:val="22"/>
          <w:lang w:val="lt-LT"/>
        </w:rPr>
        <w:t>4.57 straipsnis. Bešeimininkis daiktas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8_4"/>
      <w:r w:rsidRPr="004A2F6A">
        <w:rPr>
          <w:rFonts w:ascii="Times New Roman" w:hAnsi="Times New Roman"/>
          <w:b/>
          <w:sz w:val="22"/>
          <w:lang w:val="lt-LT"/>
        </w:rPr>
        <w:t>4.58 straipsnis. Nuosavybės teisės į bešeimininkį daiktą įgijimas</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59_4"/>
      <w:r w:rsidRPr="004A2F6A">
        <w:rPr>
          <w:rFonts w:ascii="Times New Roman" w:hAnsi="Times New Roman"/>
          <w:b/>
          <w:sz w:val="22"/>
          <w:lang w:val="lt-LT"/>
        </w:rPr>
        <w:t>4.59 straipsnis. Laukiniai gyvūnai</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60_4"/>
      <w:r w:rsidRPr="004A2F6A">
        <w:rPr>
          <w:rFonts w:ascii="Times New Roman" w:hAnsi="Times New Roman"/>
          <w:b/>
          <w:sz w:val="22"/>
          <w:lang w:val="lt-LT"/>
        </w:rPr>
        <w:t>4.60 straipsnis. Laukinės ir naminės bitės</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8" w:name="straipsnis61_4"/>
      <w:r w:rsidRPr="004A2F6A">
        <w:rPr>
          <w:rFonts w:ascii="Times New Roman" w:hAnsi="Times New Roman"/>
          <w:b/>
          <w:sz w:val="22"/>
          <w:lang w:val="lt-LT"/>
        </w:rPr>
        <w:t>4.61 straipsnis. Bepriežiūriai ir priklydę naminiai gyvūnai</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9" w:name="straipsnis62_4"/>
      <w:r w:rsidRPr="004A2F6A">
        <w:rPr>
          <w:rFonts w:ascii="Times New Roman" w:hAnsi="Times New Roman"/>
          <w:b/>
          <w:sz w:val="22"/>
          <w:lang w:val="lt-LT"/>
        </w:rPr>
        <w:t>4.62 straipsnis. Radinys</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0" w:name="straipsnis63_4"/>
      <w:r w:rsidRPr="004A2F6A">
        <w:rPr>
          <w:rFonts w:ascii="Times New Roman" w:hAnsi="Times New Roman"/>
          <w:b/>
          <w:sz w:val="22"/>
          <w:lang w:val="lt-LT"/>
        </w:rPr>
        <w:t>4.63 straipsnis. Greitai gendantys bešeimininkiai ir rasti daiktai</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1" w:name="straipsnis64_4"/>
      <w:r w:rsidRPr="004A2F6A">
        <w:rPr>
          <w:rFonts w:ascii="Times New Roman" w:hAnsi="Times New Roman"/>
          <w:b/>
          <w:sz w:val="22"/>
          <w:lang w:val="lt-LT"/>
        </w:rPr>
        <w:t>4.64 straipsnis. Atlyginimas už daikto radimą</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2" w:name="straipsnis65_4"/>
      <w:r w:rsidRPr="004A2F6A">
        <w:rPr>
          <w:rFonts w:ascii="Times New Roman" w:hAnsi="Times New Roman"/>
          <w:b/>
          <w:sz w:val="22"/>
          <w:lang w:val="lt-LT"/>
        </w:rPr>
        <w:t>4.65 straipsnis. Lobis</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3" w:name="straipsnis66_4"/>
      <w:r w:rsidRPr="004A2F6A">
        <w:rPr>
          <w:rFonts w:ascii="Times New Roman" w:hAnsi="Times New Roman"/>
          <w:b/>
          <w:sz w:val="22"/>
          <w:lang w:val="lt-LT"/>
        </w:rPr>
        <w:t>4.66 straipsnis. Netinkamas kultūros vertybių laikymas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4" w:name="straipsnis67_4"/>
      <w:r w:rsidRPr="004A2F6A">
        <w:rPr>
          <w:rFonts w:ascii="Times New Roman" w:hAnsi="Times New Roman"/>
          <w:b/>
          <w:sz w:val="22"/>
          <w:lang w:val="lt-LT"/>
        </w:rPr>
        <w:t>4.67 straipsnis. Daikto paėmimas</w:t>
      </w:r>
    </w:p>
    <w:bookmarkEnd w:id="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5" w:name="skirsnis49"/>
      <w:r w:rsidRPr="004A2F6A">
        <w:rPr>
          <w:sz w:val="22"/>
        </w:rPr>
        <w:t>Trečiasis skirsnis</w:t>
      </w:r>
    </w:p>
    <w:bookmarkEnd w:id="895"/>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6" w:name="straipsnis68_4"/>
      <w:r w:rsidRPr="004A2F6A">
        <w:rPr>
          <w:rFonts w:ascii="Times New Roman" w:hAnsi="Times New Roman"/>
          <w:b/>
          <w:sz w:val="22"/>
          <w:lang w:val="lt-LT"/>
        </w:rPr>
        <w:t>4.68 straipsnis. Įgyjamosios senaties samprata</w:t>
      </w:r>
    </w:p>
    <w:bookmarkEnd w:id="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69_4"/>
      <w:r w:rsidRPr="004A2F6A">
        <w:rPr>
          <w:rFonts w:ascii="Times New Roman" w:hAnsi="Times New Roman"/>
          <w:b/>
          <w:sz w:val="22"/>
          <w:lang w:val="lt-LT"/>
        </w:rPr>
        <w:t>4.69 straipsnis. Įgyjamąja senatimi nuosavybėn įgyjami daiktai</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70_5"/>
      <w:r w:rsidRPr="004A2F6A">
        <w:rPr>
          <w:rFonts w:ascii="Times New Roman" w:hAnsi="Times New Roman"/>
          <w:b/>
          <w:sz w:val="22"/>
          <w:lang w:val="lt-LT"/>
        </w:rPr>
        <w:t>4.70 straipsnis. Sąžiningai įgytas ir valdomas daiktas</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9" w:name="straipsnis71_4"/>
      <w:r w:rsidRPr="004A2F6A">
        <w:rPr>
          <w:rFonts w:ascii="Times New Roman" w:hAnsi="Times New Roman"/>
          <w:b/>
          <w:sz w:val="22"/>
          <w:lang w:val="lt-LT"/>
        </w:rPr>
        <w:t>4.71 straipsnis. Nepertraukiamas daikto valdymas</w:t>
      </w:r>
    </w:p>
    <w:bookmarkEnd w:id="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900" w:name="skirsnis50"/>
      <w:r w:rsidRPr="004A2F6A">
        <w:rPr>
          <w:sz w:val="22"/>
        </w:rPr>
        <w:t>Ketvirtasis skirsnis</w:t>
      </w:r>
    </w:p>
    <w:bookmarkEnd w:id="90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1" w:name="straipsnis72_4"/>
      <w:r w:rsidRPr="004A2F6A">
        <w:rPr>
          <w:rFonts w:ascii="Times New Roman" w:hAnsi="Times New Roman"/>
          <w:b/>
          <w:sz w:val="22"/>
          <w:lang w:val="lt-LT"/>
        </w:rPr>
        <w:t>4.72 straipsnis. Bendrosios nuosavybės teisės samprata ir subjektai</w:t>
      </w:r>
    </w:p>
    <w:bookmarkEnd w:id="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2" w:name="straipsnis73_4"/>
      <w:r w:rsidRPr="004A2F6A">
        <w:rPr>
          <w:rFonts w:ascii="Times New Roman" w:hAnsi="Times New Roman"/>
          <w:b/>
          <w:sz w:val="22"/>
          <w:lang w:val="lt-LT"/>
        </w:rPr>
        <w:t>4.73 straipsnis. Bendrosios nuosavybės teisės rūšys</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3" w:name="straipsnis74_4"/>
      <w:r w:rsidRPr="004A2F6A">
        <w:rPr>
          <w:rFonts w:ascii="Times New Roman" w:hAnsi="Times New Roman"/>
          <w:b/>
          <w:sz w:val="22"/>
          <w:lang w:val="lt-LT"/>
        </w:rPr>
        <w:t>4.74 straipsnis. Bendrosios nuosavybės teisės objektai</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4" w:name="straipsnis75_4"/>
      <w:r w:rsidRPr="004A2F6A">
        <w:rPr>
          <w:rFonts w:ascii="Times New Roman" w:hAnsi="Times New Roman"/>
          <w:b/>
          <w:sz w:val="22"/>
          <w:lang w:val="lt-LT"/>
        </w:rPr>
        <w:t>4.75 straipsnis. Bendrosios nuosavybės teisės įgyvendinimas</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5" w:name="straipsnis76_4"/>
      <w:r w:rsidRPr="004A2F6A">
        <w:rPr>
          <w:rFonts w:ascii="Times New Roman" w:hAnsi="Times New Roman"/>
          <w:b/>
          <w:sz w:val="22"/>
          <w:lang w:val="lt-LT"/>
        </w:rPr>
        <w:t>4.76 straipsnis. Bendraturčių teisės ir pareigos naudojantis bendrąja daline nuosavybe ir ją išlaikant</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6" w:name="straipsnis77_4"/>
      <w:r w:rsidRPr="004A2F6A">
        <w:rPr>
          <w:rFonts w:ascii="Times New Roman" w:hAnsi="Times New Roman"/>
          <w:b/>
          <w:sz w:val="22"/>
          <w:lang w:val="lt-LT"/>
        </w:rPr>
        <w:t>4.77 straipsnis. Bendraturčių teisių pasikeitimas padidinus bendrąją dalinę nuosavybę</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7"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8" w:name="straipsnis79_4"/>
      <w:r w:rsidRPr="004A2F6A">
        <w:rPr>
          <w:rFonts w:ascii="Times New Roman" w:hAnsi="Times New Roman"/>
          <w:b/>
          <w:sz w:val="22"/>
          <w:lang w:val="lt-LT"/>
        </w:rPr>
        <w:t xml:space="preserve">4.79 straipsnis. Pirmenybės teisė pirkti parduodamas dalis, esančias bendrąja nuosavybe </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9" w:name="straipsnis80_4"/>
      <w:r w:rsidRPr="004A2F6A">
        <w:rPr>
          <w:rFonts w:ascii="Times New Roman" w:hAnsi="Times New Roman"/>
          <w:b/>
          <w:sz w:val="22"/>
          <w:lang w:val="lt-LT"/>
        </w:rPr>
        <w:t>4.80 straipsnis. Atidalijimas iš bendrosios dalinės nuosavybės</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10"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1" w:name="straipsnis82_4"/>
      <w:r w:rsidRPr="004A2F6A">
        <w:rPr>
          <w:rFonts w:ascii="Times New Roman" w:hAnsi="Times New Roman"/>
          <w:b/>
          <w:sz w:val="22"/>
          <w:lang w:val="lt-LT"/>
        </w:rPr>
        <w:t>4.82 straipsnis. Butų ir kitų patalpų savininkų bendrosios dalinės nuosavybės teisė</w:t>
      </w:r>
    </w:p>
    <w:bookmarkEnd w:id="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2" w:name="straipsnis83_4"/>
      <w:r w:rsidRPr="004A2F6A">
        <w:rPr>
          <w:rFonts w:ascii="Times New Roman" w:hAnsi="Times New Roman"/>
          <w:b/>
          <w:sz w:val="22"/>
          <w:lang w:val="lt-LT"/>
        </w:rPr>
        <w:t>4.83 straipsnis. Butų ir kitų patalpų savininkų teisės ir pareigos naudojantis bendrąja daline nuosavybe</w:t>
      </w:r>
    </w:p>
    <w:bookmarkEnd w:id="912"/>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3"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3"/>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4" w:name="p_3_5"/>
      <w:bookmarkEnd w:id="914"/>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5" w:name="p_3_6"/>
      <w:bookmarkEnd w:id="915"/>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6" w:name="p_3_7"/>
      <w:bookmarkEnd w:id="916"/>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7" w:name="p_3_9"/>
      <w:bookmarkEnd w:id="917"/>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8"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8"/>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19" w:name="p_4_1"/>
      <w:bookmarkEnd w:id="919"/>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20" w:name="p_4_3"/>
      <w:bookmarkEnd w:id="920"/>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1" w:name="p_4_4"/>
      <w:bookmarkEnd w:id="921"/>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2" w:name="p_4_5"/>
      <w:bookmarkEnd w:id="922"/>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3" w:name="p_4_6"/>
      <w:bookmarkEnd w:id="923"/>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4"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5" w:name="straipsnis87_4"/>
      <w:r w:rsidRPr="004A2F6A">
        <w:rPr>
          <w:rFonts w:ascii="Times New Roman" w:hAnsi="Times New Roman"/>
          <w:b/>
          <w:sz w:val="22"/>
          <w:lang w:val="lt-LT"/>
        </w:rPr>
        <w:t>4.87 straipsnis. Bendraturčių teisių pasikeitimas padidinus bendrąją jungtinę nuosavybę</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6"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7" w:name="straipsnis89_4"/>
      <w:r w:rsidRPr="004A2F6A">
        <w:rPr>
          <w:rFonts w:ascii="Times New Roman" w:hAnsi="Times New Roman"/>
          <w:b/>
          <w:sz w:val="22"/>
          <w:lang w:val="lt-LT"/>
        </w:rPr>
        <w:t>4.89 straipsnis. Bendraturčio dalies nustatymas bendrojoje jungtinėje nuosavybėje</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8" w:name="straipsnis90_4"/>
      <w:r w:rsidRPr="004A2F6A">
        <w:rPr>
          <w:rFonts w:ascii="Times New Roman" w:hAnsi="Times New Roman"/>
          <w:b/>
          <w:sz w:val="22"/>
          <w:lang w:val="lt-LT"/>
        </w:rPr>
        <w:t>4.90 straipsnis. Atidalijimas iš bendrosios jungtinės nuosavybės</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1_4"/>
      <w:r w:rsidRPr="004A2F6A">
        <w:rPr>
          <w:rFonts w:ascii="Times New Roman" w:hAnsi="Times New Roman"/>
          <w:b/>
          <w:sz w:val="22"/>
          <w:lang w:val="lt-LT"/>
        </w:rPr>
        <w:t>4.91 straipsnis. Išieškojimas iš bendrosios jungtinės nuosavybės</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0" w:name="straipsnis92_4"/>
      <w:r w:rsidRPr="004A2F6A">
        <w:rPr>
          <w:rFonts w:ascii="Times New Roman" w:hAnsi="Times New Roman"/>
          <w:b/>
          <w:sz w:val="22"/>
          <w:lang w:val="lt-LT"/>
        </w:rPr>
        <w:t>4.92 straipsnis. Sutuoktinių bendrosios jungtinės nuosavybės teisė</w:t>
      </w:r>
    </w:p>
    <w:bookmarkEnd w:id="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1" w:name="skirsnis51"/>
      <w:r w:rsidRPr="004A2F6A">
        <w:rPr>
          <w:sz w:val="22"/>
        </w:rPr>
        <w:t>Penktasis skirsnis</w:t>
      </w:r>
    </w:p>
    <w:bookmarkEnd w:id="931"/>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2" w:name="straipsnis93_4"/>
      <w:r w:rsidRPr="004A2F6A">
        <w:rPr>
          <w:rFonts w:ascii="Times New Roman" w:hAnsi="Times New Roman"/>
          <w:b/>
          <w:sz w:val="22"/>
          <w:lang w:val="lt-LT"/>
        </w:rPr>
        <w:t xml:space="preserve">4.93 straipsnis. Savininko teisių apsauga </w:t>
      </w:r>
    </w:p>
    <w:bookmarkEnd w:id="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3" w:name="straipsnis94_4"/>
      <w:r w:rsidRPr="004A2F6A">
        <w:rPr>
          <w:rFonts w:ascii="Times New Roman" w:hAnsi="Times New Roman"/>
          <w:b/>
          <w:sz w:val="22"/>
          <w:lang w:val="lt-LT"/>
        </w:rPr>
        <w:t>4.94 straipsnis. Laikinas pasinaudojimas daiktu prieš savininko valią</w:t>
      </w:r>
    </w:p>
    <w:bookmarkEnd w:id="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4" w:name="straipsnis95_4"/>
      <w:r w:rsidRPr="004A2F6A">
        <w:rPr>
          <w:rFonts w:ascii="Times New Roman" w:hAnsi="Times New Roman"/>
          <w:b/>
          <w:sz w:val="22"/>
          <w:lang w:val="lt-LT"/>
        </w:rPr>
        <w:t>4.95 straipsnis. Savininko teisė išreikalauti savo daiktą iš svetimo neteisėto valdymo</w:t>
      </w:r>
    </w:p>
    <w:bookmarkEnd w:id="934"/>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5" w:name="straipsnis96_4"/>
      <w:r w:rsidRPr="004A2F6A">
        <w:rPr>
          <w:rFonts w:ascii="Times New Roman" w:hAnsi="Times New Roman"/>
          <w:b/>
          <w:sz w:val="22"/>
          <w:lang w:val="lt-LT"/>
        </w:rPr>
        <w:t>4.96 straipsnis. Daikto išreikalavimas iš sąžiningo įgijėjo</w:t>
      </w:r>
    </w:p>
    <w:bookmarkEnd w:id="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6" w:name="straipsnis97_4"/>
      <w:r w:rsidRPr="004A2F6A">
        <w:rPr>
          <w:rFonts w:ascii="Times New Roman" w:hAnsi="Times New Roman"/>
          <w:b/>
          <w:sz w:val="22"/>
          <w:lang w:val="lt-LT"/>
        </w:rPr>
        <w:t>4.97 straipsnis. Atsiskaitymai grąžinant daiktą iš neteisėto valdymo</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7" w:name="straipsnis98_4"/>
      <w:r w:rsidRPr="004A2F6A">
        <w:rPr>
          <w:rFonts w:ascii="Times New Roman" w:hAnsi="Times New Roman"/>
          <w:b/>
          <w:sz w:val="22"/>
          <w:lang w:val="lt-LT"/>
        </w:rPr>
        <w:t>4.98 straipsnis. Nuosavybės teisės gynimas nuo pažeidimų, nesusijusių su valdymo netekimu</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8" w:name="straipsnis99_4"/>
      <w:r w:rsidRPr="004A2F6A">
        <w:rPr>
          <w:rFonts w:ascii="Times New Roman" w:hAnsi="Times New Roman"/>
          <w:b/>
          <w:sz w:val="22"/>
          <w:lang w:val="lt-LT"/>
        </w:rPr>
        <w:t>4.99 straipsnis. Žemės sklypo savininko teisių gynimas nuo galimų pažeidimų, nesusijusių su valdymo netekimu</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9" w:name="straipsnis100_4"/>
      <w:r w:rsidRPr="004A2F6A">
        <w:rPr>
          <w:rFonts w:ascii="Times New Roman" w:hAnsi="Times New Roman"/>
          <w:b/>
          <w:sz w:val="22"/>
          <w:lang w:val="lt-LT"/>
        </w:rPr>
        <w:t xml:space="preserve">4.100 straipsnis. Nuosavybės paėmimas visuomenės poreikiams </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47"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40"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1"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2"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2"/>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8"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49"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3" w:name="straipsnis104_4"/>
      <w:r w:rsidRPr="004A2F6A">
        <w:rPr>
          <w:rFonts w:ascii="Times New Roman" w:hAnsi="Times New Roman"/>
          <w:b/>
          <w:sz w:val="22"/>
          <w:lang w:val="lt-LT"/>
        </w:rPr>
        <w:t>4.104 straipsnis. Teisės naudotis žemės sklypu praradimo pasekmės</w:t>
      </w:r>
    </w:p>
    <w:bookmarkEnd w:id="9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4" w:name="straipsnis105_4"/>
      <w:r w:rsidRPr="004A2F6A">
        <w:rPr>
          <w:rFonts w:ascii="Times New Roman" w:hAnsi="Times New Roman"/>
          <w:b/>
          <w:sz w:val="22"/>
          <w:lang w:val="lt-LT"/>
        </w:rPr>
        <w:t>4.105 straipsnis. Teisės į žemės sklypą praradimo pasekmės</w:t>
      </w:r>
    </w:p>
    <w:bookmarkEnd w:id="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5" w:name="skyrius55"/>
      <w:r w:rsidRPr="004A2F6A">
        <w:rPr>
          <w:rFonts w:ascii="Times New Roman" w:hAnsi="Times New Roman"/>
          <w:sz w:val="22"/>
        </w:rPr>
        <w:t>VI SKYRIUS</w:t>
      </w:r>
    </w:p>
    <w:bookmarkEnd w:id="94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6" w:name="straipsnis106_4"/>
      <w:r w:rsidRPr="004A2F6A">
        <w:rPr>
          <w:rFonts w:ascii="Times New Roman" w:hAnsi="Times New Roman"/>
          <w:b/>
          <w:sz w:val="22"/>
          <w:lang w:val="lt-LT"/>
        </w:rPr>
        <w:t>4.106 straipsnis. Turto patikėjimo teisės sąvoka ir tikslas</w:t>
      </w:r>
    </w:p>
    <w:bookmarkEnd w:id="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7" w:name="straipsnis107_4"/>
      <w:r w:rsidRPr="004A2F6A">
        <w:rPr>
          <w:rFonts w:ascii="Times New Roman" w:hAnsi="Times New Roman"/>
          <w:b/>
          <w:sz w:val="22"/>
          <w:lang w:val="lt-LT"/>
        </w:rPr>
        <w:t>4.107 straipsnis. Turto patikėjimo teisės subjektai</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8_4"/>
      <w:r w:rsidRPr="004A2F6A">
        <w:rPr>
          <w:rFonts w:ascii="Times New Roman" w:hAnsi="Times New Roman"/>
          <w:b/>
          <w:sz w:val="22"/>
          <w:lang w:val="lt-LT"/>
        </w:rPr>
        <w:t>4.108 straipsnis. Turto patikėjimo teisės atsiradimo pagrindai</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09_4"/>
      <w:r w:rsidRPr="004A2F6A">
        <w:rPr>
          <w:rFonts w:ascii="Times New Roman" w:hAnsi="Times New Roman"/>
          <w:b/>
          <w:sz w:val="22"/>
          <w:lang w:val="lt-LT"/>
        </w:rPr>
        <w:t>4.109 straipsnis. Turto patikėjimo teisės turinys</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0" w:name="straipsnis110_4"/>
      <w:r w:rsidRPr="004A2F6A">
        <w:rPr>
          <w:rFonts w:ascii="Times New Roman" w:hAnsi="Times New Roman"/>
          <w:b/>
          <w:sz w:val="22"/>
          <w:lang w:val="lt-LT"/>
        </w:rPr>
        <w:t>4.110 straipsnis. Turto patikėjimo teisės gynimas</w:t>
      </w:r>
    </w:p>
    <w:bookmarkEnd w:id="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1" w:name="skyrius56"/>
      <w:r w:rsidRPr="004A2F6A">
        <w:rPr>
          <w:rFonts w:ascii="Times New Roman" w:hAnsi="Times New Roman"/>
          <w:sz w:val="22"/>
        </w:rPr>
        <w:t>VII SKYRIUS</w:t>
      </w:r>
    </w:p>
    <w:bookmarkEnd w:id="95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2" w:name="skirsnis52"/>
      <w:r w:rsidRPr="004A2F6A">
        <w:rPr>
          <w:sz w:val="22"/>
        </w:rPr>
        <w:t>Pirmasis skirsnis</w:t>
      </w:r>
    </w:p>
    <w:bookmarkEnd w:id="952"/>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3" w:name="straipsnis111_4"/>
      <w:r w:rsidRPr="004A2F6A">
        <w:rPr>
          <w:rFonts w:ascii="Times New Roman" w:hAnsi="Times New Roman"/>
          <w:b/>
          <w:sz w:val="22"/>
          <w:lang w:val="lt-LT"/>
        </w:rPr>
        <w:t>4.111 straipsnis. Servituto sąvoka</w:t>
      </w:r>
    </w:p>
    <w:bookmarkEnd w:id="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2_4"/>
      <w:r w:rsidRPr="004A2F6A">
        <w:rPr>
          <w:rFonts w:ascii="Times New Roman" w:hAnsi="Times New Roman"/>
          <w:b/>
          <w:sz w:val="22"/>
          <w:lang w:val="lt-LT"/>
        </w:rPr>
        <w:t>4.112 straipsnis. Servituto turinys</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5" w:name="straipsnis113_4"/>
      <w:r w:rsidRPr="004A2F6A">
        <w:rPr>
          <w:rFonts w:ascii="Times New Roman" w:hAnsi="Times New Roman"/>
          <w:b/>
          <w:sz w:val="22"/>
          <w:lang w:val="lt-LT"/>
        </w:rPr>
        <w:t>4.113 straipsnis. Servituto teisių įgyvendinimas</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6" w:name="straipsnis114_4"/>
      <w:r w:rsidRPr="004A2F6A">
        <w:rPr>
          <w:rFonts w:ascii="Times New Roman" w:hAnsi="Times New Roman"/>
          <w:b/>
          <w:sz w:val="22"/>
          <w:lang w:val="lt-LT"/>
        </w:rPr>
        <w:t>4.114 straipsnis. Servituto turėtojo pareiga tinkamai išlaikyti tarnaujantįjį daiktą</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7" w:name="straipsnis115_4"/>
      <w:r w:rsidRPr="004A2F6A">
        <w:rPr>
          <w:rFonts w:ascii="Times New Roman" w:hAnsi="Times New Roman"/>
          <w:b/>
          <w:sz w:val="22"/>
          <w:lang w:val="lt-LT"/>
        </w:rPr>
        <w:t>4.115 straipsnis. Servituto išlikimas padalijus tarnaujantįjį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8" w:name="straipsnis116_4"/>
      <w:r w:rsidRPr="004A2F6A">
        <w:rPr>
          <w:rFonts w:ascii="Times New Roman" w:hAnsi="Times New Roman"/>
          <w:b/>
          <w:sz w:val="22"/>
          <w:lang w:val="lt-LT"/>
        </w:rPr>
        <w:t>4.116 straipsnis. Servituto išlikimas padalijus viešpataujantįjį daiktą</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7_4"/>
      <w:r w:rsidRPr="004A2F6A">
        <w:rPr>
          <w:rFonts w:ascii="Times New Roman" w:hAnsi="Times New Roman"/>
          <w:b/>
          <w:sz w:val="22"/>
          <w:lang w:val="lt-LT"/>
        </w:rPr>
        <w:t>4.117 straipsnis. Kelio servitutas</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0" w:name="straipsnis118_4"/>
      <w:r w:rsidRPr="004A2F6A">
        <w:rPr>
          <w:rFonts w:ascii="Times New Roman" w:hAnsi="Times New Roman"/>
          <w:b/>
          <w:sz w:val="22"/>
          <w:lang w:val="lt-LT"/>
        </w:rPr>
        <w:t>4.118 straipsnis. Kelio servitutas, suteikiantis teisę naudotis pėsčiųjų taku</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1" w:name="straipsnis119_4"/>
      <w:r w:rsidRPr="004A2F6A">
        <w:rPr>
          <w:rFonts w:ascii="Times New Roman" w:hAnsi="Times New Roman"/>
          <w:b/>
          <w:sz w:val="22"/>
          <w:lang w:val="lt-LT"/>
        </w:rPr>
        <w:t>4.119 straipsnis. Kelio servitutas, suteikiantis teisę važiuoti transporto priemonėmis</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2" w:name="straipsnis120_4"/>
      <w:r w:rsidRPr="004A2F6A">
        <w:rPr>
          <w:rFonts w:ascii="Times New Roman" w:hAnsi="Times New Roman"/>
          <w:b/>
          <w:sz w:val="22"/>
          <w:lang w:val="lt-LT"/>
        </w:rPr>
        <w:t>4.120 straipsnis. Kelio servitutas, suteikiantis teisę varyti galvijus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1_4"/>
      <w:r w:rsidRPr="004A2F6A">
        <w:rPr>
          <w:rFonts w:ascii="Times New Roman" w:hAnsi="Times New Roman"/>
          <w:b/>
          <w:sz w:val="22"/>
          <w:lang w:val="lt-LT"/>
        </w:rPr>
        <w:t>4.121 straipsnis. Kelio (tako) vietos ir krypties nustatymas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2_4"/>
      <w:r w:rsidRPr="004A2F6A">
        <w:rPr>
          <w:rFonts w:ascii="Times New Roman" w:hAnsi="Times New Roman"/>
          <w:b/>
          <w:sz w:val="22"/>
          <w:lang w:val="lt-LT"/>
        </w:rPr>
        <w:t>4.122 straipsnis. Statinių servitutas</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5" w:name="straipsnis123_4"/>
      <w:r w:rsidRPr="004A2F6A">
        <w:rPr>
          <w:rFonts w:ascii="Times New Roman" w:hAnsi="Times New Roman"/>
          <w:b/>
          <w:sz w:val="22"/>
          <w:lang w:val="lt-LT"/>
        </w:rPr>
        <w:t>4.123 straipsnis. Kiti servitutai</w:t>
      </w:r>
    </w:p>
    <w:bookmarkEnd w:id="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6" w:name="skirsnis53"/>
      <w:r w:rsidRPr="004A2F6A">
        <w:rPr>
          <w:sz w:val="22"/>
        </w:rPr>
        <w:t>Antrasis skirsnis</w:t>
      </w:r>
    </w:p>
    <w:bookmarkEnd w:id="966"/>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7" w:name="straipsnis124_4"/>
      <w:r w:rsidRPr="004A2F6A">
        <w:rPr>
          <w:rFonts w:ascii="Times New Roman" w:hAnsi="Times New Roman"/>
          <w:b/>
          <w:sz w:val="22"/>
          <w:lang w:val="lt-LT"/>
        </w:rPr>
        <w:t>4.124 straipsnis. Servituto nustatymo pagrindai ir momentas</w:t>
      </w:r>
    </w:p>
    <w:bookmarkEnd w:id="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5_4"/>
      <w:r w:rsidRPr="004A2F6A">
        <w:rPr>
          <w:rFonts w:ascii="Times New Roman" w:hAnsi="Times New Roman"/>
          <w:b/>
          <w:sz w:val="22"/>
          <w:lang w:val="lt-LT"/>
        </w:rPr>
        <w:t xml:space="preserve">4.125 straipsnis. Servituto nustatymas sandoriais </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6_4"/>
      <w:r w:rsidRPr="004A2F6A">
        <w:rPr>
          <w:rFonts w:ascii="Times New Roman" w:hAnsi="Times New Roman"/>
          <w:b/>
          <w:sz w:val="22"/>
          <w:lang w:val="lt-LT"/>
        </w:rPr>
        <w:t>4.126 straipsnis. Servituto nustatymas teismo sprendimu</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7_4"/>
      <w:r w:rsidRPr="004A2F6A">
        <w:rPr>
          <w:rFonts w:ascii="Times New Roman" w:hAnsi="Times New Roman"/>
          <w:b/>
          <w:sz w:val="22"/>
          <w:lang w:val="lt-LT"/>
        </w:rPr>
        <w:t>4.127 straipsnis. Servituto nustatymo apribojimai</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8_4"/>
      <w:r w:rsidRPr="004A2F6A">
        <w:rPr>
          <w:rFonts w:ascii="Times New Roman" w:hAnsi="Times New Roman"/>
          <w:b/>
          <w:sz w:val="22"/>
          <w:lang w:val="lt-LT"/>
        </w:rPr>
        <w:t>4.128 straipsnis. Daiktai, kuriems gali būti nustatomas servitutas</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2" w:name="straipsnis129_4"/>
      <w:r w:rsidRPr="004A2F6A">
        <w:rPr>
          <w:rFonts w:ascii="Times New Roman" w:hAnsi="Times New Roman"/>
          <w:b/>
          <w:sz w:val="22"/>
          <w:lang w:val="lt-LT"/>
        </w:rPr>
        <w:t>4.129 straipsnis. Dėl servituto nustatymo atsiradusių nuostolių atlyginimas</w:t>
      </w:r>
    </w:p>
    <w:bookmarkEnd w:id="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3" w:name="skirsnis54"/>
      <w:r w:rsidRPr="004A2F6A">
        <w:rPr>
          <w:sz w:val="22"/>
        </w:rPr>
        <w:t>Trečiasis skirsnis</w:t>
      </w:r>
    </w:p>
    <w:bookmarkEnd w:id="973"/>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4" w:name="straipsnis130_4"/>
      <w:r w:rsidRPr="004A2F6A">
        <w:rPr>
          <w:rFonts w:ascii="Times New Roman" w:hAnsi="Times New Roman"/>
          <w:b/>
          <w:sz w:val="22"/>
          <w:lang w:val="lt-LT"/>
        </w:rPr>
        <w:t>4.130 straipsnis. Servituto pasibaigimo pagrindai ir momentas</w:t>
      </w:r>
    </w:p>
    <w:bookmarkEnd w:id="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5" w:name="straipsnis131_4"/>
      <w:r w:rsidRPr="004A2F6A">
        <w:rPr>
          <w:rFonts w:ascii="Times New Roman" w:hAnsi="Times New Roman"/>
          <w:b/>
          <w:sz w:val="22"/>
          <w:lang w:val="lt-LT"/>
        </w:rPr>
        <w:t xml:space="preserve">4.131 straipsnis. Servituto atsisakymas </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6" w:name="straipsnis132_4"/>
      <w:r w:rsidRPr="004A2F6A">
        <w:rPr>
          <w:rFonts w:ascii="Times New Roman" w:hAnsi="Times New Roman"/>
          <w:b/>
          <w:sz w:val="22"/>
          <w:lang w:val="lt-LT"/>
        </w:rPr>
        <w:t>4.132 straipsnis. Servituto pabaiga tam pačiam asmeniui tapus viešpataujančiojo ir tarnaujančiojo daikto savininku</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7" w:name="straipsnis133_4"/>
      <w:r w:rsidRPr="004A2F6A">
        <w:rPr>
          <w:rFonts w:ascii="Times New Roman" w:hAnsi="Times New Roman"/>
          <w:b/>
          <w:sz w:val="22"/>
          <w:lang w:val="lt-LT"/>
        </w:rPr>
        <w:t>4.133 straipsnis. Servituto pabaiga žuvus viešpataujančiajam ar tarnaujančiajam daiktui</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8" w:name="straipsnis134_4"/>
      <w:r w:rsidRPr="004A2F6A">
        <w:rPr>
          <w:rFonts w:ascii="Times New Roman" w:hAnsi="Times New Roman"/>
          <w:b/>
          <w:sz w:val="22"/>
          <w:lang w:val="lt-LT"/>
        </w:rPr>
        <w:t>4.134 straipsnis. Servituto pabaiga pablogėjus tarnaujančiojo daikto būklei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5_4"/>
      <w:r w:rsidRPr="004A2F6A">
        <w:rPr>
          <w:rFonts w:ascii="Times New Roman" w:hAnsi="Times New Roman"/>
          <w:b/>
          <w:sz w:val="22"/>
          <w:lang w:val="lt-LT"/>
        </w:rPr>
        <w:t>4.135 straipsnis. Servituto pabaiga išnykus servituto būtinumui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0" w:name="straipsnis136_4"/>
      <w:r w:rsidRPr="004A2F6A">
        <w:rPr>
          <w:rFonts w:ascii="Times New Roman" w:hAnsi="Times New Roman"/>
          <w:b/>
          <w:sz w:val="22"/>
          <w:lang w:val="lt-LT"/>
        </w:rPr>
        <w:t>4.136 straipsnis. Servituto pabaiga suėjus senaties terminui</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1" w:name="straipsnis137_4"/>
      <w:r w:rsidRPr="004A2F6A">
        <w:rPr>
          <w:rFonts w:ascii="Times New Roman" w:hAnsi="Times New Roman"/>
          <w:b/>
          <w:sz w:val="22"/>
          <w:lang w:val="lt-LT"/>
        </w:rPr>
        <w:t>4.137 straipsnis. Statinių servitutų pabaiga dėl senaties</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8_4"/>
      <w:r w:rsidRPr="004A2F6A">
        <w:rPr>
          <w:rFonts w:ascii="Times New Roman" w:hAnsi="Times New Roman"/>
          <w:b/>
          <w:sz w:val="22"/>
          <w:lang w:val="lt-LT"/>
        </w:rPr>
        <w:t xml:space="preserve">4.138 straipsnis. Servituto turėtojo teisė reikalauti atlyginti nuostolius </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3" w:name="straipsnis139_4"/>
      <w:r w:rsidRPr="004A2F6A">
        <w:rPr>
          <w:rFonts w:ascii="Times New Roman" w:hAnsi="Times New Roman"/>
          <w:b/>
          <w:sz w:val="22"/>
          <w:lang w:val="lt-LT"/>
        </w:rPr>
        <w:t>4.139 straipsnis. Tarnaujančiojo daikto savininko teisių gynimas</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4" w:name="straipsnis140_3"/>
      <w:r w:rsidRPr="004A2F6A">
        <w:rPr>
          <w:rFonts w:ascii="Times New Roman" w:hAnsi="Times New Roman"/>
          <w:b/>
          <w:sz w:val="22"/>
          <w:lang w:val="lt-LT"/>
        </w:rPr>
        <w:t>4.140 straipsnis. Atsakomybė pagal turtines prievoles, kylančias iš servituto</w:t>
      </w:r>
    </w:p>
    <w:bookmarkEnd w:id="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5" w:name="skyrius57"/>
      <w:r w:rsidRPr="004A2F6A">
        <w:rPr>
          <w:rFonts w:ascii="Times New Roman" w:hAnsi="Times New Roman"/>
          <w:b/>
          <w:sz w:val="22"/>
          <w:lang w:val="lt-LT"/>
        </w:rPr>
        <w:t>VIII SKYRIUS</w:t>
      </w:r>
    </w:p>
    <w:bookmarkEnd w:id="98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6" w:name="skirsnis55"/>
      <w:r w:rsidRPr="004A2F6A">
        <w:rPr>
          <w:rFonts w:ascii="Times New Roman" w:hAnsi="Times New Roman"/>
          <w:b/>
          <w:caps/>
          <w:sz w:val="22"/>
          <w:lang w:val="lt-LT"/>
        </w:rPr>
        <w:t>Pirmasis skirsnis</w:t>
      </w:r>
    </w:p>
    <w:bookmarkEnd w:id="986"/>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7" w:name="straipsnis141_3"/>
      <w:r w:rsidRPr="004A2F6A">
        <w:rPr>
          <w:rFonts w:ascii="Times New Roman" w:hAnsi="Times New Roman"/>
          <w:b/>
          <w:sz w:val="22"/>
          <w:lang w:val="lt-LT"/>
        </w:rPr>
        <w:t>4.141 straipsnis. Uzufrukto sąvoka</w:t>
      </w:r>
    </w:p>
    <w:bookmarkEnd w:id="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8" w:name="straipsnis142_3"/>
      <w:r w:rsidRPr="004A2F6A">
        <w:rPr>
          <w:rFonts w:ascii="Times New Roman" w:hAnsi="Times New Roman"/>
          <w:b/>
          <w:sz w:val="22"/>
          <w:lang w:val="lt-LT"/>
        </w:rPr>
        <w:t>4.142 straipsnis. Uzufrukto objektas</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9" w:name="straipsnis143_3"/>
      <w:r w:rsidRPr="004A2F6A">
        <w:rPr>
          <w:rFonts w:ascii="Times New Roman" w:hAnsi="Times New Roman"/>
          <w:b/>
          <w:sz w:val="22"/>
          <w:lang w:val="lt-LT"/>
        </w:rPr>
        <w:t>4.143 straipsnis. Uzufrukto turinys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4_3"/>
      <w:r w:rsidRPr="004A2F6A">
        <w:rPr>
          <w:rFonts w:ascii="Times New Roman" w:hAnsi="Times New Roman"/>
          <w:b/>
          <w:sz w:val="22"/>
          <w:lang w:val="lt-LT"/>
        </w:rPr>
        <w:t>4.144 straipsnis. Uzufruktoriaus pareigos</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5_3"/>
      <w:r w:rsidRPr="004A2F6A">
        <w:rPr>
          <w:rFonts w:ascii="Times New Roman" w:hAnsi="Times New Roman"/>
          <w:b/>
          <w:sz w:val="22"/>
          <w:lang w:val="lt-LT"/>
        </w:rPr>
        <w:t>4.145 straipsnis. Uzufrukto įgyvendinimas į žemę</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2" w:name="straipsnis146_3"/>
      <w:r w:rsidRPr="004A2F6A">
        <w:rPr>
          <w:rFonts w:ascii="Times New Roman" w:hAnsi="Times New Roman"/>
          <w:b/>
          <w:sz w:val="22"/>
          <w:lang w:val="lt-LT"/>
        </w:rPr>
        <w:t>4.146 straipsnis. Uzufruktoriaus atsakomybė</w:t>
      </w:r>
    </w:p>
    <w:bookmarkEnd w:id="9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3" w:name="skirsnis56"/>
      <w:r w:rsidRPr="004A2F6A">
        <w:rPr>
          <w:sz w:val="22"/>
        </w:rPr>
        <w:t>Antrasis skirsnis</w:t>
      </w:r>
    </w:p>
    <w:bookmarkEnd w:id="993"/>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4" w:name="straipsnis147_3"/>
      <w:r w:rsidRPr="004A2F6A">
        <w:rPr>
          <w:rFonts w:ascii="Times New Roman" w:hAnsi="Times New Roman"/>
          <w:b/>
          <w:sz w:val="22"/>
          <w:lang w:val="lt-LT"/>
        </w:rPr>
        <w:t>4.147 straipsnis. Uzufrukto nustatymo pagrindai ir momentas</w:t>
      </w:r>
    </w:p>
    <w:bookmarkEnd w:id="9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5" w:name="straipsnis148_3"/>
      <w:r w:rsidRPr="004A2F6A">
        <w:rPr>
          <w:rFonts w:ascii="Times New Roman" w:hAnsi="Times New Roman"/>
          <w:b/>
          <w:sz w:val="22"/>
          <w:lang w:val="lt-LT"/>
        </w:rPr>
        <w:t xml:space="preserve">4.148 straipsnis. Uzufrukto nustatymas sandoriais </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6" w:name="straipsnis149_3"/>
      <w:r w:rsidRPr="004A2F6A">
        <w:rPr>
          <w:rFonts w:ascii="Times New Roman" w:hAnsi="Times New Roman"/>
          <w:b/>
          <w:sz w:val="22"/>
          <w:lang w:val="lt-LT"/>
        </w:rPr>
        <w:t>4.149 straipsnis. Uzufrukto nustatymo apribojimai</w:t>
      </w:r>
    </w:p>
    <w:bookmarkEnd w:id="9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7" w:name="skirsnis57"/>
      <w:r w:rsidRPr="004A2F6A">
        <w:rPr>
          <w:sz w:val="22"/>
        </w:rPr>
        <w:t>Trečiasis skirsnis</w:t>
      </w:r>
    </w:p>
    <w:bookmarkEnd w:id="997"/>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8" w:name="straipsnis150_3"/>
      <w:r w:rsidRPr="004A2F6A">
        <w:rPr>
          <w:rFonts w:ascii="Times New Roman" w:hAnsi="Times New Roman"/>
          <w:b/>
          <w:sz w:val="22"/>
          <w:lang w:val="lt-LT"/>
        </w:rPr>
        <w:t>4.150 straipsnis. Uzufrukto pasibaigimo pagrindai ir momentas</w:t>
      </w:r>
    </w:p>
    <w:bookmarkEnd w:id="9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999" w:name="straipsnis151_3"/>
      <w:r w:rsidRPr="004A2F6A">
        <w:rPr>
          <w:rFonts w:ascii="Times New Roman" w:hAnsi="Times New Roman"/>
          <w:sz w:val="22"/>
        </w:rPr>
        <w:t>4.151 straipsnis. Uzufrukto atsisakymas</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00"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1"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2" w:name="straipsnis154_3"/>
      <w:r w:rsidRPr="004A2F6A">
        <w:rPr>
          <w:rFonts w:ascii="Times New Roman" w:hAnsi="Times New Roman"/>
          <w:b/>
          <w:sz w:val="22"/>
          <w:lang w:val="lt-LT"/>
        </w:rPr>
        <w:t>4.154 straipsnis. Uzufrukto pabaiga uzufruktoriui tapus uzufrukto objekto savininku</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3" w:name="straipsnis155_3"/>
      <w:r w:rsidRPr="004A2F6A">
        <w:rPr>
          <w:rFonts w:ascii="Times New Roman" w:hAnsi="Times New Roman"/>
          <w:b/>
          <w:sz w:val="22"/>
          <w:lang w:val="lt-LT"/>
        </w:rPr>
        <w:t>4.155 straipsnis. Uzufrukto pabaiga žuvus uzufrukto objektui</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6_3"/>
      <w:r w:rsidRPr="004A2F6A">
        <w:rPr>
          <w:rFonts w:ascii="Times New Roman" w:hAnsi="Times New Roman"/>
          <w:b/>
          <w:sz w:val="22"/>
          <w:lang w:val="lt-LT"/>
        </w:rPr>
        <w:t>4.156 straipsnis. Uzufrukto pabaiga pablogėjus uzufrukto objekto būklei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7_3"/>
      <w:r w:rsidRPr="004A2F6A">
        <w:rPr>
          <w:rFonts w:ascii="Times New Roman" w:hAnsi="Times New Roman"/>
          <w:b/>
          <w:sz w:val="22"/>
          <w:lang w:val="lt-LT"/>
        </w:rPr>
        <w:t>4.157 straipsnis. Uzufrukto pabaiga suėjus senaties terminui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8_3"/>
      <w:r w:rsidRPr="004A2F6A">
        <w:rPr>
          <w:rFonts w:ascii="Times New Roman" w:hAnsi="Times New Roman"/>
          <w:b/>
          <w:sz w:val="22"/>
          <w:lang w:val="lt-LT"/>
        </w:rPr>
        <w:t>4.158 straipsnis. Uzufrukto objekto grąžinimas pasibaigus uzufruktui</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7" w:name="straipsnis159_3"/>
      <w:r w:rsidRPr="004A2F6A">
        <w:rPr>
          <w:rFonts w:ascii="Times New Roman" w:hAnsi="Times New Roman"/>
          <w:b/>
          <w:sz w:val="22"/>
          <w:lang w:val="lt-LT"/>
        </w:rPr>
        <w:t>4.159 straipsnis. Uzufrukto objekto savininko teisių gynimas</w:t>
      </w:r>
    </w:p>
    <w:bookmarkEnd w:id="1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8" w:name="skyrius58"/>
      <w:r w:rsidRPr="004A2F6A">
        <w:rPr>
          <w:rFonts w:ascii="Times New Roman" w:hAnsi="Times New Roman"/>
          <w:sz w:val="22"/>
        </w:rPr>
        <w:t>IX SKYRIUS</w:t>
      </w:r>
    </w:p>
    <w:bookmarkEnd w:id="1008"/>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09" w:name="straipsnis160_3"/>
      <w:r w:rsidRPr="004A2F6A">
        <w:rPr>
          <w:rFonts w:ascii="Times New Roman" w:hAnsi="Times New Roman"/>
          <w:b/>
          <w:sz w:val="22"/>
          <w:lang w:val="lt-LT"/>
        </w:rPr>
        <w:t>4.160 straipsnis. Užstatymo teisės (superficies) sąvoka</w:t>
      </w:r>
    </w:p>
    <w:bookmarkEnd w:id="1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0" w:name="straipsnis161_3"/>
      <w:r w:rsidRPr="004A2F6A">
        <w:rPr>
          <w:rFonts w:ascii="Times New Roman" w:hAnsi="Times New Roman"/>
          <w:b/>
          <w:sz w:val="22"/>
          <w:lang w:val="lt-LT"/>
        </w:rPr>
        <w:t>4.161 straipsnis. Užstatymo teisės atlygintinumas</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2_3"/>
      <w:r w:rsidRPr="004A2F6A">
        <w:rPr>
          <w:rFonts w:ascii="Times New Roman" w:hAnsi="Times New Roman"/>
          <w:b/>
          <w:sz w:val="22"/>
          <w:lang w:val="lt-LT"/>
        </w:rPr>
        <w:t>4.162 straipsnis. Užstatymo teisės turinys</w:t>
      </w:r>
    </w:p>
    <w:bookmarkEnd w:id="1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3_3"/>
      <w:r w:rsidRPr="004A2F6A">
        <w:rPr>
          <w:rFonts w:ascii="Times New Roman" w:hAnsi="Times New Roman"/>
          <w:b/>
          <w:sz w:val="22"/>
          <w:lang w:val="lt-LT"/>
        </w:rPr>
        <w:t>4.163 straipsnis. Užstatymo teisės nustatymas</w:t>
      </w:r>
    </w:p>
    <w:bookmarkEnd w:id="1012"/>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3" w:name="straipsnis164_3"/>
      <w:r w:rsidRPr="004A2F6A">
        <w:rPr>
          <w:rFonts w:ascii="Times New Roman" w:hAnsi="Times New Roman"/>
          <w:b/>
          <w:sz w:val="22"/>
          <w:lang w:val="lt-LT"/>
        </w:rPr>
        <w:t>4.164 straipsnis. Užstatymo teisės pabaiga</w:t>
      </w:r>
    </w:p>
    <w:bookmarkEnd w:id="10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4" w:name="skyrius59"/>
      <w:r w:rsidRPr="004A2F6A">
        <w:rPr>
          <w:rFonts w:ascii="Times New Roman" w:hAnsi="Times New Roman"/>
          <w:sz w:val="22"/>
        </w:rPr>
        <w:t>X SKYRIUS</w:t>
      </w:r>
    </w:p>
    <w:bookmarkEnd w:id="1014"/>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5" w:name="straipsnis165_3"/>
      <w:r w:rsidRPr="004A2F6A">
        <w:rPr>
          <w:rFonts w:ascii="Times New Roman" w:hAnsi="Times New Roman"/>
          <w:b/>
          <w:sz w:val="22"/>
          <w:lang w:val="lt-LT"/>
        </w:rPr>
        <w:t>4.165 straipsnis. Ilgalaikės nuomos sąvoka</w:t>
      </w:r>
    </w:p>
    <w:bookmarkEnd w:id="1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6_3"/>
      <w:r w:rsidRPr="004A2F6A">
        <w:rPr>
          <w:rFonts w:ascii="Times New Roman" w:hAnsi="Times New Roman"/>
          <w:b/>
          <w:sz w:val="22"/>
          <w:lang w:val="lt-LT"/>
        </w:rPr>
        <w:t>4.166 straipsnis. Ilgalaikės nuomos atlygintinumas</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7" w:name="straipsnis167_3"/>
      <w:r w:rsidRPr="004A2F6A">
        <w:rPr>
          <w:rFonts w:ascii="Times New Roman" w:hAnsi="Times New Roman"/>
          <w:b/>
          <w:sz w:val="22"/>
          <w:lang w:val="lt-LT"/>
        </w:rPr>
        <w:t>4.167 straipsnis. Ilgalaikės nuomos nustatymas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8" w:name="straipsnis168_3"/>
      <w:r w:rsidRPr="004A2F6A">
        <w:rPr>
          <w:rFonts w:ascii="Times New Roman" w:hAnsi="Times New Roman"/>
          <w:b/>
          <w:sz w:val="22"/>
          <w:lang w:val="lt-LT"/>
        </w:rPr>
        <w:t>4.168 straipsnis. Ilgalaikės nuomos turinys</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9" w:name="straipsnis169_3"/>
      <w:r w:rsidRPr="004A2F6A">
        <w:rPr>
          <w:rFonts w:ascii="Times New Roman" w:hAnsi="Times New Roman"/>
          <w:b/>
          <w:sz w:val="22"/>
          <w:lang w:val="lt-LT"/>
        </w:rPr>
        <w:t>4.169 straipsnis. Ilgalaikės nuomos pabaiga</w:t>
      </w:r>
    </w:p>
    <w:bookmarkEnd w:id="1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20" w:name="skyrius60"/>
      <w:r w:rsidRPr="004A2F6A">
        <w:rPr>
          <w:caps/>
          <w:sz w:val="22"/>
        </w:rPr>
        <w:t>XI SKYRIUS</w:t>
      </w:r>
    </w:p>
    <w:bookmarkEnd w:id="102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1" w:name="skirsnis58"/>
      <w:r w:rsidRPr="004A2F6A">
        <w:rPr>
          <w:sz w:val="22"/>
        </w:rPr>
        <w:t>Pirmasis skirsnis</w:t>
      </w:r>
    </w:p>
    <w:bookmarkEnd w:id="102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2"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2"/>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3" w:name="straipsnis171_3"/>
      <w:r w:rsidRPr="004A2F6A">
        <w:rPr>
          <w:rFonts w:ascii="Times New Roman" w:hAnsi="Times New Roman"/>
          <w:b/>
          <w:bCs/>
          <w:color w:val="000000"/>
          <w:sz w:val="22"/>
          <w:szCs w:val="22"/>
          <w:lang w:val="lt-LT"/>
        </w:rPr>
        <w:t>4.171 straipsnis. Hipotekos objektas</w:t>
      </w:r>
    </w:p>
    <w:bookmarkEnd w:id="1023"/>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4" w:name="straipsnis172_3"/>
      <w:r w:rsidRPr="004A2F6A">
        <w:rPr>
          <w:rFonts w:ascii="Times New Roman" w:hAnsi="Times New Roman"/>
          <w:b/>
          <w:sz w:val="22"/>
          <w:lang w:val="lt-LT"/>
        </w:rPr>
        <w:t>4.172 straipsnis. Hipotekos išlikimas padalijus įkeistą nekilnojamąjį daiktą</w:t>
      </w:r>
    </w:p>
    <w:bookmarkEnd w:id="1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5" w:name="straipsnis173_3"/>
      <w:r w:rsidRPr="004A2F6A">
        <w:rPr>
          <w:rFonts w:ascii="Times New Roman" w:hAnsi="Times New Roman"/>
          <w:b/>
          <w:sz w:val="22"/>
          <w:lang w:val="lt-LT"/>
        </w:rPr>
        <w:t>4.173 straipsnis. Hipotekos išlikimas sujungus įkeistus nekilnojamuosius daiktus</w:t>
      </w:r>
    </w:p>
    <w:bookmarkEnd w:id="1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6"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6"/>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7"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8"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5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29" w:name="straipsnis177_3"/>
      <w:r w:rsidRPr="004A2F6A">
        <w:rPr>
          <w:rFonts w:ascii="Times New Roman" w:hAnsi="Times New Roman"/>
          <w:b/>
          <w:sz w:val="22"/>
          <w:szCs w:val="22"/>
          <w:lang w:val="lt-LT"/>
        </w:rPr>
        <w:t>4.177 straipsnis. Įmonės hipoteka</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30" w:name="straipsnis178_3"/>
      <w:r w:rsidRPr="004A2F6A">
        <w:rPr>
          <w:rFonts w:ascii="Times New Roman" w:hAnsi="Times New Roman"/>
          <w:b/>
          <w:sz w:val="22"/>
          <w:szCs w:val="22"/>
          <w:lang w:val="lt-LT"/>
        </w:rPr>
        <w:t>4.178 straipsnis. Hipotekos nustatymas pagal teismo sprendimą patenkintiems reikalavimams užtikrinti</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1" w:name="straipsnis179_3"/>
      <w:r w:rsidRPr="004A2F6A">
        <w:rPr>
          <w:rFonts w:ascii="Times New Roman" w:hAnsi="Times New Roman"/>
          <w:b/>
          <w:sz w:val="22"/>
          <w:szCs w:val="22"/>
          <w:lang w:val="lt-LT"/>
        </w:rPr>
        <w:t>4.179 straipsnis. Paprastoji hipoteka</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80_3"/>
      <w:r w:rsidRPr="004A2F6A">
        <w:rPr>
          <w:rFonts w:ascii="Times New Roman" w:hAnsi="Times New Roman"/>
          <w:b/>
          <w:sz w:val="22"/>
          <w:szCs w:val="22"/>
          <w:lang w:val="lt-LT"/>
        </w:rPr>
        <w:t>4.180 straipsnis. Jungtinė hipoteka</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3" w:name="straipsnis181_3"/>
      <w:r w:rsidRPr="004A2F6A">
        <w:rPr>
          <w:rFonts w:ascii="Times New Roman" w:hAnsi="Times New Roman"/>
          <w:b/>
          <w:sz w:val="22"/>
          <w:szCs w:val="22"/>
          <w:lang w:val="lt-LT"/>
        </w:rPr>
        <w:t xml:space="preserve">4.181 straipsnis. Svetimo daikto hipoteka </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4" w:name="straipsnis182_3"/>
      <w:r w:rsidRPr="004A2F6A">
        <w:rPr>
          <w:rFonts w:ascii="Times New Roman" w:hAnsi="Times New Roman"/>
          <w:b/>
          <w:sz w:val="22"/>
          <w:szCs w:val="22"/>
          <w:lang w:val="lt-LT"/>
        </w:rPr>
        <w:t>4.182 straipsnis. Maksimalioji hipoteka</w:t>
      </w:r>
    </w:p>
    <w:bookmarkEnd w:id="103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5" w:name="straipsnis183_3"/>
      <w:r w:rsidRPr="004A2F6A">
        <w:rPr>
          <w:rFonts w:ascii="Times New Roman" w:hAnsi="Times New Roman"/>
          <w:b/>
          <w:sz w:val="22"/>
          <w:lang w:val="lt-LT"/>
        </w:rPr>
        <w:t>4.183 straipsnis. Bendroji hipoteka</w:t>
      </w:r>
    </w:p>
    <w:bookmarkEnd w:id="1035"/>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6" w:name="straipsnis184_3"/>
      <w:r w:rsidRPr="004A2F6A">
        <w:rPr>
          <w:rFonts w:ascii="Times New Roman" w:hAnsi="Times New Roman"/>
          <w:b/>
          <w:sz w:val="22"/>
          <w:szCs w:val="22"/>
          <w:lang w:val="lt-LT"/>
        </w:rPr>
        <w:t>4.184 straipsnis. Sąlyginė hipoteka</w:t>
      </w:r>
    </w:p>
    <w:bookmarkEnd w:id="1036"/>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7" w:name="skirsnis59"/>
      <w:r w:rsidRPr="004A2F6A">
        <w:rPr>
          <w:sz w:val="22"/>
        </w:rPr>
        <w:t>Antrasis skirsnis</w:t>
      </w:r>
    </w:p>
    <w:bookmarkEnd w:id="103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8" w:name="straipsnis185_3"/>
      <w:r w:rsidRPr="004A2F6A">
        <w:rPr>
          <w:rFonts w:ascii="Times New Roman" w:hAnsi="Times New Roman"/>
          <w:b/>
          <w:sz w:val="22"/>
          <w:szCs w:val="22"/>
          <w:lang w:val="lt-LT"/>
        </w:rPr>
        <w:t>4.185 straipsnis. Hipotekos įforminimas ir įregistravimas</w:t>
      </w:r>
    </w:p>
    <w:bookmarkEnd w:id="103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9" w:name="straipsnis186_2"/>
      <w:r w:rsidRPr="004A2F6A">
        <w:rPr>
          <w:rFonts w:ascii="Times New Roman" w:hAnsi="Times New Roman"/>
          <w:b/>
          <w:sz w:val="22"/>
          <w:szCs w:val="22"/>
          <w:lang w:val="lt-LT"/>
        </w:rPr>
        <w:t>4.186 straipsnis. Hipotekos sandorio turinys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40" w:name="straipsnis187_2"/>
      <w:r w:rsidRPr="004A2F6A">
        <w:rPr>
          <w:rFonts w:ascii="Times New Roman" w:hAnsi="Times New Roman"/>
          <w:b/>
          <w:bCs/>
          <w:color w:val="000000"/>
          <w:sz w:val="22"/>
          <w:szCs w:val="22"/>
          <w:lang w:val="lt-LT"/>
        </w:rPr>
        <w:t>4.187 straipsnis. Hipotekos įsigaliojimo momentas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1" w:name="straipsnis188_2"/>
      <w:r w:rsidRPr="004A2F6A">
        <w:rPr>
          <w:rFonts w:ascii="Times New Roman" w:hAnsi="Times New Roman"/>
          <w:b/>
          <w:sz w:val="22"/>
          <w:szCs w:val="22"/>
          <w:lang w:val="lt-LT"/>
        </w:rPr>
        <w:t>4.188 straipsnis. Hipotekos sandorio ir Hipotekos registro duomenų neatitikimas</w:t>
      </w:r>
    </w:p>
    <w:bookmarkEnd w:id="104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2" w:name="skirsnis60"/>
      <w:r w:rsidRPr="004A2F6A">
        <w:rPr>
          <w:sz w:val="22"/>
        </w:rPr>
        <w:t>Trečiasis skirsnis</w:t>
      </w:r>
    </w:p>
    <w:bookmarkEnd w:id="1042"/>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3" w:name="straipsnis189_2"/>
      <w:r w:rsidRPr="004A2F6A">
        <w:rPr>
          <w:rFonts w:ascii="Times New Roman" w:hAnsi="Times New Roman"/>
          <w:b/>
          <w:sz w:val="22"/>
          <w:szCs w:val="22"/>
          <w:lang w:val="lt-LT"/>
        </w:rPr>
        <w:t>4.189 straipsnis. Hipotekos reikalavimo ir hipotekos teisės perleidimas</w:t>
      </w:r>
    </w:p>
    <w:bookmarkEnd w:id="104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4"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5" w:name="straipsnis191_2"/>
      <w:r w:rsidRPr="004A2F6A">
        <w:rPr>
          <w:rFonts w:ascii="Times New Roman" w:hAnsi="Times New Roman"/>
          <w:b/>
          <w:sz w:val="22"/>
          <w:szCs w:val="22"/>
          <w:lang w:val="lt-LT"/>
        </w:rPr>
        <w:t>4.191 straipsnis. Hipotekos reikalavimo įkeitimas</w:t>
      </w:r>
    </w:p>
    <w:bookmarkEnd w:id="1045"/>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6" w:name="skirsnis61"/>
      <w:r w:rsidRPr="004A2F6A">
        <w:rPr>
          <w:sz w:val="22"/>
        </w:rPr>
        <w:t>Ketvirtasis skirsnis</w:t>
      </w:r>
    </w:p>
    <w:bookmarkEnd w:id="104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7"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8"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49" w:name="straipsnis193_2"/>
      <w:r w:rsidRPr="004A2F6A">
        <w:rPr>
          <w:rFonts w:ascii="Times New Roman" w:hAnsi="Times New Roman"/>
          <w:b/>
          <w:sz w:val="22"/>
          <w:szCs w:val="22"/>
          <w:lang w:val="lt-LT"/>
        </w:rPr>
        <w:t>4.193 straipsnis. Hipotekos kreditoriaus teisė patenkinti savo reikalavimą iš įkeisto daikto</w:t>
      </w:r>
    </w:p>
    <w:bookmarkEnd w:id="104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50" w:name="straipsnis194_2"/>
      <w:r w:rsidRPr="004A2F6A">
        <w:rPr>
          <w:rFonts w:ascii="Times New Roman" w:hAnsi="Times New Roman"/>
          <w:b/>
          <w:sz w:val="22"/>
          <w:lang w:val="lt-LT"/>
        </w:rPr>
        <w:t xml:space="preserve">4.194 straipsnis. Skolos išieškojimas parduodant varžytynėse jungtine hipoteka įkeistą daiktą </w:t>
      </w:r>
    </w:p>
    <w:bookmarkEnd w:id="10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1"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1"/>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2" w:name="straipsnis195_2"/>
      <w:r w:rsidRPr="004A2F6A">
        <w:rPr>
          <w:rFonts w:ascii="Times New Roman" w:hAnsi="Times New Roman"/>
          <w:b/>
          <w:sz w:val="22"/>
          <w:szCs w:val="22"/>
          <w:lang w:val="lt-LT"/>
        </w:rPr>
        <w:t>4.195 straipsnis. Skolos išieškojimas iš svetimo daikto hipoteka įkeisto daikto</w:t>
      </w:r>
    </w:p>
    <w:bookmarkEnd w:id="105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3" w:name="straipsnis196_2"/>
      <w:r w:rsidRPr="004A2F6A">
        <w:rPr>
          <w:rFonts w:ascii="Times New Roman" w:hAnsi="Times New Roman"/>
          <w:b/>
          <w:sz w:val="22"/>
          <w:lang w:val="lt-LT"/>
        </w:rPr>
        <w:t>4.196 straipsnis. Teisė reikalauti patenkinti hipoteka apsaugotą reikalavimą prieš terminą</w:t>
      </w:r>
    </w:p>
    <w:bookmarkEnd w:id="1053"/>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4" w:name="skirsnis62"/>
      <w:r w:rsidRPr="004A2F6A">
        <w:rPr>
          <w:sz w:val="22"/>
        </w:rPr>
        <w:t>Penktasis skirsnis</w:t>
      </w:r>
    </w:p>
    <w:bookmarkEnd w:id="1054"/>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5" w:name="straipsnis197_2"/>
      <w:r w:rsidRPr="004A2F6A">
        <w:rPr>
          <w:rFonts w:ascii="Times New Roman" w:hAnsi="Times New Roman"/>
          <w:b/>
          <w:bCs/>
          <w:color w:val="000000"/>
          <w:sz w:val="22"/>
          <w:szCs w:val="22"/>
          <w:lang w:val="lt-LT"/>
        </w:rPr>
        <w:t>4.197 straipsnis. Hipotekos pabaigos pagrindai</w:t>
      </w:r>
    </w:p>
    <w:bookmarkEnd w:id="1055"/>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6" w:name="skyrius61"/>
      <w:r w:rsidRPr="004A2F6A">
        <w:rPr>
          <w:rFonts w:ascii="Times New Roman" w:hAnsi="Times New Roman"/>
          <w:b/>
          <w:sz w:val="22"/>
          <w:lang w:val="lt-LT"/>
        </w:rPr>
        <w:t>XII SKYRIUS</w:t>
      </w:r>
    </w:p>
    <w:bookmarkEnd w:id="1056"/>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7" w:name="straipsnis198_2"/>
      <w:r w:rsidRPr="004A2F6A">
        <w:rPr>
          <w:rFonts w:ascii="Times New Roman" w:hAnsi="Times New Roman"/>
          <w:b/>
          <w:sz w:val="22"/>
          <w:szCs w:val="22"/>
          <w:lang w:val="lt-LT"/>
        </w:rPr>
        <w:t>4.198 straipsnis. Įkeitimo sąvoka</w:t>
      </w:r>
    </w:p>
    <w:bookmarkEnd w:id="105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199_2"/>
      <w:r w:rsidRPr="004A2F6A">
        <w:rPr>
          <w:rFonts w:ascii="Times New Roman" w:hAnsi="Times New Roman"/>
          <w:b/>
          <w:sz w:val="22"/>
          <w:szCs w:val="22"/>
          <w:lang w:val="lt-LT"/>
        </w:rPr>
        <w:t>4.199 straipsnis. Įkeitimo atsiradimo pagrindai</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59" w:name="straipsnis200_2"/>
      <w:r w:rsidRPr="004A2F6A">
        <w:rPr>
          <w:rFonts w:ascii="Times New Roman" w:hAnsi="Times New Roman"/>
          <w:b/>
          <w:bCs/>
          <w:color w:val="000000"/>
          <w:sz w:val="22"/>
          <w:szCs w:val="22"/>
          <w:lang w:val="lt-LT"/>
        </w:rPr>
        <w:t>4.200 straipsnis. Įkeitimu užtikrinami reikalavimai</w:t>
      </w:r>
    </w:p>
    <w:bookmarkEnd w:id="105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60" w:name="straipsnis201_2"/>
      <w:r w:rsidRPr="004A2F6A">
        <w:rPr>
          <w:rFonts w:ascii="Times New Roman" w:hAnsi="Times New Roman"/>
          <w:b/>
          <w:bCs/>
          <w:color w:val="000000"/>
          <w:sz w:val="22"/>
          <w:szCs w:val="22"/>
          <w:lang w:val="lt-LT"/>
        </w:rPr>
        <w:t>4.201 straipsnis. Įkeitimo objektas</w:t>
      </w:r>
    </w:p>
    <w:bookmarkEnd w:id="1060"/>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1" w:name="straipsnis202_2"/>
      <w:r w:rsidRPr="004A2F6A">
        <w:rPr>
          <w:rFonts w:ascii="Times New Roman" w:hAnsi="Times New Roman"/>
          <w:b/>
          <w:sz w:val="22"/>
          <w:szCs w:val="22"/>
          <w:lang w:val="lt-LT"/>
        </w:rPr>
        <w:t>4.202 straipsnis. Turtinių kompleksų įkeitimas</w:t>
      </w:r>
    </w:p>
    <w:bookmarkEnd w:id="1061"/>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2" w:name="straipsnis203_2"/>
      <w:r w:rsidRPr="004A2F6A">
        <w:rPr>
          <w:rFonts w:ascii="Times New Roman" w:hAnsi="Times New Roman"/>
          <w:b/>
          <w:sz w:val="22"/>
          <w:lang w:val="lt-LT"/>
        </w:rPr>
        <w:t>4.203 straipsnis. Įkeisto daikto pakeitimas</w:t>
      </w:r>
    </w:p>
    <w:bookmarkEnd w:id="1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3" w:name="straipsnis204_2"/>
      <w:r w:rsidRPr="004A2F6A">
        <w:rPr>
          <w:rFonts w:ascii="Times New Roman" w:hAnsi="Times New Roman" w:cs="Times New Roman"/>
          <w:b/>
          <w:sz w:val="22"/>
          <w:szCs w:val="22"/>
        </w:rPr>
        <w:t>4.204 straipsnis. Turtinės teisės, kaip įkeitimo objektas</w:t>
      </w:r>
    </w:p>
    <w:bookmarkEnd w:id="1063"/>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4" w:name="straipsnis205_2"/>
      <w:r w:rsidRPr="004A2F6A">
        <w:rPr>
          <w:rFonts w:ascii="Times New Roman" w:hAnsi="Times New Roman"/>
          <w:b/>
          <w:sz w:val="22"/>
          <w:lang w:val="lt-LT"/>
        </w:rPr>
        <w:t>4.205 straipsnis. Įkeitimo objekto draudimas</w:t>
      </w:r>
    </w:p>
    <w:bookmarkEnd w:id="1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5" w:name="straipsnis206_2"/>
      <w:r w:rsidRPr="004A2F6A">
        <w:rPr>
          <w:rFonts w:ascii="Times New Roman" w:hAnsi="Times New Roman"/>
          <w:b/>
          <w:sz w:val="22"/>
          <w:lang w:val="lt-LT"/>
        </w:rPr>
        <w:t>4.206 straipsnis. Įkaito davėjas</w:t>
      </w:r>
    </w:p>
    <w:bookmarkEnd w:id="1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6" w:name="straipsnis207_2"/>
      <w:r w:rsidRPr="004A2F6A">
        <w:rPr>
          <w:rFonts w:ascii="Times New Roman" w:hAnsi="Times New Roman"/>
          <w:b/>
          <w:sz w:val="22"/>
          <w:lang w:val="lt-LT"/>
        </w:rPr>
        <w:t>4.207 straipsnis. Įkeitimo teisės išlikimas, įkeistojo daikto nuosavybės teisei perėjus kitam asmeniui</w:t>
      </w:r>
    </w:p>
    <w:bookmarkEnd w:id="1066"/>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7" w:name="straipsnis208_2"/>
      <w:r w:rsidRPr="004A2F6A">
        <w:rPr>
          <w:rFonts w:ascii="Times New Roman" w:hAnsi="Times New Roman"/>
          <w:b/>
          <w:sz w:val="22"/>
          <w:lang w:val="lt-LT"/>
        </w:rPr>
        <w:t>4.208 straipsnis. Teisė tikrinti įkeitimo dalyką</w:t>
      </w:r>
    </w:p>
    <w:bookmarkEnd w:id="10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8" w:name="straipsnis209_2"/>
      <w:r w:rsidRPr="004A2F6A">
        <w:rPr>
          <w:rFonts w:ascii="Times New Roman" w:hAnsi="Times New Roman"/>
          <w:b/>
          <w:sz w:val="22"/>
          <w:szCs w:val="22"/>
          <w:lang w:val="lt-LT"/>
        </w:rPr>
        <w:t xml:space="preserve">4.209 straipsnis. Įkeitimo sandorio forma </w:t>
      </w:r>
    </w:p>
    <w:bookmarkEnd w:id="1068"/>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9" w:name="straipsnis210_2"/>
      <w:r w:rsidRPr="004A2F6A">
        <w:rPr>
          <w:rFonts w:ascii="Times New Roman" w:hAnsi="Times New Roman"/>
          <w:b/>
          <w:sz w:val="22"/>
          <w:szCs w:val="22"/>
          <w:lang w:val="lt-LT"/>
        </w:rPr>
        <w:t>4.210 straipsnis. Įkeitimo sandorio turinys</w:t>
      </w:r>
    </w:p>
    <w:bookmarkEnd w:id="106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0" w:name="straipsnis211_2"/>
      <w:r w:rsidRPr="004A2F6A">
        <w:rPr>
          <w:rFonts w:ascii="Times New Roman" w:hAnsi="Times New Roman"/>
          <w:b/>
          <w:sz w:val="22"/>
          <w:lang w:val="lt-LT"/>
        </w:rPr>
        <w:t>4.211 straipsnis. Paskesnis įkeitimas</w:t>
      </w:r>
    </w:p>
    <w:bookmarkEnd w:id="1070"/>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1" w:name="straipsnis212_2"/>
      <w:r w:rsidRPr="004A2F6A">
        <w:rPr>
          <w:rFonts w:ascii="Times New Roman" w:hAnsi="Times New Roman"/>
          <w:b/>
          <w:sz w:val="22"/>
          <w:szCs w:val="22"/>
          <w:lang w:val="lt-LT"/>
        </w:rPr>
        <w:t>4.212 straipsnis. Įkeitimo pirmumas</w:t>
      </w:r>
    </w:p>
    <w:bookmarkEnd w:id="1071"/>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2"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2"/>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3" w:name="straipsnis214_2"/>
      <w:r w:rsidRPr="004A2F6A">
        <w:rPr>
          <w:rFonts w:ascii="Times New Roman" w:hAnsi="Times New Roman"/>
          <w:b/>
          <w:sz w:val="22"/>
          <w:szCs w:val="22"/>
          <w:lang w:val="lt-LT"/>
        </w:rPr>
        <w:t>4.214 straipsnis. Asmens, kuriam perduotas įkeistas daiktas, pareigos</w:t>
      </w:r>
    </w:p>
    <w:bookmarkEnd w:id="1073"/>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4" w:name="straipsnis215_2"/>
      <w:r w:rsidRPr="004A2F6A">
        <w:rPr>
          <w:rFonts w:ascii="Times New Roman" w:hAnsi="Times New Roman"/>
          <w:b/>
          <w:sz w:val="22"/>
          <w:lang w:val="lt-LT"/>
        </w:rPr>
        <w:t>4.215 straipsnis. Įkeisto daikto išreikalavimas</w:t>
      </w:r>
    </w:p>
    <w:bookmarkEnd w:id="1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5" w:name="straipsnis216_2"/>
      <w:r w:rsidRPr="004A2F6A">
        <w:rPr>
          <w:rFonts w:ascii="Times New Roman" w:hAnsi="Times New Roman"/>
          <w:b/>
          <w:sz w:val="22"/>
          <w:szCs w:val="22"/>
          <w:lang w:val="lt-LT"/>
        </w:rPr>
        <w:t>4.216 straipsnis. Teisės nukreipti išieškojimą į įkeitimo objektą atsiradimas</w:t>
      </w:r>
    </w:p>
    <w:bookmarkEnd w:id="1075"/>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6" w:name="straipsnis217_2"/>
      <w:r w:rsidRPr="004A2F6A">
        <w:rPr>
          <w:sz w:val="22"/>
        </w:rPr>
        <w:t>4.217 straipsnis. Išieškojimo nukreipimas į įkeitimo objektą, susidedantį iš dviejų ar daugiau daiktų (turtinių teisių)</w:t>
      </w:r>
    </w:p>
    <w:bookmarkEnd w:id="1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7" w:name="straipsnis218_2"/>
      <w:r w:rsidRPr="004A2F6A">
        <w:rPr>
          <w:sz w:val="22"/>
        </w:rPr>
        <w:t>4.218 straipsnis. Pasekmės, atsirandančios, kai įkaito turėtojo reikalavimus patenkina trečiasis asmuo</w:t>
      </w:r>
    </w:p>
    <w:bookmarkEnd w:id="1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8" w:name="straipsnis219_2"/>
      <w:r w:rsidRPr="004A2F6A">
        <w:rPr>
          <w:rFonts w:ascii="Times New Roman" w:hAnsi="Times New Roman"/>
          <w:b/>
          <w:sz w:val="22"/>
          <w:szCs w:val="22"/>
          <w:lang w:val="lt-LT"/>
        </w:rPr>
        <w:t>4.219 straipsnis. Įkeistų daiktų išieškojimo tvarka</w:t>
      </w:r>
    </w:p>
    <w:bookmarkEnd w:id="1078"/>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79" w:name="straipsnis220_2"/>
      <w:r w:rsidRPr="004A2F6A">
        <w:rPr>
          <w:rFonts w:ascii="Times New Roman" w:hAnsi="Times New Roman"/>
          <w:b/>
          <w:sz w:val="22"/>
          <w:szCs w:val="22"/>
          <w:lang w:val="lt-LT"/>
        </w:rPr>
        <w:t>4.220 straipsnis. Įkeistų turtinių teisių realizavimas</w:t>
      </w:r>
    </w:p>
    <w:bookmarkEnd w:id="1079"/>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80"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80"/>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1" w:name="straipsnis222_2"/>
      <w:r w:rsidRPr="004A2F6A">
        <w:rPr>
          <w:rFonts w:ascii="Times New Roman" w:hAnsi="Times New Roman"/>
          <w:b/>
          <w:sz w:val="22"/>
          <w:lang w:val="lt-LT"/>
        </w:rPr>
        <w:t>4.222 straipsnis. Atsiskaitymai realizavus įkeistą daiktą</w:t>
      </w:r>
    </w:p>
    <w:bookmarkEnd w:id="1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2" w:name="straipsnis223_2"/>
      <w:r w:rsidRPr="004A2F6A">
        <w:rPr>
          <w:rFonts w:ascii="Times New Roman" w:hAnsi="Times New Roman"/>
          <w:b/>
          <w:sz w:val="22"/>
          <w:lang w:val="lt-LT"/>
        </w:rPr>
        <w:t>4.223 straipsnis. Įkeitimu užtikrinto reikalavimo ar iš įkeitimo atsiradusios reikalavimo teisės perleidimas</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3" w:name="straipsnis224_2"/>
      <w:r w:rsidRPr="004A2F6A">
        <w:rPr>
          <w:rFonts w:ascii="Times New Roman" w:hAnsi="Times New Roman"/>
          <w:b/>
          <w:sz w:val="22"/>
          <w:lang w:val="lt-LT"/>
        </w:rPr>
        <w:t>4.224 straipsnis. Įkeitimo teisės pabaiga</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4" w:name="straipsnis225_2"/>
      <w:r w:rsidRPr="004A2F6A">
        <w:rPr>
          <w:rFonts w:ascii="Times New Roman" w:hAnsi="Times New Roman"/>
          <w:b/>
          <w:sz w:val="22"/>
          <w:lang w:val="lt-LT"/>
        </w:rPr>
        <w:t>4.225 straipsnis. Įkaito davėjo interesų garantijos</w:t>
      </w:r>
    </w:p>
    <w:bookmarkEnd w:id="1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5" w:name="straipsnis226_2"/>
      <w:r w:rsidRPr="004A2F6A">
        <w:rPr>
          <w:rFonts w:ascii="Times New Roman" w:hAnsi="Times New Roman"/>
          <w:b/>
          <w:sz w:val="22"/>
          <w:szCs w:val="22"/>
          <w:lang w:val="lt-LT"/>
        </w:rPr>
        <w:t>4.226 straipsnis. Įkeitimo pabaiga pinigus deponavus</w:t>
      </w:r>
    </w:p>
    <w:bookmarkEnd w:id="1085"/>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6" w:name="straipsnis227_2"/>
      <w:r w:rsidRPr="004A2F6A">
        <w:rPr>
          <w:rFonts w:ascii="Times New Roman" w:hAnsi="Times New Roman"/>
          <w:b/>
          <w:sz w:val="22"/>
          <w:lang w:val="lt-LT"/>
        </w:rPr>
        <w:t>4.227 straipsnis. Įkeitimo lombarde sąvoka</w:t>
      </w:r>
    </w:p>
    <w:bookmarkEnd w:id="1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7" w:name="straipsnis228_2"/>
      <w:r w:rsidRPr="004A2F6A">
        <w:rPr>
          <w:rFonts w:ascii="Times New Roman" w:hAnsi="Times New Roman"/>
          <w:b/>
          <w:sz w:val="22"/>
          <w:lang w:val="lt-LT"/>
        </w:rPr>
        <w:t>4.228 straipsnis. Lombardo teisės, pareigos ir atsakomybė</w:t>
      </w:r>
    </w:p>
    <w:bookmarkEnd w:id="1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8" w:name="skyrius62"/>
      <w:r w:rsidRPr="004A2F6A">
        <w:rPr>
          <w:rFonts w:ascii="Times New Roman" w:hAnsi="Times New Roman"/>
          <w:sz w:val="22"/>
        </w:rPr>
        <w:t>XIII SKYRIUS</w:t>
      </w:r>
    </w:p>
    <w:bookmarkEnd w:id="108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89" w:name="straipsnis229_2"/>
      <w:r w:rsidRPr="004A2F6A">
        <w:rPr>
          <w:rFonts w:ascii="Times New Roman" w:hAnsi="Times New Roman"/>
          <w:b/>
          <w:sz w:val="22"/>
          <w:lang w:val="lt-LT"/>
        </w:rPr>
        <w:t>4.229 straipsnis. Daikto sulaikymo teisės turinys</w:t>
      </w:r>
    </w:p>
    <w:bookmarkEnd w:id="1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0" w:name="straipsnis230_2"/>
      <w:r w:rsidRPr="004A2F6A">
        <w:rPr>
          <w:rFonts w:ascii="Times New Roman" w:hAnsi="Times New Roman"/>
          <w:b/>
          <w:sz w:val="22"/>
          <w:lang w:val="lt-LT"/>
        </w:rPr>
        <w:t>4.230 straipsnis. Daikto sulaikymo teisės nedalumas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1_2"/>
      <w:r w:rsidRPr="004A2F6A">
        <w:rPr>
          <w:rFonts w:ascii="Times New Roman" w:hAnsi="Times New Roman"/>
          <w:b/>
          <w:sz w:val="22"/>
          <w:lang w:val="lt-LT"/>
        </w:rPr>
        <w:t>4.231 straipsnis. Teisė į sulaikyto daikto vaisius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2_2"/>
      <w:r w:rsidRPr="004A2F6A">
        <w:rPr>
          <w:rFonts w:ascii="Times New Roman" w:hAnsi="Times New Roman"/>
          <w:b/>
          <w:sz w:val="22"/>
          <w:lang w:val="lt-LT"/>
        </w:rPr>
        <w:t>4.232 straipsnis. Sulaikyto daikto laikymo sąlygos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3_2"/>
      <w:r w:rsidRPr="004A2F6A">
        <w:rPr>
          <w:rFonts w:ascii="Times New Roman" w:hAnsi="Times New Roman"/>
          <w:b/>
          <w:sz w:val="22"/>
          <w:lang w:val="lt-LT"/>
        </w:rPr>
        <w:t>4.233 straipsnis. Išlaidų, susijusių su daikto sulaikymu, atlyginimas</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4_2"/>
      <w:r w:rsidRPr="004A2F6A">
        <w:rPr>
          <w:rFonts w:ascii="Times New Roman" w:hAnsi="Times New Roman"/>
          <w:b/>
          <w:sz w:val="22"/>
          <w:lang w:val="lt-LT"/>
        </w:rPr>
        <w:t>4.234 straipsnis. Ieškinio senatis sulaikymo atveju</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5" w:name="straipsnis235_2"/>
      <w:r w:rsidRPr="004A2F6A">
        <w:rPr>
          <w:rFonts w:ascii="Times New Roman" w:hAnsi="Times New Roman"/>
          <w:b/>
          <w:sz w:val="22"/>
          <w:lang w:val="lt-LT"/>
        </w:rPr>
        <w:t>4.235 straipsnis. Sulaikymo teisės pabaiga</w:t>
      </w:r>
    </w:p>
    <w:bookmarkEnd w:id="1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6" w:name="skyrius63"/>
      <w:r w:rsidRPr="004A2F6A">
        <w:rPr>
          <w:rFonts w:ascii="Times New Roman" w:hAnsi="Times New Roman"/>
          <w:sz w:val="22"/>
        </w:rPr>
        <w:t>XIV SKYRIUS</w:t>
      </w:r>
    </w:p>
    <w:bookmarkEnd w:id="10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7" w:name="straipsnis236_2"/>
      <w:r w:rsidRPr="004A2F6A">
        <w:rPr>
          <w:rFonts w:ascii="Times New Roman" w:hAnsi="Times New Roman"/>
          <w:b/>
          <w:sz w:val="22"/>
          <w:lang w:val="lt-LT"/>
        </w:rPr>
        <w:t>4.236 straipsnis. Turto administravimo normų taikymo sritis</w:t>
      </w:r>
    </w:p>
    <w:bookmarkEnd w:id="1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8" w:name="straipsnis237_2"/>
      <w:r w:rsidRPr="004A2F6A">
        <w:rPr>
          <w:rFonts w:ascii="Times New Roman" w:hAnsi="Times New Roman"/>
          <w:b/>
          <w:sz w:val="22"/>
          <w:lang w:val="lt-LT"/>
        </w:rPr>
        <w:t>4.237 straipsnis. Turto administratorius</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8_2"/>
      <w:r w:rsidRPr="004A2F6A">
        <w:rPr>
          <w:rFonts w:ascii="Times New Roman" w:hAnsi="Times New Roman"/>
          <w:b/>
          <w:sz w:val="22"/>
          <w:lang w:val="lt-LT"/>
        </w:rPr>
        <w:t>4.238 straipsnis. Turto administratoriaus teisė į atlyginimą</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39_2"/>
      <w:r w:rsidRPr="004A2F6A">
        <w:rPr>
          <w:rFonts w:ascii="Times New Roman" w:hAnsi="Times New Roman"/>
          <w:b/>
          <w:sz w:val="22"/>
          <w:lang w:val="lt-LT"/>
        </w:rPr>
        <w:t>4.239 straipsnis. Turto administravimo rūšys</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40_2"/>
      <w:r w:rsidRPr="004A2F6A">
        <w:rPr>
          <w:rFonts w:ascii="Times New Roman" w:hAnsi="Times New Roman"/>
          <w:b/>
          <w:sz w:val="22"/>
          <w:lang w:val="lt-LT"/>
        </w:rPr>
        <w:t>4.240 straipsnis. Turto paprastojo administravimo turinys</w:t>
      </w:r>
    </w:p>
    <w:bookmarkEnd w:id="1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1_2"/>
      <w:r w:rsidRPr="004A2F6A">
        <w:rPr>
          <w:rFonts w:ascii="Times New Roman" w:hAnsi="Times New Roman"/>
          <w:b/>
          <w:sz w:val="22"/>
          <w:lang w:val="lt-LT"/>
        </w:rPr>
        <w:t>4.241 straipsnis. Turto visiško administravimo turinys</w:t>
      </w:r>
    </w:p>
    <w:bookmarkEnd w:id="1102"/>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2_2"/>
      <w:r w:rsidRPr="004A2F6A">
        <w:rPr>
          <w:rFonts w:ascii="Times New Roman" w:hAnsi="Times New Roman"/>
          <w:b/>
          <w:sz w:val="22"/>
          <w:lang w:val="lt-LT"/>
        </w:rPr>
        <w:t>4.242 straipsnis. Turto administratoriaus prievolės naudos gavėjui</w:t>
      </w:r>
    </w:p>
    <w:bookmarkEnd w:id="1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4" w:name="straipsnis243_2"/>
      <w:r w:rsidRPr="004A2F6A">
        <w:rPr>
          <w:rFonts w:ascii="Times New Roman" w:hAnsi="Times New Roman"/>
          <w:b/>
          <w:sz w:val="22"/>
          <w:lang w:val="lt-LT"/>
        </w:rPr>
        <w:t>4.243 straipsnis. Draudimai turto administratoriui</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5" w:name="straipsnis244_2"/>
      <w:r w:rsidRPr="004A2F6A">
        <w:rPr>
          <w:rFonts w:ascii="Times New Roman" w:hAnsi="Times New Roman"/>
          <w:b/>
          <w:sz w:val="22"/>
          <w:lang w:val="lt-LT"/>
        </w:rPr>
        <w:t>4.244 straipsnis. Turto administratoriaus ir naudos gavėjo prievolės kitiems asmenims</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6" w:name="straipsnis245_2"/>
      <w:r w:rsidRPr="004A2F6A">
        <w:rPr>
          <w:rFonts w:ascii="Times New Roman" w:hAnsi="Times New Roman"/>
          <w:b/>
          <w:sz w:val="22"/>
          <w:lang w:val="lt-LT"/>
        </w:rPr>
        <w:t>4.245 straipsnis. Administruojamo turto aprašo sudarymas ir draudimas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7" w:name="straipsnis246_2"/>
      <w:r w:rsidRPr="004A2F6A">
        <w:rPr>
          <w:rFonts w:ascii="Times New Roman" w:hAnsi="Times New Roman"/>
          <w:b/>
          <w:sz w:val="22"/>
          <w:lang w:val="lt-LT"/>
        </w:rPr>
        <w:t>4.246 straipsnis. Bendras turto administravimas</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8" w:name="straipsnis247_2"/>
      <w:r w:rsidRPr="004A2F6A">
        <w:rPr>
          <w:rFonts w:ascii="Times New Roman" w:hAnsi="Times New Roman"/>
          <w:b/>
          <w:sz w:val="22"/>
          <w:lang w:val="lt-LT"/>
        </w:rPr>
        <w:t>4.247 straipsnis. Administratorių atsakomybė turto bendro administravimo atveju</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09" w:name="straipsnis248_2"/>
      <w:r w:rsidRPr="004A2F6A">
        <w:rPr>
          <w:rFonts w:ascii="Times New Roman" w:hAnsi="Times New Roman"/>
          <w:b/>
          <w:sz w:val="22"/>
          <w:lang w:val="lt-LT"/>
        </w:rPr>
        <w:t>4.248 straipsnis. Administruojamo turto investavimas</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10" w:name="straipsnis249_2"/>
      <w:r w:rsidRPr="004A2F6A">
        <w:rPr>
          <w:rFonts w:ascii="Times New Roman" w:hAnsi="Times New Roman"/>
          <w:b/>
          <w:sz w:val="22"/>
          <w:lang w:val="lt-LT"/>
        </w:rPr>
        <w:t>4.249 straipsnis. Iš administruojamo turto gautų pajamų naudojimas ir apskaita</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1" w:name="straipsnis250_2"/>
      <w:r w:rsidRPr="004A2F6A">
        <w:rPr>
          <w:rFonts w:ascii="Times New Roman" w:hAnsi="Times New Roman"/>
          <w:b/>
          <w:sz w:val="22"/>
          <w:lang w:val="lt-LT"/>
        </w:rPr>
        <w:t>4.250 straipsnis. Turto administravimo pabaiga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2" w:name="straipsnis251_2"/>
      <w:r w:rsidRPr="004A2F6A">
        <w:rPr>
          <w:rFonts w:ascii="Times New Roman" w:hAnsi="Times New Roman"/>
          <w:b/>
          <w:sz w:val="22"/>
          <w:lang w:val="lt-LT"/>
        </w:rPr>
        <w:t>4.251 straipsnis. Turto administratoriaus įgaliojimų pabaiga</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3" w:name="straipsnis252_2"/>
      <w:r w:rsidRPr="004A2F6A">
        <w:rPr>
          <w:rFonts w:ascii="Times New Roman" w:hAnsi="Times New Roman"/>
          <w:b/>
          <w:sz w:val="22"/>
          <w:lang w:val="lt-LT"/>
        </w:rPr>
        <w:t>4.252 straipsnis. Turto administravimo pabaigos pasekmės</w:t>
      </w:r>
    </w:p>
    <w:bookmarkEnd w:id="1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4" w:name="skyrius64"/>
      <w:r w:rsidRPr="004A2F6A">
        <w:rPr>
          <w:rFonts w:ascii="Times New Roman" w:hAnsi="Times New Roman"/>
          <w:b/>
          <w:sz w:val="22"/>
          <w:lang w:val="lt-LT"/>
        </w:rPr>
        <w:t>XV SKYRIUS</w:t>
      </w:r>
    </w:p>
    <w:bookmarkEnd w:id="1114"/>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5" w:name="straipsnis253_2"/>
      <w:r w:rsidRPr="004A2F6A">
        <w:rPr>
          <w:rFonts w:ascii="Times New Roman" w:hAnsi="Times New Roman"/>
          <w:b/>
          <w:sz w:val="22"/>
          <w:lang w:val="lt-LT"/>
        </w:rPr>
        <w:t>4.253 straipsnis. Registravimo objektai</w:t>
      </w:r>
    </w:p>
    <w:bookmarkEnd w:id="1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6" w:name="straipsnis254_2"/>
      <w:r w:rsidRPr="004A2F6A">
        <w:rPr>
          <w:rFonts w:ascii="Times New Roman" w:hAnsi="Times New Roman"/>
          <w:b/>
          <w:sz w:val="22"/>
          <w:lang w:val="lt-LT"/>
        </w:rPr>
        <w:t>4.254 straipsnis. Registruojami juridiniai faktai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7" w:name="straipsnis255_2"/>
      <w:r w:rsidRPr="004A2F6A">
        <w:rPr>
          <w:rFonts w:ascii="Times New Roman" w:hAnsi="Times New Roman"/>
          <w:b/>
          <w:sz w:val="22"/>
          <w:lang w:val="lt-LT"/>
        </w:rPr>
        <w:t>4.255 straipsnis. Juridinių faktų registravimo viešame registre teisiniai pagrindai</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8" w:name="straipsnis256_2"/>
      <w:r w:rsidRPr="004A2F6A">
        <w:rPr>
          <w:rFonts w:ascii="Times New Roman" w:hAnsi="Times New Roman"/>
          <w:b/>
          <w:sz w:val="22"/>
          <w:lang w:val="lt-LT"/>
        </w:rPr>
        <w:t>4.256 straipsnis. Prašymai įregistruoti daiktus, teisių į juos suvaržymus, daiktines teises ar juridinius faktus</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9"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20"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20"/>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1" w:name="straipsnis259_2"/>
      <w:r w:rsidRPr="004A2F6A">
        <w:rPr>
          <w:rFonts w:ascii="Times New Roman" w:hAnsi="Times New Roman"/>
          <w:b/>
          <w:sz w:val="22"/>
          <w:lang w:val="lt-LT"/>
        </w:rPr>
        <w:t>4.259 straipsnis. Daiktų, teisių į juos suvaržymų, daiktinių teisių ir juridinių faktų įregistravimo momentas</w:t>
      </w:r>
    </w:p>
    <w:bookmarkEnd w:id="1121"/>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2" w:name="straipsnis260_2"/>
      <w:r w:rsidRPr="004A2F6A">
        <w:rPr>
          <w:rFonts w:ascii="Times New Roman" w:hAnsi="Times New Roman"/>
          <w:b/>
          <w:sz w:val="22"/>
          <w:lang w:val="lt-LT"/>
        </w:rPr>
        <w:t>4.260 straipsnis. Žalos, atsiradusios dėl viešo registro tvarkytojo kaltės, atlyginimas</w:t>
      </w:r>
    </w:p>
    <w:bookmarkEnd w:id="1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3" w:name="straipsnis261_2"/>
      <w:r w:rsidRPr="004A2F6A">
        <w:rPr>
          <w:rFonts w:ascii="Times New Roman" w:hAnsi="Times New Roman"/>
          <w:b/>
          <w:sz w:val="22"/>
          <w:lang w:val="lt-LT"/>
        </w:rPr>
        <w:t>4.261 straipsnis. Teisė naudotis viešo registro duomenimis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4" w:name="straipsnis262_2"/>
      <w:r w:rsidRPr="004A2F6A">
        <w:rPr>
          <w:rFonts w:ascii="Times New Roman" w:hAnsi="Times New Roman"/>
          <w:b/>
          <w:sz w:val="22"/>
          <w:lang w:val="lt-LT"/>
        </w:rPr>
        <w:t>4.262 straipsnis. Registro duomenų teisinis statusas</w:t>
      </w:r>
    </w:p>
    <w:bookmarkEnd w:id="1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5"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5"/>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6"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6"/>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7" w:name="straipsnis1_6"/>
      <w:r w:rsidRPr="004A2F6A">
        <w:rPr>
          <w:rFonts w:ascii="Times New Roman" w:hAnsi="Times New Roman"/>
          <w:b/>
          <w:sz w:val="22"/>
          <w:lang w:val="lt-LT"/>
        </w:rPr>
        <w:t>5.1 straipsnis. Paveldėjimo samprata</w:t>
      </w:r>
    </w:p>
    <w:bookmarkEnd w:id="11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2_6"/>
      <w:r w:rsidRPr="004A2F6A">
        <w:rPr>
          <w:rFonts w:ascii="Times New Roman" w:hAnsi="Times New Roman"/>
          <w:b/>
          <w:sz w:val="22"/>
          <w:lang w:val="lt-LT"/>
        </w:rPr>
        <w:t>5.2 straipsnis. Paveldėjimo pagrindai</w:t>
      </w:r>
    </w:p>
    <w:bookmarkEnd w:id="1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9" w:name="straipsnis3_6"/>
      <w:r w:rsidRPr="004A2F6A">
        <w:rPr>
          <w:rFonts w:ascii="Times New Roman" w:hAnsi="Times New Roman"/>
          <w:b/>
          <w:sz w:val="22"/>
          <w:lang w:val="lt-LT"/>
        </w:rPr>
        <w:t>5.3 straipsnis. Palikimo atsiradimas</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30" w:name="straipsnis4_6"/>
      <w:r w:rsidRPr="004A2F6A">
        <w:rPr>
          <w:rFonts w:ascii="Times New Roman" w:hAnsi="Times New Roman"/>
          <w:b/>
          <w:sz w:val="22"/>
          <w:lang w:val="lt-LT"/>
        </w:rPr>
        <w:t>5.4 straipsnis. Palikimo atsiradimo vieta</w:t>
      </w:r>
    </w:p>
    <w:bookmarkEnd w:id="1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1" w:name="skyrius66"/>
      <w:r w:rsidRPr="004A2F6A">
        <w:rPr>
          <w:rFonts w:ascii="Times New Roman" w:hAnsi="Times New Roman"/>
          <w:b/>
          <w:sz w:val="22"/>
          <w:lang w:val="lt-LT"/>
        </w:rPr>
        <w:t>II SKYRIUS</w:t>
      </w:r>
    </w:p>
    <w:bookmarkEnd w:id="1131"/>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2" w:name="straipsnis5_6"/>
      <w:r w:rsidRPr="004A2F6A">
        <w:rPr>
          <w:rFonts w:ascii="Times New Roman" w:hAnsi="Times New Roman"/>
          <w:b/>
          <w:sz w:val="22"/>
          <w:lang w:val="lt-LT"/>
        </w:rPr>
        <w:t>5.5 straipsnis. Asmenys, galintys būti įpėdiniais</w:t>
      </w:r>
    </w:p>
    <w:bookmarkEnd w:id="1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6_6"/>
      <w:r w:rsidRPr="004A2F6A">
        <w:rPr>
          <w:rFonts w:ascii="Times New Roman" w:hAnsi="Times New Roman"/>
          <w:b/>
          <w:sz w:val="22"/>
          <w:lang w:val="lt-LT"/>
        </w:rPr>
        <w:t>5.6 straipsnis. Asmenys, neturintys teisės paveldėti</w:t>
      </w:r>
    </w:p>
    <w:bookmarkEnd w:id="1133"/>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7_6"/>
      <w:r w:rsidRPr="004A2F6A">
        <w:rPr>
          <w:rFonts w:ascii="Times New Roman" w:hAnsi="Times New Roman"/>
          <w:b/>
          <w:sz w:val="22"/>
          <w:lang w:val="lt-LT"/>
        </w:rPr>
        <w:t>5.7 straipsnis. Sutuoktinio paveldėjimo teisės praradimas</w:t>
      </w:r>
    </w:p>
    <w:bookmarkEnd w:id="11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8_6"/>
      <w:r w:rsidRPr="004A2F6A">
        <w:rPr>
          <w:rFonts w:ascii="Times New Roman" w:hAnsi="Times New Roman"/>
          <w:b/>
          <w:sz w:val="22"/>
          <w:lang w:val="lt-LT"/>
        </w:rPr>
        <w:t>5.8 straipsnis. Paveldėjimo teisės ginčijimas</w:t>
      </w:r>
    </w:p>
    <w:bookmarkEnd w:id="1135"/>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9_6"/>
      <w:r w:rsidRPr="004A2F6A">
        <w:rPr>
          <w:rFonts w:ascii="Times New Roman" w:hAnsi="Times New Roman"/>
          <w:b/>
          <w:sz w:val="22"/>
          <w:lang w:val="lt-LT"/>
        </w:rPr>
        <w:t>5.9 straipsnis. Paveldėjimo teisės nuginčijimo pasekmės</w:t>
      </w:r>
    </w:p>
    <w:bookmarkEnd w:id="1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7" w:name="straipsnis10_6"/>
      <w:r w:rsidRPr="004A2F6A">
        <w:rPr>
          <w:rFonts w:ascii="Times New Roman" w:hAnsi="Times New Roman"/>
          <w:b/>
          <w:sz w:val="22"/>
          <w:lang w:val="lt-LT"/>
        </w:rPr>
        <w:t>5.10 straipsnis. Asmenys, neturintys teisės gauti testamentinę išskirtinę</w:t>
      </w:r>
    </w:p>
    <w:bookmarkEnd w:id="1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8" w:name="skyrius67"/>
      <w:r w:rsidRPr="004A2F6A">
        <w:rPr>
          <w:rFonts w:ascii="Times New Roman" w:hAnsi="Times New Roman"/>
          <w:sz w:val="22"/>
        </w:rPr>
        <w:t xml:space="preserve">III SKYRIUS </w:t>
      </w:r>
    </w:p>
    <w:bookmarkEnd w:id="113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9" w:name="straipsnis11_6"/>
      <w:r w:rsidRPr="004A2F6A">
        <w:rPr>
          <w:rFonts w:ascii="Times New Roman" w:hAnsi="Times New Roman"/>
          <w:b/>
          <w:sz w:val="22"/>
          <w:lang w:val="lt-LT"/>
        </w:rPr>
        <w:t>5.11 straipsnis. Įpėdinių pagal įstatymą eilės</w:t>
      </w:r>
    </w:p>
    <w:bookmarkEnd w:id="1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2_6"/>
      <w:r w:rsidRPr="004A2F6A">
        <w:rPr>
          <w:rFonts w:ascii="Times New Roman" w:hAnsi="Times New Roman"/>
          <w:b/>
          <w:sz w:val="22"/>
          <w:lang w:val="lt-LT"/>
        </w:rPr>
        <w:t>5.12 straipsnis. Paveldėjimas atstovavimo teise</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3_6"/>
      <w:r w:rsidRPr="004A2F6A">
        <w:rPr>
          <w:rFonts w:ascii="Times New Roman" w:hAnsi="Times New Roman"/>
          <w:b/>
          <w:sz w:val="22"/>
          <w:lang w:val="lt-LT"/>
        </w:rPr>
        <w:t>5.13 straipsnis. Sutuoktinių paveldėjimo teisė</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2" w:name="straipsnis14_6"/>
      <w:r w:rsidRPr="004A2F6A">
        <w:rPr>
          <w:rFonts w:ascii="Times New Roman" w:hAnsi="Times New Roman"/>
          <w:b/>
          <w:sz w:val="22"/>
          <w:lang w:val="lt-LT"/>
        </w:rPr>
        <w:t>5.14 straipsnis. Namų apstatymo ir apyvokos reikmenų paveldėjimas</w:t>
      </w:r>
    </w:p>
    <w:bookmarkEnd w:id="1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3" w:name="skyrius68"/>
      <w:r w:rsidRPr="004A2F6A">
        <w:rPr>
          <w:rFonts w:ascii="Times New Roman" w:hAnsi="Times New Roman"/>
          <w:sz w:val="22"/>
        </w:rPr>
        <w:t>IV SKYRIUS</w:t>
      </w:r>
    </w:p>
    <w:bookmarkEnd w:id="1143"/>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4" w:name="straipsnis15_6"/>
      <w:r w:rsidRPr="004A2F6A">
        <w:rPr>
          <w:rFonts w:ascii="Times New Roman" w:hAnsi="Times New Roman"/>
          <w:b/>
          <w:sz w:val="22"/>
          <w:lang w:val="lt-LT"/>
        </w:rPr>
        <w:t>5.15 straipsnis. Testamentinis veiksnumas</w:t>
      </w:r>
    </w:p>
    <w:bookmarkEnd w:id="1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5" w:name="straipsnis16_6"/>
      <w:r w:rsidRPr="004A2F6A">
        <w:rPr>
          <w:rFonts w:ascii="Times New Roman" w:hAnsi="Times New Roman"/>
          <w:b/>
          <w:sz w:val="22"/>
          <w:lang w:val="lt-LT"/>
        </w:rPr>
        <w:t>5.16 straipsnis. Testamento ar jo dalių negaliojimas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6" w:name="straipsnis17_6"/>
      <w:r w:rsidRPr="004A2F6A">
        <w:rPr>
          <w:rFonts w:ascii="Times New Roman" w:hAnsi="Times New Roman"/>
          <w:b/>
          <w:sz w:val="22"/>
          <w:lang w:val="lt-LT"/>
        </w:rPr>
        <w:t>5.17 straipsnis. Testamento nuginčijimas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7" w:name="straipsnis18_6"/>
      <w:r w:rsidRPr="004A2F6A">
        <w:rPr>
          <w:rFonts w:ascii="Times New Roman" w:hAnsi="Times New Roman"/>
          <w:b/>
          <w:sz w:val="22"/>
          <w:lang w:val="lt-LT"/>
        </w:rPr>
        <w:t>5.18 straipsnis. Testamento sudarymo sąlygos</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8" w:name="straipsnis19_6"/>
      <w:r w:rsidRPr="004A2F6A">
        <w:rPr>
          <w:rFonts w:ascii="Times New Roman" w:hAnsi="Times New Roman"/>
          <w:b/>
          <w:sz w:val="22"/>
          <w:lang w:val="lt-LT"/>
        </w:rPr>
        <w:t>5.19 straipsnis. Palikėjo teisė palikti testamentu turtą savo nuožiūra</w:t>
      </w:r>
    </w:p>
    <w:bookmarkEnd w:id="1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20_6"/>
      <w:r w:rsidRPr="004A2F6A">
        <w:rPr>
          <w:rFonts w:ascii="Times New Roman" w:hAnsi="Times New Roman"/>
          <w:b/>
          <w:sz w:val="22"/>
          <w:lang w:val="lt-LT"/>
        </w:rPr>
        <w:t>5.20 straipsnis. Teisė į privalomąją palikimo dalį</w:t>
      </w:r>
    </w:p>
    <w:bookmarkEnd w:id="1149"/>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1_6"/>
      <w:r w:rsidRPr="004A2F6A">
        <w:rPr>
          <w:rFonts w:ascii="Times New Roman" w:hAnsi="Times New Roman"/>
          <w:b/>
          <w:sz w:val="22"/>
          <w:lang w:val="lt-LT"/>
        </w:rPr>
        <w:t>5.21 straipsnis. Kito įpėdinio paskyrimas</w:t>
      </w:r>
    </w:p>
    <w:bookmarkEnd w:id="1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2_6"/>
      <w:r w:rsidRPr="004A2F6A">
        <w:rPr>
          <w:rFonts w:ascii="Times New Roman" w:hAnsi="Times New Roman"/>
          <w:b/>
          <w:sz w:val="22"/>
          <w:lang w:val="lt-LT"/>
        </w:rPr>
        <w:t>5.22 straipsnis. Testamentu nepaskirtos turto dalies paveldėjimas</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3_6"/>
      <w:r w:rsidRPr="004A2F6A">
        <w:rPr>
          <w:rFonts w:ascii="Times New Roman" w:hAnsi="Times New Roman"/>
          <w:b/>
          <w:sz w:val="22"/>
          <w:lang w:val="lt-LT"/>
        </w:rPr>
        <w:t>5.23 straipsnis. Testamentinė išskirtinė</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4_6"/>
      <w:r w:rsidRPr="004A2F6A">
        <w:rPr>
          <w:rFonts w:ascii="Times New Roman" w:hAnsi="Times New Roman"/>
          <w:b/>
          <w:sz w:val="22"/>
          <w:lang w:val="lt-LT"/>
        </w:rPr>
        <w:t>5.24 straipsnis. Testamentinės išskirtinės priėmimas</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4" w:name="straipsnis25_6"/>
      <w:r w:rsidRPr="004A2F6A">
        <w:rPr>
          <w:rFonts w:ascii="Times New Roman" w:hAnsi="Times New Roman"/>
          <w:b/>
          <w:sz w:val="22"/>
          <w:lang w:val="lt-LT"/>
        </w:rPr>
        <w:t>5.25 straipsnis. Testamentinės išskirtinės rūšys</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5" w:name="straipsnis26_6"/>
      <w:r w:rsidRPr="004A2F6A">
        <w:rPr>
          <w:b/>
          <w:i w:val="0"/>
          <w:sz w:val="22"/>
        </w:rPr>
        <w:t xml:space="preserve">5.26 straipsnis. Turto palikimas visuomenei naudingiems ir labdaros tikslams </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6" w:name="straipsnis27_6"/>
      <w:r w:rsidRPr="004A2F6A">
        <w:rPr>
          <w:rFonts w:ascii="Times New Roman" w:hAnsi="Times New Roman"/>
          <w:b/>
          <w:sz w:val="22"/>
          <w:lang w:val="lt-LT"/>
        </w:rPr>
        <w:t>5.27 straipsnis. Testamentų rūšys</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7" w:name="straipsnis28_6"/>
      <w:r w:rsidRPr="004A2F6A">
        <w:rPr>
          <w:rFonts w:ascii="Times New Roman" w:hAnsi="Times New Roman"/>
          <w:b/>
          <w:sz w:val="22"/>
          <w:lang w:val="lt-LT"/>
        </w:rPr>
        <w:t>5.28 straipsnis. Oficialieji testamentai</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8" w:name="straipsnis29_6"/>
      <w:r w:rsidRPr="004A2F6A">
        <w:rPr>
          <w:rFonts w:ascii="Times New Roman" w:hAnsi="Times New Roman"/>
          <w:b/>
          <w:sz w:val="22"/>
          <w:lang w:val="lt-LT"/>
        </w:rPr>
        <w:t>5.29 straipsnis. Kito asmens pasirašymas testamente</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9" w:name="straipsnis30_6"/>
      <w:r w:rsidRPr="004A2F6A">
        <w:rPr>
          <w:rFonts w:ascii="Times New Roman" w:hAnsi="Times New Roman"/>
          <w:b/>
          <w:sz w:val="22"/>
          <w:lang w:val="lt-LT"/>
        </w:rPr>
        <w:t>5.30 straipsnis. Asmeninis testamentas</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0" w:name="straipsnis31_6"/>
      <w:r w:rsidRPr="004A2F6A">
        <w:rPr>
          <w:rFonts w:ascii="Times New Roman" w:hAnsi="Times New Roman"/>
          <w:b/>
          <w:sz w:val="22"/>
          <w:lang w:val="lt-LT"/>
        </w:rPr>
        <w:t>5.31 straipsnis. Asmeninio testamento perdavimas saugoti</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4"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1" w:name="straipsnis32_6"/>
      <w:r w:rsidRPr="004A2F6A">
        <w:rPr>
          <w:rFonts w:ascii="Times New Roman" w:hAnsi="Times New Roman"/>
          <w:b/>
          <w:sz w:val="22"/>
          <w:lang w:val="lt-LT"/>
        </w:rPr>
        <w:t>5.32 straipsnis. Testamentų registras</w:t>
      </w:r>
    </w:p>
    <w:bookmarkEnd w:id="1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2" w:name="straipsnis33_6"/>
      <w:r w:rsidRPr="004A2F6A">
        <w:rPr>
          <w:rFonts w:ascii="Times New Roman" w:hAnsi="Times New Roman"/>
          <w:b/>
          <w:sz w:val="22"/>
          <w:lang w:val="lt-LT"/>
        </w:rPr>
        <w:t>5.33 straipsnis. Testamento paskelbimas</w:t>
      </w:r>
    </w:p>
    <w:bookmarkEnd w:id="1162"/>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5"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4_6"/>
      <w:r w:rsidRPr="004A2F6A">
        <w:rPr>
          <w:rFonts w:ascii="Times New Roman" w:hAnsi="Times New Roman"/>
          <w:b/>
          <w:sz w:val="22"/>
          <w:lang w:val="lt-LT"/>
        </w:rPr>
        <w:t>5.34 straipsnis. Testamento saugojimo terminas</w:t>
      </w:r>
    </w:p>
    <w:bookmarkEnd w:id="1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5_6"/>
      <w:r w:rsidRPr="004A2F6A">
        <w:rPr>
          <w:rFonts w:ascii="Times New Roman" w:hAnsi="Times New Roman"/>
          <w:b/>
          <w:sz w:val="22"/>
          <w:lang w:val="lt-LT"/>
        </w:rPr>
        <w:t>5.35 straipsnis. Testamento panaikinimas, papildymas ir pakeitimas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6_6"/>
      <w:r w:rsidRPr="004A2F6A">
        <w:rPr>
          <w:rFonts w:ascii="Times New Roman" w:hAnsi="Times New Roman"/>
          <w:b/>
          <w:sz w:val="22"/>
          <w:lang w:val="lt-LT"/>
        </w:rPr>
        <w:t>5.36 straipsnis. Testamento sąlygos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6" w:name="straipsnis37_6"/>
      <w:r w:rsidRPr="004A2F6A">
        <w:rPr>
          <w:rFonts w:ascii="Times New Roman" w:hAnsi="Times New Roman"/>
          <w:b/>
          <w:sz w:val="22"/>
          <w:lang w:val="lt-LT"/>
        </w:rPr>
        <w:t>5.37 straipsnis. Testamento vykdymas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7" w:name="straipsnis38_6"/>
      <w:r w:rsidRPr="004A2F6A">
        <w:rPr>
          <w:b/>
          <w:i w:val="0"/>
          <w:sz w:val="22"/>
        </w:rPr>
        <w:t>5.38 straipsnis. Testatoriaus paskirto testamento vykdytojo teisės ir pareigos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8" w:name="straipsnis39_6"/>
      <w:r w:rsidRPr="004A2F6A">
        <w:rPr>
          <w:rFonts w:ascii="Times New Roman" w:hAnsi="Times New Roman"/>
          <w:b/>
          <w:sz w:val="22"/>
          <w:lang w:val="lt-LT"/>
        </w:rPr>
        <w:t>5.39 straipsnis. Palikimo apyrašas</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6"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40_6"/>
      <w:r w:rsidRPr="004A2F6A">
        <w:rPr>
          <w:rFonts w:ascii="Times New Roman" w:hAnsi="Times New Roman"/>
          <w:b/>
          <w:sz w:val="22"/>
          <w:lang w:val="lt-LT"/>
        </w:rPr>
        <w:t>5.40 straipsnis. Palikimo valdymas ir jo trukmė</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0" w:name="straipsnis41_6"/>
      <w:r w:rsidRPr="004A2F6A">
        <w:rPr>
          <w:rFonts w:ascii="Times New Roman" w:hAnsi="Times New Roman"/>
          <w:b/>
          <w:sz w:val="22"/>
          <w:lang w:val="lt-LT"/>
        </w:rPr>
        <w:t>5.41 straipsnis. Testamento vykdytojo ataskaita</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1" w:name="straipsnis42_6"/>
      <w:r w:rsidRPr="004A2F6A">
        <w:rPr>
          <w:rFonts w:ascii="Times New Roman" w:hAnsi="Times New Roman"/>
          <w:b/>
          <w:sz w:val="22"/>
          <w:lang w:val="lt-LT"/>
        </w:rPr>
        <w:t>5.42 straipsnis. Testamento vykdytojo ar palikimo administratoriaus nušalinimas</w:t>
      </w:r>
    </w:p>
    <w:bookmarkEnd w:id="1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2" w:name="skyrius69"/>
      <w:r w:rsidRPr="004A2F6A">
        <w:rPr>
          <w:rFonts w:ascii="Times New Roman" w:hAnsi="Times New Roman"/>
          <w:sz w:val="22"/>
          <w:lang w:val="lt-LT"/>
        </w:rPr>
        <w:t>V SKYRIUS</w:t>
      </w:r>
    </w:p>
    <w:bookmarkEnd w:id="1172"/>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3" w:name="straipsnis43_6"/>
      <w:r w:rsidRPr="004A2F6A">
        <w:rPr>
          <w:rFonts w:ascii="Times New Roman" w:hAnsi="Times New Roman"/>
          <w:b/>
          <w:sz w:val="22"/>
          <w:lang w:val="lt-LT"/>
        </w:rPr>
        <w:t>5.43 straipsnis. Bendrojo sutuoktinių testamento samprata</w:t>
      </w:r>
    </w:p>
    <w:bookmarkEnd w:id="1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4_6"/>
      <w:r w:rsidRPr="004A2F6A">
        <w:rPr>
          <w:rFonts w:ascii="Times New Roman" w:hAnsi="Times New Roman"/>
          <w:b/>
          <w:sz w:val="22"/>
          <w:lang w:val="lt-LT"/>
        </w:rPr>
        <w:t>5.44 straipsnis. Bendrojo sutuoktinių testamento sudarymas</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5" w:name="straipsnis45_6"/>
      <w:r w:rsidRPr="004A2F6A">
        <w:rPr>
          <w:rFonts w:ascii="Times New Roman" w:hAnsi="Times New Roman"/>
          <w:b/>
          <w:sz w:val="22"/>
          <w:lang w:val="lt-LT"/>
        </w:rPr>
        <w:t>5.45 straipsnis. Bendrojo sutuoktinių testamento turinys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6" w:name="straipsnis46_6"/>
      <w:r w:rsidRPr="004A2F6A">
        <w:rPr>
          <w:b/>
          <w:i w:val="0"/>
          <w:sz w:val="22"/>
        </w:rPr>
        <w:t>5.46 straipsnis. Bendrojo sutuoktinių testamento panaikinimas ir negaliojimas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7" w:name="straipsnis47_6"/>
      <w:r w:rsidRPr="004A2F6A">
        <w:rPr>
          <w:rFonts w:ascii="Times New Roman" w:hAnsi="Times New Roman"/>
          <w:b/>
          <w:sz w:val="22"/>
          <w:lang w:val="lt-LT"/>
        </w:rPr>
        <w:t>5.47 straipsnis. Perduoto saugoti testamento išreikalavimas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8" w:name="straipsnis48_6"/>
      <w:r w:rsidRPr="004A2F6A">
        <w:rPr>
          <w:rFonts w:ascii="Times New Roman" w:hAnsi="Times New Roman"/>
          <w:b/>
          <w:sz w:val="22"/>
          <w:lang w:val="lt-LT"/>
        </w:rPr>
        <w:t>5.48 straipsnis. Bendrojo sutuoktinių testamento paskelbimas</w:t>
      </w:r>
    </w:p>
    <w:bookmarkEnd w:id="1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79" w:name="straipsnis49_6"/>
      <w:r w:rsidRPr="004A2F6A">
        <w:rPr>
          <w:rFonts w:ascii="Times New Roman" w:hAnsi="Times New Roman"/>
          <w:b/>
          <w:sz w:val="22"/>
          <w:lang w:val="lt-LT"/>
        </w:rPr>
        <w:t>5.49 straipsnis. Palikimo pagal bendrąjį sutuoktinių testamentą atsisakymas</w:t>
      </w:r>
    </w:p>
    <w:bookmarkEnd w:id="1179"/>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80" w:name="skyrius70"/>
      <w:r w:rsidRPr="004A2F6A">
        <w:rPr>
          <w:sz w:val="22"/>
        </w:rPr>
        <w:t>VI SKYRIUS</w:t>
      </w:r>
    </w:p>
    <w:bookmarkEnd w:id="1180"/>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1" w:name="straipsnis50_6"/>
      <w:r w:rsidRPr="004A2F6A">
        <w:rPr>
          <w:rFonts w:ascii="Times New Roman" w:hAnsi="Times New Roman"/>
          <w:b/>
          <w:sz w:val="22"/>
          <w:lang w:val="lt-LT"/>
        </w:rPr>
        <w:t xml:space="preserve">5.50 straipsnis. Palikimo priėmimas </w:t>
      </w:r>
    </w:p>
    <w:bookmarkEnd w:id="1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7"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2" w:name="straipsnis51_6"/>
      <w:r w:rsidRPr="004A2F6A">
        <w:rPr>
          <w:rFonts w:ascii="Times New Roman" w:hAnsi="Times New Roman"/>
          <w:b/>
          <w:sz w:val="22"/>
          <w:lang w:val="lt-LT"/>
        </w:rPr>
        <w:t>5.51 straipsnis. Palikimo priėmimas, faktiškai pradėjus turtą valdyti</w:t>
      </w:r>
    </w:p>
    <w:bookmarkEnd w:id="1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3"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3"/>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4" w:name="straipsnis53_5"/>
      <w:r w:rsidRPr="004A2F6A">
        <w:rPr>
          <w:rFonts w:ascii="Times New Roman" w:hAnsi="Times New Roman"/>
          <w:b/>
          <w:sz w:val="22"/>
          <w:szCs w:val="22"/>
          <w:lang w:val="lt-LT"/>
        </w:rPr>
        <w:t>5.53 straipsnis. Palikimo priėmimas pagal turto apyrašą</w:t>
      </w:r>
    </w:p>
    <w:bookmarkEnd w:id="1184"/>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5" w:name="straipsnis54_5"/>
      <w:r w:rsidRPr="004A2F6A">
        <w:rPr>
          <w:b/>
          <w:sz w:val="22"/>
          <w:szCs w:val="22"/>
        </w:rPr>
        <w:t>5.54 straipsnis. Neteisingas apyrašas</w:t>
      </w:r>
    </w:p>
    <w:bookmarkEnd w:id="1185"/>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6" w:name="straipsnis55_5"/>
      <w:r w:rsidRPr="004A2F6A">
        <w:rPr>
          <w:rFonts w:ascii="Times New Roman" w:hAnsi="Times New Roman"/>
          <w:b/>
          <w:sz w:val="22"/>
          <w:lang w:val="lt-LT"/>
        </w:rPr>
        <w:t>5.55 straipsnis. Kreipimasis į teismą dėl palikimo administravimo</w:t>
      </w:r>
    </w:p>
    <w:bookmarkEnd w:id="1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7" w:name="straipsnis56_5"/>
      <w:r w:rsidRPr="004A2F6A">
        <w:rPr>
          <w:b/>
          <w:i w:val="0"/>
          <w:sz w:val="22"/>
        </w:rPr>
        <w:t>5.56 straipsnis. Neveiksnių ir ribotai veiksnių įpėdinių teisės į palikimą įgyvendinimas</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8" w:name="straipsnis57_5"/>
      <w:r w:rsidRPr="004A2F6A">
        <w:rPr>
          <w:rFonts w:ascii="Times New Roman" w:hAnsi="Times New Roman"/>
          <w:b/>
          <w:sz w:val="22"/>
          <w:lang w:val="lt-LT"/>
        </w:rPr>
        <w:t>5.57 straipsnis. Termino palikimui priimti pratęsimas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9" w:name="straipsnis58_5"/>
      <w:r w:rsidRPr="004A2F6A">
        <w:rPr>
          <w:rFonts w:ascii="Times New Roman" w:hAnsi="Times New Roman"/>
          <w:b/>
          <w:sz w:val="22"/>
          <w:lang w:val="lt-LT"/>
        </w:rPr>
        <w:t>5.58 straipsnis. Teisės priimti palikimą perėjimas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90" w:name="straipsnis59_5"/>
      <w:r w:rsidRPr="004A2F6A">
        <w:rPr>
          <w:b/>
          <w:i w:val="0"/>
          <w:sz w:val="22"/>
        </w:rPr>
        <w:t>5.59 straipsnis. Įpėdinio, pradėjusio valdyti paveldimą turtą prieš atsirandant kitiems įpėdiniams, teisės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1" w:name="straipsnis60_5"/>
      <w:r w:rsidRPr="004A2F6A">
        <w:rPr>
          <w:rFonts w:ascii="Times New Roman" w:hAnsi="Times New Roman"/>
          <w:b/>
          <w:sz w:val="22"/>
          <w:lang w:val="lt-LT"/>
        </w:rPr>
        <w:t>5.60 straipsnis. Palikimo atsisakymas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2" w:name="straipsnis61_5"/>
      <w:r w:rsidRPr="004A2F6A">
        <w:rPr>
          <w:rFonts w:ascii="Times New Roman" w:hAnsi="Times New Roman"/>
          <w:b/>
          <w:sz w:val="22"/>
          <w:lang w:val="lt-LT"/>
        </w:rPr>
        <w:t>5.61 straipsnis. Paveldėjimo dalių padidėjimas</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3" w:name="straipsnis62_5"/>
      <w:r w:rsidRPr="004A2F6A">
        <w:rPr>
          <w:rFonts w:ascii="Times New Roman" w:hAnsi="Times New Roman"/>
          <w:b/>
          <w:sz w:val="22"/>
          <w:lang w:val="lt-LT"/>
        </w:rPr>
        <w:t>5.62 straipsnis. Palikimo perėjimas valstybei</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4" w:name="straipsnis63_5"/>
      <w:r w:rsidRPr="004A2F6A">
        <w:rPr>
          <w:rFonts w:ascii="Times New Roman" w:hAnsi="Times New Roman"/>
          <w:b/>
          <w:sz w:val="22"/>
          <w:lang w:val="lt-LT"/>
        </w:rPr>
        <w:t>5.63 straipsnis. Kreditorių reikalavimų pareiškimo ir tenkinimo tvarka</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5" w:name="straipsnis64_5"/>
      <w:r w:rsidRPr="004A2F6A">
        <w:rPr>
          <w:rFonts w:ascii="Times New Roman" w:hAnsi="Times New Roman"/>
          <w:b/>
          <w:sz w:val="22"/>
          <w:lang w:val="lt-LT"/>
        </w:rPr>
        <w:t>5.64 straipsnis. Palikimo apsauga</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6" w:name="straipsnis65_5"/>
      <w:r w:rsidRPr="004A2F6A">
        <w:rPr>
          <w:rFonts w:ascii="Times New Roman" w:hAnsi="Times New Roman"/>
          <w:b/>
          <w:sz w:val="22"/>
          <w:lang w:val="lt-LT"/>
        </w:rPr>
        <w:t>5.65 straipsnis. Paveldimo turto palikimo administratoriaus skyrimas</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7" w:name="straipsnis66_5"/>
      <w:r w:rsidRPr="004A2F6A">
        <w:rPr>
          <w:rFonts w:ascii="Times New Roman" w:hAnsi="Times New Roman"/>
          <w:b/>
          <w:sz w:val="22"/>
          <w:lang w:val="lt-LT"/>
        </w:rPr>
        <w:t>5.66 straipsnis. Prašymas išduoti paveldėjimo teisės liudijimą</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8" w:name="straipsnis67_5"/>
      <w:r w:rsidRPr="004A2F6A">
        <w:rPr>
          <w:rFonts w:ascii="Times New Roman" w:hAnsi="Times New Roman"/>
          <w:b/>
          <w:sz w:val="22"/>
          <w:lang w:val="lt-LT"/>
        </w:rPr>
        <w:t>5.67 straipsnis. Paveldėjimo teisės liudijimo išdavimo terminas</w:t>
      </w:r>
    </w:p>
    <w:bookmarkEnd w:id="1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199" w:name="skyrius71"/>
      <w:r w:rsidRPr="004A2F6A">
        <w:rPr>
          <w:rFonts w:ascii="Times New Roman" w:hAnsi="Times New Roman"/>
          <w:sz w:val="22"/>
        </w:rPr>
        <w:t>VII SKYRIUS</w:t>
      </w:r>
    </w:p>
    <w:bookmarkEnd w:id="119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0" w:name="straipsnis68_5"/>
      <w:r w:rsidRPr="004A2F6A">
        <w:rPr>
          <w:rFonts w:ascii="Times New Roman" w:hAnsi="Times New Roman"/>
          <w:b/>
          <w:sz w:val="22"/>
          <w:lang w:val="lt-LT"/>
        </w:rPr>
        <w:t>5.68 straipsnis. Paveldimo turto teisinė padėtis</w:t>
      </w:r>
    </w:p>
    <w:bookmarkEnd w:id="1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69_5"/>
      <w:r w:rsidRPr="004A2F6A">
        <w:rPr>
          <w:rFonts w:ascii="Times New Roman" w:hAnsi="Times New Roman"/>
          <w:b/>
          <w:sz w:val="22"/>
          <w:lang w:val="lt-LT"/>
        </w:rPr>
        <w:t>5.69 straipsnis. Palikimo pasidalijimas</w:t>
      </w:r>
    </w:p>
    <w:bookmarkEnd w:id="1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70_6"/>
      <w:r w:rsidRPr="004A2F6A">
        <w:rPr>
          <w:rFonts w:ascii="Times New Roman" w:hAnsi="Times New Roman"/>
          <w:b/>
          <w:sz w:val="22"/>
          <w:lang w:val="lt-LT"/>
        </w:rPr>
        <w:t>5.70 straipsnis. Turto pasidalijimo būdai</w:t>
      </w:r>
    </w:p>
    <w:bookmarkEnd w:id="1202"/>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3" w:name="straipsnis71_5"/>
      <w:r w:rsidRPr="004A2F6A">
        <w:rPr>
          <w:rFonts w:ascii="Times New Roman" w:hAnsi="Times New Roman"/>
          <w:b/>
          <w:sz w:val="22"/>
          <w:lang w:val="lt-LT"/>
        </w:rPr>
        <w:t>5.71 straipsnis. Ūkininko ūkio paveldėjimas</w:t>
      </w:r>
    </w:p>
    <w:bookmarkEnd w:id="1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4" w:name="straipsnis72_5"/>
      <w:r w:rsidRPr="004A2F6A">
        <w:rPr>
          <w:rFonts w:ascii="Times New Roman" w:hAnsi="Times New Roman"/>
          <w:b/>
          <w:sz w:val="22"/>
          <w:lang w:val="lt-LT"/>
        </w:rPr>
        <w:t>5.72 straipsnis. Įpėdinio pirmenybės teisė į įmonę</w:t>
      </w:r>
    </w:p>
    <w:bookmarkEnd w:id="1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5" w:name="straipsnis73_5"/>
      <w:r w:rsidRPr="004A2F6A">
        <w:rPr>
          <w:b/>
          <w:i w:val="0"/>
          <w:sz w:val="22"/>
        </w:rPr>
        <w:t>5.73 straipsnis. Kitų įpėdinių pirmenybės teisė pirkti paveldėtą ūkininko ūkį</w:t>
      </w:r>
    </w:p>
    <w:bookmarkEnd w:id="1205"/>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6" w:name="straipsnis74_5"/>
      <w:r w:rsidRPr="004A2F6A">
        <w:rPr>
          <w:rFonts w:ascii="Times New Roman" w:hAnsi="Times New Roman"/>
          <w:b/>
          <w:sz w:val="22"/>
          <w:lang w:val="lt-LT"/>
        </w:rPr>
        <w:t>5.74 straipsnis. Dokumentai</w:t>
      </w:r>
    </w:p>
    <w:bookmarkEnd w:id="1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7" w:name="skyrius72"/>
      <w:r w:rsidRPr="004A2F6A">
        <w:rPr>
          <w:rFonts w:ascii="Times New Roman" w:hAnsi="Times New Roman"/>
          <w:sz w:val="22"/>
        </w:rPr>
        <w:t>VIII SKYRIUS</w:t>
      </w:r>
    </w:p>
    <w:bookmarkEnd w:id="120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8" w:name="straipsnis75_5"/>
      <w:r w:rsidRPr="004A2F6A">
        <w:rPr>
          <w:rFonts w:ascii="Times New Roman" w:hAnsi="Times New Roman"/>
          <w:b/>
          <w:sz w:val="22"/>
          <w:lang w:val="lt-LT"/>
        </w:rPr>
        <w:t>5.75 straipsnis. Žemės paveldėjimas</w:t>
      </w:r>
    </w:p>
    <w:bookmarkEnd w:id="1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9" w:name="straipsnis76_5"/>
      <w:r w:rsidRPr="004A2F6A">
        <w:rPr>
          <w:rFonts w:ascii="Times New Roman" w:hAnsi="Times New Roman"/>
          <w:b/>
          <w:sz w:val="22"/>
          <w:lang w:val="lt-LT"/>
        </w:rPr>
        <w:t>5.76 straipsnis. Pramoninės nuosavybės paveldėjimas</w:t>
      </w:r>
    </w:p>
    <w:bookmarkEnd w:id="1209"/>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10" w:name="knyga6"/>
      <w:r w:rsidRPr="004A2F6A">
        <w:rPr>
          <w:rFonts w:ascii="Times New Roman" w:hAnsi="Times New Roman"/>
          <w:caps/>
          <w:sz w:val="22"/>
          <w:lang w:val="lt-LT"/>
        </w:rPr>
        <w:t>ŠEŠTOJI KNYGA</w:t>
      </w:r>
    </w:p>
    <w:bookmarkEnd w:id="1210"/>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1" w:name="dalis19"/>
      <w:r w:rsidRPr="004A2F6A">
        <w:rPr>
          <w:rFonts w:ascii="Times New Roman" w:hAnsi="Times New Roman"/>
          <w:caps/>
          <w:sz w:val="22"/>
        </w:rPr>
        <w:t>I dalis</w:t>
      </w:r>
    </w:p>
    <w:bookmarkEnd w:id="121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2" w:name="skyrius73"/>
      <w:r w:rsidRPr="004A2F6A">
        <w:rPr>
          <w:rFonts w:ascii="Times New Roman" w:hAnsi="Times New Roman"/>
          <w:caps/>
          <w:sz w:val="22"/>
        </w:rPr>
        <w:t>I skyrius</w:t>
      </w:r>
    </w:p>
    <w:bookmarkEnd w:id="121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3" w:name="straipsnis1_7"/>
      <w:r w:rsidRPr="004A2F6A">
        <w:rPr>
          <w:rFonts w:ascii="Times New Roman" w:hAnsi="Times New Roman"/>
          <w:b/>
          <w:sz w:val="22"/>
          <w:lang w:val="lt-LT"/>
        </w:rPr>
        <w:t>6.1 straipsnis. Prievolės samprata</w:t>
      </w:r>
    </w:p>
    <w:bookmarkEnd w:id="1213"/>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4" w:name="straipsnis2_7"/>
      <w:r w:rsidRPr="004A2F6A">
        <w:rPr>
          <w:rFonts w:ascii="Times New Roman" w:hAnsi="Times New Roman"/>
          <w:b/>
          <w:sz w:val="22"/>
          <w:lang w:val="lt-LT"/>
        </w:rPr>
        <w:t>6.2 straipsnis. Prievolių atsiradimo pagrindai</w:t>
      </w:r>
    </w:p>
    <w:bookmarkEnd w:id="1214"/>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5" w:name="straipsnis3_7"/>
      <w:r w:rsidRPr="004A2F6A">
        <w:rPr>
          <w:rFonts w:ascii="Times New Roman" w:hAnsi="Times New Roman"/>
          <w:b/>
          <w:sz w:val="22"/>
          <w:lang w:val="lt-LT"/>
        </w:rPr>
        <w:t>6.3 straipsnis. Prievolių dalykas</w:t>
      </w:r>
    </w:p>
    <w:bookmarkEnd w:id="1215"/>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6" w:name="straipsnis4_7"/>
      <w:r w:rsidRPr="004A2F6A">
        <w:rPr>
          <w:rFonts w:ascii="Times New Roman" w:hAnsi="Times New Roman"/>
          <w:b/>
          <w:sz w:val="22"/>
          <w:lang w:val="lt-LT"/>
        </w:rPr>
        <w:t>6.4 straipsnis. Prievolės šalių pareigos</w:t>
      </w:r>
    </w:p>
    <w:bookmarkEnd w:id="1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7" w:name="skyrius74"/>
      <w:r w:rsidRPr="004A2F6A">
        <w:rPr>
          <w:rFonts w:ascii="Times New Roman" w:hAnsi="Times New Roman"/>
          <w:caps/>
          <w:sz w:val="22"/>
        </w:rPr>
        <w:t>II skyrius</w:t>
      </w:r>
    </w:p>
    <w:bookmarkEnd w:id="1217"/>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8" w:name="skirsnis63"/>
      <w:r w:rsidRPr="004A2F6A">
        <w:rPr>
          <w:caps/>
          <w:sz w:val="22"/>
        </w:rPr>
        <w:t>Pirmasis skirsnis</w:t>
      </w:r>
    </w:p>
    <w:bookmarkEnd w:id="1218"/>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19" w:name="straipsnis5_7"/>
      <w:r w:rsidRPr="004A2F6A">
        <w:rPr>
          <w:rFonts w:ascii="Times New Roman" w:hAnsi="Times New Roman"/>
          <w:b/>
          <w:sz w:val="22"/>
          <w:lang w:val="lt-LT"/>
        </w:rPr>
        <w:t>6.5 straipsnis. Skolininkų daugetas</w:t>
      </w:r>
    </w:p>
    <w:bookmarkEnd w:id="1219"/>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0" w:name="straipsnis6_7"/>
      <w:r w:rsidRPr="004A2F6A">
        <w:rPr>
          <w:rFonts w:ascii="Times New Roman" w:hAnsi="Times New Roman"/>
          <w:b/>
          <w:sz w:val="22"/>
          <w:lang w:val="lt-LT"/>
        </w:rPr>
        <w:t>6.6 straipsnis. Solidarioji skolininkų pareiga</w:t>
      </w:r>
    </w:p>
    <w:bookmarkEnd w:id="1220"/>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1" w:name="straipsnis7_7"/>
      <w:r w:rsidRPr="004A2F6A">
        <w:rPr>
          <w:rFonts w:ascii="Times New Roman" w:hAnsi="Times New Roman"/>
          <w:b/>
          <w:sz w:val="22"/>
          <w:lang w:val="lt-LT"/>
        </w:rPr>
        <w:t>6.7 straipsnis. Bendraskolių atsikirtimai kreditoriaus reikalavimams</w:t>
      </w:r>
    </w:p>
    <w:bookmarkEnd w:id="1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8_7"/>
      <w:r w:rsidRPr="004A2F6A">
        <w:rPr>
          <w:rFonts w:ascii="Times New Roman" w:hAnsi="Times New Roman"/>
          <w:b/>
          <w:sz w:val="22"/>
          <w:lang w:val="lt-LT"/>
        </w:rPr>
        <w:t>6.8 straipsnis. Kitos bendraskolių teisės ir pareigos</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3" w:name="straipsnis9_7"/>
      <w:r w:rsidRPr="004A2F6A">
        <w:rPr>
          <w:rFonts w:ascii="Times New Roman" w:hAnsi="Times New Roman"/>
          <w:b/>
          <w:sz w:val="22"/>
          <w:lang w:val="lt-LT"/>
        </w:rPr>
        <w:t>6.9 straipsnis. Bendraskolių tarpusavio atgręžtiniai reikalavimai</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4" w:name="straipsnis10_7"/>
      <w:r w:rsidRPr="004A2F6A">
        <w:rPr>
          <w:rFonts w:ascii="Times New Roman" w:hAnsi="Times New Roman"/>
          <w:b/>
          <w:sz w:val="22"/>
          <w:lang w:val="lt-LT"/>
        </w:rPr>
        <w:t>6.10 straipsnis. Solidariosios pareigos ir solidariojo reikalavimo perėjimas prievolės šalių įpėdiniams</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5"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6" w:name="straipsnis12_7"/>
      <w:r w:rsidRPr="004A2F6A">
        <w:rPr>
          <w:rFonts w:ascii="Times New Roman" w:hAnsi="Times New Roman"/>
          <w:b/>
          <w:sz w:val="22"/>
          <w:lang w:val="lt-LT"/>
        </w:rPr>
        <w:t>6.12 straipsnis. Solidariosios skolos ir solidariojo reikalavimo teisės pripažinimas</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7" w:name="straipsnis13_7"/>
      <w:r w:rsidRPr="004A2F6A">
        <w:rPr>
          <w:rFonts w:ascii="Times New Roman" w:hAnsi="Times New Roman"/>
          <w:b/>
          <w:sz w:val="22"/>
          <w:lang w:val="lt-LT"/>
        </w:rPr>
        <w:t>6.13 straipsnis. Skolininko ir kreditoriaus sutapimas</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8" w:name="straipsnis14_7"/>
      <w:r w:rsidRPr="004A2F6A">
        <w:rPr>
          <w:rFonts w:ascii="Times New Roman" w:hAnsi="Times New Roman"/>
          <w:b/>
          <w:sz w:val="22"/>
          <w:lang w:val="lt-LT"/>
        </w:rPr>
        <w:t>6.14 straipsnis. Teismo sprendimo galia solidariosios pareigos atveju</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29" w:name="straipsnis15_7"/>
      <w:r w:rsidRPr="004A2F6A">
        <w:rPr>
          <w:rFonts w:ascii="Times New Roman" w:hAnsi="Times New Roman"/>
          <w:b/>
          <w:sz w:val="22"/>
          <w:lang w:val="lt-LT"/>
        </w:rPr>
        <w:t>6.15 straipsnis. Prievolės neįvykdymas dėl vieno iš bendraskolių kaltės solidariosios pareigos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30" w:name="straipsnis16_7"/>
      <w:r w:rsidRPr="004A2F6A">
        <w:rPr>
          <w:rFonts w:ascii="Times New Roman" w:hAnsi="Times New Roman"/>
          <w:b/>
          <w:sz w:val="22"/>
          <w:lang w:val="lt-LT"/>
        </w:rPr>
        <w:t>6.16 straipsnis. Senatis solidariosios prievolės atveju</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1" w:name="straipsnis17_7"/>
      <w:r w:rsidRPr="004A2F6A">
        <w:rPr>
          <w:rFonts w:ascii="Times New Roman" w:hAnsi="Times New Roman"/>
          <w:b/>
          <w:sz w:val="22"/>
          <w:lang w:val="lt-LT"/>
        </w:rPr>
        <w:t>6.17 straipsnis. Kreditorių daugetas</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8_7"/>
      <w:r w:rsidRPr="004A2F6A">
        <w:rPr>
          <w:rFonts w:ascii="Times New Roman" w:hAnsi="Times New Roman"/>
          <w:b/>
          <w:sz w:val="22"/>
          <w:lang w:val="lt-LT"/>
        </w:rPr>
        <w:t>6.18 straipsnis. Solidarusis kreditorių reikalavimas</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19_7"/>
      <w:r w:rsidRPr="004A2F6A">
        <w:rPr>
          <w:rFonts w:ascii="Times New Roman" w:hAnsi="Times New Roman"/>
          <w:b/>
          <w:sz w:val="22"/>
          <w:lang w:val="lt-LT"/>
        </w:rPr>
        <w:t>6.19 straipsnis. Galimybė pasirinkti kreditorių</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20_7"/>
      <w:r w:rsidRPr="004A2F6A">
        <w:rPr>
          <w:rFonts w:ascii="Times New Roman" w:hAnsi="Times New Roman"/>
          <w:b/>
          <w:sz w:val="22"/>
          <w:lang w:val="lt-LT"/>
        </w:rPr>
        <w:t>6.20 straipsnis. Novacijos įtaka solidariajam reikalavimui</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1_7"/>
      <w:r w:rsidRPr="004A2F6A">
        <w:rPr>
          <w:rFonts w:ascii="Times New Roman" w:hAnsi="Times New Roman"/>
          <w:b/>
          <w:sz w:val="22"/>
          <w:lang w:val="lt-LT"/>
        </w:rPr>
        <w:t>6.21 straipsnis. Solidariosios reikalavimo teisės atsisakymas</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2_7"/>
      <w:r w:rsidRPr="004A2F6A">
        <w:rPr>
          <w:rFonts w:ascii="Times New Roman" w:hAnsi="Times New Roman"/>
          <w:b/>
          <w:sz w:val="22"/>
          <w:lang w:val="lt-LT"/>
        </w:rPr>
        <w:t>6.22 straipsnis. Teismo sprendimo galia solidariojo reikalavimo atveju</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7" w:name="straipsnis23_7"/>
      <w:r w:rsidRPr="004A2F6A">
        <w:rPr>
          <w:rFonts w:ascii="Times New Roman" w:hAnsi="Times New Roman"/>
          <w:b/>
          <w:sz w:val="22"/>
          <w:lang w:val="lt-LT"/>
        </w:rPr>
        <w:t>6.23 straipsnis. Reikalavimo atsisakymas</w:t>
      </w:r>
    </w:p>
    <w:bookmarkEnd w:id="1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8" w:name="skirsnis64"/>
      <w:r w:rsidRPr="004A2F6A">
        <w:rPr>
          <w:caps/>
          <w:sz w:val="22"/>
        </w:rPr>
        <w:t>Antrasis skirsnis</w:t>
      </w:r>
    </w:p>
    <w:bookmarkEnd w:id="1238"/>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39" w:name="straipsnis24_7"/>
      <w:r w:rsidRPr="004A2F6A">
        <w:rPr>
          <w:rFonts w:ascii="Times New Roman" w:hAnsi="Times New Roman"/>
          <w:b/>
          <w:sz w:val="22"/>
          <w:lang w:val="lt-LT"/>
        </w:rPr>
        <w:t>6.24 straipsnis. Dalomosios prievolės</w:t>
      </w:r>
    </w:p>
    <w:bookmarkEnd w:id="1239"/>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0" w:name="straipsnis25_7"/>
      <w:r w:rsidRPr="004A2F6A">
        <w:rPr>
          <w:rFonts w:ascii="Times New Roman" w:hAnsi="Times New Roman"/>
          <w:b/>
          <w:sz w:val="22"/>
          <w:lang w:val="lt-LT"/>
        </w:rPr>
        <w:t>6.25 straipsnis. Nedalomosios prievolės</w:t>
      </w:r>
    </w:p>
    <w:bookmarkEnd w:id="1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1" w:name="skirsnis65"/>
      <w:r w:rsidRPr="004A2F6A">
        <w:rPr>
          <w:caps/>
          <w:sz w:val="22"/>
        </w:rPr>
        <w:t>Trečiasis skirsnis</w:t>
      </w:r>
    </w:p>
    <w:bookmarkEnd w:id="124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2" w:name="straipsnis26_7"/>
      <w:r w:rsidRPr="004A2F6A">
        <w:rPr>
          <w:rFonts w:ascii="Times New Roman" w:hAnsi="Times New Roman"/>
          <w:b/>
          <w:sz w:val="22"/>
          <w:lang w:val="lt-LT"/>
        </w:rPr>
        <w:t>6.26 straipsnis. Alternatyviosios prievolės samprata</w:t>
      </w:r>
    </w:p>
    <w:bookmarkEnd w:id="1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7_7"/>
      <w:r w:rsidRPr="004A2F6A">
        <w:rPr>
          <w:rFonts w:ascii="Times New Roman" w:hAnsi="Times New Roman"/>
          <w:b/>
          <w:sz w:val="22"/>
          <w:lang w:val="lt-LT"/>
        </w:rPr>
        <w:t>6.27 straipsnis. Pasirinkimo teisė</w:t>
      </w:r>
    </w:p>
    <w:bookmarkEnd w:id="1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8_7"/>
      <w:r w:rsidRPr="004A2F6A">
        <w:rPr>
          <w:rFonts w:ascii="Times New Roman" w:hAnsi="Times New Roman"/>
          <w:b/>
          <w:sz w:val="22"/>
          <w:lang w:val="lt-LT"/>
        </w:rPr>
        <w:t>6.28 straipsnis. Negalėjimas įvykdyti alternatyviąją prievolę</w:t>
      </w:r>
    </w:p>
    <w:bookmarkEnd w:id="1244"/>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5" w:name="straipsnis29_7"/>
      <w:r w:rsidRPr="004A2F6A">
        <w:rPr>
          <w:rFonts w:ascii="Times New Roman" w:hAnsi="Times New Roman"/>
          <w:b/>
          <w:sz w:val="22"/>
          <w:lang w:val="lt-LT"/>
        </w:rPr>
        <w:t>6.29 straipsnis. Fakultatyvioji prievolė</w:t>
      </w:r>
    </w:p>
    <w:bookmarkEnd w:id="1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6" w:name="skirsnis66"/>
      <w:r w:rsidRPr="004A2F6A">
        <w:rPr>
          <w:caps/>
          <w:sz w:val="22"/>
        </w:rPr>
        <w:t>Ketvirtasis skirsnis</w:t>
      </w:r>
    </w:p>
    <w:bookmarkEnd w:id="1246"/>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7" w:name="straipsnis30_7"/>
      <w:r w:rsidRPr="004A2F6A">
        <w:rPr>
          <w:rFonts w:ascii="Times New Roman" w:hAnsi="Times New Roman"/>
          <w:b/>
          <w:sz w:val="22"/>
          <w:lang w:val="lt-LT"/>
        </w:rPr>
        <w:t>6.30 straipsnis. Sąlyginės prievolės samprata</w:t>
      </w:r>
    </w:p>
    <w:bookmarkEnd w:id="1247"/>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8" w:name="straipsnis31_7"/>
      <w:r w:rsidRPr="004A2F6A">
        <w:rPr>
          <w:rFonts w:ascii="Times New Roman" w:hAnsi="Times New Roman"/>
          <w:b/>
          <w:sz w:val="22"/>
          <w:lang w:val="lt-LT"/>
        </w:rPr>
        <w:t>6.31 straipsnis. Reikalavimai sąlygai</w:t>
      </w:r>
    </w:p>
    <w:bookmarkEnd w:id="1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9" w:name="straipsnis32_7"/>
      <w:r w:rsidRPr="004A2F6A">
        <w:rPr>
          <w:rFonts w:ascii="Times New Roman" w:hAnsi="Times New Roman"/>
          <w:b/>
          <w:sz w:val="22"/>
          <w:lang w:val="lt-LT"/>
        </w:rPr>
        <w:t>6.32 straipsnis. Sąlygos įvykdymo ar neįvykdymo terminai</w:t>
      </w:r>
    </w:p>
    <w:bookmarkEnd w:id="1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50" w:name="skirsnis67"/>
      <w:r w:rsidRPr="004A2F6A">
        <w:rPr>
          <w:caps/>
          <w:sz w:val="22"/>
        </w:rPr>
        <w:t>Penktasis skirsnis</w:t>
      </w:r>
    </w:p>
    <w:bookmarkEnd w:id="1250"/>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1" w:name="straipsnis33_7"/>
      <w:r w:rsidRPr="004A2F6A">
        <w:rPr>
          <w:rFonts w:ascii="Times New Roman" w:hAnsi="Times New Roman"/>
          <w:b/>
          <w:sz w:val="22"/>
          <w:lang w:val="lt-LT"/>
        </w:rPr>
        <w:t>6.33 straipsnis. Terminuotų prievolių rūšys</w:t>
      </w:r>
    </w:p>
    <w:bookmarkEnd w:id="1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2" w:name="straipsnis34_7"/>
      <w:r w:rsidRPr="004A2F6A">
        <w:rPr>
          <w:rFonts w:ascii="Times New Roman" w:hAnsi="Times New Roman"/>
          <w:b/>
          <w:sz w:val="22"/>
          <w:lang w:val="lt-LT"/>
        </w:rPr>
        <w:t>6.34 straipsnis. Terminuotų prievolių vykdymas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3" w:name="straipsnis35_7"/>
      <w:r w:rsidRPr="004A2F6A">
        <w:rPr>
          <w:rFonts w:ascii="Times New Roman" w:hAnsi="Times New Roman"/>
          <w:b/>
          <w:sz w:val="22"/>
          <w:lang w:val="lt-LT"/>
        </w:rPr>
        <w:t>6.35 straipsnis. Termino nustatymas</w:t>
      </w:r>
    </w:p>
    <w:bookmarkEnd w:id="1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4" w:name="skirsnis68"/>
      <w:r w:rsidRPr="004A2F6A">
        <w:rPr>
          <w:caps/>
          <w:sz w:val="22"/>
        </w:rPr>
        <w:t>Šeštasis skirsnis</w:t>
      </w:r>
    </w:p>
    <w:bookmarkEnd w:id="125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5" w:name="straipsnis36_7"/>
      <w:r w:rsidRPr="004A2F6A">
        <w:rPr>
          <w:rFonts w:ascii="Times New Roman" w:hAnsi="Times New Roman"/>
          <w:b/>
          <w:sz w:val="22"/>
          <w:lang w:val="lt-LT"/>
        </w:rPr>
        <w:t xml:space="preserve">6.36 straipsnis. Piniginių prievolių valiuta </w:t>
      </w:r>
    </w:p>
    <w:bookmarkEnd w:id="1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6" w:name="straipsnis37_7"/>
      <w:r w:rsidRPr="004A2F6A">
        <w:rPr>
          <w:rFonts w:ascii="Times New Roman" w:hAnsi="Times New Roman"/>
          <w:b/>
          <w:sz w:val="22"/>
          <w:lang w:val="lt-LT"/>
        </w:rPr>
        <w:t>6.37 straipsnis. Palūkanos pagal prievoles</w:t>
      </w:r>
    </w:p>
    <w:bookmarkEnd w:id="1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7" w:name="skyrius75"/>
      <w:r w:rsidRPr="004A2F6A">
        <w:rPr>
          <w:b/>
          <w:sz w:val="22"/>
        </w:rPr>
        <w:t>III skyrius</w:t>
      </w:r>
    </w:p>
    <w:bookmarkEnd w:id="125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8" w:name="skirsnis69"/>
      <w:r w:rsidRPr="004A2F6A">
        <w:rPr>
          <w:rFonts w:ascii="Times New Roman" w:hAnsi="Times New Roman"/>
          <w:b/>
          <w:caps/>
          <w:sz w:val="22"/>
          <w:lang w:val="lt-LT"/>
        </w:rPr>
        <w:t>Pirmasis skirsnis</w:t>
      </w:r>
    </w:p>
    <w:bookmarkEnd w:id="125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9" w:name="straipsnis38_7"/>
      <w:r w:rsidRPr="004A2F6A">
        <w:rPr>
          <w:rFonts w:ascii="Times New Roman" w:hAnsi="Times New Roman"/>
          <w:b/>
          <w:sz w:val="22"/>
          <w:lang w:val="lt-LT"/>
        </w:rPr>
        <w:t>6.38 straipsnis. Prievolių vykdymo principai</w:t>
      </w:r>
    </w:p>
    <w:bookmarkEnd w:id="1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0" w:name="straipsnis39_7"/>
      <w:r w:rsidRPr="004A2F6A">
        <w:rPr>
          <w:rFonts w:ascii="Times New Roman" w:hAnsi="Times New Roman"/>
          <w:b/>
          <w:sz w:val="22"/>
          <w:lang w:val="lt-LT"/>
        </w:rPr>
        <w:t>6.39 straipsnis. Prievolės įvykdymo būdas</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40_7"/>
      <w:r w:rsidRPr="004A2F6A">
        <w:rPr>
          <w:rFonts w:ascii="Times New Roman" w:hAnsi="Times New Roman"/>
          <w:b/>
          <w:sz w:val="22"/>
          <w:lang w:val="lt-LT"/>
        </w:rPr>
        <w:t>6.40 straipsnis. Prievolės įvykdymas dalimis</w:t>
      </w:r>
    </w:p>
    <w:bookmarkEnd w:id="1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1_7"/>
      <w:r w:rsidRPr="004A2F6A">
        <w:rPr>
          <w:rFonts w:ascii="Times New Roman" w:hAnsi="Times New Roman"/>
          <w:b/>
          <w:sz w:val="22"/>
          <w:lang w:val="lt-LT"/>
        </w:rPr>
        <w:t>6.41 straipsnis. Prievolės įvykdymo kokybė</w:t>
      </w:r>
    </w:p>
    <w:bookmarkEnd w:id="1262"/>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2_7"/>
      <w:r w:rsidRPr="004A2F6A">
        <w:rPr>
          <w:rFonts w:ascii="Times New Roman" w:hAnsi="Times New Roman"/>
          <w:b/>
          <w:sz w:val="22"/>
          <w:lang w:val="lt-LT"/>
        </w:rPr>
        <w:t>6.42 straipsnis. Prievolės įvykdymo užtikrinimo pateikimas</w:t>
      </w:r>
    </w:p>
    <w:bookmarkEnd w:id="1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3_7"/>
      <w:r w:rsidRPr="004A2F6A">
        <w:rPr>
          <w:rFonts w:ascii="Times New Roman" w:hAnsi="Times New Roman"/>
          <w:b/>
          <w:sz w:val="22"/>
          <w:lang w:val="lt-LT"/>
        </w:rPr>
        <w:t>6.43 straipsnis. Saugojimo pareiga</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4_7"/>
      <w:r w:rsidRPr="004A2F6A">
        <w:rPr>
          <w:rFonts w:ascii="Times New Roman" w:hAnsi="Times New Roman"/>
          <w:b/>
          <w:sz w:val="22"/>
          <w:lang w:val="lt-LT"/>
        </w:rPr>
        <w:t>6.44 straipsnis. Asmuo, kuriam turi būti įvykdyta prievolė</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6" w:name="straipsnis45_7"/>
      <w:r w:rsidRPr="004A2F6A">
        <w:rPr>
          <w:rFonts w:ascii="Times New Roman" w:hAnsi="Times New Roman"/>
          <w:b/>
          <w:sz w:val="22"/>
          <w:lang w:val="lt-LT"/>
        </w:rPr>
        <w:t>6.45 straipsnis. Prievolės įvykdymas tariamam kreditoriui</w:t>
      </w:r>
    </w:p>
    <w:bookmarkEnd w:id="1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7" w:name="straipsnis46_7"/>
      <w:r w:rsidRPr="004A2F6A">
        <w:rPr>
          <w:rFonts w:ascii="Times New Roman" w:hAnsi="Times New Roman"/>
          <w:b/>
          <w:sz w:val="22"/>
          <w:lang w:val="lt-LT"/>
        </w:rPr>
        <w:t>6.46 straipsnis. Prievolės vykdymo sustabdymas</w:t>
      </w:r>
    </w:p>
    <w:bookmarkEnd w:id="126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8"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9" w:name="straipsnis48_7"/>
      <w:r w:rsidRPr="004A2F6A">
        <w:rPr>
          <w:rFonts w:ascii="Times New Roman" w:hAnsi="Times New Roman"/>
          <w:b/>
          <w:sz w:val="22"/>
          <w:lang w:val="lt-LT"/>
        </w:rPr>
        <w:t>6.48 straipsnis. Skolininko neveiksnumas</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49_7"/>
      <w:r w:rsidRPr="004A2F6A">
        <w:rPr>
          <w:rFonts w:ascii="Times New Roman" w:hAnsi="Times New Roman"/>
          <w:b/>
          <w:sz w:val="22"/>
          <w:lang w:val="lt-LT"/>
        </w:rPr>
        <w:t>6.49 straipsnis. Svetimo turto naudojimas prievolei įvykdyti</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1" w:name="straipsnis50_7"/>
      <w:r w:rsidRPr="004A2F6A">
        <w:rPr>
          <w:rFonts w:ascii="Times New Roman" w:hAnsi="Times New Roman"/>
          <w:b/>
          <w:sz w:val="22"/>
          <w:lang w:val="lt-LT"/>
        </w:rPr>
        <w:t>6.50 straipsnis. Trečiojo asmens teisė įvykdyti prievolę</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2" w:name="straipsnis51_7"/>
      <w:r w:rsidRPr="004A2F6A">
        <w:rPr>
          <w:rFonts w:ascii="Times New Roman" w:hAnsi="Times New Roman"/>
          <w:b/>
          <w:sz w:val="22"/>
          <w:lang w:val="lt-LT"/>
        </w:rPr>
        <w:t>6.51 straipsnis. Trečiojo asmens teisė įvykdyti prievolę už skolininką</w:t>
      </w:r>
    </w:p>
    <w:bookmarkEnd w:id="1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3" w:name="straipsnis52_7"/>
      <w:bookmarkStart w:id="1274" w:name="straipsnis52_6"/>
      <w:r w:rsidRPr="004A2F6A">
        <w:rPr>
          <w:rFonts w:ascii="Times New Roman" w:hAnsi="Times New Roman"/>
          <w:b/>
          <w:sz w:val="22"/>
          <w:lang w:val="lt-LT"/>
        </w:rPr>
        <w:t xml:space="preserve">6.52 straipsnis. Prievolės įvykdymo vieta </w:t>
      </w:r>
    </w:p>
    <w:bookmarkEnd w:id="1273"/>
    <w:bookmarkEnd w:id="1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5" w:name="straipsnis53_7"/>
      <w:bookmarkStart w:id="1276" w:name="straipsnis53_6"/>
      <w:r w:rsidRPr="004A2F6A">
        <w:rPr>
          <w:rFonts w:ascii="Times New Roman" w:hAnsi="Times New Roman"/>
          <w:b/>
          <w:sz w:val="22"/>
          <w:lang w:val="lt-LT"/>
        </w:rPr>
        <w:t>6.53 straipsnis. Prievolių įvykdymo terminas</w:t>
      </w:r>
    </w:p>
    <w:bookmarkEnd w:id="1275"/>
    <w:bookmarkEnd w:id="1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7" w:name="straipsnis54_7"/>
      <w:bookmarkStart w:id="1278" w:name="straipsnis54_6"/>
      <w:r w:rsidRPr="004A2F6A">
        <w:rPr>
          <w:rFonts w:ascii="Times New Roman" w:hAnsi="Times New Roman"/>
          <w:b/>
          <w:sz w:val="22"/>
          <w:lang w:val="lt-LT"/>
        </w:rPr>
        <w:t>6.54 straipsnis. Įmokų paskirstymas</w:t>
      </w:r>
    </w:p>
    <w:bookmarkEnd w:id="1277"/>
    <w:bookmarkEnd w:id="1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9" w:name="straipsnis55_6"/>
      <w:r w:rsidRPr="004A2F6A">
        <w:rPr>
          <w:rFonts w:ascii="Times New Roman" w:hAnsi="Times New Roman"/>
          <w:b/>
          <w:sz w:val="22"/>
          <w:lang w:val="lt-LT"/>
        </w:rPr>
        <w:t>6.55 straipsnis. Įmokų paskirstymas, kai yra kelios skolos</w:t>
      </w:r>
    </w:p>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0" w:name="straipsnis56_6"/>
      <w:r w:rsidRPr="004A2F6A">
        <w:rPr>
          <w:rFonts w:ascii="Times New Roman" w:hAnsi="Times New Roman"/>
          <w:b/>
          <w:sz w:val="22"/>
          <w:lang w:val="lt-LT"/>
        </w:rPr>
        <w:t>6.56 straipsnis. Prievolės įvykdymas sumokant skolą į depozitinę sąskaitą</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1" w:name="straipsnis57_6"/>
      <w:r w:rsidRPr="004A2F6A">
        <w:rPr>
          <w:rFonts w:ascii="Times New Roman" w:hAnsi="Times New Roman"/>
          <w:b/>
          <w:sz w:val="22"/>
          <w:lang w:val="lt-LT"/>
        </w:rPr>
        <w:t>6.57 straipsnis. Prievolės įvykdymo išlaidos</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2" w:name="straipsnis58_6"/>
      <w:r w:rsidRPr="004A2F6A">
        <w:rPr>
          <w:rFonts w:ascii="Times New Roman" w:hAnsi="Times New Roman"/>
          <w:b/>
          <w:sz w:val="22"/>
          <w:lang w:val="lt-LT"/>
        </w:rPr>
        <w:t>6.58 straipsnis. Teisė sustabdyti prievolės įvykdymą</w:t>
      </w:r>
    </w:p>
    <w:bookmarkEnd w:id="1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3" w:name="skirsnis70"/>
      <w:r w:rsidRPr="004A2F6A">
        <w:rPr>
          <w:rFonts w:ascii="Times New Roman" w:hAnsi="Times New Roman"/>
          <w:b/>
          <w:caps/>
          <w:sz w:val="22"/>
          <w:lang w:val="lt-LT"/>
        </w:rPr>
        <w:t>Antrasis skirsnis</w:t>
      </w:r>
    </w:p>
    <w:bookmarkEnd w:id="1283"/>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4" w:name="straipsnis59_6"/>
      <w:r w:rsidRPr="004A2F6A">
        <w:rPr>
          <w:rFonts w:ascii="Times New Roman" w:hAnsi="Times New Roman"/>
          <w:b/>
          <w:sz w:val="22"/>
          <w:lang w:val="lt-LT"/>
        </w:rPr>
        <w:t>6.59 straipsnis. Draudimas vienašališkai atsisakyti įvykdyti prievolę</w:t>
      </w:r>
    </w:p>
    <w:bookmarkEnd w:id="1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5" w:name="straipsnis60_6"/>
      <w:r w:rsidRPr="004A2F6A">
        <w:rPr>
          <w:rFonts w:ascii="Times New Roman" w:hAnsi="Times New Roman"/>
          <w:b/>
          <w:sz w:val="22"/>
          <w:lang w:val="lt-LT"/>
        </w:rPr>
        <w:t>6.60 straipsnis. Prievolės perduoti pagal individualius požymius apibūdinamą daiktą neįvykdymo pasekmės</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6" w:name="straipsnis61_6"/>
      <w:r w:rsidRPr="004A2F6A">
        <w:rPr>
          <w:rFonts w:ascii="Times New Roman" w:hAnsi="Times New Roman"/>
          <w:b/>
          <w:sz w:val="22"/>
          <w:lang w:val="lt-LT"/>
        </w:rPr>
        <w:t>6.61 straipsnis. Prievolės atlikti tam tikrą darbą neįvykdymo pasekmės</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7" w:name="straipsnis62_6"/>
      <w:r w:rsidRPr="004A2F6A">
        <w:rPr>
          <w:rFonts w:ascii="Times New Roman" w:hAnsi="Times New Roman"/>
          <w:b/>
          <w:sz w:val="22"/>
          <w:lang w:val="lt-LT"/>
        </w:rPr>
        <w:t xml:space="preserve">6.62 straipsnis. Atsakomybė už prievolės pagal dvišalę sutartį neįvykdymą </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8" w:name="straipsnis63_6"/>
      <w:r w:rsidRPr="004A2F6A">
        <w:rPr>
          <w:rFonts w:ascii="Times New Roman" w:hAnsi="Times New Roman"/>
          <w:b/>
          <w:sz w:val="22"/>
          <w:lang w:val="lt-LT"/>
        </w:rPr>
        <w:t>6.63 straipsnis. Atvejai, kai skolininkas laikomas pažeidusiu prievolę</w:t>
      </w:r>
    </w:p>
    <w:bookmarkEnd w:id="1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9" w:name="straipsnis64_6"/>
      <w:r w:rsidRPr="004A2F6A">
        <w:rPr>
          <w:rFonts w:ascii="Times New Roman" w:hAnsi="Times New Roman"/>
          <w:b/>
          <w:sz w:val="22"/>
          <w:lang w:val="lt-LT"/>
        </w:rPr>
        <w:t>6.64 straipsnis. Atvejai, kai kreditorius laikomas pažeidusiu prievolę</w:t>
      </w:r>
    </w:p>
    <w:bookmarkEnd w:id="1289"/>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90" w:name="straipsnis65_6"/>
      <w:r w:rsidRPr="004A2F6A">
        <w:rPr>
          <w:rFonts w:ascii="Times New Roman" w:hAnsi="Times New Roman"/>
          <w:b/>
          <w:sz w:val="22"/>
          <w:lang w:val="lt-LT"/>
        </w:rPr>
        <w:t>6.65 straipsnis. Prievolės įvykdymo patvirtinimas</w:t>
      </w:r>
    </w:p>
    <w:bookmarkEnd w:id="1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1" w:name="skyrius76"/>
      <w:r w:rsidRPr="004A2F6A">
        <w:rPr>
          <w:rFonts w:ascii="Times New Roman" w:hAnsi="Times New Roman"/>
          <w:b/>
          <w:caps/>
          <w:sz w:val="22"/>
          <w:lang w:val="lt-LT"/>
        </w:rPr>
        <w:t>IV skyrius</w:t>
      </w:r>
    </w:p>
    <w:bookmarkEnd w:id="1291"/>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2" w:name="straipsnis66_6"/>
      <w:r w:rsidRPr="004A2F6A">
        <w:rPr>
          <w:rFonts w:ascii="Times New Roman" w:hAnsi="Times New Roman"/>
          <w:b/>
          <w:sz w:val="22"/>
          <w:lang w:val="lt-LT"/>
        </w:rPr>
        <w:t>6.66 straipsnis. Kreditoriaus teisė ginčyti skolininko sudarytus sandorius (actio Pauliana)</w:t>
      </w:r>
    </w:p>
    <w:bookmarkEnd w:id="1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3" w:name="straipsnis67_6"/>
      <w:r w:rsidRPr="004A2F6A">
        <w:rPr>
          <w:rFonts w:ascii="Times New Roman" w:hAnsi="Times New Roman"/>
          <w:b/>
          <w:sz w:val="22"/>
          <w:lang w:val="lt-LT"/>
        </w:rPr>
        <w:t>6.67 straipsnis. Nesąžiningumo prezumpcija</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4"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5" w:name="straipsnis69_6"/>
      <w:r w:rsidRPr="004A2F6A">
        <w:rPr>
          <w:rFonts w:ascii="Times New Roman" w:hAnsi="Times New Roman"/>
          <w:b/>
          <w:sz w:val="22"/>
          <w:lang w:val="lt-LT"/>
        </w:rPr>
        <w:t>6.69 straipsnis. Sulaikymo teisė</w:t>
      </w:r>
    </w:p>
    <w:bookmarkEnd w:id="1295"/>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6" w:name="skyrius77"/>
      <w:r w:rsidRPr="004A2F6A">
        <w:rPr>
          <w:sz w:val="22"/>
        </w:rPr>
        <w:t>V skyrius</w:t>
      </w:r>
    </w:p>
    <w:bookmarkEnd w:id="1296"/>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7" w:name="straipsnis70_7"/>
      <w:r w:rsidRPr="004A2F6A">
        <w:rPr>
          <w:rFonts w:ascii="Times New Roman" w:hAnsi="Times New Roman"/>
          <w:b/>
          <w:sz w:val="22"/>
          <w:lang w:val="lt-LT"/>
        </w:rPr>
        <w:t>6.70 straipsnis. Prievolių įvykdymo užtikrinimo būdai</w:t>
      </w:r>
    </w:p>
    <w:bookmarkEnd w:id="1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8" w:name="skirsnis71"/>
      <w:r w:rsidRPr="004A2F6A">
        <w:rPr>
          <w:caps/>
          <w:sz w:val="22"/>
        </w:rPr>
        <w:t>Pirmasis skirsnis</w:t>
      </w:r>
    </w:p>
    <w:bookmarkEnd w:id="1298"/>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9" w:name="straipsnis71_6"/>
      <w:r w:rsidRPr="004A2F6A">
        <w:rPr>
          <w:rFonts w:ascii="Times New Roman" w:hAnsi="Times New Roman"/>
          <w:b/>
          <w:sz w:val="22"/>
          <w:lang w:val="lt-LT"/>
        </w:rPr>
        <w:t>6.71 straipsnis. Netesybų samprata</w:t>
      </w:r>
    </w:p>
    <w:bookmarkEnd w:id="1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2_6"/>
      <w:r w:rsidRPr="004A2F6A">
        <w:rPr>
          <w:rFonts w:ascii="Times New Roman" w:hAnsi="Times New Roman"/>
          <w:b/>
          <w:sz w:val="22"/>
          <w:lang w:val="lt-LT"/>
        </w:rPr>
        <w:t>6.72 straipsnis. Susitarimo dėl netesybų forma</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3_6"/>
      <w:r w:rsidRPr="004A2F6A">
        <w:rPr>
          <w:rFonts w:ascii="Times New Roman" w:hAnsi="Times New Roman"/>
          <w:b/>
          <w:sz w:val="22"/>
          <w:lang w:val="lt-LT"/>
        </w:rPr>
        <w:t xml:space="preserve">6.73 straipsnis. Netesybos ir realus prievolės įvykdymas </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4_6"/>
      <w:r w:rsidRPr="004A2F6A">
        <w:rPr>
          <w:rFonts w:ascii="Times New Roman" w:hAnsi="Times New Roman"/>
          <w:b/>
          <w:sz w:val="22"/>
          <w:lang w:val="lt-LT"/>
        </w:rPr>
        <w:t>6.74 straipsnis. Susitarimo dėl netesybų negaliojimas</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3" w:name="straipsnis75_6"/>
      <w:r w:rsidRPr="004A2F6A">
        <w:rPr>
          <w:rFonts w:ascii="Times New Roman" w:hAnsi="Times New Roman"/>
          <w:b/>
          <w:sz w:val="22"/>
          <w:lang w:val="lt-LT"/>
        </w:rPr>
        <w:t>6.75 straipsnis. Įrodinėjimo pareiga</w:t>
      </w:r>
    </w:p>
    <w:bookmarkEnd w:id="1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4" w:name="skirsnis72"/>
      <w:r w:rsidRPr="004A2F6A">
        <w:rPr>
          <w:caps/>
          <w:sz w:val="22"/>
        </w:rPr>
        <w:t>AntrasIS skirsnis</w:t>
      </w:r>
    </w:p>
    <w:bookmarkEnd w:id="130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5" w:name="straipsnis76_6"/>
      <w:r w:rsidRPr="004A2F6A">
        <w:rPr>
          <w:rFonts w:ascii="Times New Roman" w:hAnsi="Times New Roman"/>
          <w:b/>
          <w:sz w:val="22"/>
          <w:lang w:val="lt-LT"/>
        </w:rPr>
        <w:t>6.76 straipsnis. Laidavimo sutarties samprata</w:t>
      </w:r>
    </w:p>
    <w:bookmarkEnd w:id="1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7_5"/>
      <w:r w:rsidRPr="004A2F6A">
        <w:rPr>
          <w:rFonts w:ascii="Times New Roman" w:hAnsi="Times New Roman"/>
          <w:b/>
          <w:sz w:val="22"/>
          <w:lang w:val="lt-LT"/>
        </w:rPr>
        <w:t>6.77 straipsnis. Laidavimo atsiradimo pagrindai</w:t>
      </w:r>
    </w:p>
    <w:bookmarkEnd w:id="1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7" w:name="straipsnis78_5"/>
      <w:r w:rsidRPr="004A2F6A">
        <w:rPr>
          <w:rFonts w:ascii="Times New Roman" w:hAnsi="Times New Roman"/>
          <w:b/>
          <w:sz w:val="22"/>
          <w:lang w:val="lt-LT"/>
        </w:rPr>
        <w:t>6.78 straipsnis. Laidavimu užtikrinamos prievolės</w:t>
      </w:r>
    </w:p>
    <w:bookmarkEnd w:id="1307"/>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8" w:name="straipsnis79_5"/>
      <w:r w:rsidRPr="004A2F6A">
        <w:rPr>
          <w:rFonts w:ascii="Times New Roman" w:hAnsi="Times New Roman"/>
          <w:b/>
          <w:sz w:val="22"/>
          <w:lang w:val="lt-LT"/>
        </w:rPr>
        <w:t>6.79 straipsnis. Laidavimo sutarties forma</w:t>
      </w:r>
    </w:p>
    <w:bookmarkEnd w:id="1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9"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09"/>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1_5"/>
      <w:r w:rsidRPr="004A2F6A">
        <w:rPr>
          <w:rFonts w:ascii="Times New Roman" w:hAnsi="Times New Roman"/>
          <w:b/>
          <w:sz w:val="22"/>
          <w:lang w:val="lt-LT"/>
        </w:rPr>
        <w:t>6.81 straipsnis. Laiduotojo atsakomybė</w:t>
      </w:r>
    </w:p>
    <w:bookmarkEnd w:id="1310"/>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1" w:name="straipsnis82_5"/>
      <w:r w:rsidRPr="004A2F6A">
        <w:rPr>
          <w:rFonts w:ascii="Times New Roman" w:hAnsi="Times New Roman"/>
          <w:b/>
          <w:sz w:val="22"/>
          <w:lang w:val="lt-LT"/>
        </w:rPr>
        <w:t>6.82 straipsnis. Laiduotojo, kuriam pareikštas ieškinys, teisės ir pareigos</w:t>
      </w:r>
    </w:p>
    <w:bookmarkEnd w:id="1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2" w:name="straipsnis83_5"/>
      <w:r w:rsidRPr="004A2F6A">
        <w:rPr>
          <w:rFonts w:ascii="Times New Roman" w:hAnsi="Times New Roman"/>
          <w:b/>
          <w:sz w:val="22"/>
          <w:lang w:val="lt-LT"/>
        </w:rPr>
        <w:t>6.83 straipsnis. Įvykdžiusio prievolę laiduotojo teisės</w:t>
      </w:r>
    </w:p>
    <w:bookmarkEnd w:id="1312"/>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3" w:name="straipsnis84_6"/>
      <w:bookmarkStart w:id="1314" w:name="straipsnis84_5"/>
      <w:r w:rsidRPr="004A2F6A">
        <w:rPr>
          <w:rFonts w:ascii="Times New Roman" w:hAnsi="Times New Roman"/>
          <w:b/>
          <w:sz w:val="22"/>
          <w:lang w:val="lt-LT"/>
        </w:rPr>
        <w:t>6.84 straipsnis. Įvykdžiusio prievolę laiduotojo reikalavimai kitiems laiduotojams</w:t>
      </w:r>
    </w:p>
    <w:bookmarkEnd w:id="1313"/>
    <w:bookmarkEnd w:id="1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5" w:name="straipsnis85_6"/>
      <w:bookmarkStart w:id="1316" w:name="straipsnis85_5"/>
      <w:r w:rsidRPr="004A2F6A">
        <w:rPr>
          <w:rFonts w:ascii="Times New Roman" w:hAnsi="Times New Roman"/>
          <w:b/>
          <w:sz w:val="22"/>
          <w:lang w:val="lt-LT"/>
        </w:rPr>
        <w:t>6.85 straipsnis. Skolininko pranešimas laiduotojui apie prievolės įvykdymą</w:t>
      </w:r>
    </w:p>
    <w:bookmarkEnd w:id="1315"/>
    <w:bookmarkEnd w:id="1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7" w:name="straipsnis86_5"/>
      <w:r w:rsidRPr="004A2F6A">
        <w:rPr>
          <w:rFonts w:ascii="Times New Roman" w:hAnsi="Times New Roman"/>
          <w:b/>
          <w:sz w:val="22"/>
          <w:lang w:val="lt-LT"/>
        </w:rPr>
        <w:t>6.86 straipsnis. Laiduotojo atleidimas nuo atsakomybės</w:t>
      </w:r>
    </w:p>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7_5"/>
      <w:r w:rsidRPr="004A2F6A">
        <w:rPr>
          <w:rFonts w:ascii="Times New Roman" w:hAnsi="Times New Roman"/>
          <w:b/>
          <w:sz w:val="22"/>
          <w:lang w:val="lt-LT"/>
        </w:rPr>
        <w:t>6.87 straipsnis. Laidavimo pabaiga</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8_5"/>
      <w:r w:rsidRPr="004A2F6A">
        <w:rPr>
          <w:rFonts w:ascii="Times New Roman" w:hAnsi="Times New Roman"/>
          <w:b/>
          <w:sz w:val="22"/>
          <w:lang w:val="lt-LT"/>
        </w:rPr>
        <w:t>6.88 straipsnis. Terminuoto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0" w:name="straipsnis89_5"/>
      <w:r w:rsidRPr="004A2F6A">
        <w:rPr>
          <w:rFonts w:ascii="Times New Roman" w:hAnsi="Times New Roman"/>
          <w:b/>
          <w:sz w:val="22"/>
          <w:lang w:val="lt-LT"/>
        </w:rPr>
        <w:t>6.89 straipsnis. Neterminuoto laidavimo pabaiga</w:t>
      </w:r>
    </w:p>
    <w:bookmarkEnd w:id="1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1" w:name="skirsnis73"/>
      <w:r w:rsidRPr="004A2F6A">
        <w:rPr>
          <w:caps/>
          <w:sz w:val="22"/>
        </w:rPr>
        <w:t>Trečiasis skirsnis</w:t>
      </w:r>
    </w:p>
    <w:bookmarkEnd w:id="132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2" w:name="straipsnis90_5"/>
      <w:r w:rsidRPr="004A2F6A">
        <w:rPr>
          <w:rFonts w:ascii="Times New Roman" w:hAnsi="Times New Roman"/>
          <w:b/>
          <w:sz w:val="22"/>
          <w:lang w:val="lt-LT"/>
        </w:rPr>
        <w:t>6.90 straipsnis. Garantijos samprata</w:t>
      </w:r>
    </w:p>
    <w:bookmarkEnd w:id="1322"/>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3" w:name="straipsnis91_5"/>
      <w:r w:rsidRPr="004A2F6A">
        <w:rPr>
          <w:rFonts w:ascii="Times New Roman" w:hAnsi="Times New Roman"/>
          <w:b/>
          <w:sz w:val="22"/>
          <w:lang w:val="lt-LT"/>
        </w:rPr>
        <w:t>6.91 straipsnis. Garantijos forma</w:t>
      </w:r>
    </w:p>
    <w:bookmarkEnd w:id="1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4" w:name="straipsnis92_5"/>
      <w:r w:rsidRPr="004A2F6A">
        <w:rPr>
          <w:rFonts w:ascii="Times New Roman" w:hAnsi="Times New Roman"/>
          <w:b/>
          <w:sz w:val="22"/>
          <w:lang w:val="lt-LT"/>
        </w:rPr>
        <w:t>6.92 straipsnis. Garanto prievolės ribos</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5" w:name="straipsnis93_5"/>
      <w:r w:rsidRPr="004A2F6A">
        <w:rPr>
          <w:rFonts w:ascii="Times New Roman" w:hAnsi="Times New Roman"/>
          <w:b/>
          <w:sz w:val="22"/>
          <w:lang w:val="lt-LT"/>
        </w:rPr>
        <w:t>6.93 straipsnis. Banko garantija</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6" w:name="straipsnis94_5"/>
      <w:r w:rsidRPr="004A2F6A">
        <w:rPr>
          <w:rFonts w:ascii="Times New Roman" w:hAnsi="Times New Roman"/>
          <w:b/>
          <w:sz w:val="22"/>
          <w:lang w:val="lt-LT"/>
        </w:rPr>
        <w:t>6.94 straipsnis. Banko garantijos neatšaukiamumas</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7" w:name="straipsnis95_5"/>
      <w:r w:rsidRPr="004A2F6A">
        <w:rPr>
          <w:rFonts w:ascii="Times New Roman" w:hAnsi="Times New Roman"/>
          <w:b/>
          <w:sz w:val="22"/>
          <w:lang w:val="lt-LT"/>
        </w:rPr>
        <w:t>6.95 straipsnis. Neleistinumas perduoti reikalavimo teisę</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8" w:name="straipsnis96_5"/>
      <w:r w:rsidRPr="004A2F6A">
        <w:rPr>
          <w:rFonts w:ascii="Times New Roman" w:hAnsi="Times New Roman"/>
          <w:b/>
          <w:sz w:val="22"/>
          <w:lang w:val="lt-LT"/>
        </w:rPr>
        <w:t>6.96 straipsnis. Banko garantijos pabaiga</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9" w:name="straipsnis97_5"/>
      <w:r w:rsidRPr="004A2F6A">
        <w:rPr>
          <w:rFonts w:ascii="Times New Roman" w:hAnsi="Times New Roman"/>
          <w:b/>
          <w:sz w:val="22"/>
          <w:lang w:val="lt-LT"/>
        </w:rPr>
        <w:t>6.97 straipsnis. Banko regreso teisė</w:t>
      </w:r>
    </w:p>
    <w:bookmarkEnd w:id="1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30" w:name="skirsnis74"/>
      <w:r w:rsidRPr="004A2F6A">
        <w:rPr>
          <w:caps/>
          <w:sz w:val="22"/>
        </w:rPr>
        <w:t>Ketvirtasis skirsnis</w:t>
      </w:r>
    </w:p>
    <w:bookmarkEnd w:id="133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1" w:name="straipsnis98_5"/>
      <w:r w:rsidRPr="004A2F6A">
        <w:rPr>
          <w:rFonts w:ascii="Times New Roman" w:hAnsi="Times New Roman"/>
          <w:b/>
          <w:sz w:val="22"/>
          <w:lang w:val="lt-LT"/>
        </w:rPr>
        <w:t>6.98 straipsnis. Rankpinigių samprata</w:t>
      </w:r>
    </w:p>
    <w:bookmarkEnd w:id="1331"/>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2" w:name="straipsnis99_5"/>
      <w:r w:rsidRPr="004A2F6A">
        <w:rPr>
          <w:rFonts w:ascii="Times New Roman" w:hAnsi="Times New Roman"/>
          <w:b/>
          <w:sz w:val="22"/>
          <w:lang w:val="lt-LT"/>
        </w:rPr>
        <w:t>6.99 straipsnis. Susitarimo dėl rankpinigių forma</w:t>
      </w:r>
    </w:p>
    <w:bookmarkEnd w:id="1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3" w:name="straipsnis100_5"/>
      <w:r w:rsidRPr="004A2F6A">
        <w:rPr>
          <w:rFonts w:ascii="Times New Roman" w:hAnsi="Times New Roman"/>
          <w:b/>
          <w:sz w:val="22"/>
          <w:lang w:val="lt-LT"/>
        </w:rPr>
        <w:t>6.100 straipsnis. Rankpinigiais užtikrintos sutarties neįvykdymo pasekmės</w:t>
      </w:r>
    </w:p>
    <w:bookmarkEnd w:id="1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4" w:name="skyrius78"/>
      <w:r w:rsidRPr="004A2F6A">
        <w:rPr>
          <w:b/>
          <w:sz w:val="22"/>
        </w:rPr>
        <w:t>VI skyrius</w:t>
      </w:r>
    </w:p>
    <w:bookmarkEnd w:id="1334"/>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5" w:name="straipsnis101_5"/>
      <w:r w:rsidRPr="004A2F6A">
        <w:rPr>
          <w:rFonts w:ascii="Times New Roman" w:hAnsi="Times New Roman"/>
          <w:b/>
          <w:sz w:val="22"/>
          <w:lang w:val="lt-LT"/>
        </w:rPr>
        <w:t xml:space="preserve">6.101 straipsnis. Kreditoriaus teisė perleisti reikalavimą </w:t>
      </w:r>
    </w:p>
    <w:bookmarkEnd w:id="1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6" w:name="straipsnis102_5"/>
      <w:r w:rsidRPr="004A2F6A">
        <w:rPr>
          <w:rFonts w:ascii="Times New Roman" w:hAnsi="Times New Roman"/>
          <w:b/>
          <w:sz w:val="22"/>
          <w:lang w:val="lt-LT"/>
        </w:rPr>
        <w:t>6.102 straipsnis. Atvejai, kuriais draudžiama perleisti reikalavimą</w:t>
      </w:r>
    </w:p>
    <w:bookmarkEnd w:id="1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7" w:name="straipsnis103_6"/>
      <w:bookmarkStart w:id="1338" w:name="straipsnis103_5"/>
      <w:r w:rsidRPr="004A2F6A">
        <w:rPr>
          <w:rFonts w:ascii="Times New Roman" w:hAnsi="Times New Roman"/>
          <w:b/>
          <w:sz w:val="22"/>
          <w:lang w:val="lt-LT"/>
        </w:rPr>
        <w:t>6.103 straipsnis. Sutarties forma</w:t>
      </w:r>
    </w:p>
    <w:bookmarkEnd w:id="1337"/>
    <w:bookmarkEnd w:id="1338"/>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9" w:name="straipsnis104_5"/>
      <w:r w:rsidRPr="004A2F6A">
        <w:rPr>
          <w:rFonts w:ascii="Times New Roman" w:hAnsi="Times New Roman"/>
          <w:b/>
          <w:sz w:val="22"/>
          <w:lang w:val="lt-LT"/>
        </w:rPr>
        <w:t>6.104 straipsnis. Dokumentų perdavimas</w:t>
      </w:r>
    </w:p>
    <w:bookmarkEnd w:id="1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0" w:name="straipsnis105_5"/>
      <w:r w:rsidRPr="004A2F6A">
        <w:rPr>
          <w:rFonts w:ascii="Times New Roman" w:hAnsi="Times New Roman"/>
          <w:b/>
          <w:sz w:val="22"/>
          <w:lang w:val="lt-LT"/>
        </w:rPr>
        <w:t>6.105 straipsnis. Perleidusio reikalavimą kreditoriaus atsakomybė</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1" w:name="straipsnis106_5"/>
      <w:r w:rsidRPr="004A2F6A">
        <w:rPr>
          <w:rFonts w:ascii="Times New Roman" w:hAnsi="Times New Roman"/>
          <w:b/>
          <w:sz w:val="22"/>
          <w:lang w:val="lt-LT"/>
        </w:rPr>
        <w:t>6.106 straipsnis. Prievolės įvykdymas pradiniam kreditoriui, kai skolininkui nepranešta apie reikalavimo perleidimą</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2" w:name="straipsnis107_5"/>
      <w:r w:rsidRPr="004A2F6A">
        <w:rPr>
          <w:rFonts w:ascii="Times New Roman" w:hAnsi="Times New Roman"/>
          <w:b/>
          <w:sz w:val="22"/>
          <w:lang w:val="lt-LT"/>
        </w:rPr>
        <w:t>6.107 straipsnis. Skolininko atsikirtimai naujojo kreditoriaus reikalavimams</w:t>
      </w:r>
    </w:p>
    <w:bookmarkEnd w:id="1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3" w:name="straipsnis108_5"/>
      <w:r w:rsidRPr="004A2F6A">
        <w:rPr>
          <w:rFonts w:ascii="Times New Roman" w:hAnsi="Times New Roman"/>
          <w:b/>
          <w:sz w:val="22"/>
          <w:lang w:val="lt-LT"/>
        </w:rPr>
        <w:t>6.108 straipsnis. Naujojo kreditoriaus reikalavimų įskaitymas</w:t>
      </w:r>
    </w:p>
    <w:bookmarkEnd w:id="1343"/>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4" w:name="straipsnis109_5"/>
      <w:r w:rsidRPr="004A2F6A">
        <w:rPr>
          <w:rFonts w:ascii="Times New Roman" w:hAnsi="Times New Roman"/>
          <w:b/>
          <w:sz w:val="22"/>
          <w:lang w:val="lt-LT"/>
        </w:rPr>
        <w:t>6.109 straipsnis. Pranešimas apie reikalavimo perleidimą</w:t>
      </w:r>
    </w:p>
    <w:bookmarkEnd w:id="1344"/>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5" w:name="straipsnis110_5"/>
      <w:r w:rsidRPr="004A2F6A">
        <w:rPr>
          <w:rFonts w:ascii="Times New Roman" w:hAnsi="Times New Roman"/>
          <w:b/>
          <w:sz w:val="22"/>
          <w:lang w:val="lt-LT"/>
        </w:rPr>
        <w:t>6.110 straipsnis. Kitų teisių perleidimas</w:t>
      </w:r>
    </w:p>
    <w:bookmarkEnd w:id="1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6" w:name="skyrius79"/>
      <w:r w:rsidRPr="004A2F6A">
        <w:rPr>
          <w:rFonts w:ascii="Times New Roman" w:hAnsi="Times New Roman"/>
          <w:b/>
          <w:caps/>
          <w:sz w:val="22"/>
          <w:lang w:val="lt-LT"/>
        </w:rPr>
        <w:t>VII skyrius</w:t>
      </w:r>
    </w:p>
    <w:bookmarkEnd w:id="134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7" w:name="straipsnis111_5"/>
      <w:r w:rsidRPr="004A2F6A">
        <w:rPr>
          <w:rFonts w:ascii="Times New Roman" w:hAnsi="Times New Roman"/>
          <w:b/>
          <w:sz w:val="22"/>
          <w:lang w:val="lt-LT"/>
        </w:rPr>
        <w:t>6.111 straipsnis. Reikalavimo perėjimo regreso tvarka pagrindai</w:t>
      </w:r>
    </w:p>
    <w:bookmarkEnd w:id="1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8" w:name="straipsnis112_5"/>
      <w:r w:rsidRPr="004A2F6A">
        <w:rPr>
          <w:rFonts w:ascii="Times New Roman" w:hAnsi="Times New Roman"/>
          <w:b/>
          <w:sz w:val="22"/>
          <w:lang w:val="lt-LT"/>
        </w:rPr>
        <w:t>6.112 straipsnis. Reikalavimo perėjimo regreso tvarka atvejai</w:t>
      </w:r>
    </w:p>
    <w:bookmarkEnd w:id="1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49" w:name="straipsnis113_5"/>
      <w:r w:rsidRPr="004A2F6A">
        <w:rPr>
          <w:rFonts w:ascii="Times New Roman" w:hAnsi="Times New Roman"/>
          <w:b/>
          <w:sz w:val="22"/>
          <w:lang w:val="lt-LT"/>
        </w:rPr>
        <w:t xml:space="preserve">6.113 straipsnis. Reikalavimo perėjimo regreso tvarka įgyjamos teisės </w:t>
      </w:r>
    </w:p>
    <w:bookmarkEnd w:id="134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50" w:name="straipsnis114_5"/>
      <w:r w:rsidRPr="004A2F6A">
        <w:rPr>
          <w:rFonts w:ascii="Times New Roman" w:hAnsi="Times New Roman"/>
          <w:b/>
          <w:sz w:val="22"/>
          <w:lang w:val="lt-LT"/>
        </w:rPr>
        <w:t>6.114 straipsnis. Reikalavimo perėjimas regreso tvarka pagal įstatymus</w:t>
      </w:r>
    </w:p>
    <w:bookmarkEnd w:id="1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1" w:name="skyrius80"/>
      <w:r w:rsidRPr="004A2F6A">
        <w:rPr>
          <w:caps/>
          <w:sz w:val="22"/>
        </w:rPr>
        <w:t>VIII skyrius</w:t>
      </w:r>
    </w:p>
    <w:bookmarkEnd w:id="1351"/>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2" w:name="straipsnis115_5"/>
      <w:r w:rsidRPr="004A2F6A">
        <w:rPr>
          <w:rFonts w:ascii="Times New Roman" w:hAnsi="Times New Roman"/>
          <w:b/>
          <w:sz w:val="22"/>
          <w:lang w:val="lt-LT"/>
        </w:rPr>
        <w:t>6.115 straipsnis. Skolos perkėlimas pagal kreditoriaus ir naujo skolininko sutartį</w:t>
      </w:r>
    </w:p>
    <w:bookmarkEnd w:id="1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3" w:name="straipsnis116_5"/>
      <w:r w:rsidRPr="004A2F6A">
        <w:rPr>
          <w:rFonts w:ascii="Times New Roman" w:hAnsi="Times New Roman"/>
          <w:b/>
          <w:sz w:val="22"/>
          <w:lang w:val="lt-LT"/>
        </w:rPr>
        <w:t>6.116 straipsnis. Skolos perkėlimas pagal skolininko ir skolos perėmėjo sutartį</w:t>
      </w:r>
    </w:p>
    <w:bookmarkEnd w:id="1353"/>
    <w:p w:rsidR="00274BEF" w:rsidRPr="004A2F6A" w:rsidRDefault="00274BEF">
      <w:pPr>
        <w:ind w:firstLine="720"/>
        <w:jc w:val="both"/>
        <w:rPr>
          <w:rFonts w:ascii="Times New Roman" w:hAnsi="Times New Roman"/>
          <w:sz w:val="22"/>
          <w:lang w:val="lt-LT"/>
        </w:rPr>
      </w:pPr>
      <w:r w:rsidRPr="004A2F6A">
        <w:rPr>
          <w:rFonts w:ascii="Times New Roman" w:hAnsi="Times New Roman"/>
          <w:sz w:val="22"/>
          <w:szCs w:val="22"/>
          <w:lang w:val="lt-LT"/>
        </w:rPr>
        <w:t>1. Perkelti savo skolą kitam asmeniui skolininkas gali tik tuo atveju, kai kreditorius sutinka</w:t>
      </w:r>
      <w:r w:rsidRPr="004A2F6A">
        <w:rPr>
          <w:rFonts w:ascii="Times New Roman" w:hAnsi="Times New Roman"/>
          <w:bCs/>
          <w:sz w:val="22"/>
          <w:szCs w:val="22"/>
          <w:lang w:val="lt-LT"/>
        </w:rPr>
        <w:t>, jeigu kituose įstatymuose</w:t>
      </w:r>
      <w:r w:rsidRPr="004A2F6A">
        <w:rPr>
          <w:rFonts w:ascii="Times New Roman" w:hAnsi="Times New Roman"/>
          <w:sz w:val="22"/>
          <w:szCs w:val="22"/>
          <w:lang w:val="lt-LT"/>
        </w:rPr>
        <w:t>, reglamentuojančiuose bankų ir bankų sistemos stabilumą ir patikimumą,</w:t>
      </w:r>
      <w:r w:rsidRPr="004A2F6A">
        <w:rPr>
          <w:rFonts w:ascii="Times New Roman" w:hAnsi="Times New Roman"/>
          <w:bCs/>
          <w:sz w:val="22"/>
          <w:szCs w:val="22"/>
          <w:lang w:val="lt-LT"/>
        </w:rPr>
        <w:t xml:space="preserve"> nenustatyta kitaip. Sutikimas pareiškiamas tik po to, kai skolininkas </w:t>
      </w:r>
      <w:r w:rsidRPr="004A2F6A">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12"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4" w:name="straipsnis117_5"/>
      <w:r w:rsidRPr="004A2F6A">
        <w:rPr>
          <w:rFonts w:ascii="Times New Roman" w:hAnsi="Times New Roman"/>
          <w:b/>
          <w:sz w:val="22"/>
          <w:lang w:val="lt-LT"/>
        </w:rPr>
        <w:t>6.117 straipsnis. Skolos, kurios grąžinimas užtikrintas įkeitimu (hipoteka), perkėlimas</w:t>
      </w:r>
    </w:p>
    <w:bookmarkEnd w:id="1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5" w:name="straipsnis118_5"/>
      <w:r w:rsidRPr="004A2F6A">
        <w:rPr>
          <w:rFonts w:ascii="Times New Roman" w:hAnsi="Times New Roman"/>
          <w:b/>
          <w:sz w:val="22"/>
          <w:lang w:val="lt-LT"/>
        </w:rPr>
        <w:t>6.118 straipsnis. Skolos perkėlimo sutarties forma</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6" w:name="straipsnis119_5"/>
      <w:r w:rsidRPr="004A2F6A">
        <w:rPr>
          <w:rFonts w:ascii="Times New Roman" w:hAnsi="Times New Roman"/>
          <w:b/>
          <w:sz w:val="22"/>
          <w:lang w:val="lt-LT"/>
        </w:rPr>
        <w:t>6.119 straipsnis. Skolos perėmėjo atsikirtimai</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7" w:name="straipsnis120_5"/>
      <w:r w:rsidRPr="004A2F6A">
        <w:rPr>
          <w:rFonts w:ascii="Times New Roman" w:hAnsi="Times New Roman"/>
          <w:b/>
          <w:sz w:val="22"/>
          <w:lang w:val="lt-LT"/>
        </w:rPr>
        <w:t>6.120 straipsnis. Papildomos teisės</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1_5"/>
      <w:r w:rsidRPr="004A2F6A">
        <w:rPr>
          <w:rFonts w:ascii="Times New Roman" w:hAnsi="Times New Roman"/>
          <w:b/>
          <w:sz w:val="22"/>
          <w:lang w:val="lt-LT"/>
        </w:rPr>
        <w:t>6.121 straipsnis. Skolos perkėlimo sutarties negaliojimo pasekmės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9" w:name="straipsnis122_5"/>
      <w:r w:rsidRPr="004A2F6A">
        <w:rPr>
          <w:rFonts w:ascii="Times New Roman" w:hAnsi="Times New Roman"/>
          <w:b/>
          <w:sz w:val="22"/>
          <w:lang w:val="lt-LT"/>
        </w:rPr>
        <w:t>6.122 straipsnis. Turto arba juridinio asmens perėmimas</w:t>
      </w:r>
    </w:p>
    <w:bookmarkEnd w:id="1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60" w:name="skyrius81"/>
      <w:r w:rsidRPr="004A2F6A">
        <w:rPr>
          <w:b/>
          <w:sz w:val="22"/>
        </w:rPr>
        <w:t>IX skyrius</w:t>
      </w:r>
    </w:p>
    <w:bookmarkEnd w:id="1360"/>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1" w:name="skirsnis75"/>
      <w:r w:rsidRPr="004A2F6A">
        <w:rPr>
          <w:rFonts w:ascii="Times New Roman" w:hAnsi="Times New Roman"/>
          <w:b/>
          <w:caps/>
          <w:sz w:val="22"/>
          <w:lang w:val="lt-LT"/>
        </w:rPr>
        <w:t>Pirmasis skirsnis</w:t>
      </w:r>
    </w:p>
    <w:bookmarkEnd w:id="136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2" w:name="straipsnis123_5"/>
      <w:r w:rsidRPr="004A2F6A">
        <w:rPr>
          <w:rFonts w:ascii="Times New Roman" w:hAnsi="Times New Roman"/>
          <w:b/>
          <w:sz w:val="22"/>
          <w:lang w:val="lt-LT"/>
        </w:rPr>
        <w:t>6.123 straipsnis. Prievolės pabaiga įvykdymu</w:t>
      </w:r>
    </w:p>
    <w:bookmarkEnd w:id="1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3" w:name="straipsnis124_5"/>
      <w:r w:rsidRPr="004A2F6A">
        <w:rPr>
          <w:rFonts w:ascii="Times New Roman" w:hAnsi="Times New Roman"/>
          <w:b/>
          <w:sz w:val="22"/>
          <w:lang w:val="lt-LT"/>
        </w:rPr>
        <w:t>6.124 straipsnis. Prievolės pabaiga suėjus naikinamajam terminui</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4" w:name="straipsnis125_5"/>
      <w:r w:rsidRPr="004A2F6A">
        <w:rPr>
          <w:rFonts w:ascii="Times New Roman" w:hAnsi="Times New Roman"/>
          <w:b/>
          <w:sz w:val="22"/>
          <w:lang w:val="lt-LT"/>
        </w:rPr>
        <w:t>6.125 straipsnis. Prievolės pabaiga šalių susitarimu</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6_5"/>
      <w:r w:rsidRPr="004A2F6A">
        <w:rPr>
          <w:rFonts w:ascii="Times New Roman" w:hAnsi="Times New Roman"/>
          <w:b/>
          <w:sz w:val="22"/>
          <w:lang w:val="lt-LT"/>
        </w:rPr>
        <w:t>6.126 straipsnis. Prievolės pabaiga šalių sutapimu</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6" w:name="straipsnis127_5"/>
      <w:r w:rsidRPr="004A2F6A">
        <w:rPr>
          <w:rFonts w:ascii="Times New Roman" w:hAnsi="Times New Roman"/>
          <w:b/>
          <w:sz w:val="22"/>
          <w:lang w:val="lt-LT"/>
        </w:rPr>
        <w:t>6.127 straipsnis. Prievolės pabaiga, kai neįmanoma jos įvykdyti</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7" w:name="straipsnis128_5"/>
      <w:r w:rsidRPr="004A2F6A">
        <w:rPr>
          <w:rFonts w:ascii="Times New Roman" w:hAnsi="Times New Roman"/>
          <w:b/>
          <w:sz w:val="22"/>
          <w:lang w:val="lt-LT"/>
        </w:rPr>
        <w:t>6.128 straipsnis. Prievolės pabaiga mirus fiziniam asmeniui arba likvidavus juridinį asmenį</w:t>
      </w:r>
    </w:p>
    <w:bookmarkEnd w:id="1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8" w:name="straipsnis129_5"/>
      <w:r w:rsidRPr="004A2F6A">
        <w:rPr>
          <w:rFonts w:ascii="Times New Roman" w:hAnsi="Times New Roman"/>
          <w:b/>
          <w:sz w:val="22"/>
          <w:lang w:val="lt-LT"/>
        </w:rPr>
        <w:t>6.129 straipsnis. Skolininko atleidimas nuo prievolės įvykdymo</w:t>
      </w:r>
    </w:p>
    <w:bookmarkEnd w:id="1368"/>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9" w:name="skirsnis76"/>
      <w:r w:rsidRPr="004A2F6A">
        <w:rPr>
          <w:rFonts w:ascii="Times New Roman" w:hAnsi="Times New Roman"/>
          <w:b/>
          <w:caps/>
          <w:sz w:val="22"/>
          <w:lang w:val="lt-LT"/>
        </w:rPr>
        <w:t>Antrasis skirsnis</w:t>
      </w:r>
    </w:p>
    <w:bookmarkEnd w:id="1369"/>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0" w:name="straipsnis130_5"/>
      <w:r w:rsidRPr="004A2F6A">
        <w:rPr>
          <w:rFonts w:ascii="Times New Roman" w:hAnsi="Times New Roman"/>
          <w:b/>
          <w:sz w:val="22"/>
          <w:lang w:val="lt-LT"/>
        </w:rPr>
        <w:t>6.130 straipsnis. Prievolės pabaiga įskaitymu</w:t>
      </w:r>
    </w:p>
    <w:bookmarkEnd w:id="1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1" w:name="straipsnis131_5"/>
      <w:r w:rsidRPr="004A2F6A">
        <w:rPr>
          <w:rFonts w:ascii="Times New Roman" w:hAnsi="Times New Roman"/>
          <w:b/>
          <w:sz w:val="22"/>
          <w:lang w:val="lt-LT"/>
        </w:rPr>
        <w:t>6.131 straipsnis. Įskaitymo tvarka</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2" w:name="straipsnis132_5"/>
      <w:r w:rsidRPr="004A2F6A">
        <w:rPr>
          <w:rFonts w:ascii="Times New Roman" w:hAnsi="Times New Roman"/>
          <w:b/>
          <w:sz w:val="22"/>
          <w:lang w:val="lt-LT"/>
        </w:rPr>
        <w:t>6.132 straipsnis. Įskaitymas lengvatinio termino atveju</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3" w:name="straipsnis133_5"/>
      <w:r w:rsidRPr="004A2F6A">
        <w:rPr>
          <w:rFonts w:ascii="Times New Roman" w:hAnsi="Times New Roman"/>
          <w:b/>
          <w:sz w:val="22"/>
          <w:lang w:val="lt-LT"/>
        </w:rPr>
        <w:t>6.133 straipsnis. Įskaitymas, kai prievolė įvykdoma kitoje vietoje</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4" w:name="straipsnis134_5"/>
      <w:r w:rsidRPr="004A2F6A">
        <w:rPr>
          <w:rFonts w:ascii="Times New Roman" w:hAnsi="Times New Roman"/>
          <w:b/>
          <w:sz w:val="22"/>
          <w:lang w:val="lt-LT"/>
        </w:rPr>
        <w:t>6.134 straipsnis. Įskaitymo draudimas</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5" w:name="straipsnis135_5"/>
      <w:r w:rsidRPr="004A2F6A">
        <w:rPr>
          <w:rFonts w:ascii="Times New Roman" w:hAnsi="Times New Roman"/>
          <w:b/>
          <w:sz w:val="22"/>
          <w:lang w:val="lt-LT"/>
        </w:rPr>
        <w:t>6.135 straipsnis. Įskaitymas laidavimo atveju</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6" w:name="straipsnis136_5"/>
      <w:r w:rsidRPr="004A2F6A">
        <w:rPr>
          <w:rFonts w:ascii="Times New Roman" w:hAnsi="Times New Roman"/>
          <w:b/>
          <w:sz w:val="22"/>
          <w:lang w:val="lt-LT"/>
        </w:rPr>
        <w:t>6.136 straipsnis. Įskaitymas reikalavimo perleidimo atveju</w:t>
      </w:r>
    </w:p>
    <w:bookmarkEnd w:id="1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7" w:name="straipsnis137_5"/>
      <w:r w:rsidRPr="004A2F6A">
        <w:rPr>
          <w:rFonts w:ascii="Times New Roman" w:hAnsi="Times New Roman"/>
          <w:b/>
          <w:sz w:val="22"/>
          <w:lang w:val="lt-LT"/>
        </w:rPr>
        <w:t>6.137 straipsnis. Įskaitymas, kai yra keli kreditoriai ir keli skolininkai</w:t>
      </w:r>
    </w:p>
    <w:bookmarkEnd w:id="137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8" w:name="straipsnis138_5"/>
      <w:r w:rsidRPr="004A2F6A">
        <w:rPr>
          <w:rFonts w:ascii="Times New Roman" w:hAnsi="Times New Roman"/>
          <w:b/>
          <w:sz w:val="22"/>
          <w:lang w:val="lt-LT"/>
        </w:rPr>
        <w:t>6.138 straipsnis. Įskaitymas kelių skolų atveju</w:t>
      </w:r>
    </w:p>
    <w:bookmarkEnd w:id="1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9" w:name="straipsnis139_6"/>
      <w:bookmarkStart w:id="1380" w:name="straipsnis139_5"/>
      <w:r w:rsidRPr="004A2F6A">
        <w:rPr>
          <w:rFonts w:ascii="Times New Roman" w:hAnsi="Times New Roman"/>
          <w:b/>
          <w:sz w:val="22"/>
          <w:lang w:val="lt-LT"/>
        </w:rPr>
        <w:t>6.139 straipsnis. Įskaitymas, kai yra sutartis trečiojo asmens naudai</w:t>
      </w:r>
    </w:p>
    <w:bookmarkEnd w:id="1379"/>
    <w:bookmarkEnd w:id="1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1" w:name="straipsnis140_4"/>
      <w:r w:rsidRPr="004A2F6A">
        <w:rPr>
          <w:rFonts w:ascii="Times New Roman" w:hAnsi="Times New Roman"/>
          <w:b/>
          <w:sz w:val="22"/>
          <w:lang w:val="lt-LT"/>
        </w:rPr>
        <w:t>6.140 straipsnis. Įskaitymas skolininko nemokumo atveju</w:t>
      </w:r>
    </w:p>
    <w:bookmarkEnd w:id="1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2" w:name="skirsnis77"/>
      <w:r w:rsidRPr="004A2F6A">
        <w:rPr>
          <w:rFonts w:ascii="Times New Roman" w:hAnsi="Times New Roman"/>
          <w:b/>
          <w:caps/>
          <w:sz w:val="22"/>
          <w:lang w:val="lt-LT"/>
        </w:rPr>
        <w:t>Trečiasis skirsnis</w:t>
      </w:r>
    </w:p>
    <w:bookmarkEnd w:id="1382"/>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3" w:name="straipsnis141_4"/>
      <w:r w:rsidRPr="004A2F6A">
        <w:rPr>
          <w:rFonts w:ascii="Times New Roman" w:hAnsi="Times New Roman"/>
          <w:b/>
          <w:sz w:val="22"/>
          <w:lang w:val="lt-LT"/>
        </w:rPr>
        <w:t>6.141 straipsnis. Novacijos samprata</w:t>
      </w:r>
    </w:p>
    <w:bookmarkEnd w:id="1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2_4"/>
      <w:r w:rsidRPr="004A2F6A">
        <w:rPr>
          <w:rFonts w:ascii="Times New Roman" w:hAnsi="Times New Roman"/>
          <w:b/>
          <w:sz w:val="22"/>
          <w:lang w:val="lt-LT"/>
        </w:rPr>
        <w:t>6.142 straipsnis. Veiksmai, kurie nelaikomi novacija</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5" w:name="straipsnis143_4"/>
      <w:r w:rsidRPr="004A2F6A">
        <w:rPr>
          <w:rFonts w:ascii="Times New Roman" w:hAnsi="Times New Roman"/>
          <w:b/>
          <w:sz w:val="22"/>
          <w:lang w:val="lt-LT"/>
        </w:rPr>
        <w:t>6.143 straipsnis. Novacijos įtaka papildomoms (šalutinėms) teisėms</w:t>
      </w:r>
    </w:p>
    <w:bookmarkEnd w:id="1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6" w:name="straipsnis144_4"/>
      <w:r w:rsidRPr="004A2F6A">
        <w:rPr>
          <w:rFonts w:ascii="Times New Roman" w:hAnsi="Times New Roman"/>
          <w:b/>
          <w:sz w:val="22"/>
          <w:lang w:val="lt-LT"/>
        </w:rPr>
        <w:t>6.144 straipsnis. Kitos novacijos pasekmės</w:t>
      </w:r>
    </w:p>
    <w:bookmarkEnd w:id="138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7"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7"/>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8" w:name="straipsnis145_4"/>
      <w:r w:rsidRPr="004A2F6A">
        <w:rPr>
          <w:rFonts w:ascii="Times New Roman" w:hAnsi="Times New Roman"/>
          <w:b/>
          <w:sz w:val="22"/>
          <w:lang w:val="lt-LT"/>
        </w:rPr>
        <w:t>6.145 straipsnis. Restitucijos taikymo pagrindas</w:t>
      </w:r>
    </w:p>
    <w:bookmarkEnd w:id="1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9" w:name="straipsnis146_4"/>
      <w:r w:rsidRPr="004A2F6A">
        <w:rPr>
          <w:rFonts w:ascii="Times New Roman" w:hAnsi="Times New Roman"/>
          <w:b/>
          <w:sz w:val="22"/>
          <w:lang w:val="lt-LT"/>
        </w:rPr>
        <w:t>6.146 straipsnis. Restitucijos būdas</w:t>
      </w:r>
    </w:p>
    <w:bookmarkEnd w:id="1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0" w:name="straipsnis147_5"/>
      <w:bookmarkStart w:id="1391" w:name="straipsnis147_4"/>
      <w:r w:rsidRPr="004A2F6A">
        <w:rPr>
          <w:rFonts w:ascii="Times New Roman" w:hAnsi="Times New Roman"/>
          <w:b/>
          <w:sz w:val="22"/>
          <w:lang w:val="lt-LT"/>
        </w:rPr>
        <w:t>6.147 straipsnis. Piniginio ekvivalento apskaičiavimas</w:t>
      </w:r>
    </w:p>
    <w:bookmarkEnd w:id="1390"/>
    <w:bookmarkEnd w:id="1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2" w:name="straipsnis148_4"/>
      <w:r w:rsidRPr="004A2F6A">
        <w:rPr>
          <w:rFonts w:ascii="Times New Roman" w:hAnsi="Times New Roman"/>
          <w:b/>
          <w:sz w:val="22"/>
          <w:lang w:val="lt-LT"/>
        </w:rPr>
        <w:t>6.148 straipsnis. Neišlikusio turto vertės kompensavimas</w:t>
      </w:r>
    </w:p>
    <w:bookmarkEnd w:id="1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3" w:name="straipsnis149_4"/>
      <w:r w:rsidRPr="004A2F6A">
        <w:rPr>
          <w:rFonts w:ascii="Times New Roman" w:hAnsi="Times New Roman"/>
          <w:b/>
          <w:sz w:val="22"/>
          <w:lang w:val="lt-LT"/>
        </w:rPr>
        <w:t>6.149 straipsnis. Dalinis turto sunaikinimas</w:t>
      </w:r>
    </w:p>
    <w:bookmarkEnd w:id="139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4" w:name="straipsnis150_4"/>
      <w:r w:rsidRPr="004A2F6A">
        <w:rPr>
          <w:rFonts w:ascii="Times New Roman" w:hAnsi="Times New Roman"/>
          <w:b/>
          <w:sz w:val="22"/>
          <w:lang w:val="lt-LT"/>
        </w:rPr>
        <w:t>6.150 straipsnis. Su turto priežiūra susijusių išlaidų atlyginimas</w:t>
      </w:r>
    </w:p>
    <w:bookmarkEnd w:id="1394"/>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5" w:name="straipsnis151_4"/>
      <w:r w:rsidRPr="004A2F6A">
        <w:rPr>
          <w:rFonts w:ascii="Times New Roman" w:hAnsi="Times New Roman"/>
          <w:b/>
          <w:sz w:val="22"/>
          <w:lang w:val="lt-LT"/>
        </w:rPr>
        <w:t>6.151 straipsnis. Vaisių ir pajamų grąžinimas</w:t>
      </w:r>
    </w:p>
    <w:bookmarkEnd w:id="1395"/>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6" w:name="straipsnis152_4"/>
      <w:r w:rsidRPr="004A2F6A">
        <w:rPr>
          <w:rFonts w:ascii="Times New Roman" w:hAnsi="Times New Roman"/>
          <w:b/>
          <w:sz w:val="22"/>
          <w:lang w:val="lt-LT"/>
        </w:rPr>
        <w:t>6.152 straipsnis. Restitucijos išlaidos</w:t>
      </w:r>
    </w:p>
    <w:bookmarkEnd w:id="1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7" w:name="straipsnis153_4"/>
      <w:r w:rsidRPr="004A2F6A">
        <w:rPr>
          <w:rFonts w:ascii="Times New Roman" w:hAnsi="Times New Roman"/>
          <w:b/>
          <w:sz w:val="22"/>
          <w:lang w:val="lt-LT"/>
        </w:rPr>
        <w:t>6.153 straipsnis. Restitucijos įtaka tretiesiems asmenims</w:t>
      </w:r>
    </w:p>
    <w:bookmarkEnd w:id="1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8"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8"/>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399"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39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00" w:name="straipsnis154_4"/>
      <w:r w:rsidRPr="004A2F6A">
        <w:rPr>
          <w:rFonts w:ascii="Times New Roman" w:hAnsi="Times New Roman"/>
          <w:b/>
          <w:sz w:val="22"/>
          <w:lang w:val="lt-LT"/>
        </w:rPr>
        <w:t>6.154 straipsnis. Sutarties samprata</w:t>
      </w:r>
    </w:p>
    <w:bookmarkEnd w:id="1400"/>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1" w:name="straipsnis155_4"/>
      <w:r w:rsidRPr="004A2F6A">
        <w:rPr>
          <w:rFonts w:ascii="Times New Roman" w:hAnsi="Times New Roman"/>
          <w:b/>
          <w:sz w:val="22"/>
          <w:lang w:val="lt-LT"/>
        </w:rPr>
        <w:t>6.155 straipsnis. Taikymo ribos</w:t>
      </w:r>
    </w:p>
    <w:bookmarkEnd w:id="1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6_4"/>
      <w:r w:rsidRPr="004A2F6A">
        <w:rPr>
          <w:rFonts w:ascii="Times New Roman" w:hAnsi="Times New Roman"/>
          <w:b/>
          <w:sz w:val="22"/>
          <w:lang w:val="lt-LT"/>
        </w:rPr>
        <w:t>6.156 straipsnis. Sutarties laisvės principas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3" w:name="straipsnis157_4"/>
      <w:r w:rsidRPr="004A2F6A">
        <w:rPr>
          <w:rFonts w:ascii="Times New Roman" w:hAnsi="Times New Roman"/>
          <w:b/>
          <w:sz w:val="22"/>
          <w:lang w:val="lt-LT"/>
        </w:rPr>
        <w:t>6.157 straipsnis. Imperatyviosios teisės normos ir sutartis</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4" w:name="straipsnis158_4"/>
      <w:r w:rsidRPr="004A2F6A">
        <w:rPr>
          <w:rFonts w:ascii="Times New Roman" w:hAnsi="Times New Roman"/>
          <w:b/>
          <w:sz w:val="22"/>
          <w:lang w:val="lt-LT"/>
        </w:rPr>
        <w:t>6.158 straipsnis. Sąžiningumas ir sąžininga dalykinė praktika</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5" w:name="straipsnis159_4"/>
      <w:r w:rsidRPr="004A2F6A">
        <w:rPr>
          <w:rFonts w:ascii="Times New Roman" w:hAnsi="Times New Roman"/>
          <w:b/>
          <w:sz w:val="22"/>
          <w:lang w:val="lt-LT"/>
        </w:rPr>
        <w:t>6.159 straipsnis. Sutarties elementai</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6" w:name="straipsnis160_4"/>
      <w:r w:rsidRPr="004A2F6A">
        <w:rPr>
          <w:rFonts w:ascii="Times New Roman" w:hAnsi="Times New Roman"/>
          <w:b/>
          <w:sz w:val="22"/>
          <w:lang w:val="lt-LT"/>
        </w:rPr>
        <w:t>6.160 straipsnis. Sutarčių rūšys</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7" w:name="straipsnis161_4"/>
      <w:r w:rsidRPr="004A2F6A">
        <w:rPr>
          <w:rFonts w:ascii="Times New Roman" w:hAnsi="Times New Roman"/>
          <w:b/>
          <w:sz w:val="22"/>
          <w:lang w:val="lt-LT"/>
        </w:rPr>
        <w:t>6.161 straipsnis. Viešoji sutartis</w:t>
      </w:r>
    </w:p>
    <w:bookmarkEnd w:id="1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8"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09" w:name="straipsnis162_4"/>
      <w:r w:rsidRPr="004A2F6A">
        <w:rPr>
          <w:rFonts w:ascii="Times New Roman" w:hAnsi="Times New Roman"/>
          <w:b/>
          <w:sz w:val="22"/>
          <w:lang w:val="lt-LT"/>
        </w:rPr>
        <w:t>6.162 straipsnis. Sutarties sudarymo tvarka</w:t>
      </w:r>
    </w:p>
    <w:bookmarkEnd w:id="1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0" w:name="straipsnis163_4"/>
      <w:r w:rsidRPr="004A2F6A">
        <w:rPr>
          <w:rFonts w:ascii="Times New Roman" w:hAnsi="Times New Roman"/>
          <w:b/>
          <w:sz w:val="22"/>
          <w:lang w:val="lt-LT"/>
        </w:rPr>
        <w:t>6.163 straipsnis. Šalių pareigos esant ikisutartiniams santykiams</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1" w:name="straipsnis164_4"/>
      <w:r w:rsidRPr="004A2F6A">
        <w:rPr>
          <w:rFonts w:ascii="Times New Roman" w:hAnsi="Times New Roman"/>
          <w:b/>
          <w:sz w:val="22"/>
          <w:lang w:val="lt-LT"/>
        </w:rPr>
        <w:t>6.164 straipsnis. Konfidencialumo pareiga</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2" w:name="straipsnis165_4"/>
      <w:r w:rsidRPr="004A2F6A">
        <w:rPr>
          <w:rFonts w:ascii="Times New Roman" w:hAnsi="Times New Roman"/>
          <w:b/>
          <w:sz w:val="22"/>
          <w:lang w:val="lt-LT"/>
        </w:rPr>
        <w:t>6.165 straipsnis. Preliminarioji sutartis</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3" w:name="straipsnis166_4"/>
      <w:r w:rsidRPr="004A2F6A">
        <w:rPr>
          <w:rFonts w:ascii="Times New Roman" w:hAnsi="Times New Roman"/>
          <w:b/>
          <w:sz w:val="22"/>
          <w:lang w:val="lt-LT"/>
        </w:rPr>
        <w:t>6.166 straipsnis. Žinojimo prezumpcija</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4" w:name="straipsnis167_4"/>
      <w:r w:rsidRPr="004A2F6A">
        <w:rPr>
          <w:rFonts w:ascii="Times New Roman" w:hAnsi="Times New Roman"/>
          <w:b/>
          <w:sz w:val="22"/>
          <w:lang w:val="lt-LT"/>
        </w:rPr>
        <w:t>6.167 straipsnis. Oferta</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5" w:name="straipsnis168_4"/>
      <w:r w:rsidRPr="004A2F6A">
        <w:rPr>
          <w:rFonts w:ascii="Times New Roman" w:hAnsi="Times New Roman"/>
          <w:b/>
          <w:sz w:val="22"/>
          <w:lang w:val="lt-LT"/>
        </w:rPr>
        <w:t>6.168 straipsnis. Ofertos galiojimas</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69_4"/>
      <w:r w:rsidRPr="004A2F6A">
        <w:rPr>
          <w:rFonts w:ascii="Times New Roman" w:hAnsi="Times New Roman"/>
          <w:b/>
          <w:sz w:val="22"/>
          <w:lang w:val="lt-LT"/>
        </w:rPr>
        <w:t>6.169 straipsnis. Ofertos atšaukimas</w:t>
      </w:r>
    </w:p>
    <w:bookmarkEnd w:id="1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7" w:name="straipsnis170_5"/>
      <w:bookmarkStart w:id="1418" w:name="straipsnis170_4"/>
      <w:r w:rsidRPr="004A2F6A">
        <w:rPr>
          <w:rFonts w:ascii="Times New Roman" w:hAnsi="Times New Roman"/>
          <w:b/>
          <w:sz w:val="22"/>
          <w:lang w:val="lt-LT"/>
        </w:rPr>
        <w:t xml:space="preserve">6.170 straipsnis. Ofertos pabaiga </w:t>
      </w:r>
    </w:p>
    <w:bookmarkEnd w:id="1417"/>
    <w:bookmarkEnd w:id="1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9" w:name="straipsnis171_5"/>
      <w:bookmarkStart w:id="1420" w:name="straipsnis171_4"/>
      <w:r w:rsidRPr="004A2F6A">
        <w:rPr>
          <w:rFonts w:ascii="Times New Roman" w:hAnsi="Times New Roman"/>
          <w:b/>
          <w:sz w:val="22"/>
          <w:lang w:val="lt-LT"/>
        </w:rPr>
        <w:t>6.171 straipsnis. Viešoji oferta</w:t>
      </w:r>
    </w:p>
    <w:bookmarkEnd w:id="1419"/>
    <w:bookmarkEnd w:id="1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1" w:name="straipsnis172_4"/>
      <w:r w:rsidRPr="004A2F6A">
        <w:rPr>
          <w:rFonts w:ascii="Times New Roman" w:hAnsi="Times New Roman"/>
          <w:b/>
          <w:sz w:val="22"/>
          <w:lang w:val="lt-LT"/>
        </w:rPr>
        <w:t>6.172 straipsnis. Oferento ar akceptanto mirtis, bankrotas, likvidavimas ar neveiksnumas</w:t>
      </w:r>
    </w:p>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2" w:name="straipsnis173_4"/>
      <w:r w:rsidRPr="004A2F6A">
        <w:rPr>
          <w:rFonts w:ascii="Times New Roman" w:hAnsi="Times New Roman"/>
          <w:b/>
          <w:sz w:val="22"/>
          <w:lang w:val="lt-LT"/>
        </w:rPr>
        <w:t>6.173 straipsnis. Akceptas ir jo formos</w:t>
      </w:r>
    </w:p>
    <w:bookmarkEnd w:id="1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3" w:name="straipsnis174_5"/>
      <w:bookmarkStart w:id="1424" w:name="straipsnis174_4"/>
      <w:r w:rsidRPr="004A2F6A">
        <w:rPr>
          <w:rFonts w:ascii="Times New Roman" w:hAnsi="Times New Roman"/>
          <w:b/>
          <w:sz w:val="22"/>
          <w:lang w:val="lt-LT"/>
        </w:rPr>
        <w:t>6.174 straipsnis. Akceptavimo terminas</w:t>
      </w:r>
    </w:p>
    <w:bookmarkEnd w:id="1423"/>
    <w:bookmarkEnd w:id="1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5" w:name="straipsnis175_5"/>
      <w:bookmarkStart w:id="1426" w:name="straipsnis175_4"/>
      <w:r w:rsidRPr="004A2F6A">
        <w:rPr>
          <w:rFonts w:ascii="Times New Roman" w:hAnsi="Times New Roman"/>
          <w:b/>
          <w:sz w:val="22"/>
          <w:lang w:val="lt-LT"/>
        </w:rPr>
        <w:t>6.175 straipsnis. Akceptavimas per nustatytą terminą</w:t>
      </w:r>
    </w:p>
    <w:bookmarkEnd w:id="1425"/>
    <w:bookmarkEnd w:id="1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7" w:name="straipsnis176_5"/>
      <w:bookmarkStart w:id="1428" w:name="straipsnis176_4"/>
      <w:r w:rsidRPr="004A2F6A">
        <w:rPr>
          <w:rFonts w:ascii="Times New Roman" w:hAnsi="Times New Roman"/>
          <w:b/>
          <w:sz w:val="22"/>
          <w:lang w:val="lt-LT"/>
        </w:rPr>
        <w:t>6.176 straipsnis. Pavėluotas akceptas</w:t>
      </w:r>
    </w:p>
    <w:bookmarkEnd w:id="1427"/>
    <w:bookmarkEnd w:id="1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9" w:name="straipsnis177_5"/>
      <w:bookmarkStart w:id="1430" w:name="straipsnis177_4"/>
      <w:r w:rsidRPr="004A2F6A">
        <w:rPr>
          <w:rFonts w:ascii="Times New Roman" w:hAnsi="Times New Roman"/>
          <w:b/>
          <w:sz w:val="22"/>
          <w:lang w:val="lt-LT"/>
        </w:rPr>
        <w:t>6.177 straipsnis. Akcepto atšaukimas</w:t>
      </w:r>
    </w:p>
    <w:bookmarkEnd w:id="1429"/>
    <w:bookmarkEnd w:id="1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1" w:name="straipsnis178_5"/>
      <w:bookmarkStart w:id="1432" w:name="straipsnis178_4"/>
      <w:r w:rsidRPr="004A2F6A">
        <w:rPr>
          <w:rFonts w:ascii="Times New Roman" w:hAnsi="Times New Roman"/>
          <w:b/>
          <w:sz w:val="22"/>
          <w:lang w:val="lt-LT"/>
        </w:rPr>
        <w:t>6.178 straipsnis. Akceptas su išlygomis</w:t>
      </w:r>
    </w:p>
    <w:bookmarkEnd w:id="1431"/>
    <w:bookmarkEnd w:id="1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3" w:name="straipsnis179_5"/>
      <w:bookmarkStart w:id="1434" w:name="straipsnis179_4"/>
      <w:r w:rsidRPr="004A2F6A">
        <w:rPr>
          <w:rFonts w:ascii="Times New Roman" w:hAnsi="Times New Roman"/>
          <w:b/>
          <w:sz w:val="22"/>
          <w:lang w:val="lt-LT"/>
        </w:rPr>
        <w:t>6.179 straipsnis. Standartinių sąlygų kolizija</w:t>
      </w:r>
    </w:p>
    <w:bookmarkEnd w:id="1433"/>
    <w:bookmarkEnd w:id="1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5" w:name="straipsnis180_5"/>
      <w:bookmarkStart w:id="1436" w:name="straipsnis180_4"/>
      <w:r w:rsidRPr="004A2F6A">
        <w:rPr>
          <w:rFonts w:ascii="Times New Roman" w:hAnsi="Times New Roman"/>
          <w:b/>
          <w:sz w:val="22"/>
          <w:lang w:val="lt-LT"/>
        </w:rPr>
        <w:t>6.180 straipsnis. Rašytinis patvirtinimas</w:t>
      </w:r>
    </w:p>
    <w:bookmarkEnd w:id="1435"/>
    <w:bookmarkEnd w:id="14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7" w:name="straipsnis181_5"/>
      <w:bookmarkStart w:id="1438" w:name="straipsnis181_4"/>
      <w:r w:rsidRPr="004A2F6A">
        <w:rPr>
          <w:rFonts w:ascii="Times New Roman" w:hAnsi="Times New Roman"/>
          <w:b/>
          <w:sz w:val="22"/>
          <w:lang w:val="lt-LT"/>
        </w:rPr>
        <w:t>6.181 straipsnis. Sutarties sudarymo momentas ir vieta</w:t>
      </w:r>
    </w:p>
    <w:bookmarkEnd w:id="1437"/>
    <w:bookmarkEnd w:id="14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9" w:name="straipsnis182_5"/>
      <w:bookmarkStart w:id="1440" w:name="straipsnis182_4"/>
      <w:r w:rsidRPr="004A2F6A">
        <w:rPr>
          <w:rFonts w:ascii="Times New Roman" w:hAnsi="Times New Roman"/>
          <w:b/>
          <w:sz w:val="22"/>
          <w:lang w:val="lt-LT"/>
        </w:rPr>
        <w:t>6.182 straipsnis. Sutartis, kurioje yra neaptartų sąlygų</w:t>
      </w:r>
    </w:p>
    <w:bookmarkEnd w:id="1439"/>
    <w:bookmarkEnd w:id="1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1" w:name="straipsnis183_4"/>
      <w:r w:rsidRPr="004A2F6A">
        <w:rPr>
          <w:rFonts w:ascii="Times New Roman" w:hAnsi="Times New Roman"/>
          <w:b/>
          <w:sz w:val="22"/>
          <w:lang w:val="lt-LT"/>
        </w:rPr>
        <w:t>6.183 straipsnis. Sutarties pakeitimo išlyga</w:t>
      </w:r>
    </w:p>
    <w:bookmarkEnd w:id="1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2" w:name="straipsnis184_5"/>
      <w:bookmarkStart w:id="1443" w:name="straipsnis184_4"/>
      <w:r w:rsidRPr="004A2F6A">
        <w:rPr>
          <w:rFonts w:ascii="Times New Roman" w:hAnsi="Times New Roman"/>
          <w:b/>
          <w:sz w:val="22"/>
          <w:lang w:val="lt-LT"/>
        </w:rPr>
        <w:t>6.184 straipsnis. Viešųjų sutarčių sudarymo ypatumai</w:t>
      </w:r>
    </w:p>
    <w:bookmarkEnd w:id="1442"/>
    <w:bookmarkEnd w:id="1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4" w:name="straipsnis185_5"/>
      <w:bookmarkStart w:id="1445" w:name="straipsnis185_4"/>
      <w:r w:rsidRPr="004A2F6A">
        <w:rPr>
          <w:rFonts w:ascii="Times New Roman" w:hAnsi="Times New Roman"/>
          <w:b/>
          <w:sz w:val="22"/>
          <w:lang w:val="lt-LT"/>
        </w:rPr>
        <w:t>6.185 straipsnis. Sutarčių standartinės sąlygos</w:t>
      </w:r>
    </w:p>
    <w:bookmarkEnd w:id="1444"/>
    <w:bookmarkEnd w:id="14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6" w:name="straipsnis186_4"/>
      <w:bookmarkStart w:id="1447" w:name="straipsnis186_3"/>
      <w:r w:rsidRPr="004A2F6A">
        <w:rPr>
          <w:rFonts w:ascii="Times New Roman" w:hAnsi="Times New Roman"/>
          <w:b/>
          <w:sz w:val="22"/>
          <w:lang w:val="lt-LT"/>
        </w:rPr>
        <w:t>6.186 straipsnis. Netikėtos (siurprizinės) sutarčių standartinės sąlygos</w:t>
      </w:r>
    </w:p>
    <w:bookmarkEnd w:id="1446"/>
    <w:bookmarkEnd w:id="14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8" w:name="straipsnis187_4"/>
      <w:bookmarkStart w:id="1449" w:name="straipsnis187_3"/>
      <w:r w:rsidRPr="004A2F6A">
        <w:rPr>
          <w:rFonts w:ascii="Times New Roman" w:hAnsi="Times New Roman"/>
          <w:b/>
          <w:sz w:val="22"/>
          <w:lang w:val="lt-LT"/>
        </w:rPr>
        <w:t>6.187 straipsnis. Sutarčių standartinių ir nestandartinių sąlygų prieštaravimas</w:t>
      </w:r>
    </w:p>
    <w:bookmarkEnd w:id="1448"/>
    <w:bookmarkEnd w:id="144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E97A4F" w:rsidRPr="004A2F6A" w:rsidRDefault="00E97A4F" w:rsidP="000A501C">
      <w:pPr>
        <w:ind w:firstLine="720"/>
        <w:jc w:val="both"/>
        <w:rPr>
          <w:rFonts w:ascii="Times New Roman" w:hAnsi="Times New Roman"/>
          <w:sz w:val="22"/>
          <w:lang w:val="lt-LT"/>
        </w:rPr>
      </w:pPr>
      <w:bookmarkStart w:id="1450" w:name="straipsnis188_4"/>
      <w:bookmarkStart w:id="1451" w:name="straipsnis188_3"/>
      <w:r w:rsidRPr="004A2F6A">
        <w:rPr>
          <w:rFonts w:ascii="Times New Roman" w:hAnsi="Times New Roman"/>
          <w:b/>
          <w:sz w:val="22"/>
          <w:lang w:val="lt-LT"/>
        </w:rPr>
        <w:t xml:space="preserve">6.188 straipsnis. </w:t>
      </w:r>
      <w:bookmarkEnd w:id="1450"/>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451"/>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13"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2" w:name="skyrius85"/>
      <w:r w:rsidRPr="004A2F6A">
        <w:rPr>
          <w:rFonts w:ascii="Times New Roman" w:hAnsi="Times New Roman"/>
          <w:b/>
          <w:caps/>
          <w:sz w:val="22"/>
          <w:lang w:val="lt-LT"/>
        </w:rPr>
        <w:t>XIII skyrius</w:t>
      </w:r>
    </w:p>
    <w:bookmarkEnd w:id="1452"/>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3" w:name="straipsnis189_4"/>
      <w:bookmarkStart w:id="1454" w:name="straipsnis189_3"/>
      <w:r w:rsidRPr="004A2F6A">
        <w:rPr>
          <w:rFonts w:ascii="Times New Roman" w:hAnsi="Times New Roman"/>
          <w:b/>
          <w:sz w:val="22"/>
          <w:lang w:val="lt-LT"/>
        </w:rPr>
        <w:t>6.189 straipsnis. Sutarties galia</w:t>
      </w:r>
    </w:p>
    <w:bookmarkEnd w:id="1453"/>
    <w:bookmarkEnd w:id="1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5" w:name="straipsnis190_4"/>
      <w:bookmarkStart w:id="1456" w:name="straipsnis190_3"/>
      <w:r w:rsidRPr="004A2F6A">
        <w:rPr>
          <w:rFonts w:ascii="Times New Roman" w:hAnsi="Times New Roman"/>
          <w:b/>
          <w:sz w:val="22"/>
          <w:lang w:val="lt-LT"/>
        </w:rPr>
        <w:t xml:space="preserve">6.190 straipsnis. Sutarties galia tretiesiems asmenims </w:t>
      </w:r>
    </w:p>
    <w:bookmarkEnd w:id="1455"/>
    <w:bookmarkEnd w:id="1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7" w:name="straipsnis191_4"/>
      <w:bookmarkStart w:id="1458" w:name="straipsnis191_3"/>
      <w:r w:rsidRPr="004A2F6A">
        <w:rPr>
          <w:rFonts w:ascii="Times New Roman" w:hAnsi="Times New Roman"/>
          <w:b/>
          <w:sz w:val="22"/>
          <w:lang w:val="lt-LT"/>
        </w:rPr>
        <w:t>6.191 straipsnis. Sutartis trečiojo asmens naudai</w:t>
      </w:r>
    </w:p>
    <w:bookmarkEnd w:id="1457"/>
    <w:bookmarkEnd w:id="1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9" w:name="straipsnis192_4"/>
      <w:bookmarkStart w:id="1460" w:name="straipsnis192_3"/>
      <w:r w:rsidRPr="004A2F6A">
        <w:rPr>
          <w:rFonts w:ascii="Times New Roman" w:hAnsi="Times New Roman"/>
          <w:b/>
          <w:sz w:val="22"/>
          <w:lang w:val="lt-LT"/>
        </w:rPr>
        <w:t>6.192 straipsnis. Sutarties forma</w:t>
      </w:r>
    </w:p>
    <w:bookmarkEnd w:id="1459"/>
    <w:bookmarkEnd w:id="14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1" w:name="skyrius86"/>
      <w:r w:rsidRPr="004A2F6A">
        <w:rPr>
          <w:rFonts w:ascii="Times New Roman" w:hAnsi="Times New Roman"/>
          <w:b/>
          <w:caps/>
          <w:sz w:val="22"/>
          <w:lang w:val="lt-LT"/>
        </w:rPr>
        <w:t>XIV skyrius</w:t>
      </w:r>
    </w:p>
    <w:bookmarkEnd w:id="1461"/>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2" w:name="straipsnis193_4"/>
      <w:bookmarkStart w:id="1463" w:name="straipsnis193_3"/>
      <w:r w:rsidRPr="004A2F6A">
        <w:rPr>
          <w:rFonts w:ascii="Times New Roman" w:hAnsi="Times New Roman"/>
          <w:b/>
          <w:sz w:val="22"/>
          <w:lang w:val="lt-LT"/>
        </w:rPr>
        <w:t>6.193 straipsnis. Sutarčių aiškinimo taisyklės</w:t>
      </w:r>
    </w:p>
    <w:bookmarkEnd w:id="1462"/>
    <w:bookmarkEnd w:id="1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4" w:name="straipsnis194_3"/>
      <w:r w:rsidRPr="004A2F6A">
        <w:rPr>
          <w:rFonts w:ascii="Times New Roman" w:hAnsi="Times New Roman"/>
          <w:b/>
          <w:sz w:val="22"/>
          <w:lang w:val="lt-LT"/>
        </w:rPr>
        <w:t>6.194 straipsnis. Kalbų neatitikimai</w:t>
      </w:r>
    </w:p>
    <w:bookmarkEnd w:id="1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5" w:name="straipsnis195_4"/>
      <w:bookmarkStart w:id="1466" w:name="straipsnis195_3"/>
      <w:r w:rsidRPr="004A2F6A">
        <w:rPr>
          <w:rFonts w:ascii="Times New Roman" w:hAnsi="Times New Roman"/>
          <w:b/>
          <w:sz w:val="22"/>
          <w:lang w:val="lt-LT"/>
        </w:rPr>
        <w:t>6.195 straipsnis. Sutarties spragų užpildymas</w:t>
      </w:r>
    </w:p>
    <w:bookmarkEnd w:id="1465"/>
    <w:bookmarkEnd w:id="1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7" w:name="skyrius87"/>
      <w:r w:rsidRPr="004A2F6A">
        <w:rPr>
          <w:rFonts w:ascii="Times New Roman" w:hAnsi="Times New Roman"/>
          <w:b/>
          <w:caps/>
          <w:sz w:val="22"/>
          <w:lang w:val="lt-LT"/>
        </w:rPr>
        <w:t>XV skyrius</w:t>
      </w:r>
    </w:p>
    <w:bookmarkEnd w:id="146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8" w:name="straipsnis196_3"/>
      <w:r w:rsidRPr="004A2F6A">
        <w:rPr>
          <w:rFonts w:ascii="Times New Roman" w:hAnsi="Times New Roman"/>
          <w:b/>
          <w:sz w:val="22"/>
          <w:lang w:val="lt-LT"/>
        </w:rPr>
        <w:t>6.196 straipsnis. Sutarties sąlygų rūšys</w:t>
      </w:r>
    </w:p>
    <w:bookmarkEnd w:id="1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9" w:name="straipsnis197_4"/>
      <w:bookmarkStart w:id="1470" w:name="straipsnis197_3"/>
      <w:r w:rsidRPr="004A2F6A">
        <w:rPr>
          <w:rFonts w:ascii="Times New Roman" w:hAnsi="Times New Roman"/>
          <w:b/>
          <w:sz w:val="22"/>
          <w:lang w:val="lt-LT"/>
        </w:rPr>
        <w:t>6.197 straipsnis. Sutarties dalyko kokybė</w:t>
      </w:r>
    </w:p>
    <w:bookmarkEnd w:id="1469"/>
    <w:bookmarkEnd w:id="1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1" w:name="straipsnis198_4"/>
      <w:bookmarkStart w:id="1472" w:name="straipsnis198_3"/>
      <w:r w:rsidRPr="004A2F6A">
        <w:rPr>
          <w:rFonts w:ascii="Times New Roman" w:hAnsi="Times New Roman"/>
          <w:b/>
          <w:sz w:val="22"/>
          <w:lang w:val="lt-LT"/>
        </w:rPr>
        <w:t>6.198 straipsnis. Sutarties kaina</w:t>
      </w:r>
    </w:p>
    <w:bookmarkEnd w:id="1471"/>
    <w:bookmarkEnd w:id="1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3" w:name="straipsnis199_4"/>
      <w:bookmarkStart w:id="1474" w:name="straipsnis199_3"/>
      <w:r w:rsidRPr="004A2F6A">
        <w:rPr>
          <w:rFonts w:ascii="Times New Roman" w:hAnsi="Times New Roman"/>
          <w:b/>
          <w:sz w:val="22"/>
          <w:lang w:val="lt-LT"/>
        </w:rPr>
        <w:t>6.199 straipsnis. Sutartis neapibrėžtam terminui</w:t>
      </w:r>
    </w:p>
    <w:bookmarkEnd w:id="1473"/>
    <w:bookmarkEnd w:id="1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5" w:name="skyrius88"/>
      <w:r w:rsidRPr="004A2F6A">
        <w:rPr>
          <w:rFonts w:ascii="Times New Roman" w:hAnsi="Times New Roman"/>
          <w:b/>
          <w:caps/>
          <w:sz w:val="22"/>
          <w:lang w:val="lt-LT"/>
        </w:rPr>
        <w:t>XVI skyrius</w:t>
      </w:r>
    </w:p>
    <w:bookmarkEnd w:id="147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6" w:name="straipsnis200_4"/>
      <w:bookmarkStart w:id="1477" w:name="straipsnis200_3"/>
      <w:r w:rsidRPr="004A2F6A">
        <w:rPr>
          <w:rFonts w:ascii="Times New Roman" w:hAnsi="Times New Roman"/>
          <w:b/>
          <w:sz w:val="22"/>
          <w:lang w:val="lt-LT"/>
        </w:rPr>
        <w:t>6.200 straipsnis. Sutarties vykdymo principai</w:t>
      </w:r>
    </w:p>
    <w:bookmarkEnd w:id="1476"/>
    <w:bookmarkEnd w:id="1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8" w:name="straipsnis201_4"/>
      <w:bookmarkStart w:id="1479" w:name="straipsnis201_3"/>
      <w:r w:rsidRPr="004A2F6A">
        <w:rPr>
          <w:rFonts w:ascii="Times New Roman" w:hAnsi="Times New Roman"/>
          <w:b/>
          <w:sz w:val="22"/>
          <w:lang w:val="lt-LT"/>
        </w:rPr>
        <w:t>6.201 straipsnis. Sutarties įvykdymo tvarka</w:t>
      </w:r>
    </w:p>
    <w:bookmarkEnd w:id="1478"/>
    <w:bookmarkEnd w:id="1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0" w:name="straipsnis202_4"/>
      <w:bookmarkStart w:id="1481"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80"/>
    <w:bookmarkEnd w:id="1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2" w:name="straipsnis203_3"/>
      <w:r w:rsidRPr="004A2F6A">
        <w:rPr>
          <w:rFonts w:ascii="Times New Roman" w:hAnsi="Times New Roman"/>
          <w:b/>
          <w:sz w:val="22"/>
          <w:lang w:val="lt-LT"/>
        </w:rPr>
        <w:t>6.203 straipsnis. Leidimo neišdavimas</w:t>
      </w:r>
    </w:p>
    <w:bookmarkEnd w:id="1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3" w:name="straipsnis204_4"/>
      <w:bookmarkStart w:id="1484" w:name="straipsnis204_3"/>
      <w:r w:rsidRPr="004A2F6A">
        <w:rPr>
          <w:rFonts w:ascii="Times New Roman" w:hAnsi="Times New Roman"/>
          <w:b/>
          <w:sz w:val="22"/>
          <w:lang w:val="lt-LT"/>
        </w:rPr>
        <w:t>6.204 straipsnis. Sutartinių įsipareigojimų vykdymas pasikeitus aplinkybėms</w:t>
      </w:r>
    </w:p>
    <w:bookmarkEnd w:id="1483"/>
    <w:bookmarkEnd w:id="1484"/>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5" w:name="skyrius89"/>
      <w:r w:rsidRPr="004A2F6A">
        <w:rPr>
          <w:rFonts w:ascii="Times New Roman" w:hAnsi="Times New Roman"/>
          <w:b/>
          <w:caps/>
          <w:sz w:val="22"/>
          <w:lang w:val="lt-LT"/>
        </w:rPr>
        <w:t>XVII skyrius</w:t>
      </w:r>
    </w:p>
    <w:bookmarkEnd w:id="148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6" w:name="straipsnis205_3"/>
      <w:r w:rsidRPr="004A2F6A">
        <w:rPr>
          <w:rFonts w:ascii="Times New Roman" w:hAnsi="Times New Roman"/>
          <w:b/>
          <w:sz w:val="22"/>
          <w:lang w:val="lt-LT"/>
        </w:rPr>
        <w:t>6.205 straipsnis. Sutarties neįvykdymas ar netinkamas įvykdymas</w:t>
      </w:r>
    </w:p>
    <w:bookmarkEnd w:id="1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7" w:name="straipsnis206_3"/>
      <w:r w:rsidRPr="004A2F6A">
        <w:rPr>
          <w:rFonts w:ascii="Times New Roman" w:hAnsi="Times New Roman"/>
          <w:b/>
          <w:sz w:val="22"/>
          <w:lang w:val="lt-LT"/>
        </w:rPr>
        <w:t>6.206 straipsnis. Kitos šalies veiksmai</w:t>
      </w:r>
    </w:p>
    <w:bookmarkEnd w:id="148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8" w:name="straipsnis207_3"/>
      <w:r w:rsidRPr="004A2F6A">
        <w:rPr>
          <w:rFonts w:ascii="Times New Roman" w:hAnsi="Times New Roman"/>
          <w:b/>
          <w:sz w:val="22"/>
          <w:lang w:val="lt-LT"/>
        </w:rPr>
        <w:t>6.207 straipsnis. Sutarties vykdymo sustabdymas</w:t>
      </w:r>
    </w:p>
    <w:bookmarkEnd w:id="1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8_3"/>
      <w:r w:rsidRPr="004A2F6A">
        <w:rPr>
          <w:rFonts w:ascii="Times New Roman" w:hAnsi="Times New Roman"/>
          <w:b/>
          <w:sz w:val="22"/>
          <w:lang w:val="lt-LT"/>
        </w:rPr>
        <w:t>6.208 straipsnis. Įvykdymo trūkumų pašalinimas</w:t>
      </w:r>
    </w:p>
    <w:bookmarkEnd w:id="1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0" w:name="straipsnis209_4"/>
      <w:bookmarkStart w:id="1491" w:name="straipsnis209_3"/>
      <w:r w:rsidRPr="004A2F6A">
        <w:rPr>
          <w:rFonts w:ascii="Times New Roman" w:hAnsi="Times New Roman"/>
          <w:b/>
          <w:sz w:val="22"/>
          <w:lang w:val="lt-LT"/>
        </w:rPr>
        <w:t>6.209 straipsnis. Papildomas terminas sutarčiai įvykdyti</w:t>
      </w:r>
    </w:p>
    <w:bookmarkEnd w:id="1490"/>
    <w:bookmarkEnd w:id="1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2" w:name="straipsnis210_4"/>
      <w:bookmarkStart w:id="1493" w:name="straipsnis210_3"/>
      <w:r w:rsidRPr="004A2F6A">
        <w:rPr>
          <w:rFonts w:ascii="Times New Roman" w:hAnsi="Times New Roman"/>
          <w:b/>
          <w:sz w:val="22"/>
          <w:lang w:val="lt-LT"/>
        </w:rPr>
        <w:t>6.210 straipsnis. Palūkanos</w:t>
      </w:r>
    </w:p>
    <w:bookmarkEnd w:id="1492"/>
    <w:bookmarkEnd w:id="1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4" w:name="straipsnis211_3"/>
      <w:r w:rsidRPr="004A2F6A">
        <w:rPr>
          <w:rFonts w:ascii="Times New Roman" w:hAnsi="Times New Roman"/>
          <w:b/>
          <w:sz w:val="22"/>
          <w:lang w:val="lt-LT"/>
        </w:rPr>
        <w:t>6.211 straipsnis. Atsakomybę naikinančios sąlygos</w:t>
      </w:r>
    </w:p>
    <w:bookmarkEnd w:id="1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5" w:name="straipsnis212_4"/>
      <w:bookmarkStart w:id="1496"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5"/>
    <w:bookmarkEnd w:id="14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7" w:name="straipsnis213_4"/>
      <w:bookmarkStart w:id="1498" w:name="straipsnis213_3"/>
      <w:r w:rsidRPr="004A2F6A">
        <w:rPr>
          <w:rFonts w:ascii="Times New Roman" w:hAnsi="Times New Roman"/>
          <w:b/>
          <w:sz w:val="22"/>
          <w:lang w:val="lt-LT"/>
        </w:rPr>
        <w:t>6.213 straipsnis. Reikalavimas įvykdyti sutartį</w:t>
      </w:r>
    </w:p>
    <w:bookmarkEnd w:id="1497"/>
    <w:bookmarkEnd w:id="14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9" w:name="straipsnis214_4"/>
      <w:bookmarkStart w:id="1500" w:name="straipsnis214_3"/>
      <w:r w:rsidRPr="004A2F6A">
        <w:rPr>
          <w:rFonts w:ascii="Times New Roman" w:hAnsi="Times New Roman"/>
          <w:b/>
          <w:sz w:val="22"/>
          <w:lang w:val="lt-LT"/>
        </w:rPr>
        <w:t>6.214 straipsnis. Netinkamo įvykdymo ištaisymas arba pakeitimas</w:t>
      </w:r>
    </w:p>
    <w:bookmarkEnd w:id="1499"/>
    <w:bookmarkEnd w:id="1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1" w:name="straipsnis215_3"/>
      <w:r w:rsidRPr="004A2F6A">
        <w:rPr>
          <w:rFonts w:ascii="Times New Roman" w:hAnsi="Times New Roman"/>
          <w:b/>
          <w:sz w:val="22"/>
          <w:lang w:val="lt-LT"/>
        </w:rPr>
        <w:t>6.215 straipsnis. Bauda už įpareigojimo įvykdyti sutartinę prievolę natūra nevykdymą</w:t>
      </w:r>
    </w:p>
    <w:bookmarkEnd w:id="1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2" w:name="straipsnis216_4"/>
      <w:bookmarkStart w:id="1503" w:name="straipsnis216_3"/>
      <w:r w:rsidRPr="004A2F6A">
        <w:rPr>
          <w:rFonts w:ascii="Times New Roman" w:hAnsi="Times New Roman"/>
          <w:b/>
          <w:sz w:val="22"/>
          <w:lang w:val="lt-LT"/>
        </w:rPr>
        <w:t>6.216 straipsnis. Gynimo būdų pakeitimas</w:t>
      </w:r>
    </w:p>
    <w:bookmarkEnd w:id="1502"/>
    <w:bookmarkEnd w:id="15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4" w:name="skyrius90"/>
      <w:r w:rsidRPr="004A2F6A">
        <w:rPr>
          <w:rFonts w:ascii="Times New Roman" w:hAnsi="Times New Roman"/>
          <w:b/>
          <w:caps/>
          <w:sz w:val="22"/>
          <w:lang w:val="lt-LT"/>
        </w:rPr>
        <w:t>XVIII skyrius</w:t>
      </w:r>
    </w:p>
    <w:bookmarkEnd w:id="150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5" w:name="straipsnis217_3"/>
      <w:r w:rsidRPr="004A2F6A">
        <w:rPr>
          <w:rFonts w:ascii="Times New Roman" w:hAnsi="Times New Roman"/>
          <w:b/>
          <w:sz w:val="22"/>
          <w:lang w:val="lt-LT"/>
        </w:rPr>
        <w:t>6.217 straipsnis. Sutarties nutraukimas</w:t>
      </w:r>
    </w:p>
    <w:bookmarkEnd w:id="1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6" w:name="straipsnis218_3"/>
      <w:r w:rsidRPr="004A2F6A">
        <w:rPr>
          <w:rFonts w:ascii="Times New Roman" w:hAnsi="Times New Roman"/>
          <w:b/>
          <w:sz w:val="22"/>
          <w:lang w:val="lt-LT"/>
        </w:rPr>
        <w:t>6.218 straipsnis. Pranešimas apie sutarties nutraukimą</w:t>
      </w:r>
    </w:p>
    <w:bookmarkEnd w:id="1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7" w:name="straipsnis219_4"/>
      <w:bookmarkStart w:id="1508" w:name="straipsnis219_3"/>
      <w:r w:rsidRPr="004A2F6A">
        <w:rPr>
          <w:rFonts w:ascii="Times New Roman" w:hAnsi="Times New Roman"/>
          <w:b/>
          <w:sz w:val="22"/>
          <w:lang w:val="lt-LT"/>
        </w:rPr>
        <w:t>6.219 straipsnis. Iš anksto numatomas sutarties neįvykdymas</w:t>
      </w:r>
    </w:p>
    <w:bookmarkEnd w:id="1507"/>
    <w:bookmarkEnd w:id="1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9" w:name="straipsnis220_4"/>
      <w:bookmarkStart w:id="1510" w:name="straipsnis220_3"/>
      <w:r w:rsidRPr="004A2F6A">
        <w:rPr>
          <w:rFonts w:ascii="Times New Roman" w:hAnsi="Times New Roman"/>
          <w:b/>
          <w:sz w:val="22"/>
          <w:lang w:val="lt-LT"/>
        </w:rPr>
        <w:t>6.220 straipsnis. Patvirtinimas apie tinkamą įvykdymą</w:t>
      </w:r>
    </w:p>
    <w:bookmarkEnd w:id="1509"/>
    <w:bookmarkEnd w:id="1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1" w:name="straipsnis221_4"/>
      <w:bookmarkStart w:id="1512" w:name="straipsnis221_3"/>
      <w:r w:rsidRPr="004A2F6A">
        <w:rPr>
          <w:rFonts w:ascii="Times New Roman" w:hAnsi="Times New Roman"/>
          <w:b/>
          <w:sz w:val="22"/>
          <w:lang w:val="lt-LT"/>
        </w:rPr>
        <w:t>6.221 straipsnis. Sutarties nutraukimo teisinės pasekmės</w:t>
      </w:r>
    </w:p>
    <w:bookmarkEnd w:id="1511"/>
    <w:bookmarkEnd w:id="1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3" w:name="straipsnis222_3"/>
      <w:r w:rsidRPr="004A2F6A">
        <w:rPr>
          <w:rFonts w:ascii="Times New Roman" w:hAnsi="Times New Roman"/>
          <w:b/>
          <w:sz w:val="22"/>
          <w:lang w:val="lt-LT"/>
        </w:rPr>
        <w:t>6.222 straipsnis. Restitucija</w:t>
      </w:r>
    </w:p>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4" w:name="straipsnis223_3"/>
      <w:r w:rsidRPr="004A2F6A">
        <w:rPr>
          <w:rFonts w:ascii="Times New Roman" w:hAnsi="Times New Roman"/>
          <w:b/>
          <w:sz w:val="22"/>
          <w:lang w:val="lt-LT"/>
        </w:rPr>
        <w:t>6.223 straipsnis. Sutarties pakeitimas</w:t>
      </w:r>
    </w:p>
    <w:bookmarkEnd w:id="1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4_3"/>
      <w:r w:rsidRPr="004A2F6A">
        <w:rPr>
          <w:rFonts w:ascii="Times New Roman" w:hAnsi="Times New Roman"/>
          <w:b/>
          <w:sz w:val="22"/>
          <w:lang w:val="lt-LT"/>
        </w:rPr>
        <w:t>6.224 straipsnis. Sutarties negaliojimas</w:t>
      </w:r>
    </w:p>
    <w:bookmarkEnd w:id="1515"/>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6" w:name="straipsnis225_3"/>
      <w:r w:rsidRPr="004A2F6A">
        <w:rPr>
          <w:rFonts w:ascii="Times New Roman" w:hAnsi="Times New Roman"/>
          <w:b/>
          <w:sz w:val="22"/>
          <w:lang w:val="lt-LT"/>
        </w:rPr>
        <w:t>6.225 straipsnis. Absoliutus ir santykinis sutarties negaliojimas</w:t>
      </w:r>
    </w:p>
    <w:bookmarkEnd w:id="15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7" w:name="straipsnis226_4"/>
      <w:bookmarkStart w:id="1518" w:name="straipsnis226_3"/>
      <w:r w:rsidRPr="004A2F6A">
        <w:rPr>
          <w:rFonts w:ascii="Times New Roman" w:hAnsi="Times New Roman"/>
          <w:b/>
          <w:sz w:val="22"/>
          <w:lang w:val="lt-LT"/>
        </w:rPr>
        <w:t>6.226 straipsnis. Dalinis sutarties negaliojimas</w:t>
      </w:r>
    </w:p>
    <w:bookmarkEnd w:id="1517"/>
    <w:bookmarkEnd w:id="15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9" w:name="straipsnis227_3"/>
      <w:r w:rsidRPr="004A2F6A">
        <w:rPr>
          <w:rFonts w:ascii="Times New Roman" w:hAnsi="Times New Roman"/>
          <w:b/>
          <w:sz w:val="22"/>
          <w:lang w:val="lt-LT"/>
        </w:rPr>
        <w:t>6.227 straipsnis. Teisė pareikšti ieškinį dėl sutarties negaliojimo</w:t>
      </w:r>
    </w:p>
    <w:bookmarkEnd w:id="1519"/>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0" w:name="straipsnis228_3"/>
      <w:r w:rsidRPr="004A2F6A">
        <w:rPr>
          <w:rFonts w:ascii="Times New Roman" w:hAnsi="Times New Roman"/>
          <w:b/>
          <w:sz w:val="22"/>
          <w:lang w:val="lt-LT"/>
        </w:rPr>
        <w:t>6.228 straipsnis. Esminė šalių nelygybė</w:t>
      </w:r>
    </w:p>
    <w:bookmarkEnd w:id="1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0A501C" w:rsidRDefault="00867C44" w:rsidP="00867C44">
      <w:pPr>
        <w:jc w:val="both"/>
        <w:rPr>
          <w:rFonts w:ascii="Times New Roman" w:hAnsi="Times New Roman"/>
          <w:i/>
          <w:sz w:val="20"/>
          <w:lang w:val="lt-LT"/>
        </w:rPr>
      </w:pPr>
      <w:r w:rsidRPr="000A501C">
        <w:rPr>
          <w:rFonts w:ascii="Times New Roman" w:hAnsi="Times New Roman"/>
          <w:i/>
          <w:sz w:val="20"/>
          <w:lang w:val="lt-LT"/>
        </w:rPr>
        <w:t>Papild</w:t>
      </w:r>
      <w:r w:rsidR="000A501C" w:rsidRPr="000A501C">
        <w:rPr>
          <w:rFonts w:ascii="Times New Roman" w:hAnsi="Times New Roman"/>
          <w:i/>
          <w:sz w:val="20"/>
          <w:lang w:val="lt-LT"/>
        </w:rPr>
        <w:t>yt</w:t>
      </w:r>
      <w:r w:rsidRPr="000A501C">
        <w:rPr>
          <w:rFonts w:ascii="Times New Roman" w:hAnsi="Times New Roman"/>
          <w:i/>
          <w:sz w:val="20"/>
          <w:lang w:val="lt-LT"/>
        </w:rPr>
        <w:t>a skyriumi</w:t>
      </w:r>
      <w:r w:rsidR="000A501C" w:rsidRPr="000A501C">
        <w:rPr>
          <w:rFonts w:ascii="Times New Roman" w:hAnsi="Times New Roman"/>
          <w:i/>
          <w:sz w:val="20"/>
          <w:lang w:val="lt-LT"/>
        </w:rPr>
        <w:t>:</w:t>
      </w:r>
    </w:p>
    <w:p w:rsid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5" w:history="1">
        <w:r w:rsidRPr="00AD7CFD">
          <w:rPr>
            <w:rStyle w:val="Hyperlink"/>
            <w:rFonts w:ascii="Times New Roman" w:hAnsi="Times New Roman"/>
            <w:i/>
            <w:sz w:val="20"/>
            <w:lang w:val="lt-LT"/>
          </w:rPr>
          <w:t>XII-</w:t>
        </w:r>
        <w:r w:rsidRPr="00AD7CFD">
          <w:rPr>
            <w:rStyle w:val="Hyperlink"/>
            <w:rFonts w:ascii="Times New Roman" w:hAnsi="Times New Roman"/>
            <w:i/>
            <w:sz w:val="20"/>
            <w:lang w:val="lt-LT"/>
          </w:rPr>
          <w:t>7</w:t>
        </w:r>
        <w:r w:rsidRPr="00AD7CFD">
          <w:rPr>
            <w:rStyle w:val="Hyperlink"/>
            <w:rFonts w:ascii="Times New Roman" w:hAnsi="Times New Roman"/>
            <w:i/>
            <w:sz w:val="20"/>
            <w:lang w:val="lt-LT"/>
          </w:rPr>
          <w:t>0</w:t>
        </w:r>
        <w:r w:rsidRPr="00AD7CFD">
          <w:rPr>
            <w:rStyle w:val="Hyperlink"/>
            <w:rFonts w:ascii="Times New Roman" w:hAnsi="Times New Roman"/>
            <w:i/>
            <w:sz w:val="20"/>
            <w:lang w:val="lt-LT"/>
          </w:rPr>
          <w:t>0</w:t>
        </w:r>
      </w:hyperlink>
      <w:r w:rsidRPr="00AD7CFD">
        <w:rPr>
          <w:rFonts w:ascii="Times New Roman" w:hAnsi="Times New Roman"/>
          <w:i/>
          <w:sz w:val="20"/>
          <w:lang w:val="lt-LT"/>
        </w:rPr>
        <w:t>, 2013-12-19, paskelbta TAR 2014-01-07, i. k. 2014-00069</w:t>
      </w:r>
    </w:p>
    <w:p w:rsidR="00461487" w:rsidRPr="00461487" w:rsidRDefault="00461487" w:rsidP="00461487">
      <w:pPr>
        <w:ind w:left="720"/>
        <w:jc w:val="both"/>
        <w:rPr>
          <w:rFonts w:ascii="Times New Roman" w:hAnsi="Times New Roman"/>
          <w:i/>
          <w:sz w:val="20"/>
          <w:lang w:val="lt-LT"/>
        </w:rPr>
      </w:pPr>
      <w:r w:rsidRPr="00461487">
        <w:rPr>
          <w:rFonts w:ascii="Times New Roman" w:hAnsi="Times New Roman"/>
          <w:i/>
          <w:sz w:val="20"/>
          <w:lang w:val="lt-LT"/>
        </w:rPr>
        <w:t xml:space="preserve">Nr. </w:t>
      </w:r>
      <w:hyperlink r:id="rId216" w:history="1">
        <w:r w:rsidRPr="00A74B05">
          <w:rPr>
            <w:rStyle w:val="Hyperlink"/>
            <w:rFonts w:ascii="Times New Roman" w:hAnsi="Times New Roman"/>
            <w:i/>
            <w:sz w:val="20"/>
            <w:lang w:val="lt-LT"/>
          </w:rPr>
          <w:t>X</w:t>
        </w:r>
        <w:r w:rsidRPr="00A74B05">
          <w:rPr>
            <w:rStyle w:val="Hyperlink"/>
            <w:rFonts w:ascii="Times New Roman" w:hAnsi="Times New Roman"/>
            <w:i/>
            <w:sz w:val="20"/>
            <w:lang w:val="lt-LT"/>
          </w:rPr>
          <w:t>I</w:t>
        </w:r>
        <w:r w:rsidRPr="00A74B05">
          <w:rPr>
            <w:rStyle w:val="Hyperlink"/>
            <w:rFonts w:ascii="Times New Roman" w:hAnsi="Times New Roman"/>
            <w:i/>
            <w:sz w:val="20"/>
            <w:lang w:val="lt-LT"/>
          </w:rPr>
          <w:t>I-916</w:t>
        </w:r>
      </w:hyperlink>
      <w:r w:rsidRPr="00461487">
        <w:rPr>
          <w:rFonts w:ascii="Times New Roman" w:hAnsi="Times New Roman"/>
          <w:i/>
          <w:sz w:val="20"/>
          <w:lang w:val="lt-LT"/>
        </w:rPr>
        <w:t>, 2014-06-05, paskelbta TAR 2014-06-16</w:t>
      </w:r>
      <w:r w:rsidR="003B4FDA">
        <w:rPr>
          <w:rFonts w:ascii="Times New Roman" w:hAnsi="Times New Roman"/>
          <w:i/>
          <w:sz w:val="20"/>
          <w:lang w:val="lt-LT"/>
        </w:rPr>
        <w:t>,</w:t>
      </w:r>
      <w:r w:rsidRPr="00461487">
        <w:rPr>
          <w:rFonts w:ascii="Times New Roman" w:hAnsi="Times New Roman"/>
          <w:i/>
          <w:sz w:val="20"/>
          <w:lang w:val="lt-LT"/>
        </w:rPr>
        <w:t xml:space="preserve"> i. k. 2014-07638 </w:t>
      </w:r>
    </w:p>
    <w:p w:rsidR="004A2F6A" w:rsidRPr="004A2F6A" w:rsidRDefault="004A2F6A" w:rsidP="004A2F6A">
      <w:pPr>
        <w:jc w:val="both"/>
        <w:rPr>
          <w:rFonts w:ascii="Times New Roman" w:hAnsi="Times New Roman"/>
          <w:i/>
          <w:sz w:val="20"/>
          <w:lang w:val="lt-LT"/>
        </w:rPr>
      </w:pPr>
    </w:p>
    <w:p w:rsidR="00867C44" w:rsidRPr="004A2F6A" w:rsidRDefault="00867C44" w:rsidP="00867C44">
      <w:pPr>
        <w:jc w:val="center"/>
        <w:rPr>
          <w:rFonts w:ascii="Times New Roman" w:hAnsi="Times New Roman"/>
          <w:b/>
          <w:bCs/>
          <w:sz w:val="22"/>
          <w:szCs w:val="22"/>
        </w:rPr>
      </w:pPr>
      <w:bookmarkStart w:id="1521"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1"/>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2"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3"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3"/>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4"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4"/>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6"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6"/>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7"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7"/>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8"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8"/>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29"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F55627" w:rsidP="00867C44">
      <w:pPr>
        <w:ind w:firstLine="720"/>
        <w:jc w:val="both"/>
        <w:rPr>
          <w:rFonts w:ascii="Times New Roman" w:hAnsi="Times New Roman"/>
          <w:color w:val="000000"/>
          <w:sz w:val="22"/>
          <w:szCs w:val="22"/>
        </w:rPr>
      </w:pPr>
      <w:r w:rsidRPr="0092241D">
        <w:rPr>
          <w:rFonts w:ascii="Times New Roman" w:hAnsi="Times New Roman"/>
          <w:color w:val="000000"/>
          <w:sz w:val="22"/>
          <w:szCs w:val="22"/>
          <w:lang w:eastAsia="lt-LT"/>
        </w:rPr>
        <w:t>4. Jeigu nuotolinė sutartis sudaroma ryšio priemonėmis, kurias naudojant nėra pakankamai vietos ar laiko informacijai pateikti, verslininkas prieš sutarties sudarymą privalo šiomis priemonėmis pateikti bent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dalies 1, 2, 4, 7 ir 13 punktuose nurodytą informaciją. Kitą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dalyje nurodytą informaciją verslininkas privalo pateikti vartotojui, kaip nustatyta šio straipsnio 2 dalyje</w:t>
      </w:r>
      <w:r w:rsidR="00867C44"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F55627" w:rsidRDefault="00F55627" w:rsidP="00F55627">
      <w:pPr>
        <w:jc w:val="both"/>
        <w:rPr>
          <w:rFonts w:ascii="Times New Roman" w:hAnsi="Times New Roman"/>
          <w:i/>
          <w:sz w:val="20"/>
          <w:lang w:val="lt-LT"/>
        </w:rPr>
      </w:pPr>
      <w:r>
        <w:rPr>
          <w:rFonts w:ascii="Times New Roman" w:hAnsi="Times New Roman"/>
          <w:i/>
          <w:sz w:val="20"/>
          <w:lang w:val="lt-LT"/>
        </w:rPr>
        <w:t>Straipsnio pakeitimai:</w:t>
      </w:r>
    </w:p>
    <w:p w:rsidR="00F55627" w:rsidRPr="00461487" w:rsidRDefault="00F55627" w:rsidP="00F55627">
      <w:pPr>
        <w:jc w:val="both"/>
        <w:rPr>
          <w:rFonts w:ascii="Times New Roman" w:hAnsi="Times New Roman"/>
          <w:i/>
          <w:sz w:val="20"/>
          <w:lang w:val="lt-LT"/>
        </w:rPr>
      </w:pPr>
      <w:r w:rsidRPr="00461487">
        <w:rPr>
          <w:rFonts w:ascii="Times New Roman" w:hAnsi="Times New Roman"/>
          <w:i/>
          <w:sz w:val="20"/>
          <w:lang w:val="lt-LT"/>
        </w:rPr>
        <w:t xml:space="preserve">Nr. </w:t>
      </w:r>
      <w:hyperlink r:id="rId217"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2014-06-05, paskelbta TAR 2014-06-16</w:t>
      </w:r>
      <w:r w:rsidR="003B4FDA">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30"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1"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2"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2"/>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3"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3"/>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4"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4"/>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5"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5"/>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6"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7"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7"/>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8"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39"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0" w:name="straipsnis229_3"/>
      <w:r w:rsidRPr="004A2F6A">
        <w:rPr>
          <w:rFonts w:ascii="Times New Roman" w:hAnsi="Times New Roman"/>
          <w:b/>
          <w:sz w:val="22"/>
          <w:lang w:val="lt-LT"/>
        </w:rPr>
        <w:t>6.229 straipsnis. Asmens, tvarkančio kito asmens reikalus, pareigos</w:t>
      </w:r>
    </w:p>
    <w:bookmarkEnd w:id="1540"/>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1" w:name="straipsnis230_3"/>
      <w:r w:rsidRPr="004A2F6A">
        <w:rPr>
          <w:rFonts w:ascii="Times New Roman" w:hAnsi="Times New Roman"/>
          <w:b/>
          <w:sz w:val="22"/>
          <w:lang w:val="lt-LT"/>
        </w:rPr>
        <w:t>6.230 straipsnis. Reikalų tvarkymas prieš kito asmens valią</w:t>
      </w:r>
    </w:p>
    <w:bookmarkEnd w:id="1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2" w:name="straipsnis231_3"/>
      <w:r w:rsidRPr="004A2F6A">
        <w:rPr>
          <w:rFonts w:ascii="Times New Roman" w:hAnsi="Times New Roman"/>
          <w:b/>
          <w:sz w:val="22"/>
          <w:lang w:val="lt-LT"/>
        </w:rPr>
        <w:t>6.231 straipsnis. Reikalų tvarkymas pavojaus atveju</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3" w:name="straipsnis232_3"/>
      <w:r w:rsidRPr="004A2F6A">
        <w:rPr>
          <w:rFonts w:ascii="Times New Roman" w:hAnsi="Times New Roman"/>
          <w:b/>
          <w:sz w:val="22"/>
          <w:lang w:val="lt-LT"/>
        </w:rPr>
        <w:t>6.232 straipsnis. Veiksmų patvirtinimas</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4" w:name="straipsnis233_3"/>
      <w:r w:rsidRPr="004A2F6A">
        <w:rPr>
          <w:rFonts w:ascii="Times New Roman" w:hAnsi="Times New Roman"/>
          <w:b/>
          <w:sz w:val="22"/>
          <w:lang w:val="lt-LT"/>
        </w:rPr>
        <w:t>6.233 straipsnis. Išlaidų atlyginimas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5" w:name="straipsnis234_3"/>
      <w:r w:rsidRPr="004A2F6A">
        <w:rPr>
          <w:rFonts w:ascii="Times New Roman" w:hAnsi="Times New Roman"/>
          <w:b/>
          <w:sz w:val="22"/>
          <w:lang w:val="lt-LT"/>
        </w:rPr>
        <w:t>6.234 straipsnis. Gauto turto grąžinimas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6" w:name="straipsnis235_3"/>
      <w:r w:rsidRPr="004A2F6A">
        <w:rPr>
          <w:rFonts w:ascii="Times New Roman" w:hAnsi="Times New Roman"/>
          <w:b/>
          <w:sz w:val="22"/>
          <w:lang w:val="lt-LT"/>
        </w:rPr>
        <w:t>6.235 straipsnis. Kito asmens vardu ir interesais sudaryto sandorio teisinės pasekmės</w:t>
      </w:r>
    </w:p>
    <w:bookmarkEnd w:id="1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7" w:name="straipsnis236_3"/>
      <w:r w:rsidRPr="004A2F6A">
        <w:rPr>
          <w:rFonts w:ascii="Times New Roman" w:hAnsi="Times New Roman"/>
          <w:b/>
          <w:sz w:val="22"/>
          <w:lang w:val="lt-LT"/>
        </w:rPr>
        <w:t>6.236 straipsnis. Tariamas kito asmens reikalų tvarkymas</w:t>
      </w:r>
    </w:p>
    <w:bookmarkEnd w:id="1547"/>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8"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9" w:name="straipsnis237_3"/>
      <w:r w:rsidRPr="004A2F6A">
        <w:rPr>
          <w:rFonts w:ascii="Times New Roman" w:hAnsi="Times New Roman"/>
          <w:b/>
          <w:sz w:val="22"/>
          <w:lang w:val="lt-LT"/>
        </w:rPr>
        <w:t>6.237 straipsnis. Pareiga grąžinti be pagrindo įgytą turtą</w:t>
      </w:r>
    </w:p>
    <w:bookmarkEnd w:id="1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50" w:name="straipsnis238_3"/>
      <w:r w:rsidRPr="004A2F6A">
        <w:rPr>
          <w:rFonts w:ascii="Times New Roman" w:hAnsi="Times New Roman"/>
          <w:b/>
          <w:sz w:val="22"/>
          <w:lang w:val="lt-LT"/>
        </w:rPr>
        <w:t>6.238 straipsnis. Tariamojo skolininko teisė išreikalauti be pagrindo sumokėtą skolą</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1" w:name="straipsnis239_3"/>
      <w:r w:rsidRPr="004A2F6A">
        <w:rPr>
          <w:rFonts w:ascii="Times New Roman" w:hAnsi="Times New Roman"/>
          <w:b/>
          <w:sz w:val="22"/>
          <w:lang w:val="lt-LT"/>
        </w:rPr>
        <w:t>6.239 straipsnis. Pareiga grąžinti turtą, neatlygintinai perduotą trečiajam asmeniui</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2" w:name="straipsnis240_3"/>
      <w:r w:rsidRPr="004A2F6A">
        <w:rPr>
          <w:rFonts w:ascii="Times New Roman" w:hAnsi="Times New Roman"/>
          <w:b/>
          <w:sz w:val="22"/>
          <w:lang w:val="lt-LT"/>
        </w:rPr>
        <w:t>6.240 straipsnis. Atsiskaitymai grąžinant be teisinio pagrindo įgytą turtą</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3" w:name="straipsnis241_3"/>
      <w:r w:rsidRPr="004A2F6A">
        <w:rPr>
          <w:rFonts w:ascii="Times New Roman" w:hAnsi="Times New Roman"/>
          <w:b/>
          <w:sz w:val="22"/>
          <w:lang w:val="lt-LT"/>
        </w:rPr>
        <w:t>6.241 straipsnis. Turtas, kurio negalima išreikalauti</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4" w:name="straipsnis242_3"/>
      <w:r w:rsidRPr="004A2F6A">
        <w:rPr>
          <w:rFonts w:ascii="Times New Roman" w:hAnsi="Times New Roman"/>
          <w:b/>
          <w:sz w:val="22"/>
          <w:lang w:val="lt-LT"/>
        </w:rPr>
        <w:t>6.242 straipsnis. Nepagrįstas praturtėjimas</w:t>
      </w:r>
    </w:p>
    <w:bookmarkEnd w:id="1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5" w:name="skyrius93"/>
      <w:r w:rsidRPr="004A2F6A">
        <w:rPr>
          <w:rFonts w:ascii="Times New Roman" w:hAnsi="Times New Roman"/>
          <w:caps/>
          <w:sz w:val="22"/>
          <w:lang w:val="lt-LT"/>
        </w:rPr>
        <w:t>XXI skyrius</w:t>
      </w:r>
    </w:p>
    <w:bookmarkEnd w:id="155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6" w:name="straipsnis243_3"/>
      <w:r w:rsidRPr="004A2F6A">
        <w:rPr>
          <w:rFonts w:ascii="Times New Roman" w:hAnsi="Times New Roman"/>
          <w:b/>
          <w:sz w:val="22"/>
          <w:lang w:val="lt-LT"/>
        </w:rPr>
        <w:t>6.243 straipsnis. Lošimo ir lažybų pasekmės</w:t>
      </w:r>
    </w:p>
    <w:bookmarkEnd w:id="1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7" w:name="straipsnis244_3"/>
      <w:r w:rsidRPr="004A2F6A">
        <w:rPr>
          <w:rFonts w:ascii="Times New Roman" w:hAnsi="Times New Roman"/>
          <w:b/>
          <w:sz w:val="22"/>
          <w:lang w:val="lt-LT"/>
        </w:rPr>
        <w:t>6.244 straipsnis. Loterija ir kiti žaidimai, grindžiami rizika ar atsitiktinumu</w:t>
      </w:r>
    </w:p>
    <w:bookmarkEnd w:id="1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8" w:name="skyrius94"/>
      <w:r w:rsidRPr="004A2F6A">
        <w:rPr>
          <w:b/>
          <w:sz w:val="22"/>
        </w:rPr>
        <w:t>XXII skyrius</w:t>
      </w:r>
    </w:p>
    <w:bookmarkEnd w:id="1558"/>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59" w:name="skirsnis78"/>
      <w:r w:rsidRPr="004A2F6A">
        <w:rPr>
          <w:caps/>
          <w:sz w:val="22"/>
        </w:rPr>
        <w:t>Pirmasis skirsnis</w:t>
      </w:r>
    </w:p>
    <w:bookmarkEnd w:id="155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0" w:name="straipsnis245_3"/>
      <w:r w:rsidRPr="004A2F6A">
        <w:rPr>
          <w:rFonts w:ascii="Times New Roman" w:hAnsi="Times New Roman"/>
          <w:b/>
          <w:sz w:val="22"/>
          <w:lang w:val="lt-LT"/>
        </w:rPr>
        <w:t>6.245 straipsnis. Civilinės atsakomybės samprata ir rūšys</w:t>
      </w:r>
    </w:p>
    <w:bookmarkEnd w:id="1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1" w:name="straipsnis246_3"/>
      <w:r w:rsidRPr="004A2F6A">
        <w:rPr>
          <w:rFonts w:ascii="Times New Roman" w:hAnsi="Times New Roman"/>
          <w:b/>
          <w:sz w:val="22"/>
          <w:lang w:val="lt-LT"/>
        </w:rPr>
        <w:t>6.246 straipsnis. Neteisėti veiksmai</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2" w:name="straipsnis247_3"/>
      <w:r w:rsidRPr="004A2F6A">
        <w:rPr>
          <w:rFonts w:ascii="Times New Roman" w:hAnsi="Times New Roman"/>
          <w:b/>
          <w:sz w:val="22"/>
          <w:lang w:val="lt-LT"/>
        </w:rPr>
        <w:t>6.247 straipsnis. Priežastinis ryšys</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3" w:name="straipsnis248_3"/>
      <w:r w:rsidRPr="004A2F6A">
        <w:rPr>
          <w:rFonts w:ascii="Times New Roman" w:hAnsi="Times New Roman"/>
          <w:b/>
          <w:sz w:val="22"/>
          <w:lang w:val="lt-LT"/>
        </w:rPr>
        <w:t>6.248 straipsnis. Kaltė kaip civilinės atsakomybės sąlyga</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4" w:name="straipsnis249_3"/>
      <w:r w:rsidRPr="004A2F6A">
        <w:rPr>
          <w:rFonts w:ascii="Times New Roman" w:hAnsi="Times New Roman"/>
          <w:b/>
          <w:sz w:val="22"/>
          <w:lang w:val="lt-LT"/>
        </w:rPr>
        <w:t xml:space="preserve">6.249 straipsnis. Žala ir nuostoliai </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5" w:name="straipsnis250_3"/>
      <w:r w:rsidRPr="004A2F6A">
        <w:rPr>
          <w:rFonts w:ascii="Times New Roman" w:hAnsi="Times New Roman"/>
          <w:b/>
          <w:sz w:val="22"/>
          <w:lang w:val="lt-LT"/>
        </w:rPr>
        <w:t>6.250 straipsnis. Neturtinė žala</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6" w:name="straipsnis251_3"/>
      <w:r w:rsidRPr="004A2F6A">
        <w:rPr>
          <w:rFonts w:ascii="Times New Roman" w:hAnsi="Times New Roman"/>
          <w:b/>
          <w:sz w:val="22"/>
          <w:lang w:val="lt-LT"/>
        </w:rPr>
        <w:t>6.251 straipsnis. Visiškas nuostolių atlyginimas</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7" w:name="straipsnis252_3"/>
      <w:r w:rsidRPr="004A2F6A">
        <w:rPr>
          <w:rFonts w:ascii="Times New Roman" w:hAnsi="Times New Roman"/>
          <w:b/>
          <w:sz w:val="22"/>
          <w:lang w:val="lt-LT"/>
        </w:rPr>
        <w:t>6.252 straipsnis. Šalių susitarimai dėl civilinės atsakomybės netaikymo ar jos apribojimo</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8" w:name="straipsnis253_3"/>
      <w:r w:rsidRPr="004A2F6A">
        <w:rPr>
          <w:rFonts w:ascii="Times New Roman" w:hAnsi="Times New Roman"/>
          <w:b/>
          <w:sz w:val="22"/>
          <w:lang w:val="lt-LT"/>
        </w:rPr>
        <w:t>6.253 straipsnis. Civilinės atsakomybės netaikymas ir atleidimas nuo civilinės atsakomybės</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69" w:name="straipsnis254_3"/>
      <w:r w:rsidRPr="004A2F6A">
        <w:rPr>
          <w:rFonts w:ascii="Times New Roman" w:hAnsi="Times New Roman"/>
          <w:b/>
          <w:sz w:val="22"/>
          <w:lang w:val="lt-LT"/>
        </w:rPr>
        <w:t>6.254 straipsnis. Civilinės atsakomybės draudimas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0" w:name="straipsnis255_3"/>
      <w:r w:rsidRPr="004A2F6A">
        <w:rPr>
          <w:rFonts w:ascii="Times New Roman" w:hAnsi="Times New Roman"/>
          <w:b/>
          <w:sz w:val="22"/>
          <w:lang w:val="lt-LT"/>
        </w:rPr>
        <w:t>6.255 straipsnis. Prevencinis ieškinys</w:t>
      </w:r>
    </w:p>
    <w:bookmarkEnd w:id="1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1" w:name="skirsnis79"/>
      <w:r w:rsidRPr="004A2F6A">
        <w:rPr>
          <w:sz w:val="22"/>
        </w:rPr>
        <w:t>Antrasis skirsnis</w:t>
      </w:r>
    </w:p>
    <w:bookmarkEnd w:id="157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2" w:name="straipsnis256_3"/>
      <w:r w:rsidRPr="004A2F6A">
        <w:rPr>
          <w:rFonts w:ascii="Times New Roman" w:hAnsi="Times New Roman"/>
          <w:b/>
          <w:sz w:val="22"/>
          <w:lang w:val="lt-LT"/>
        </w:rPr>
        <w:t>6.256 straipsnis. Sutartinės atsakomybės atsiradimo pagrindas</w:t>
      </w:r>
    </w:p>
    <w:bookmarkEnd w:id="1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3" w:name="straipsnis257_3"/>
      <w:r w:rsidRPr="004A2F6A">
        <w:rPr>
          <w:rFonts w:ascii="Times New Roman" w:hAnsi="Times New Roman"/>
          <w:b/>
          <w:sz w:val="22"/>
          <w:lang w:val="lt-LT"/>
        </w:rPr>
        <w:t>6.257 straipsnis. Atsakomybė už trečiųjų asmenų veiksmus</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4" w:name="straipsnis258_3"/>
      <w:r w:rsidRPr="004A2F6A">
        <w:rPr>
          <w:rFonts w:ascii="Times New Roman" w:hAnsi="Times New Roman"/>
          <w:b/>
          <w:sz w:val="22"/>
          <w:lang w:val="lt-LT"/>
        </w:rPr>
        <w:t>6.258 straipsnis. Netesybos ir nuostoliai</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5" w:name="straipsnis259_3"/>
      <w:r w:rsidRPr="004A2F6A">
        <w:rPr>
          <w:rFonts w:ascii="Times New Roman" w:hAnsi="Times New Roman"/>
          <w:b/>
          <w:sz w:val="22"/>
          <w:lang w:val="lt-LT"/>
        </w:rPr>
        <w:t>6.259 straipsnis. Kreditoriaus kaltė</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6" w:name="straipsnis260_3"/>
      <w:r w:rsidRPr="004A2F6A">
        <w:rPr>
          <w:rFonts w:ascii="Times New Roman" w:hAnsi="Times New Roman"/>
          <w:b/>
          <w:sz w:val="22"/>
          <w:lang w:val="lt-LT"/>
        </w:rPr>
        <w:t>6.260 straipsnis. Skolininko praleisto termino pasekmės</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7" w:name="straipsnis261_3"/>
      <w:r w:rsidRPr="004A2F6A">
        <w:rPr>
          <w:rFonts w:ascii="Times New Roman" w:hAnsi="Times New Roman"/>
          <w:b/>
          <w:sz w:val="22"/>
          <w:lang w:val="lt-LT"/>
        </w:rPr>
        <w:t xml:space="preserve">6.261 straipsnis. Skolininko praleisto piniginių prievolių įvykdymo termino pasekmės </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8" w:name="straipsnis262_3"/>
      <w:r w:rsidRPr="004A2F6A">
        <w:rPr>
          <w:rFonts w:ascii="Times New Roman" w:hAnsi="Times New Roman"/>
          <w:b/>
          <w:sz w:val="22"/>
          <w:lang w:val="lt-LT"/>
        </w:rPr>
        <w:t>6.262 straipsnis. Kreditoriaus praleisto termino pasekmės</w:t>
      </w:r>
    </w:p>
    <w:bookmarkEnd w:id="1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79" w:name="skirsnis80"/>
      <w:r w:rsidRPr="004A2F6A">
        <w:rPr>
          <w:caps/>
          <w:sz w:val="22"/>
        </w:rPr>
        <w:t>Trečiasis skirsnis</w:t>
      </w:r>
    </w:p>
    <w:bookmarkEnd w:id="157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0" w:name="straipsnis263_2"/>
      <w:r w:rsidRPr="004A2F6A">
        <w:rPr>
          <w:rFonts w:ascii="Times New Roman" w:hAnsi="Times New Roman"/>
          <w:b/>
          <w:sz w:val="22"/>
          <w:lang w:val="lt-LT"/>
        </w:rPr>
        <w:t>6.263 straipsnis. Pareiga atlyginti padarytą žalą</w:t>
      </w:r>
    </w:p>
    <w:bookmarkEnd w:id="1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1" w:name="straipsnis264_2"/>
      <w:r w:rsidRPr="004A2F6A">
        <w:rPr>
          <w:rFonts w:ascii="Times New Roman" w:hAnsi="Times New Roman"/>
          <w:b/>
          <w:sz w:val="22"/>
          <w:lang w:val="lt-LT"/>
        </w:rPr>
        <w:t>6.264 straipsnis. Samdančio darbuotojus asmens atsakomybė už žalą, atsiradusią dėl jo darbuotojų kaltės</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2" w:name="straipsnis265_2"/>
      <w:r w:rsidRPr="004A2F6A">
        <w:rPr>
          <w:rFonts w:ascii="Times New Roman" w:hAnsi="Times New Roman"/>
          <w:b/>
          <w:sz w:val="22"/>
          <w:lang w:val="lt-LT"/>
        </w:rPr>
        <w:t>6.265 straipsnis. Atsakomybė už kitų asmenų padarytą žalą</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3" w:name="straipsnis266_2"/>
      <w:r w:rsidRPr="004A2F6A">
        <w:rPr>
          <w:rFonts w:ascii="Times New Roman" w:hAnsi="Times New Roman"/>
          <w:b/>
          <w:sz w:val="22"/>
          <w:lang w:val="lt-LT"/>
        </w:rPr>
        <w:t>6.266 straipsnis. Statinių savininko (valdytojo) atsakomybė</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4" w:name="straipsnis267_2"/>
      <w:r w:rsidRPr="004A2F6A">
        <w:rPr>
          <w:rFonts w:ascii="Times New Roman" w:hAnsi="Times New Roman"/>
          <w:b/>
          <w:sz w:val="22"/>
          <w:lang w:val="lt-LT"/>
        </w:rPr>
        <w:t>6.267 straipsnis. Atsakomybė už gyvūnų padarytą žalą</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5" w:name="straipsnis268_2"/>
      <w:r w:rsidRPr="004A2F6A">
        <w:rPr>
          <w:rFonts w:ascii="Times New Roman" w:hAnsi="Times New Roman"/>
          <w:b/>
          <w:sz w:val="22"/>
          <w:lang w:val="lt-LT"/>
        </w:rPr>
        <w:t>6.268 straipsnis. Atsakomybė už savo veiksmų reikšmės suprasti negalinčio fizinio asmens padarytą žalą</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6" w:name="straipsnis269_2"/>
      <w:r w:rsidRPr="004A2F6A">
        <w:rPr>
          <w:rFonts w:ascii="Times New Roman" w:hAnsi="Times New Roman"/>
          <w:b/>
          <w:sz w:val="22"/>
          <w:lang w:val="lt-LT"/>
        </w:rPr>
        <w:t xml:space="preserve">6.269 straipsnis. Dėl būtinosios ginties ar savigynos padaryta žala </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7" w:name="straipsnis270_2"/>
      <w:r w:rsidRPr="004A2F6A">
        <w:rPr>
          <w:rFonts w:ascii="Times New Roman" w:hAnsi="Times New Roman"/>
          <w:b/>
          <w:sz w:val="22"/>
          <w:lang w:val="lt-LT"/>
        </w:rPr>
        <w:t>6.270 straipsnis. Atsakomybė už didesnio pavojaus šaltinių padarytą žalą</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8" w:name="straipsnis271_2"/>
      <w:r w:rsidRPr="004A2F6A">
        <w:rPr>
          <w:rFonts w:ascii="Times New Roman" w:hAnsi="Times New Roman"/>
          <w:b/>
          <w:sz w:val="22"/>
          <w:lang w:val="lt-LT"/>
        </w:rPr>
        <w:t>6.271 straipsnis. Atsakomybė už žalą, atsiradusią dėl valdžios institucijų neteisėtų veiksmų</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9"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0" w:name="straipsnis273_2"/>
      <w:r w:rsidRPr="004A2F6A">
        <w:rPr>
          <w:rFonts w:ascii="Times New Roman" w:hAnsi="Times New Roman"/>
          <w:b/>
          <w:sz w:val="22"/>
          <w:lang w:val="lt-LT"/>
        </w:rPr>
        <w:t>6.273 straipsnis. Atsakovai pagal valstybės ar savivaldybės prievolę atlyginti žalą</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1" w:name="straipsnis274_2"/>
      <w:r w:rsidRPr="004A2F6A">
        <w:rPr>
          <w:rFonts w:ascii="Times New Roman" w:hAnsi="Times New Roman"/>
          <w:b/>
          <w:sz w:val="22"/>
          <w:lang w:val="lt-LT"/>
        </w:rPr>
        <w:t xml:space="preserve">6.274 straipsnis. Atsakomybė už žalą, atsiradusią dėl būtinojo reikalingumo </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2" w:name="straipsnis275_2"/>
      <w:r w:rsidRPr="004A2F6A">
        <w:rPr>
          <w:rFonts w:ascii="Times New Roman" w:hAnsi="Times New Roman"/>
          <w:b/>
          <w:sz w:val="22"/>
          <w:lang w:val="lt-LT"/>
        </w:rPr>
        <w:t>6.275 straipsnis. Atsakomybė už nepilnamečių iki keturiolikos metų padarytą žalą</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3" w:name="straipsnis276_2"/>
      <w:r w:rsidRPr="004A2F6A">
        <w:rPr>
          <w:rFonts w:ascii="Times New Roman" w:hAnsi="Times New Roman"/>
          <w:b/>
          <w:sz w:val="22"/>
          <w:lang w:val="lt-LT"/>
        </w:rPr>
        <w:t>6.276 straipsnis. Atsakomybė už nepilnamečio nuo keturiolikos iki aštuoniolikos metų padarytą žalą</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4"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5" w:name="straipsnis278_2"/>
      <w:r w:rsidRPr="004A2F6A">
        <w:rPr>
          <w:rFonts w:ascii="Times New Roman" w:hAnsi="Times New Roman"/>
          <w:b/>
          <w:sz w:val="22"/>
          <w:lang w:val="lt-LT"/>
        </w:rPr>
        <w:t>6.278 straipsnis. Atsakomybė už pripažinto neveiksniu fizinio asmens padarytą žalą</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6" w:name="straipsnis279_2"/>
      <w:r w:rsidRPr="004A2F6A">
        <w:rPr>
          <w:rFonts w:ascii="Times New Roman" w:hAnsi="Times New Roman"/>
          <w:b/>
          <w:sz w:val="22"/>
          <w:lang w:val="lt-LT"/>
        </w:rPr>
        <w:t xml:space="preserve">6.279 straipsnis. Atsakomybė už kelių asmenų bendrai padarytą žalą </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7" w:name="straipsnis280_2"/>
      <w:r w:rsidRPr="004A2F6A">
        <w:rPr>
          <w:rFonts w:ascii="Times New Roman" w:hAnsi="Times New Roman"/>
          <w:b/>
          <w:sz w:val="22"/>
          <w:lang w:val="lt-LT"/>
        </w:rPr>
        <w:t xml:space="preserve">6.280 straipsnis. Regreso teisė į žalos padariusį asmenį </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8" w:name="straipsnis281_2"/>
      <w:r w:rsidRPr="004A2F6A">
        <w:rPr>
          <w:rFonts w:ascii="Times New Roman" w:hAnsi="Times New Roman"/>
          <w:b/>
          <w:sz w:val="22"/>
          <w:lang w:val="lt-LT"/>
        </w:rPr>
        <w:t>6.281 straipsnis. Žalos atlyginimo būdas ir dydis</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9" w:name="straipsnis282_2"/>
      <w:r w:rsidRPr="004A2F6A">
        <w:rPr>
          <w:rFonts w:ascii="Times New Roman" w:hAnsi="Times New Roman"/>
          <w:b/>
          <w:sz w:val="22"/>
          <w:lang w:val="lt-LT"/>
        </w:rPr>
        <w:t>6.282 straipsnis. Atsižvelgimas į nukentėjusio asmens kaltę ir padariusio žalą asmens turtinę padėtį</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0" w:name="straipsnis283_2"/>
      <w:r w:rsidRPr="004A2F6A">
        <w:rPr>
          <w:rFonts w:ascii="Times New Roman" w:hAnsi="Times New Roman"/>
          <w:b/>
          <w:sz w:val="22"/>
          <w:lang w:val="lt-LT"/>
        </w:rPr>
        <w:t>6.283 straipsnis. Žalos atlyginimas sveikatos sužalojimo atveju</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1" w:name="straipsnis284_2"/>
      <w:r w:rsidRPr="004A2F6A">
        <w:rPr>
          <w:rFonts w:ascii="Times New Roman" w:hAnsi="Times New Roman"/>
          <w:b/>
          <w:sz w:val="22"/>
          <w:lang w:val="lt-LT"/>
        </w:rPr>
        <w:t>6.284 straipsnis. Atsakomybė už dėl gyvybės atėmimo atsiradusią žalą</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2"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3" w:name="straipsnis286_2"/>
      <w:r w:rsidRPr="004A2F6A">
        <w:rPr>
          <w:rFonts w:ascii="Times New Roman" w:hAnsi="Times New Roman"/>
          <w:b/>
          <w:sz w:val="22"/>
          <w:lang w:val="lt-LT"/>
        </w:rPr>
        <w:t>6.286 straipsnis. Atlyginimo dydžio pakeitimas nukentėjusio asmens reikalavimu, kai pasikeičia jo darbingumas</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4" w:name="straipsnis287_2"/>
      <w:r w:rsidRPr="004A2F6A">
        <w:rPr>
          <w:rFonts w:ascii="Times New Roman" w:hAnsi="Times New Roman"/>
          <w:b/>
          <w:sz w:val="22"/>
          <w:lang w:val="lt-LT"/>
        </w:rPr>
        <w:t>6.287 straipsnis. Atlyginimo dydžio pakeitimas asmenų, iš kurių priteistas žalos atlyginimas, reikalavimu</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5" w:name="straipsnis288_2"/>
      <w:r w:rsidRPr="004A2F6A">
        <w:rPr>
          <w:rFonts w:ascii="Times New Roman" w:hAnsi="Times New Roman"/>
          <w:b/>
          <w:sz w:val="22"/>
          <w:lang w:val="lt-LT"/>
        </w:rPr>
        <w:t>6.288 straipsnis. Žalos atlyginimo mokėjimas</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6"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7" w:name="straipsnis290_2"/>
      <w:r w:rsidRPr="004A2F6A">
        <w:rPr>
          <w:rFonts w:ascii="Times New Roman" w:hAnsi="Times New Roman"/>
          <w:b/>
          <w:sz w:val="22"/>
          <w:lang w:val="lt-LT"/>
        </w:rPr>
        <w:t>6.290 straipsnis. Socialinio draudimo išmokų įskaitymas</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8" w:name="straipsnis291_2"/>
      <w:r w:rsidRPr="004A2F6A">
        <w:rPr>
          <w:rFonts w:ascii="Times New Roman" w:hAnsi="Times New Roman"/>
          <w:b/>
          <w:sz w:val="22"/>
          <w:lang w:val="lt-LT"/>
        </w:rPr>
        <w:t>6.291 straipsnis. Laidojimo išlaidų atlyginimas</w:t>
      </w:r>
    </w:p>
    <w:bookmarkEnd w:id="1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09" w:name="skirsnis81"/>
      <w:r w:rsidRPr="004A2F6A">
        <w:rPr>
          <w:caps/>
          <w:sz w:val="22"/>
        </w:rPr>
        <w:t>Ketvirtasis skirsnis</w:t>
      </w:r>
    </w:p>
    <w:bookmarkEnd w:id="160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0" w:name="straipsnis292_2"/>
      <w:r w:rsidRPr="004A2F6A">
        <w:rPr>
          <w:rFonts w:ascii="Times New Roman" w:hAnsi="Times New Roman"/>
          <w:b/>
          <w:sz w:val="22"/>
          <w:lang w:val="lt-LT"/>
        </w:rPr>
        <w:t>6.292 straipsnis. Gamintojo ir paslaugų teikėjo atsakomybė</w:t>
      </w:r>
    </w:p>
    <w:bookmarkEnd w:id="1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1" w:name="straipsnis293_2"/>
      <w:r w:rsidRPr="004A2F6A">
        <w:rPr>
          <w:rFonts w:ascii="Times New Roman" w:hAnsi="Times New Roman"/>
          <w:b/>
          <w:sz w:val="22"/>
          <w:lang w:val="lt-LT"/>
        </w:rPr>
        <w:t>6.293 straipsnis. Produkto ir paslaugų samprata</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2" w:name="straipsnis294_2"/>
      <w:r w:rsidRPr="004A2F6A">
        <w:rPr>
          <w:rFonts w:ascii="Times New Roman" w:hAnsi="Times New Roman"/>
          <w:b/>
          <w:sz w:val="22"/>
          <w:lang w:val="lt-LT"/>
        </w:rPr>
        <w:t>6.294 straipsnis. Netinkamos kokybės samprata</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3" w:name="straipsnis295_2"/>
      <w:r w:rsidRPr="004A2F6A">
        <w:rPr>
          <w:rFonts w:ascii="Times New Roman" w:hAnsi="Times New Roman"/>
          <w:b/>
          <w:sz w:val="22"/>
          <w:lang w:val="lt-LT"/>
        </w:rPr>
        <w:t>6.295 straipsnis. Atsakomybės sąlygos</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4" w:name="straipsnis296_2"/>
      <w:r w:rsidRPr="004A2F6A">
        <w:rPr>
          <w:rFonts w:ascii="Times New Roman" w:hAnsi="Times New Roman"/>
          <w:b/>
          <w:sz w:val="22"/>
          <w:lang w:val="lt-LT"/>
        </w:rPr>
        <w:t>6.296 straipsnis. Solidarioji atsakomybė</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7_2"/>
      <w:r w:rsidRPr="004A2F6A">
        <w:rPr>
          <w:rFonts w:ascii="Times New Roman" w:hAnsi="Times New Roman"/>
          <w:b/>
          <w:sz w:val="22"/>
          <w:lang w:val="lt-LT"/>
        </w:rPr>
        <w:t>6.297 straipsnis. Nukentėjusio asmens kaltė</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6" w:name="straipsnis298_2"/>
      <w:r w:rsidRPr="004A2F6A">
        <w:rPr>
          <w:rFonts w:ascii="Times New Roman" w:hAnsi="Times New Roman"/>
          <w:b/>
          <w:sz w:val="22"/>
          <w:lang w:val="lt-LT"/>
        </w:rPr>
        <w:t>6.298 straipsnis. Atleidimas nuo atsakomybės</w:t>
      </w:r>
    </w:p>
    <w:bookmarkEnd w:id="1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7" w:name="straipsnis299_2"/>
      <w:r w:rsidRPr="004A2F6A">
        <w:rPr>
          <w:rFonts w:ascii="Times New Roman" w:hAnsi="Times New Roman" w:cs="Times New Roman"/>
          <w:b/>
          <w:sz w:val="22"/>
        </w:rPr>
        <w:t>6.299 straipsnis. Atlygintina žala</w:t>
      </w:r>
    </w:p>
    <w:bookmarkEnd w:id="1617"/>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8" w:name="straipsnis300_2"/>
      <w:r w:rsidRPr="004A2F6A">
        <w:rPr>
          <w:rFonts w:ascii="Times New Roman" w:hAnsi="Times New Roman"/>
          <w:b/>
          <w:sz w:val="22"/>
          <w:lang w:val="lt-LT"/>
        </w:rPr>
        <w:t>6.300 straipsnis. Ieškinio senatis</w:t>
      </w:r>
    </w:p>
    <w:bookmarkEnd w:id="1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19" w:name="skirsnis82"/>
      <w:r w:rsidRPr="004A2F6A">
        <w:rPr>
          <w:rFonts w:ascii="Times New Roman" w:hAnsi="Times New Roman"/>
          <w:b/>
          <w:caps/>
          <w:sz w:val="22"/>
          <w:lang w:val="lt-LT"/>
        </w:rPr>
        <w:t>Penktasis skirsnis</w:t>
      </w:r>
    </w:p>
    <w:bookmarkEnd w:id="1619"/>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0" w:name="straipsnis301_2"/>
      <w:r w:rsidRPr="004A2F6A">
        <w:rPr>
          <w:rFonts w:ascii="Times New Roman" w:hAnsi="Times New Roman"/>
          <w:b/>
          <w:sz w:val="22"/>
          <w:lang w:val="lt-LT"/>
        </w:rPr>
        <w:t>6.301 straipsnis. Klaidinančios reklamos samprata</w:t>
      </w:r>
    </w:p>
    <w:bookmarkEnd w:id="1620"/>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1" w:name="straipsnis302_2"/>
      <w:r w:rsidRPr="004A2F6A">
        <w:rPr>
          <w:rFonts w:ascii="Times New Roman" w:hAnsi="Times New Roman"/>
          <w:b/>
          <w:sz w:val="22"/>
          <w:lang w:val="lt-LT"/>
        </w:rPr>
        <w:t>6.302 straipsnis. Atsakomybės subjektas</w:t>
      </w:r>
    </w:p>
    <w:bookmarkEnd w:id="1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2" w:name="straipsnis303_2"/>
      <w:r w:rsidRPr="004A2F6A">
        <w:rPr>
          <w:rFonts w:ascii="Times New Roman" w:hAnsi="Times New Roman"/>
          <w:b/>
          <w:sz w:val="22"/>
          <w:lang w:val="lt-LT"/>
        </w:rPr>
        <w:t>6.303 straipsnis. Atsakomybės sąlygos</w:t>
      </w:r>
    </w:p>
    <w:bookmarkEnd w:id="16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3" w:name="straipsnis304_2"/>
      <w:r w:rsidRPr="004A2F6A">
        <w:rPr>
          <w:rFonts w:ascii="Times New Roman" w:hAnsi="Times New Roman"/>
          <w:b/>
          <w:sz w:val="22"/>
          <w:lang w:val="lt-LT"/>
        </w:rPr>
        <w:t>6.304 straipsnis. Klaidinančios reklamos uždraudimas ir paneigimas</w:t>
      </w:r>
    </w:p>
    <w:bookmarkEnd w:id="16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4" w:name="dalis22"/>
      <w:r w:rsidRPr="004A2F6A">
        <w:rPr>
          <w:rFonts w:ascii="Times New Roman" w:hAnsi="Times New Roman"/>
          <w:b/>
          <w:caps/>
          <w:sz w:val="22"/>
          <w:lang w:val="lt-LT"/>
        </w:rPr>
        <w:t>IV dalis</w:t>
      </w:r>
    </w:p>
    <w:bookmarkEnd w:id="162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5" w:name="skyrius95"/>
      <w:r w:rsidRPr="004A2F6A">
        <w:rPr>
          <w:rFonts w:ascii="Times New Roman" w:hAnsi="Times New Roman"/>
          <w:b/>
          <w:caps/>
          <w:sz w:val="22"/>
          <w:lang w:val="lt-LT"/>
        </w:rPr>
        <w:t>XXIII skyrius</w:t>
      </w:r>
    </w:p>
    <w:bookmarkEnd w:id="1625"/>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6" w:name="skirsnis83"/>
      <w:r w:rsidRPr="004A2F6A">
        <w:rPr>
          <w:rFonts w:ascii="Times New Roman" w:hAnsi="Times New Roman"/>
          <w:b/>
          <w:caps/>
          <w:sz w:val="22"/>
          <w:lang w:val="lt-LT"/>
        </w:rPr>
        <w:t>Pirmasis skirsnis</w:t>
      </w:r>
    </w:p>
    <w:bookmarkEnd w:id="162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7" w:name="straipsnis305_2"/>
      <w:r w:rsidRPr="004A2F6A">
        <w:rPr>
          <w:rFonts w:ascii="Times New Roman" w:hAnsi="Times New Roman"/>
          <w:b/>
          <w:sz w:val="22"/>
          <w:lang w:val="lt-LT"/>
        </w:rPr>
        <w:t>6.305 straipsnis. Pirkimo–pardavimo sutarties samprata</w:t>
      </w:r>
    </w:p>
    <w:bookmarkEnd w:id="1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8" w:name="straipsnis306_2"/>
      <w:r w:rsidRPr="004A2F6A">
        <w:rPr>
          <w:rFonts w:ascii="Times New Roman" w:hAnsi="Times New Roman"/>
          <w:b/>
          <w:sz w:val="22"/>
          <w:lang w:val="lt-LT"/>
        </w:rPr>
        <w:t>6.306 straipsnis. Pirkimo–pardavimo sutarties dalykas</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29" w:name="straipsnis307_2"/>
      <w:r w:rsidRPr="004A2F6A">
        <w:rPr>
          <w:rFonts w:ascii="Times New Roman" w:hAnsi="Times New Roman"/>
          <w:b/>
          <w:sz w:val="22"/>
          <w:lang w:val="lt-LT"/>
        </w:rPr>
        <w:t>6.307 straipsnis. Pardavėjui nepriklausančio daikto pardavimas</w:t>
      </w:r>
    </w:p>
    <w:bookmarkEnd w:id="1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30" w:name="straipsnis308_2"/>
      <w:r w:rsidRPr="004A2F6A">
        <w:rPr>
          <w:rFonts w:ascii="Times New Roman" w:hAnsi="Times New Roman"/>
          <w:b/>
          <w:sz w:val="22"/>
          <w:lang w:val="lt-LT"/>
        </w:rPr>
        <w:t>6.308 straipsnis. Draudimas pirkti ir parduoti daiktą</w:t>
      </w:r>
    </w:p>
    <w:bookmarkEnd w:id="1630"/>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1" w:name="straipsnis309_2"/>
      <w:r w:rsidRPr="004A2F6A">
        <w:rPr>
          <w:rFonts w:ascii="Times New Roman" w:hAnsi="Times New Roman"/>
          <w:b/>
          <w:sz w:val="22"/>
          <w:lang w:val="lt-LT"/>
        </w:rPr>
        <w:t>6.309 straipsnis. Įsipareigojimas parduoti ar pirkti daiktą</w:t>
      </w:r>
    </w:p>
    <w:bookmarkEnd w:id="16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2"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2"/>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3"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4" w:name="straipsnis312_2"/>
      <w:r w:rsidRPr="004A2F6A">
        <w:rPr>
          <w:rFonts w:ascii="Times New Roman" w:hAnsi="Times New Roman"/>
          <w:b/>
          <w:sz w:val="22"/>
          <w:lang w:val="lt-LT"/>
        </w:rPr>
        <w:t>6.312 straipsnis. Pirkimo–pardavimo sutartis, kurioje yra sąlyga dėl parduodamo daikto naudojimo</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5" w:name="straipsnis313_2"/>
      <w:r w:rsidRPr="004A2F6A">
        <w:rPr>
          <w:rFonts w:ascii="Times New Roman" w:hAnsi="Times New Roman"/>
          <w:b/>
          <w:sz w:val="22"/>
          <w:lang w:val="lt-LT"/>
        </w:rPr>
        <w:t>6.313 straipsnis. Kaina</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6" w:name="straipsnis314_2"/>
      <w:r w:rsidRPr="004A2F6A">
        <w:rPr>
          <w:rFonts w:ascii="Times New Roman" w:hAnsi="Times New Roman"/>
          <w:b/>
          <w:sz w:val="22"/>
          <w:lang w:val="lt-LT"/>
        </w:rPr>
        <w:t>6.314 straipsnis. Kainos sumokėjimas</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7" w:name="straipsnis315"/>
      <w:r w:rsidRPr="004A2F6A">
        <w:rPr>
          <w:rFonts w:ascii="Times New Roman" w:hAnsi="Times New Roman"/>
          <w:b/>
          <w:sz w:val="22"/>
          <w:lang w:val="lt-LT"/>
        </w:rPr>
        <w:t>6.315 straipsnis. Išankstinis mokėjimas už daiktus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8" w:name="straipsnis316"/>
      <w:r w:rsidRPr="004A2F6A">
        <w:rPr>
          <w:rFonts w:ascii="Times New Roman" w:hAnsi="Times New Roman"/>
          <w:b/>
          <w:sz w:val="22"/>
          <w:lang w:val="lt-LT"/>
        </w:rPr>
        <w:t>6.316 straipsnis. Daiktų draudimas</w:t>
      </w:r>
    </w:p>
    <w:bookmarkEnd w:id="1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39" w:name="skirsnis84"/>
      <w:r w:rsidRPr="004A2F6A">
        <w:rPr>
          <w:rFonts w:ascii="Times New Roman" w:hAnsi="Times New Roman"/>
          <w:b/>
          <w:caps/>
          <w:sz w:val="22"/>
          <w:lang w:val="lt-LT"/>
        </w:rPr>
        <w:t>Antrasis skirsnis</w:t>
      </w:r>
    </w:p>
    <w:bookmarkEnd w:id="1639"/>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40" w:name="straipsnis317"/>
      <w:r w:rsidRPr="004A2F6A">
        <w:rPr>
          <w:rFonts w:ascii="Times New Roman" w:hAnsi="Times New Roman"/>
          <w:b/>
          <w:sz w:val="22"/>
          <w:lang w:val="lt-LT"/>
        </w:rPr>
        <w:t>6.317 straipsnis. Pardavėjo pareiga perduoti daiktus</w:t>
      </w:r>
    </w:p>
    <w:bookmarkEnd w:id="1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1" w:name="straipsnis318"/>
      <w:r w:rsidRPr="004A2F6A">
        <w:rPr>
          <w:rFonts w:ascii="Times New Roman" w:hAnsi="Times New Roman"/>
          <w:b/>
          <w:sz w:val="22"/>
          <w:lang w:val="lt-LT"/>
        </w:rPr>
        <w:t>6.318 straipsnis. Daiktų ir dokumentų perdavimo vieta ir momentas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2" w:name="straipsnis319"/>
      <w:r w:rsidRPr="004A2F6A">
        <w:rPr>
          <w:rFonts w:ascii="Times New Roman" w:hAnsi="Times New Roman"/>
          <w:b/>
          <w:sz w:val="22"/>
          <w:lang w:val="lt-LT"/>
        </w:rPr>
        <w:t>6.319 straipsnis. Daiktų perdavimo terminas</w:t>
      </w:r>
    </w:p>
    <w:bookmarkEnd w:id="1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3" w:name="straipsnis320"/>
      <w:r w:rsidRPr="004A2F6A">
        <w:rPr>
          <w:rFonts w:ascii="Times New Roman" w:hAnsi="Times New Roman"/>
          <w:b/>
          <w:sz w:val="22"/>
          <w:lang w:val="lt-LT"/>
        </w:rPr>
        <w:t>6.320 straipsnis. Daiktų atsitiktinio žuvimo ar sugedimo rizika</w:t>
      </w:r>
    </w:p>
    <w:bookmarkEnd w:id="1643"/>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4" w:name="straipsnis321"/>
      <w:r w:rsidRPr="004A2F6A">
        <w:rPr>
          <w:rFonts w:ascii="Times New Roman" w:hAnsi="Times New Roman"/>
          <w:b/>
          <w:sz w:val="22"/>
          <w:lang w:val="lt-LT"/>
        </w:rPr>
        <w:t>6.321 straipsnis. Pardavėjo pareiga patvirtinti daiktų nuosavybės teisę</w:t>
      </w:r>
    </w:p>
    <w:bookmarkEnd w:id="1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5" w:name="straipsnis322"/>
      <w:r w:rsidRPr="004A2F6A">
        <w:rPr>
          <w:rFonts w:ascii="Times New Roman" w:hAnsi="Times New Roman"/>
          <w:b/>
          <w:sz w:val="22"/>
          <w:lang w:val="lt-LT"/>
        </w:rPr>
        <w:t>6.322 straipsnis. Pardavėjo ir pirkėjo pareigos, kai trečiasis asmuo pareiškia ieškinį dėl daikto paėmimo</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6" w:name="straipsnis323"/>
      <w:r w:rsidRPr="004A2F6A">
        <w:rPr>
          <w:rFonts w:ascii="Times New Roman" w:hAnsi="Times New Roman"/>
          <w:b/>
          <w:sz w:val="22"/>
          <w:lang w:val="lt-LT"/>
        </w:rPr>
        <w:t>6.323 straipsnis. Pardavėjo atsakomybė, kai parduotas daiktas atiteisiamas iš pirkėjo</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7" w:name="straipsnis324"/>
      <w:r w:rsidRPr="004A2F6A">
        <w:rPr>
          <w:rFonts w:ascii="Times New Roman" w:hAnsi="Times New Roman"/>
          <w:b/>
          <w:sz w:val="22"/>
          <w:lang w:val="lt-LT"/>
        </w:rPr>
        <w:t>6.324 straipsnis. Pareigos perduoti daiktus neįvykdymo pasekmės</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8" w:name="straipsnis325"/>
      <w:r w:rsidRPr="004A2F6A">
        <w:rPr>
          <w:rFonts w:ascii="Times New Roman" w:hAnsi="Times New Roman"/>
          <w:b/>
          <w:sz w:val="22"/>
          <w:lang w:val="lt-LT"/>
        </w:rPr>
        <w:t>6.325 straipsnis. Pareigos perduoti daiktų priklausinius, priedus ir dokumentus neįvykdymo pasekmės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9" w:name="straipsnis326"/>
      <w:r w:rsidRPr="004A2F6A">
        <w:rPr>
          <w:rFonts w:ascii="Times New Roman" w:hAnsi="Times New Roman"/>
          <w:b/>
          <w:sz w:val="22"/>
          <w:lang w:val="lt-LT"/>
        </w:rPr>
        <w:t>6.326 straipsnis. Pardavėjo pareiga saugoti parduotus daiktus</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7"/>
      <w:r w:rsidRPr="004A2F6A">
        <w:rPr>
          <w:rFonts w:ascii="Times New Roman" w:hAnsi="Times New Roman"/>
          <w:b/>
          <w:sz w:val="22"/>
          <w:lang w:val="lt-LT"/>
        </w:rPr>
        <w:t>6.327 straipsnis. Reikalavimai daiktui</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8"/>
      <w:r w:rsidRPr="004A2F6A">
        <w:rPr>
          <w:rFonts w:ascii="Times New Roman" w:hAnsi="Times New Roman"/>
          <w:b/>
          <w:sz w:val="22"/>
          <w:lang w:val="lt-LT"/>
        </w:rPr>
        <w:t xml:space="preserve">6.328 straipsnis. Daiktų patikrinimo teisė </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2" w:name="straipsnis329"/>
      <w:r w:rsidRPr="004A2F6A">
        <w:rPr>
          <w:rFonts w:ascii="Times New Roman" w:hAnsi="Times New Roman"/>
          <w:b/>
          <w:sz w:val="22"/>
          <w:lang w:val="lt-LT"/>
        </w:rPr>
        <w:t>6.329 straipsnis. Daiktų kiekis</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3" w:name="straipsnis330"/>
      <w:r w:rsidRPr="004A2F6A">
        <w:rPr>
          <w:rFonts w:ascii="Times New Roman" w:hAnsi="Times New Roman"/>
          <w:b/>
          <w:sz w:val="22"/>
          <w:lang w:val="lt-LT"/>
        </w:rPr>
        <w:t>6.330 straipsnis. Sutarties sąlygos dėl daiktų kiekio pažeidimo teisinės pasekmės</w:t>
      </w:r>
    </w:p>
    <w:bookmarkEnd w:id="1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4" w:name="straipsnis331"/>
      <w:r w:rsidRPr="004A2F6A">
        <w:rPr>
          <w:rFonts w:ascii="Times New Roman" w:hAnsi="Times New Roman"/>
          <w:b/>
          <w:sz w:val="22"/>
          <w:lang w:val="lt-LT"/>
        </w:rPr>
        <w:t>6.331 straipsnis. Daiktų asortimentas</w:t>
      </w:r>
    </w:p>
    <w:bookmarkEnd w:id="1654"/>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5" w:name="straipsnis332"/>
      <w:r w:rsidRPr="004A2F6A">
        <w:rPr>
          <w:rFonts w:ascii="Times New Roman" w:hAnsi="Times New Roman"/>
          <w:b/>
          <w:sz w:val="22"/>
          <w:lang w:val="lt-LT"/>
        </w:rPr>
        <w:t>6.332 straipsnis. Daiktų asortimento sąlygos pažeidimo teisinės pasekmės</w:t>
      </w:r>
    </w:p>
    <w:bookmarkEnd w:id="1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3"/>
      <w:r w:rsidRPr="004A2F6A">
        <w:rPr>
          <w:rFonts w:ascii="Times New Roman" w:hAnsi="Times New Roman"/>
          <w:b/>
          <w:sz w:val="22"/>
          <w:lang w:val="lt-LT"/>
        </w:rPr>
        <w:t>6.333 straipsnis. Daiktų kokybė</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7" w:name="straipsnis334"/>
      <w:r w:rsidRPr="004A2F6A">
        <w:rPr>
          <w:rFonts w:ascii="Times New Roman" w:hAnsi="Times New Roman"/>
          <w:b/>
          <w:sz w:val="22"/>
          <w:lang w:val="lt-LT"/>
        </w:rPr>
        <w:t>6.334 straipsnis. Netinkamos kokybės daiktą nusipirkusio pirkėjo teisės</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8" w:name="straipsnis335"/>
      <w:r w:rsidRPr="004A2F6A">
        <w:rPr>
          <w:rFonts w:ascii="Times New Roman" w:hAnsi="Times New Roman"/>
          <w:b/>
          <w:sz w:val="22"/>
          <w:lang w:val="lt-LT"/>
        </w:rPr>
        <w:t>6.335 straipsnis. Daiktų kokybės garantijos terminas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9" w:name="straipsnis336"/>
      <w:r w:rsidRPr="004A2F6A">
        <w:rPr>
          <w:rFonts w:ascii="Times New Roman" w:hAnsi="Times New Roman"/>
          <w:b/>
          <w:sz w:val="22"/>
          <w:lang w:val="lt-LT"/>
        </w:rPr>
        <w:t>6.336 straipsnis. Daiktų tinkamumo naudoti terminas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0" w:name="straipsnis337"/>
      <w:r w:rsidRPr="004A2F6A">
        <w:rPr>
          <w:rFonts w:ascii="Times New Roman" w:hAnsi="Times New Roman"/>
          <w:b/>
          <w:sz w:val="22"/>
          <w:lang w:val="lt-LT"/>
        </w:rPr>
        <w:t>6.337 straipsnis. Daiktų kokybės patikrinimas</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1" w:name="straipsnis338"/>
      <w:r w:rsidRPr="004A2F6A">
        <w:rPr>
          <w:rFonts w:ascii="Times New Roman" w:hAnsi="Times New Roman"/>
          <w:b/>
          <w:sz w:val="22"/>
          <w:lang w:val="lt-LT"/>
        </w:rPr>
        <w:t>6.338 straipsnis. Terminai reikalavimams dėl parduotų daiktų trūkumų pareikšti</w:t>
      </w:r>
    </w:p>
    <w:bookmarkEnd w:id="1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2" w:name="straipsnis339"/>
      <w:r w:rsidRPr="004A2F6A">
        <w:rPr>
          <w:rFonts w:ascii="Times New Roman" w:hAnsi="Times New Roman"/>
          <w:b/>
          <w:sz w:val="22"/>
          <w:lang w:val="lt-LT"/>
        </w:rPr>
        <w:t>6.339 straipsnis. Daiktų komplektiškumas</w:t>
      </w:r>
    </w:p>
    <w:bookmarkEnd w:id="166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3" w:name="straipsnis340"/>
      <w:r w:rsidRPr="004A2F6A">
        <w:rPr>
          <w:rFonts w:ascii="Times New Roman" w:hAnsi="Times New Roman"/>
          <w:b/>
          <w:sz w:val="22"/>
          <w:lang w:val="lt-LT"/>
        </w:rPr>
        <w:t>6.340 straipsnis. Daiktų komplektas</w:t>
      </w:r>
    </w:p>
    <w:bookmarkEnd w:id="1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4" w:name="straipsnis341"/>
      <w:r w:rsidRPr="004A2F6A">
        <w:rPr>
          <w:rFonts w:ascii="Times New Roman" w:hAnsi="Times New Roman"/>
          <w:b/>
          <w:sz w:val="22"/>
          <w:lang w:val="lt-LT"/>
        </w:rPr>
        <w:t>6.341 straipsnis. Nekomplektiškų daiktų perdavimo teisinės pasekmės</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5" w:name="straipsnis342"/>
      <w:r w:rsidRPr="004A2F6A">
        <w:rPr>
          <w:rFonts w:ascii="Times New Roman" w:hAnsi="Times New Roman"/>
          <w:b/>
          <w:sz w:val="22"/>
          <w:lang w:val="lt-LT"/>
        </w:rPr>
        <w:t>6.342 straipsnis. Daiktų tara ir pakuotė</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6" w:name="straipsnis343"/>
      <w:r w:rsidRPr="004A2F6A">
        <w:rPr>
          <w:rFonts w:ascii="Times New Roman" w:hAnsi="Times New Roman"/>
          <w:b/>
          <w:sz w:val="22"/>
          <w:lang w:val="lt-LT"/>
        </w:rPr>
        <w:t>6.343 straipsnis. Reikalavimų dėl daiktų taros ir pakuotės pažeidimo teisinės pasekmės</w:t>
      </w:r>
    </w:p>
    <w:bookmarkEnd w:id="1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7" w:name="skirsnis85"/>
      <w:r w:rsidRPr="004A2F6A">
        <w:rPr>
          <w:rFonts w:ascii="Times New Roman" w:hAnsi="Times New Roman"/>
          <w:b/>
          <w:caps/>
          <w:sz w:val="22"/>
          <w:lang w:val="lt-LT"/>
        </w:rPr>
        <w:t>Trečiasis skirsnis</w:t>
      </w:r>
    </w:p>
    <w:bookmarkEnd w:id="1667"/>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8" w:name="straipsnis344"/>
      <w:r w:rsidRPr="004A2F6A">
        <w:rPr>
          <w:rFonts w:ascii="Times New Roman" w:hAnsi="Times New Roman"/>
          <w:b/>
          <w:sz w:val="22"/>
          <w:lang w:val="lt-LT"/>
        </w:rPr>
        <w:t>6.344 straipsnis. Pirkėjo pareiga sumokėti kainą ir kitas išlaidas</w:t>
      </w:r>
    </w:p>
    <w:bookmarkEnd w:id="1668"/>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69" w:name="straipsnis345"/>
      <w:r w:rsidRPr="004A2F6A">
        <w:rPr>
          <w:rFonts w:ascii="Times New Roman" w:hAnsi="Times New Roman"/>
          <w:b/>
          <w:sz w:val="22"/>
          <w:lang w:val="lt-LT"/>
        </w:rPr>
        <w:t>6.345 straipsnis. Pirkėjo pareigos sumokėti kainą neįvykdymo teisinės pasekmės</w:t>
      </w:r>
    </w:p>
    <w:bookmarkEnd w:id="16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0" w:name="straipsnis346"/>
      <w:r w:rsidRPr="004A2F6A">
        <w:rPr>
          <w:rFonts w:ascii="Times New Roman" w:hAnsi="Times New Roman"/>
          <w:b/>
          <w:sz w:val="22"/>
          <w:lang w:val="lt-LT"/>
        </w:rPr>
        <w:t>6.346 straipsnis. Pirkėjo pareiga priimti daiktus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1" w:name="straipsnis347"/>
      <w:r w:rsidRPr="004A2F6A">
        <w:rPr>
          <w:rFonts w:ascii="Times New Roman" w:hAnsi="Times New Roman"/>
          <w:b/>
          <w:sz w:val="22"/>
          <w:lang w:val="lt-LT"/>
        </w:rPr>
        <w:t>6.347 straipsnis. Pirkėjo pareiga saugoti daiktus</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2" w:name="straipsnis348"/>
      <w:r w:rsidRPr="004A2F6A">
        <w:rPr>
          <w:rFonts w:ascii="Times New Roman" w:hAnsi="Times New Roman"/>
          <w:b/>
          <w:sz w:val="22"/>
          <w:lang w:val="lt-LT"/>
        </w:rPr>
        <w:t>6.348 straipsnis. Pirkėjo pareiga pranešti pardavėjui apie netinkamą pirkimo–pardavimo sutarties įvykdymą</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3" w:name="straipsnis349"/>
      <w:r w:rsidRPr="004A2F6A">
        <w:rPr>
          <w:rFonts w:ascii="Times New Roman" w:hAnsi="Times New Roman"/>
          <w:b/>
          <w:sz w:val="22"/>
          <w:lang w:val="lt-LT"/>
        </w:rPr>
        <w:t>6.349 straipsnis. Draudimas disponuoti daiktais</w:t>
      </w:r>
    </w:p>
    <w:bookmarkEnd w:id="1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4" w:name="skirsnis86"/>
      <w:r w:rsidRPr="004A2F6A">
        <w:rPr>
          <w:rFonts w:ascii="Times New Roman" w:hAnsi="Times New Roman"/>
          <w:b/>
          <w:caps/>
          <w:sz w:val="22"/>
          <w:lang w:val="lt-LT"/>
        </w:rPr>
        <w:t>Ketvirtasis skirsnis</w:t>
      </w:r>
    </w:p>
    <w:bookmarkEnd w:id="167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5" w:name="straipsnis350_2"/>
      <w:bookmarkStart w:id="1676" w:name="straipsnis350"/>
      <w:r w:rsidRPr="004A2F6A">
        <w:rPr>
          <w:rFonts w:ascii="Times New Roman" w:hAnsi="Times New Roman"/>
          <w:b/>
          <w:bCs/>
          <w:color w:val="000000"/>
          <w:sz w:val="22"/>
          <w:szCs w:val="22"/>
          <w:lang w:eastAsia="lt-LT"/>
        </w:rPr>
        <w:t>6.350 straipsnis. Vartojimo pirkimo–pardavimo sutarties samprata</w:t>
      </w:r>
    </w:p>
    <w:bookmarkEnd w:id="1675"/>
    <w:bookmarkEnd w:id="1676"/>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22"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7" w:name="straipsnis351"/>
      <w:r w:rsidRPr="004A2F6A">
        <w:rPr>
          <w:rFonts w:ascii="Times New Roman" w:hAnsi="Times New Roman"/>
          <w:b/>
          <w:sz w:val="22"/>
          <w:lang w:val="lt-LT"/>
        </w:rPr>
        <w:t>6.351 straipsnis. Vartojimo pirkimo–pardavimo sutarties forma</w:t>
      </w:r>
    </w:p>
    <w:bookmarkEnd w:id="1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8" w:name="straipsnis352"/>
      <w:r w:rsidRPr="004A2F6A">
        <w:rPr>
          <w:rFonts w:ascii="Times New Roman" w:hAnsi="Times New Roman"/>
          <w:b/>
          <w:sz w:val="22"/>
          <w:lang w:val="lt-LT"/>
        </w:rPr>
        <w:t>6.352 straipsnis. Viešoji oferta</w:t>
      </w:r>
    </w:p>
    <w:bookmarkEnd w:id="1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867C44" w:rsidRPr="00775690" w:rsidRDefault="00867C44" w:rsidP="00867C44">
      <w:pPr>
        <w:ind w:firstLine="720"/>
        <w:jc w:val="both"/>
        <w:rPr>
          <w:rFonts w:ascii="Times New Roman" w:hAnsi="Times New Roman"/>
          <w:sz w:val="22"/>
          <w:szCs w:val="22"/>
          <w:lang w:val="lt-LT" w:eastAsia="lt-LT"/>
        </w:rPr>
      </w:pPr>
      <w:bookmarkStart w:id="1679" w:name="straipsnis353_2"/>
      <w:bookmarkStart w:id="1680" w:name="straipsnis353"/>
      <w:r w:rsidRPr="00775690">
        <w:rPr>
          <w:rFonts w:ascii="Times New Roman" w:hAnsi="Times New Roman"/>
          <w:b/>
          <w:bCs/>
          <w:color w:val="000000"/>
          <w:sz w:val="22"/>
          <w:szCs w:val="22"/>
          <w:lang w:val="lt-LT" w:eastAsia="lt-LT"/>
        </w:rPr>
        <w:t>6.353 straipsnis. Pardavėjo pareiga informuoti pirkėją</w:t>
      </w:r>
    </w:p>
    <w:bookmarkEnd w:id="1679"/>
    <w:bookmarkEnd w:id="1680"/>
    <w:p w:rsidR="00867C44" w:rsidRPr="00775690" w:rsidRDefault="00867C44" w:rsidP="00867C44">
      <w:pPr>
        <w:ind w:firstLine="720"/>
        <w:jc w:val="both"/>
        <w:rPr>
          <w:rFonts w:ascii="Times New Roman" w:hAnsi="Times New Roman"/>
          <w:strike/>
          <w:color w:val="000000"/>
          <w:sz w:val="22"/>
          <w:szCs w:val="22"/>
          <w:lang w:val="lt-LT" w:eastAsia="lt-LT"/>
        </w:rPr>
      </w:pPr>
      <w:r w:rsidRPr="00775690">
        <w:rPr>
          <w:rFonts w:ascii="Times New Roman" w:hAnsi="Times New Roman"/>
          <w:color w:val="000000"/>
          <w:sz w:val="22"/>
          <w:szCs w:val="22"/>
          <w:lang w:val="lt-LT" w:eastAsia="lt-LT"/>
        </w:rPr>
        <w:t xml:space="preserve">1. Pardavėjas privalo suteikti pirkėjui informaciją pagal šio kodekso </w:t>
      </w:r>
      <w:r w:rsidRPr="00775690">
        <w:rPr>
          <w:rFonts w:ascii="Times New Roman" w:hAnsi="Times New Roman"/>
          <w:sz w:val="22"/>
          <w:szCs w:val="22"/>
          <w:lang w:val="lt-LT" w:eastAsia="lt-LT"/>
        </w:rPr>
        <w:t>6.228</w:t>
      </w:r>
      <w:r w:rsidRPr="00775690">
        <w:rPr>
          <w:rFonts w:ascii="Times New Roman" w:hAnsi="Times New Roman"/>
          <w:sz w:val="22"/>
          <w:szCs w:val="22"/>
          <w:vertAlign w:val="superscript"/>
          <w:lang w:val="lt-LT" w:eastAsia="lt-LT"/>
        </w:rPr>
        <w:t>6</w:t>
      </w:r>
      <w:r w:rsidRPr="00775690">
        <w:rPr>
          <w:rFonts w:ascii="Times New Roman" w:hAnsi="Times New Roman"/>
          <w:sz w:val="22"/>
          <w:szCs w:val="22"/>
          <w:lang w:val="lt-LT" w:eastAsia="lt-LT"/>
        </w:rPr>
        <w:t xml:space="preserve"> arba 6.228</w:t>
      </w:r>
      <w:r w:rsidRPr="00775690">
        <w:rPr>
          <w:rFonts w:ascii="Times New Roman" w:hAnsi="Times New Roman"/>
          <w:sz w:val="22"/>
          <w:szCs w:val="22"/>
          <w:vertAlign w:val="superscript"/>
          <w:lang w:val="lt-LT" w:eastAsia="lt-LT"/>
        </w:rPr>
        <w:t>7</w:t>
      </w:r>
      <w:r w:rsidRPr="00775690">
        <w:rPr>
          <w:rFonts w:ascii="Times New Roman" w:hAnsi="Times New Roman"/>
          <w:sz w:val="22"/>
          <w:szCs w:val="22"/>
          <w:lang w:val="lt-LT" w:eastAsia="lt-LT"/>
        </w:rPr>
        <w:t xml:space="preserve"> straipsnį.</w:t>
      </w:r>
      <w:r w:rsidRPr="00775690">
        <w:rPr>
          <w:rFonts w:ascii="Times New Roman" w:hAnsi="Times New Roman"/>
          <w:color w:val="000000"/>
          <w:sz w:val="22"/>
          <w:szCs w:val="22"/>
          <w:lang w:val="lt-LT"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867C44" w:rsidRPr="004A2F6A" w:rsidRDefault="00E97A4F" w:rsidP="000A501C">
      <w:pPr>
        <w:ind w:firstLine="720"/>
        <w:jc w:val="both"/>
        <w:rPr>
          <w:rFonts w:ascii="Times New Roman" w:hAnsi="Times New Roman"/>
          <w:b/>
          <w:i/>
          <w:sz w:val="20"/>
          <w:lang w:val="lt-LT"/>
        </w:rPr>
      </w:pPr>
      <w:bookmarkStart w:id="1681" w:name="straipsnis354"/>
      <w:r w:rsidRPr="004A2F6A">
        <w:rPr>
          <w:rFonts w:ascii="Times New Roman" w:hAnsi="Times New Roman"/>
          <w:b/>
          <w:sz w:val="22"/>
          <w:lang w:val="lt-LT"/>
        </w:rPr>
        <w:t>6.354 straipsnis</w:t>
      </w:r>
      <w:bookmarkEnd w:id="1681"/>
      <w:r w:rsidR="000A501C" w:rsidRPr="000A501C">
        <w:rPr>
          <w:rFonts w:ascii="Times New Roman" w:hAnsi="Times New Roman"/>
          <w:i/>
          <w:sz w:val="20"/>
          <w:lang w:val="lt-LT"/>
        </w:rPr>
        <w:t xml:space="preserve"> 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2" w:name="straipsnis355"/>
      <w:r w:rsidRPr="004A2F6A">
        <w:rPr>
          <w:rFonts w:ascii="Times New Roman" w:hAnsi="Times New Roman"/>
          <w:b/>
          <w:sz w:val="22"/>
          <w:lang w:val="lt-LT"/>
        </w:rPr>
        <w:t>6.355 straipsnis. Daiktų pardavimas su sąlyga, kad pirkėjas juos priimtų per tam tikrą terminą</w:t>
      </w:r>
    </w:p>
    <w:bookmarkEnd w:id="1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3" w:name="straipsnis356"/>
      <w:r w:rsidRPr="004A2F6A">
        <w:rPr>
          <w:rFonts w:ascii="Times New Roman" w:hAnsi="Times New Roman"/>
          <w:b/>
          <w:sz w:val="22"/>
          <w:lang w:val="lt-LT"/>
        </w:rPr>
        <w:t>6.356 straipsnis. Daiktų pardavimas pagal pavyzdžius</w:t>
      </w:r>
    </w:p>
    <w:bookmarkEnd w:id="1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4" w:name="straipsnis357"/>
      <w:r w:rsidRPr="004A2F6A">
        <w:rPr>
          <w:rFonts w:ascii="Times New Roman" w:hAnsi="Times New Roman"/>
          <w:b/>
          <w:sz w:val="22"/>
          <w:lang w:val="lt-LT"/>
        </w:rPr>
        <w:t xml:space="preserve">6.357 straipsnis. </w:t>
      </w:r>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684"/>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5" w:name="straipsnis358"/>
      <w:r w:rsidRPr="004A2F6A">
        <w:rPr>
          <w:rFonts w:ascii="Times New Roman" w:hAnsi="Times New Roman"/>
          <w:b/>
          <w:sz w:val="22"/>
          <w:lang w:val="lt-LT"/>
        </w:rPr>
        <w:t>6.358 straipsnis. Daiktų pardavimas naudojant automatus</w:t>
      </w:r>
    </w:p>
    <w:bookmarkEnd w:id="1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b/>
          <w:sz w:val="22"/>
          <w:szCs w:val="22"/>
          <w:lang w:eastAsia="lt-LT"/>
        </w:rPr>
      </w:pPr>
      <w:bookmarkStart w:id="1686" w:name="straipsnis359_2"/>
      <w:bookmarkStart w:id="1687" w:name="straipsnis359"/>
      <w:r w:rsidRPr="004A2F6A">
        <w:rPr>
          <w:rFonts w:ascii="Times New Roman" w:hAnsi="Times New Roman"/>
          <w:b/>
          <w:bCs/>
          <w:color w:val="000000"/>
          <w:sz w:val="22"/>
          <w:szCs w:val="22"/>
          <w:lang w:eastAsia="lt-LT"/>
        </w:rPr>
        <w:t>6.359 straipsnis. Daiktų pardavimas su sąlyga juos pristatyti pirkėjui</w:t>
      </w:r>
    </w:p>
    <w:bookmarkEnd w:id="1686"/>
    <w:bookmarkEnd w:id="1687"/>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b/>
          <w:bCs/>
          <w:color w:val="000000"/>
          <w:sz w:val="22"/>
          <w:szCs w:val="22"/>
        </w:rPr>
      </w:pPr>
      <w:bookmarkStart w:id="1688"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8"/>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9" w:name="straipsnis360"/>
      <w:r w:rsidRPr="004A2F6A">
        <w:rPr>
          <w:rFonts w:ascii="Times New Roman" w:hAnsi="Times New Roman"/>
          <w:b/>
          <w:sz w:val="22"/>
          <w:lang w:val="lt-LT"/>
        </w:rPr>
        <w:t xml:space="preserve">6.360 straipsnis. </w:t>
      </w:r>
      <w:r w:rsidR="000A501C" w:rsidRPr="000A501C">
        <w:rPr>
          <w:rFonts w:ascii="Times New Roman" w:hAnsi="Times New Roman"/>
          <w:i/>
          <w:sz w:val="22"/>
          <w:lang w:val="lt-LT"/>
        </w:rPr>
        <w:t>N</w:t>
      </w:r>
      <w:r w:rsidR="00867C44" w:rsidRPr="000A501C">
        <w:rPr>
          <w:rFonts w:ascii="Times New Roman" w:hAnsi="Times New Roman"/>
          <w:i/>
          <w:sz w:val="20"/>
          <w:lang w:val="lt-LT"/>
        </w:rPr>
        <w:t>etek</w:t>
      </w:r>
      <w:r w:rsidR="000A501C" w:rsidRPr="000A501C">
        <w:rPr>
          <w:rFonts w:ascii="Times New Roman" w:hAnsi="Times New Roman"/>
          <w:i/>
          <w:sz w:val="20"/>
          <w:lang w:val="lt-LT"/>
        </w:rPr>
        <w:t>o</w:t>
      </w:r>
      <w:r w:rsidR="00867C44" w:rsidRPr="000A501C">
        <w:rPr>
          <w:rFonts w:ascii="Times New Roman" w:hAnsi="Times New Roman"/>
          <w:i/>
          <w:sz w:val="20"/>
          <w:lang w:val="lt-LT"/>
        </w:rPr>
        <w:t xml:space="preserve"> galios nuo 2014-06-13.</w:t>
      </w:r>
    </w:p>
    <w:bookmarkEnd w:id="1689"/>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90"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1" w:name="straipsnis362"/>
      <w:r w:rsidRPr="004A2F6A">
        <w:rPr>
          <w:rFonts w:ascii="Times New Roman" w:hAnsi="Times New Roman"/>
          <w:b/>
          <w:sz w:val="22"/>
          <w:lang w:val="lt-LT"/>
        </w:rPr>
        <w:t>6.362 straipsnis. Daiktų keitimas ir grąžinimas</w:t>
      </w:r>
    </w:p>
    <w:bookmarkEnd w:id="1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4A2F6A" w:rsidRPr="00AD7CFD" w:rsidRDefault="004A2F6A" w:rsidP="004A2F6A">
      <w:pPr>
        <w:ind w:left="2552" w:hanging="1832"/>
        <w:jc w:val="both"/>
        <w:rPr>
          <w:rFonts w:ascii="Times New Roman" w:hAnsi="Times New Roman"/>
          <w:b/>
          <w:sz w:val="22"/>
          <w:szCs w:val="22"/>
          <w:lang w:val="lt-LT" w:eastAsia="lt-LT"/>
        </w:rPr>
      </w:pPr>
      <w:bookmarkStart w:id="1692" w:name="straipsnis363_2"/>
      <w:bookmarkStart w:id="1693" w:name="straipsnis363"/>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2"/>
    <w:bookmarkEnd w:id="1693"/>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4" w:name="straipsnis364"/>
      <w:r w:rsidRPr="004A2F6A">
        <w:rPr>
          <w:rFonts w:ascii="Times New Roman" w:hAnsi="Times New Roman"/>
          <w:b/>
          <w:sz w:val="22"/>
          <w:lang w:val="lt-LT"/>
        </w:rPr>
        <w:t>6.364 straipsnis. Kainų skirtumo atlyginimas</w:t>
      </w:r>
    </w:p>
    <w:bookmarkEnd w:id="1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5" w:name="straipsnis365"/>
      <w:r w:rsidRPr="004A2F6A">
        <w:rPr>
          <w:rFonts w:ascii="Times New Roman" w:hAnsi="Times New Roman"/>
          <w:b/>
          <w:sz w:val="22"/>
          <w:lang w:val="lt-LT"/>
        </w:rPr>
        <w:t xml:space="preserve">6.365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5"/>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867C44" w:rsidRPr="004A2F6A" w:rsidRDefault="0069176E" w:rsidP="000A501C">
      <w:pPr>
        <w:pStyle w:val="tajtipfb"/>
        <w:spacing w:before="0" w:beforeAutospacing="0" w:after="0" w:afterAutospacing="0"/>
        <w:ind w:left="2694" w:hanging="1974"/>
        <w:jc w:val="both"/>
        <w:rPr>
          <w:b/>
          <w:i/>
          <w:sz w:val="20"/>
        </w:rPr>
      </w:pPr>
      <w:bookmarkStart w:id="1696" w:name="straipsnis366_2"/>
      <w:bookmarkStart w:id="1697" w:name="straipsnis366"/>
      <w:r w:rsidRPr="004A2F6A">
        <w:rPr>
          <w:b/>
          <w:bCs/>
          <w:sz w:val="22"/>
          <w:szCs w:val="22"/>
        </w:rPr>
        <w:t xml:space="preserve">6.366 straipsnis. </w:t>
      </w:r>
      <w:bookmarkEnd w:id="1696"/>
      <w:r w:rsidR="000A501C" w:rsidRPr="000A501C">
        <w:rPr>
          <w:i/>
          <w:sz w:val="22"/>
        </w:rPr>
        <w:t>N</w:t>
      </w:r>
      <w:r w:rsidR="000A501C" w:rsidRPr="000A501C">
        <w:rPr>
          <w:i/>
          <w:sz w:val="20"/>
        </w:rPr>
        <w:t>eteko galios nuo 2014-06-13.</w:t>
      </w:r>
    </w:p>
    <w:bookmarkEnd w:id="1697"/>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3"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867C44" w:rsidRPr="004A2F6A" w:rsidRDefault="00E97A4F" w:rsidP="000A501C">
      <w:pPr>
        <w:ind w:left="2700" w:hanging="1980"/>
        <w:jc w:val="both"/>
        <w:rPr>
          <w:rFonts w:ascii="Times New Roman" w:hAnsi="Times New Roman"/>
          <w:b/>
          <w:i/>
          <w:sz w:val="20"/>
          <w:lang w:val="lt-LT"/>
        </w:rPr>
      </w:pPr>
      <w:bookmarkStart w:id="1698" w:name="straipsnis367"/>
      <w:r w:rsidRPr="004A2F6A">
        <w:rPr>
          <w:rFonts w:ascii="Times New Roman" w:hAnsi="Times New Roman"/>
          <w:b/>
          <w:sz w:val="22"/>
          <w:lang w:val="lt-LT"/>
        </w:rPr>
        <w:t xml:space="preserve">6.367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8"/>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5"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867C44" w:rsidRDefault="00E97A4F" w:rsidP="000A501C">
      <w:pPr>
        <w:ind w:firstLine="720"/>
        <w:jc w:val="both"/>
        <w:rPr>
          <w:rFonts w:ascii="Times New Roman" w:hAnsi="Times New Roman"/>
          <w:i/>
          <w:sz w:val="20"/>
          <w:lang w:val="lt-LT"/>
        </w:rPr>
      </w:pPr>
      <w:bookmarkStart w:id="1699" w:name="straipsnis368"/>
      <w:r w:rsidRPr="004A2F6A">
        <w:rPr>
          <w:rFonts w:ascii="Times New Roman" w:hAnsi="Times New Roman"/>
          <w:b/>
          <w:sz w:val="22"/>
          <w:lang w:val="lt-LT"/>
        </w:rPr>
        <w:t xml:space="preserve">6.368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9"/>
    <w:p w:rsidR="003B4FDA" w:rsidRPr="004A2F6A" w:rsidRDefault="003B4FDA" w:rsidP="003B4FDA">
      <w:pPr>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700" w:name="straipsnis369_2"/>
      <w:bookmarkStart w:id="1701"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700"/>
    <w:bookmarkEnd w:id="1701"/>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38"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2" w:name="straipsnis370_2"/>
      <w:bookmarkStart w:id="1703"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2"/>
    <w:bookmarkEnd w:id="1703"/>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39"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4" w:name="skirsnis87"/>
      <w:r w:rsidRPr="004A2F6A">
        <w:rPr>
          <w:rFonts w:ascii="Times New Roman" w:hAnsi="Times New Roman"/>
          <w:b/>
          <w:caps/>
          <w:sz w:val="22"/>
          <w:lang w:val="lt-LT"/>
        </w:rPr>
        <w:t>Penktasis skirsnis</w:t>
      </w:r>
    </w:p>
    <w:bookmarkEnd w:id="170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5" w:name="straipsnis371"/>
      <w:r w:rsidRPr="004A2F6A">
        <w:rPr>
          <w:rFonts w:ascii="Times New Roman" w:hAnsi="Times New Roman"/>
          <w:b/>
          <w:sz w:val="22"/>
          <w:lang w:val="lt-LT"/>
        </w:rPr>
        <w:t>6.371 straipsnis. Didmeninio pirkimo–pardavimo sutarties samprata</w:t>
      </w:r>
    </w:p>
    <w:bookmarkEnd w:id="1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6" w:name="straipsnis372"/>
      <w:r w:rsidRPr="004A2F6A">
        <w:rPr>
          <w:rFonts w:ascii="Times New Roman" w:hAnsi="Times New Roman"/>
          <w:b/>
          <w:sz w:val="22"/>
          <w:lang w:val="lt-LT"/>
        </w:rPr>
        <w:t>6.372 straipsnis. Daiktų perdavimo terminai</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7" w:name="straipsnis373"/>
      <w:r w:rsidRPr="004A2F6A">
        <w:rPr>
          <w:rFonts w:ascii="Times New Roman" w:hAnsi="Times New Roman"/>
          <w:b/>
          <w:sz w:val="22"/>
          <w:lang w:val="lt-LT"/>
        </w:rPr>
        <w:t>6.373 straipsnis. Daiktų pristatymas</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8" w:name="straipsnis374"/>
      <w:r w:rsidRPr="004A2F6A">
        <w:rPr>
          <w:rFonts w:ascii="Times New Roman" w:hAnsi="Times New Roman"/>
          <w:b/>
          <w:sz w:val="22"/>
          <w:lang w:val="lt-LT"/>
        </w:rPr>
        <w:t>6.374 straipsnis. Daiktų priėmimas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9" w:name="straipsnis375"/>
      <w:r w:rsidRPr="004A2F6A">
        <w:rPr>
          <w:rFonts w:ascii="Times New Roman" w:hAnsi="Times New Roman"/>
          <w:b/>
          <w:sz w:val="22"/>
          <w:lang w:val="lt-LT"/>
        </w:rPr>
        <w:t>6.375 straipsnis. Nepriimtų daiktų saugojimas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10" w:name="straipsnis376"/>
      <w:r w:rsidRPr="004A2F6A">
        <w:rPr>
          <w:rFonts w:ascii="Times New Roman" w:hAnsi="Times New Roman"/>
          <w:b/>
          <w:sz w:val="22"/>
          <w:lang w:val="lt-LT"/>
        </w:rPr>
        <w:t>6.376 straipsnis. Daiktų atsiėmimas</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1" w:name="straipsnis377"/>
      <w:r w:rsidRPr="004A2F6A">
        <w:rPr>
          <w:rFonts w:ascii="Times New Roman" w:hAnsi="Times New Roman"/>
          <w:b/>
          <w:sz w:val="22"/>
          <w:lang w:val="lt-LT"/>
        </w:rPr>
        <w:t>6.377 straipsnis. Tara ir pakuotė</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2" w:name="straipsnis378"/>
      <w:r w:rsidRPr="004A2F6A">
        <w:rPr>
          <w:rFonts w:ascii="Times New Roman" w:hAnsi="Times New Roman"/>
          <w:b/>
          <w:sz w:val="22"/>
          <w:lang w:val="lt-LT"/>
        </w:rPr>
        <w:t>6.378 straipsnis. Netinkamos kokybės ar nekomplektiškų daiktų pardavimas</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3" w:name="straipsnis379"/>
      <w:r w:rsidRPr="004A2F6A">
        <w:rPr>
          <w:rFonts w:ascii="Times New Roman" w:hAnsi="Times New Roman"/>
          <w:b/>
          <w:sz w:val="22"/>
          <w:lang w:val="lt-LT"/>
        </w:rPr>
        <w:t>6.379 straipsnis. Vienašalis sutarties nutraukimas</w:t>
      </w:r>
    </w:p>
    <w:bookmarkEnd w:id="1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4" w:name="skirsnis88"/>
      <w:r w:rsidRPr="004A2F6A">
        <w:rPr>
          <w:rFonts w:ascii="Times New Roman" w:hAnsi="Times New Roman"/>
          <w:b/>
          <w:caps/>
          <w:sz w:val="22"/>
          <w:lang w:val="lt-LT"/>
        </w:rPr>
        <w:t>Šeštasis skirsnis</w:t>
      </w:r>
    </w:p>
    <w:bookmarkEnd w:id="171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5" w:name="straipsnis380"/>
      <w:r w:rsidRPr="004A2F6A">
        <w:rPr>
          <w:rFonts w:ascii="Times New Roman" w:hAnsi="Times New Roman"/>
          <w:b/>
          <w:sz w:val="22"/>
          <w:lang w:val="lt-LT"/>
        </w:rPr>
        <w:t>6.380 straipsnis. Viešojo pirkimo–pardavimo sutarties samprata</w:t>
      </w:r>
    </w:p>
    <w:bookmarkEnd w:id="1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6" w:name="straipsnis381"/>
      <w:r w:rsidRPr="004A2F6A">
        <w:rPr>
          <w:rFonts w:ascii="Times New Roman" w:hAnsi="Times New Roman"/>
          <w:b/>
          <w:sz w:val="22"/>
          <w:lang w:val="lt-LT"/>
        </w:rPr>
        <w:t>6.381 straipsnis. Viešojo pirkimo–pardavimo sutarčių sudarymo ypatumai</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7" w:name="straipsnis382"/>
      <w:r w:rsidRPr="004A2F6A">
        <w:rPr>
          <w:rFonts w:ascii="Times New Roman" w:hAnsi="Times New Roman"/>
          <w:b/>
          <w:sz w:val="22"/>
          <w:lang w:val="lt-LT"/>
        </w:rPr>
        <w:t>6.382 straipsnis. Viešojo pirkimo–pardavimo sutarčių reglamentavimas</w:t>
      </w:r>
    </w:p>
    <w:bookmarkEnd w:id="1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8" w:name="skirsnis89"/>
      <w:r w:rsidRPr="004A2F6A">
        <w:rPr>
          <w:rFonts w:ascii="Times New Roman" w:hAnsi="Times New Roman"/>
          <w:b/>
          <w:caps/>
          <w:sz w:val="22"/>
          <w:lang w:val="lt-LT"/>
        </w:rPr>
        <w:t>Septintasis skirsnis</w:t>
      </w:r>
    </w:p>
    <w:bookmarkEnd w:id="171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sz w:val="22"/>
          <w:szCs w:val="22"/>
          <w:lang w:eastAsia="lt-LT"/>
        </w:rPr>
      </w:pPr>
      <w:bookmarkStart w:id="1719" w:name="straipsnis383_2"/>
      <w:bookmarkStart w:id="1720" w:name="straipsnis383"/>
      <w:r w:rsidRPr="004A2F6A">
        <w:rPr>
          <w:rFonts w:ascii="Times New Roman" w:hAnsi="Times New Roman"/>
          <w:b/>
          <w:bCs/>
          <w:color w:val="000000"/>
          <w:sz w:val="22"/>
          <w:szCs w:val="22"/>
          <w:lang w:eastAsia="lt-LT"/>
        </w:rPr>
        <w:t>6.383 straipsnis. Energijos pirkimo–pardavimo sutarties samprata</w:t>
      </w:r>
    </w:p>
    <w:bookmarkEnd w:id="1719"/>
    <w:bookmarkEnd w:id="1720"/>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1" w:name="straipsnis384"/>
      <w:r w:rsidRPr="004A2F6A">
        <w:rPr>
          <w:rFonts w:ascii="Times New Roman" w:hAnsi="Times New Roman"/>
          <w:b/>
          <w:sz w:val="22"/>
          <w:lang w:val="lt-LT"/>
        </w:rPr>
        <w:t>6.384 straipsnis. Energijos pirkimo–pardavimo sutarties sudarymas ir pratęsimas</w:t>
      </w:r>
    </w:p>
    <w:bookmarkEnd w:id="17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2" w:name="straipsnis385"/>
      <w:r w:rsidRPr="004A2F6A">
        <w:rPr>
          <w:rFonts w:ascii="Times New Roman" w:hAnsi="Times New Roman"/>
          <w:b/>
          <w:sz w:val="22"/>
          <w:lang w:val="lt-LT"/>
        </w:rPr>
        <w:t>6.385 straipsnis. Energijos kiekis ir kainos (tarifai)</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3" w:name="straipsnis386"/>
      <w:r w:rsidRPr="004A2F6A">
        <w:rPr>
          <w:rFonts w:ascii="Times New Roman" w:hAnsi="Times New Roman"/>
          <w:b/>
          <w:sz w:val="22"/>
          <w:lang w:val="lt-LT"/>
        </w:rPr>
        <w:t>6.386 straipsnis. Energijos kokybė</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4" w:name="straipsnis387"/>
      <w:r w:rsidRPr="004A2F6A">
        <w:rPr>
          <w:rFonts w:ascii="Times New Roman" w:hAnsi="Times New Roman"/>
          <w:b/>
          <w:sz w:val="22"/>
          <w:lang w:val="lt-LT"/>
        </w:rPr>
        <w:t>6.387 straipsnis. Pirkėjo pareigos, susijusios su įrenginių priežiūra</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5" w:name="straipsnis388"/>
      <w:r w:rsidRPr="004A2F6A">
        <w:rPr>
          <w:rFonts w:ascii="Times New Roman" w:hAnsi="Times New Roman"/>
          <w:b/>
          <w:sz w:val="22"/>
          <w:lang w:val="lt-LT"/>
        </w:rPr>
        <w:t>6.388 straipsnis. Energijos apmokėjimas</w:t>
      </w:r>
    </w:p>
    <w:bookmarkEnd w:id="1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6" w:name="straipsnis389"/>
      <w:r w:rsidRPr="004A2F6A">
        <w:rPr>
          <w:rFonts w:ascii="Times New Roman" w:hAnsi="Times New Roman"/>
          <w:b/>
          <w:sz w:val="22"/>
          <w:lang w:val="lt-LT"/>
        </w:rPr>
        <w:t>6.389 straipsnis. Subabonentas</w:t>
      </w:r>
    </w:p>
    <w:bookmarkEnd w:id="1726"/>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7" w:name="straipsnis390"/>
      <w:r w:rsidRPr="004A2F6A">
        <w:rPr>
          <w:rFonts w:ascii="Times New Roman" w:hAnsi="Times New Roman"/>
          <w:b/>
          <w:sz w:val="22"/>
          <w:lang w:val="lt-LT"/>
        </w:rPr>
        <w:t>6.390 straipsnis. Sutarties pakeitimas ir nutraukimas</w:t>
      </w:r>
    </w:p>
    <w:bookmarkEnd w:id="1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8" w:name="straipsnis391"/>
      <w:r w:rsidRPr="004A2F6A">
        <w:rPr>
          <w:rFonts w:ascii="Times New Roman" w:hAnsi="Times New Roman"/>
          <w:b/>
          <w:sz w:val="22"/>
          <w:lang w:val="lt-LT"/>
        </w:rPr>
        <w:t>6.391 straipsnis. Taikymo ribos</w:t>
      </w:r>
    </w:p>
    <w:bookmarkEnd w:id="1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29" w:name="skirsnis90"/>
      <w:r w:rsidRPr="004A2F6A">
        <w:rPr>
          <w:rFonts w:ascii="Times New Roman" w:hAnsi="Times New Roman"/>
          <w:b/>
          <w:caps/>
          <w:sz w:val="22"/>
          <w:lang w:val="lt-LT"/>
        </w:rPr>
        <w:t>Aštuntasis skirsnis</w:t>
      </w:r>
    </w:p>
    <w:bookmarkEnd w:id="172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0" w:name="straipsnis392"/>
      <w:r w:rsidRPr="004A2F6A">
        <w:rPr>
          <w:rFonts w:ascii="Times New Roman" w:hAnsi="Times New Roman"/>
          <w:b/>
          <w:sz w:val="22"/>
          <w:lang w:val="lt-LT"/>
        </w:rPr>
        <w:t>6.392 straipsnis. Taikymo ribos</w:t>
      </w:r>
    </w:p>
    <w:bookmarkEnd w:id="1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3"/>
      <w:r w:rsidRPr="004A2F6A">
        <w:rPr>
          <w:rFonts w:ascii="Times New Roman" w:hAnsi="Times New Roman"/>
          <w:b/>
          <w:sz w:val="22"/>
          <w:lang w:val="lt-LT"/>
        </w:rPr>
        <w:t>6.393 straipsnis. Sutarties forma</w:t>
      </w:r>
    </w:p>
    <w:bookmarkEnd w:id="1731"/>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41"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4"/>
      <w:r w:rsidRPr="004A2F6A">
        <w:rPr>
          <w:rFonts w:ascii="Times New Roman" w:hAnsi="Times New Roman"/>
          <w:b/>
          <w:sz w:val="22"/>
          <w:lang w:val="lt-LT"/>
        </w:rPr>
        <w:t>6.394 straipsnis.Teisės į žemės sklypą</w:t>
      </w:r>
    </w:p>
    <w:bookmarkEnd w:id="1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3" w:name="straipsnis395"/>
      <w:r w:rsidRPr="004A2F6A">
        <w:rPr>
          <w:rFonts w:ascii="Times New Roman" w:hAnsi="Times New Roman"/>
          <w:b/>
          <w:sz w:val="22"/>
          <w:lang w:val="lt-LT"/>
        </w:rPr>
        <w:t>6.395 straipsnis. Teisės į nekilnojamąjį daiktą parduodant žemės sklypą</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4" w:name="straipsnis396"/>
      <w:r w:rsidRPr="004A2F6A">
        <w:rPr>
          <w:rFonts w:ascii="Times New Roman" w:hAnsi="Times New Roman"/>
          <w:b/>
          <w:sz w:val="22"/>
          <w:lang w:val="lt-LT"/>
        </w:rPr>
        <w:t>6.396 straipsnis. Sutarties dalykas</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5" w:name="straipsnis397"/>
      <w:r w:rsidRPr="004A2F6A">
        <w:rPr>
          <w:rFonts w:ascii="Times New Roman" w:hAnsi="Times New Roman"/>
          <w:b/>
          <w:sz w:val="22"/>
          <w:lang w:val="lt-LT"/>
        </w:rPr>
        <w:t>6.397 straipsnis. Kaina</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6" w:name="straipsnis398"/>
      <w:r w:rsidRPr="004A2F6A">
        <w:rPr>
          <w:rFonts w:ascii="Times New Roman" w:hAnsi="Times New Roman"/>
          <w:b/>
          <w:sz w:val="22"/>
          <w:lang w:val="lt-LT"/>
        </w:rPr>
        <w:t>6.398 straipsnis. Daikto perdavimas</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7" w:name="straipsnis399"/>
      <w:r w:rsidRPr="004A2F6A">
        <w:rPr>
          <w:rFonts w:ascii="Times New Roman" w:hAnsi="Times New Roman"/>
          <w:b/>
          <w:sz w:val="22"/>
          <w:lang w:val="lt-LT"/>
        </w:rPr>
        <w:t>6.399 straipsnis. Netinkamos kokybės daikto perdavimas</w:t>
      </w:r>
    </w:p>
    <w:bookmarkEnd w:id="1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8" w:name="straipsnis400"/>
      <w:r w:rsidRPr="004A2F6A">
        <w:rPr>
          <w:rFonts w:ascii="Times New Roman" w:hAnsi="Times New Roman"/>
          <w:b/>
          <w:sz w:val="22"/>
          <w:lang w:val="lt-LT"/>
        </w:rPr>
        <w:t>6.400 straipsnis. Gyvenamojo namo ar buto pirkimo–pardavimo sutarčių sąlygos ir turinys</w:t>
      </w:r>
    </w:p>
    <w:bookmarkEnd w:id="173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39" w:name="straipsnis401"/>
      <w:r w:rsidRPr="004A2F6A">
        <w:rPr>
          <w:rFonts w:ascii="Times New Roman" w:hAnsi="Times New Roman"/>
          <w:b/>
          <w:sz w:val="22"/>
          <w:lang w:val="lt-LT"/>
        </w:rPr>
        <w:t>6.401 straipsnis. Būsimo gyvenamojo namo ar buto pirkimo–pardavimo sutartis</w:t>
      </w:r>
    </w:p>
    <w:bookmarkEnd w:id="1739"/>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40" w:name="skirsnis91"/>
      <w:r w:rsidRPr="004A2F6A">
        <w:rPr>
          <w:rFonts w:ascii="Times New Roman" w:hAnsi="Times New Roman"/>
          <w:b/>
          <w:caps/>
          <w:sz w:val="22"/>
          <w:lang w:val="lt-LT"/>
        </w:rPr>
        <w:t>Devintasis skirsnis</w:t>
      </w:r>
    </w:p>
    <w:bookmarkEnd w:id="174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1" w:name="straipsnis402"/>
      <w:r w:rsidRPr="004A2F6A">
        <w:rPr>
          <w:rFonts w:ascii="Times New Roman" w:hAnsi="Times New Roman"/>
          <w:b/>
          <w:sz w:val="22"/>
          <w:lang w:val="lt-LT"/>
        </w:rPr>
        <w:t>6.402 straipsnis. Įmonės pirkimo–pardavimo sutarties samprata</w:t>
      </w:r>
    </w:p>
    <w:bookmarkEnd w:id="1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2" w:name="straipsnis403"/>
      <w:r w:rsidRPr="004A2F6A">
        <w:rPr>
          <w:rFonts w:ascii="Times New Roman" w:hAnsi="Times New Roman"/>
          <w:b/>
          <w:sz w:val="22"/>
          <w:lang w:val="lt-LT"/>
        </w:rPr>
        <w:t>6.403 straipsnis. Sutarties forma</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3" w:name="straipsnis404"/>
      <w:r w:rsidRPr="004A2F6A">
        <w:rPr>
          <w:rFonts w:ascii="Times New Roman" w:hAnsi="Times New Roman"/>
          <w:b/>
          <w:sz w:val="22"/>
          <w:lang w:val="lt-LT"/>
        </w:rPr>
        <w:t>6.404 straipsnis. Sutarties turinys ir jos priedai</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4" w:name="straipsnis405"/>
      <w:r w:rsidRPr="004A2F6A">
        <w:rPr>
          <w:rFonts w:ascii="Times New Roman" w:hAnsi="Times New Roman"/>
          <w:b/>
          <w:sz w:val="22"/>
          <w:lang w:val="lt-LT"/>
        </w:rPr>
        <w:t>6.405 straipsnis. Įmonės kreditorių teisių apsauga</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5" w:name="straipsnis406"/>
      <w:r w:rsidRPr="004A2F6A">
        <w:rPr>
          <w:rFonts w:ascii="Times New Roman" w:hAnsi="Times New Roman"/>
          <w:b/>
          <w:sz w:val="22"/>
          <w:lang w:val="lt-LT"/>
        </w:rPr>
        <w:t>6.406 straipsnis. Įmonės kreditorių teisių pažeidimo teisinės pasekmės</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6" w:name="straipsnis407"/>
      <w:r w:rsidRPr="004A2F6A">
        <w:rPr>
          <w:rFonts w:ascii="Times New Roman" w:hAnsi="Times New Roman"/>
          <w:b/>
          <w:sz w:val="22"/>
          <w:lang w:val="lt-LT"/>
        </w:rPr>
        <w:t>6.407 straipsnis. Įmonės perdavimas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7" w:name="straipsnis408"/>
      <w:r w:rsidRPr="004A2F6A">
        <w:rPr>
          <w:rFonts w:ascii="Times New Roman" w:hAnsi="Times New Roman"/>
          <w:b/>
          <w:sz w:val="22"/>
          <w:lang w:val="lt-LT"/>
        </w:rPr>
        <w:t>6.408 straipsnis. Įmonės su trūkumais perdavimo teisinės pasekmės</w:t>
      </w:r>
    </w:p>
    <w:bookmarkEnd w:id="1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8" w:name="straipsnis409"/>
      <w:r w:rsidRPr="004A2F6A">
        <w:rPr>
          <w:rFonts w:ascii="Times New Roman" w:hAnsi="Times New Roman"/>
          <w:b/>
          <w:sz w:val="22"/>
          <w:lang w:val="lt-LT"/>
        </w:rPr>
        <w:t>6.409 straipsnis. Sandorių negaliojimo ir sutarties nutraukimo ar pakeitimo teisinių pasekmių atsiradimas</w:t>
      </w:r>
    </w:p>
    <w:bookmarkEnd w:id="17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9" w:name="straipsnis410"/>
      <w:r w:rsidRPr="004A2F6A">
        <w:rPr>
          <w:rFonts w:ascii="Times New Roman" w:hAnsi="Times New Roman"/>
          <w:b/>
          <w:sz w:val="22"/>
          <w:lang w:val="lt-LT"/>
        </w:rPr>
        <w:t>6.410 straipsnis. Atvejai, kuriais šio skirsnio normos netaikomos</w:t>
      </w:r>
    </w:p>
    <w:bookmarkEnd w:id="1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0" w:name="skirsnis92"/>
      <w:r w:rsidRPr="004A2F6A">
        <w:rPr>
          <w:rFonts w:ascii="Times New Roman" w:hAnsi="Times New Roman"/>
          <w:b/>
          <w:caps/>
          <w:sz w:val="22"/>
          <w:lang w:val="lt-LT"/>
        </w:rPr>
        <w:t>Dešimtasis skirsnis</w:t>
      </w:r>
    </w:p>
    <w:bookmarkEnd w:id="175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1" w:name="straipsnis411"/>
      <w:r w:rsidRPr="004A2F6A">
        <w:rPr>
          <w:rFonts w:ascii="Times New Roman" w:hAnsi="Times New Roman"/>
          <w:b/>
          <w:sz w:val="22"/>
          <w:lang w:val="lt-LT"/>
        </w:rPr>
        <w:t>6.411 straipsnis. Daiktų pirkimo–pardavimo išsimokėtinai sutartis</w:t>
      </w:r>
    </w:p>
    <w:bookmarkEnd w:id="1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2" w:name="straipsnis412"/>
      <w:r w:rsidRPr="004A2F6A">
        <w:rPr>
          <w:rFonts w:ascii="Times New Roman" w:hAnsi="Times New Roman"/>
          <w:b/>
          <w:sz w:val="22"/>
          <w:lang w:val="lt-LT"/>
        </w:rPr>
        <w:t>6.412 straipsnis. Daiktų atsitiktinio žuvimo ar sugedimo rizika</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3" w:name="straipsnis413"/>
      <w:r w:rsidRPr="004A2F6A">
        <w:rPr>
          <w:rFonts w:ascii="Times New Roman" w:hAnsi="Times New Roman"/>
          <w:b/>
          <w:sz w:val="22"/>
          <w:lang w:val="lt-LT"/>
        </w:rPr>
        <w:t>6.413 straipsnis. Sutarties forma ir turinys</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4" w:name="straipsnis414"/>
      <w:r w:rsidRPr="004A2F6A">
        <w:rPr>
          <w:rFonts w:ascii="Times New Roman" w:hAnsi="Times New Roman"/>
          <w:b/>
          <w:sz w:val="22"/>
          <w:lang w:val="lt-LT"/>
        </w:rPr>
        <w:t>6.414 straipsnis. Kaina ir atsiskaitymo tvarka</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5" w:name="straipsnis415"/>
      <w:r w:rsidRPr="004A2F6A">
        <w:rPr>
          <w:rFonts w:ascii="Times New Roman" w:hAnsi="Times New Roman"/>
          <w:b/>
          <w:sz w:val="22"/>
          <w:lang w:val="lt-LT"/>
        </w:rPr>
        <w:t>6.415 straipsnis. Palūkanos</w:t>
      </w:r>
    </w:p>
    <w:bookmarkEnd w:id="1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4A2F6A" w:rsidRPr="00AD7CFD" w:rsidRDefault="004A2F6A" w:rsidP="004A2F6A">
      <w:pPr>
        <w:ind w:left="2694" w:hanging="1974"/>
        <w:jc w:val="both"/>
        <w:rPr>
          <w:rFonts w:ascii="Times New Roman" w:hAnsi="Times New Roman"/>
          <w:b/>
          <w:bCs/>
          <w:sz w:val="22"/>
          <w:szCs w:val="22"/>
          <w:lang w:val="lt-LT" w:eastAsia="lt-LT"/>
        </w:rPr>
      </w:pPr>
      <w:bookmarkStart w:id="1756" w:name="straipsnis416_2"/>
      <w:bookmarkStart w:id="1757" w:name="straipsnis416"/>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6"/>
    <w:bookmarkEnd w:id="1757"/>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8" w:name="skirsnis93"/>
      <w:r w:rsidRPr="004A2F6A">
        <w:rPr>
          <w:rFonts w:ascii="Times New Roman" w:hAnsi="Times New Roman"/>
          <w:b/>
          <w:caps/>
          <w:sz w:val="22"/>
          <w:lang w:val="lt-LT"/>
        </w:rPr>
        <w:t>Vienuoliktasis skirsnis</w:t>
      </w:r>
    </w:p>
    <w:bookmarkEnd w:id="175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9" w:name="straipsnis417"/>
      <w:r w:rsidRPr="004A2F6A">
        <w:rPr>
          <w:rFonts w:ascii="Times New Roman" w:hAnsi="Times New Roman"/>
          <w:b/>
          <w:sz w:val="22"/>
          <w:lang w:val="lt-LT"/>
        </w:rPr>
        <w:t>6.417 straipsnis. Pirkimo–pardavimo su atpirkimo teise sutartis</w:t>
      </w:r>
    </w:p>
    <w:bookmarkEnd w:id="1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0" w:name="straipsnis418"/>
      <w:r w:rsidRPr="004A2F6A">
        <w:rPr>
          <w:rFonts w:ascii="Times New Roman" w:hAnsi="Times New Roman"/>
          <w:b/>
          <w:sz w:val="22"/>
          <w:lang w:val="lt-LT"/>
        </w:rPr>
        <w:t>6.418 straipsnis. Atpirkimo teisės įgyvendinimas</w:t>
      </w:r>
    </w:p>
    <w:bookmarkEnd w:id="1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1" w:name="skirsnis94"/>
      <w:r w:rsidRPr="004A2F6A">
        <w:rPr>
          <w:rFonts w:ascii="Times New Roman" w:hAnsi="Times New Roman"/>
          <w:b/>
          <w:caps/>
          <w:sz w:val="22"/>
          <w:lang w:val="lt-LT"/>
        </w:rPr>
        <w:t>Dvyliktasis skirsnis</w:t>
      </w:r>
    </w:p>
    <w:bookmarkEnd w:id="176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2" w:name="straipsnis419_2"/>
      <w:bookmarkStart w:id="1763" w:name="straipsnis419"/>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2"/>
    <w:bookmarkEnd w:id="1763"/>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4" w:name="straipsnis420"/>
      <w:r w:rsidRPr="004A2F6A">
        <w:rPr>
          <w:rFonts w:ascii="Times New Roman" w:hAnsi="Times New Roman"/>
          <w:b/>
          <w:sz w:val="22"/>
          <w:lang w:val="lt-LT"/>
        </w:rPr>
        <w:t>6.420 straipsnis. Kaina ir aukciono sąlygos</w:t>
      </w:r>
    </w:p>
    <w:bookmarkEnd w:id="1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5" w:name="straipsnis421"/>
      <w:r w:rsidRPr="004A2F6A">
        <w:rPr>
          <w:rFonts w:ascii="Times New Roman" w:hAnsi="Times New Roman"/>
          <w:b/>
          <w:sz w:val="22"/>
          <w:lang w:val="lt-LT"/>
        </w:rPr>
        <w:t>6.421 straipsnis. Sutarties sudarymo momentas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6" w:name="straipsnis422"/>
      <w:r w:rsidRPr="004A2F6A">
        <w:rPr>
          <w:rFonts w:ascii="Times New Roman" w:hAnsi="Times New Roman"/>
          <w:b/>
          <w:sz w:val="22"/>
          <w:lang w:val="lt-LT"/>
        </w:rPr>
        <w:t>6.422 straipsnis. Kainos sumokėjimas</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7" w:name="straipsnis423"/>
      <w:r w:rsidRPr="004A2F6A">
        <w:rPr>
          <w:rFonts w:ascii="Times New Roman" w:hAnsi="Times New Roman"/>
          <w:b/>
          <w:sz w:val="22"/>
          <w:lang w:val="lt-LT"/>
        </w:rPr>
        <w:t>6.423 straipsnis. Daikto atsiėmimas iš aukciono</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8" w:name="straipsnis424"/>
      <w:r w:rsidRPr="004A2F6A">
        <w:rPr>
          <w:rFonts w:ascii="Times New Roman" w:hAnsi="Times New Roman"/>
          <w:b/>
          <w:sz w:val="22"/>
          <w:lang w:val="lt-LT"/>
        </w:rPr>
        <w:t>6.424 straipsnis. Pirkėjo teisių apsauga</w:t>
      </w:r>
    </w:p>
    <w:bookmarkEnd w:id="17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9" w:name="skirsnis95"/>
      <w:r w:rsidRPr="004A2F6A">
        <w:rPr>
          <w:rFonts w:ascii="Times New Roman" w:hAnsi="Times New Roman"/>
          <w:b/>
          <w:caps/>
          <w:sz w:val="22"/>
          <w:lang w:val="lt-LT"/>
        </w:rPr>
        <w:t>Tryliktasis skirsnis</w:t>
      </w:r>
    </w:p>
    <w:bookmarkEnd w:id="176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0" w:name="straipsnis425"/>
      <w:r w:rsidRPr="004A2F6A">
        <w:rPr>
          <w:rFonts w:ascii="Times New Roman" w:hAnsi="Times New Roman"/>
          <w:b/>
          <w:sz w:val="22"/>
          <w:lang w:val="lt-LT"/>
        </w:rPr>
        <w:t>6.425 straipsnis. Teisių pirkimo–pardavimo sutartis</w:t>
      </w:r>
    </w:p>
    <w:bookmarkEnd w:id="17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1" w:name="straipsnis426"/>
      <w:r w:rsidRPr="004A2F6A">
        <w:rPr>
          <w:rFonts w:ascii="Times New Roman" w:hAnsi="Times New Roman"/>
          <w:b/>
          <w:sz w:val="22"/>
          <w:lang w:val="lt-LT"/>
        </w:rPr>
        <w:t>6.426 straipsnis. Paveldėjimo teisių pardavimas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2" w:name="straipsnis427"/>
      <w:r w:rsidRPr="004A2F6A">
        <w:rPr>
          <w:rFonts w:ascii="Times New Roman" w:hAnsi="Times New Roman"/>
          <w:b/>
          <w:sz w:val="22"/>
          <w:lang w:val="lt-LT"/>
        </w:rPr>
        <w:t>6.427 straipsnis. Ginčijamų teisių pardavimas</w:t>
      </w:r>
    </w:p>
    <w:bookmarkEnd w:id="1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3" w:name="skirsnis96"/>
      <w:r w:rsidRPr="004A2F6A">
        <w:rPr>
          <w:rFonts w:ascii="Times New Roman" w:hAnsi="Times New Roman"/>
          <w:b/>
          <w:caps/>
          <w:sz w:val="22"/>
          <w:lang w:val="lt-LT"/>
        </w:rPr>
        <w:t>Keturioliktasis skirsnis</w:t>
      </w:r>
    </w:p>
    <w:bookmarkEnd w:id="177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4" w:name="straipsnis428"/>
      <w:r w:rsidRPr="004A2F6A">
        <w:rPr>
          <w:rFonts w:ascii="Times New Roman" w:hAnsi="Times New Roman"/>
          <w:b/>
          <w:sz w:val="22"/>
          <w:lang w:val="lt-LT"/>
        </w:rPr>
        <w:t>6.428 straipsnis. Vertybinių popierių ir valiutos pirkimo–pardavimo sutartys</w:t>
      </w:r>
    </w:p>
    <w:bookmarkEnd w:id="1774"/>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5" w:name="straipsnis429"/>
      <w:r w:rsidRPr="004A2F6A">
        <w:rPr>
          <w:rFonts w:ascii="Times New Roman" w:hAnsi="Times New Roman"/>
          <w:b/>
          <w:sz w:val="22"/>
          <w:lang w:val="lt-LT"/>
        </w:rPr>
        <w:t>6.429 straipsnis. Pirkimo–pardavimo sutarties sudarymas konkurso būdu</w:t>
      </w:r>
    </w:p>
    <w:bookmarkEnd w:id="1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6" w:name="straipsnis430"/>
      <w:r w:rsidRPr="004A2F6A">
        <w:rPr>
          <w:rFonts w:ascii="Times New Roman" w:hAnsi="Times New Roman"/>
          <w:b/>
          <w:sz w:val="22"/>
          <w:lang w:val="lt-LT"/>
        </w:rPr>
        <w:t>6.430 straipsnis. Pirkimo–pardavimo sutarčių sudarymas biržoje</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7" w:name="straipsnis431"/>
      <w:r w:rsidRPr="004A2F6A">
        <w:rPr>
          <w:rFonts w:ascii="Times New Roman" w:hAnsi="Times New Roman"/>
          <w:b/>
          <w:sz w:val="22"/>
          <w:lang w:val="lt-LT"/>
        </w:rPr>
        <w:t>6.431 straipsnis. Pirkimo–pardavimo sutartis su išlyga dėl nuosavybės teisės</w:t>
      </w:r>
    </w:p>
    <w:bookmarkEnd w:id="1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8" w:name="skyrius96"/>
      <w:r w:rsidRPr="004A2F6A">
        <w:rPr>
          <w:rFonts w:ascii="Times New Roman" w:hAnsi="Times New Roman"/>
          <w:b/>
          <w:caps/>
          <w:sz w:val="22"/>
          <w:lang w:val="lt-LT"/>
        </w:rPr>
        <w:t>XXIV skyrius</w:t>
      </w:r>
    </w:p>
    <w:bookmarkEnd w:id="17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79"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0" w:name="straipsnis433"/>
      <w:r w:rsidRPr="004A2F6A">
        <w:rPr>
          <w:rFonts w:ascii="Times New Roman" w:hAnsi="Times New Roman"/>
          <w:b/>
          <w:sz w:val="22"/>
          <w:lang w:val="lt-LT"/>
        </w:rPr>
        <w:t>6.433 straipsnis. Kaina ir sutarties sudarymo išlaidos</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4"/>
      <w:r w:rsidRPr="004A2F6A">
        <w:rPr>
          <w:rFonts w:ascii="Times New Roman" w:hAnsi="Times New Roman"/>
          <w:b/>
          <w:sz w:val="22"/>
          <w:lang w:val="lt-LT"/>
        </w:rPr>
        <w:t>6.434 straipsnis. Prievolės perduoti daiktus vykdymas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2" w:name="straipsnis435"/>
      <w:r w:rsidRPr="004A2F6A">
        <w:rPr>
          <w:rFonts w:ascii="Times New Roman" w:hAnsi="Times New Roman"/>
          <w:b/>
          <w:sz w:val="22"/>
          <w:lang w:val="lt-LT"/>
        </w:rPr>
        <w:t>6.435 straipsnis. Mainais įsigytų daiktų paėmimo teisinės pasekmės</w:t>
      </w:r>
    </w:p>
    <w:bookmarkEnd w:id="1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3" w:name="skyrius97"/>
      <w:r w:rsidRPr="004A2F6A">
        <w:rPr>
          <w:rFonts w:ascii="Times New Roman" w:hAnsi="Times New Roman"/>
          <w:b/>
          <w:caps/>
          <w:sz w:val="22"/>
          <w:lang w:val="lt-LT"/>
        </w:rPr>
        <w:t>XXV skyrius</w:t>
      </w:r>
    </w:p>
    <w:bookmarkEnd w:id="17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4" w:name="straipsnis436"/>
      <w:r w:rsidRPr="004A2F6A">
        <w:rPr>
          <w:rFonts w:ascii="Times New Roman" w:hAnsi="Times New Roman"/>
          <w:b/>
          <w:sz w:val="22"/>
          <w:lang w:val="lt-LT"/>
        </w:rPr>
        <w:t>6.436 straipsnis. Skolos padengimo sutarties samprata</w:t>
      </w:r>
    </w:p>
    <w:bookmarkEnd w:id="1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5" w:name="straipsnis437"/>
      <w:r w:rsidRPr="004A2F6A">
        <w:rPr>
          <w:rFonts w:ascii="Times New Roman" w:hAnsi="Times New Roman"/>
          <w:b/>
          <w:sz w:val="22"/>
          <w:lang w:val="lt-LT"/>
        </w:rPr>
        <w:t xml:space="preserve">6.437 straipsnis. Draudimas iš anksto susitarti dėl skolos padengimo </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6" w:name="straipsnis438"/>
      <w:r w:rsidRPr="004A2F6A">
        <w:rPr>
          <w:rFonts w:ascii="Times New Roman" w:hAnsi="Times New Roman"/>
          <w:b/>
          <w:sz w:val="22"/>
          <w:lang w:val="lt-LT"/>
        </w:rPr>
        <w:t>6.438 straipsnis. Turto perleidimo už rentą sutartis</w:t>
      </w:r>
    </w:p>
    <w:bookmarkEnd w:id="1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7" w:name="skyrius98"/>
      <w:r w:rsidRPr="004A2F6A">
        <w:rPr>
          <w:rFonts w:ascii="Times New Roman" w:hAnsi="Times New Roman"/>
          <w:caps/>
          <w:sz w:val="22"/>
          <w:lang w:val="lt-LT"/>
        </w:rPr>
        <w:t>XXVI skyrius</w:t>
      </w:r>
    </w:p>
    <w:bookmarkEnd w:id="178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8" w:name="skirsnis97"/>
      <w:r w:rsidRPr="004A2F6A">
        <w:rPr>
          <w:rFonts w:ascii="Times New Roman" w:hAnsi="Times New Roman"/>
          <w:caps/>
          <w:sz w:val="22"/>
          <w:lang w:val="lt-LT"/>
        </w:rPr>
        <w:t>Pirmasis skirsnis</w:t>
      </w:r>
    </w:p>
    <w:bookmarkEnd w:id="1788"/>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9" w:name="straipsnis439"/>
      <w:r w:rsidRPr="004A2F6A">
        <w:rPr>
          <w:rFonts w:ascii="Times New Roman" w:hAnsi="Times New Roman"/>
          <w:b/>
          <w:sz w:val="22"/>
          <w:lang w:val="lt-LT"/>
        </w:rPr>
        <w:t>6.439 straipsnis. Rentos sutarties samprata</w:t>
      </w:r>
    </w:p>
    <w:bookmarkEnd w:id="1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40"/>
      <w:r w:rsidRPr="004A2F6A">
        <w:rPr>
          <w:rFonts w:ascii="Times New Roman" w:hAnsi="Times New Roman"/>
          <w:b/>
          <w:sz w:val="22"/>
          <w:lang w:val="lt-LT"/>
        </w:rPr>
        <w:t>6.440 straipsnis. Perduotinas kapitalas</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1"/>
      <w:r w:rsidRPr="004A2F6A">
        <w:rPr>
          <w:rFonts w:ascii="Times New Roman" w:hAnsi="Times New Roman"/>
          <w:b/>
          <w:sz w:val="22"/>
          <w:lang w:val="lt-LT"/>
        </w:rPr>
        <w:t>6.441 straipsnis. Rentos sutartis trečiojo asmens naudai</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2"/>
      <w:r w:rsidRPr="004A2F6A">
        <w:rPr>
          <w:rFonts w:ascii="Times New Roman" w:hAnsi="Times New Roman"/>
          <w:b/>
          <w:sz w:val="22"/>
          <w:lang w:val="lt-LT"/>
        </w:rPr>
        <w:t>6.442 straipsnis. Rentos sutarties terminas</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3"/>
      <w:r w:rsidRPr="004A2F6A">
        <w:rPr>
          <w:rFonts w:ascii="Times New Roman" w:hAnsi="Times New Roman"/>
          <w:b/>
          <w:sz w:val="22"/>
          <w:lang w:val="lt-LT"/>
        </w:rPr>
        <w:t>6.443 straipsnis. Rentos sutarties forma</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4"/>
      <w:r w:rsidRPr="004A2F6A">
        <w:rPr>
          <w:rFonts w:ascii="Times New Roman" w:hAnsi="Times New Roman"/>
          <w:b/>
          <w:sz w:val="22"/>
          <w:lang w:val="lt-LT"/>
        </w:rPr>
        <w:t>6.444 straipsnis. Teisių į nekilnojamąjį daiktą suvaržymas renta</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5"/>
      <w:r w:rsidRPr="004A2F6A">
        <w:rPr>
          <w:rFonts w:ascii="Times New Roman" w:hAnsi="Times New Roman"/>
          <w:b/>
          <w:sz w:val="22"/>
          <w:lang w:val="lt-LT"/>
        </w:rPr>
        <w:t>6.445 straipsnis. Rentos mokėjimo užtikrinimas</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6" w:name="straipsnis446"/>
      <w:r w:rsidRPr="004A2F6A">
        <w:rPr>
          <w:rFonts w:ascii="Times New Roman" w:hAnsi="Times New Roman"/>
          <w:b/>
          <w:sz w:val="22"/>
          <w:lang w:val="lt-LT"/>
        </w:rPr>
        <w:t>6.446 straipsnis. Palūkanos pagal rentos sutartį</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7" w:name="straipsnis447"/>
      <w:r w:rsidRPr="004A2F6A">
        <w:rPr>
          <w:rFonts w:ascii="Times New Roman" w:hAnsi="Times New Roman"/>
          <w:b/>
          <w:sz w:val="22"/>
          <w:lang w:val="lt-LT"/>
        </w:rPr>
        <w:t>6.447 straipsnis. Rentos gavėjo interesų apsauga</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8" w:name="straipsnis448"/>
      <w:r w:rsidRPr="004A2F6A">
        <w:rPr>
          <w:rFonts w:ascii="Times New Roman" w:hAnsi="Times New Roman"/>
          <w:b/>
          <w:sz w:val="22"/>
          <w:lang w:val="lt-LT"/>
        </w:rPr>
        <w:t>6.448 straipsnis. Rentos mokėtojo pakeitimas</w:t>
      </w:r>
    </w:p>
    <w:bookmarkEnd w:id="17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99" w:name="skirsnis98"/>
      <w:r w:rsidRPr="004A2F6A">
        <w:rPr>
          <w:rFonts w:ascii="Times New Roman" w:hAnsi="Times New Roman"/>
          <w:b/>
          <w:caps/>
          <w:sz w:val="22"/>
          <w:lang w:val="lt-LT"/>
        </w:rPr>
        <w:t>Antrasis skirsnis</w:t>
      </w:r>
    </w:p>
    <w:bookmarkEnd w:id="179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0" w:name="straipsnis449"/>
      <w:r w:rsidRPr="004A2F6A">
        <w:rPr>
          <w:rFonts w:ascii="Times New Roman" w:hAnsi="Times New Roman"/>
          <w:b/>
          <w:sz w:val="22"/>
          <w:lang w:val="lt-LT"/>
        </w:rPr>
        <w:t>6.449 straipsnis. Neterminuotos (nuolatinės) rentos gavėjai</w:t>
      </w:r>
    </w:p>
    <w:bookmarkEnd w:id="1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1" w:name="straipsnis450"/>
      <w:r w:rsidRPr="004A2F6A">
        <w:rPr>
          <w:rFonts w:ascii="Times New Roman" w:hAnsi="Times New Roman"/>
          <w:b/>
          <w:sz w:val="22"/>
          <w:lang w:val="lt-LT"/>
        </w:rPr>
        <w:t>6.450 straipsnis. Neterminuotos (nuolatinės) rentos forma ir dydis</w:t>
      </w:r>
    </w:p>
    <w:bookmarkEnd w:id="1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2" w:name="straipsnis451"/>
      <w:r w:rsidRPr="004A2F6A">
        <w:rPr>
          <w:rFonts w:ascii="Times New Roman" w:hAnsi="Times New Roman"/>
          <w:b/>
          <w:sz w:val="22"/>
          <w:lang w:val="lt-LT"/>
        </w:rPr>
        <w:t>6.451 straipsnis. Neterminuotos (nuolatinės) rentos mokėjimo terminai</w:t>
      </w:r>
    </w:p>
    <w:bookmarkEnd w:id="180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3" w:name="straipsnis452"/>
      <w:r w:rsidRPr="004A2F6A">
        <w:rPr>
          <w:rFonts w:ascii="Times New Roman" w:hAnsi="Times New Roman"/>
          <w:b/>
          <w:sz w:val="22"/>
          <w:lang w:val="lt-LT"/>
        </w:rPr>
        <w:t>6.452 straipsnis. Rentos mokėtojo teisė išpirkti neterminuotą (nuolatinę) rentą</w:t>
      </w:r>
    </w:p>
    <w:bookmarkEnd w:id="1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4" w:name="straipsnis453"/>
      <w:r w:rsidRPr="004A2F6A">
        <w:rPr>
          <w:rFonts w:ascii="Times New Roman" w:hAnsi="Times New Roman"/>
          <w:b/>
          <w:sz w:val="22"/>
          <w:lang w:val="lt-LT"/>
        </w:rPr>
        <w:t>6.453 straipsnis. Neterminuotos (nuolatinės) rentos išpirkimas rentos gavėjo reikalavimu</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5" w:name="straipsnis454"/>
      <w:r w:rsidRPr="004A2F6A">
        <w:rPr>
          <w:rFonts w:ascii="Times New Roman" w:hAnsi="Times New Roman"/>
          <w:b/>
          <w:sz w:val="22"/>
          <w:lang w:val="lt-LT"/>
        </w:rPr>
        <w:t>6.454 straipsnis. Neterminuotos (nuolatinės) rentos išpirkimo kaina</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6" w:name="straipsnis455"/>
      <w:r w:rsidRPr="004A2F6A">
        <w:rPr>
          <w:rFonts w:ascii="Times New Roman" w:hAnsi="Times New Roman"/>
          <w:b/>
          <w:sz w:val="22"/>
          <w:lang w:val="lt-LT"/>
        </w:rPr>
        <w:t>6.455 straipsnis. Nustatant neterminuotą (nuolatinę) rentą perduoto turto atsitiktinio žuvimo ar sugedimo rizika</w:t>
      </w:r>
    </w:p>
    <w:bookmarkEnd w:id="1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7" w:name="skirsnis99"/>
      <w:r w:rsidRPr="004A2F6A">
        <w:rPr>
          <w:rFonts w:ascii="Times New Roman" w:hAnsi="Times New Roman"/>
          <w:b/>
          <w:caps/>
          <w:sz w:val="22"/>
          <w:lang w:val="lt-LT"/>
        </w:rPr>
        <w:t>Trečiasis skirsnis</w:t>
      </w:r>
    </w:p>
    <w:bookmarkEnd w:id="180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8" w:name="straipsnis456"/>
      <w:r w:rsidRPr="004A2F6A">
        <w:rPr>
          <w:rFonts w:ascii="Times New Roman" w:hAnsi="Times New Roman"/>
          <w:b/>
          <w:sz w:val="22"/>
          <w:lang w:val="lt-LT"/>
        </w:rPr>
        <w:t>6.456 straipsnis. Rentos iki gyvos galvos gavėjas</w:t>
      </w:r>
    </w:p>
    <w:bookmarkEnd w:id="1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9" w:name="straipsnis457"/>
      <w:r w:rsidRPr="004A2F6A">
        <w:rPr>
          <w:rFonts w:ascii="Times New Roman" w:hAnsi="Times New Roman"/>
          <w:b/>
          <w:sz w:val="22"/>
          <w:lang w:val="lt-LT"/>
        </w:rPr>
        <w:t>6.457 straipsnis. Rentos iki gyvos galvos dydis</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0" w:name="straipsnis458"/>
      <w:r w:rsidRPr="004A2F6A">
        <w:rPr>
          <w:rFonts w:ascii="Times New Roman" w:hAnsi="Times New Roman"/>
          <w:b/>
          <w:sz w:val="22"/>
          <w:lang w:val="lt-LT"/>
        </w:rPr>
        <w:t>6.458 straipsnis. Rentos iki gyvos galvos sutarties nutraukimas rentos gavėjo reikalavimu</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1" w:name="straipsnis459"/>
      <w:r w:rsidRPr="004A2F6A">
        <w:rPr>
          <w:rFonts w:ascii="Times New Roman" w:hAnsi="Times New Roman"/>
          <w:b/>
          <w:sz w:val="22"/>
          <w:lang w:val="lt-LT"/>
        </w:rPr>
        <w:t>6.459 straipsnis. Už rentą iki gyvos galvos perduoto turto atsitiktinio žuvimo ar sugedimo rizika</w:t>
      </w:r>
    </w:p>
    <w:bookmarkEnd w:id="18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2" w:name="skirsnis100"/>
      <w:r w:rsidRPr="004A2F6A">
        <w:rPr>
          <w:rFonts w:ascii="Times New Roman" w:hAnsi="Times New Roman"/>
          <w:b/>
          <w:caps/>
          <w:sz w:val="22"/>
          <w:lang w:val="lt-LT"/>
        </w:rPr>
        <w:t>Ketvirtasis skirsnis</w:t>
      </w:r>
    </w:p>
    <w:bookmarkEnd w:id="1812"/>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3" w:name="straipsnis460"/>
      <w:r w:rsidRPr="004A2F6A">
        <w:rPr>
          <w:rFonts w:ascii="Times New Roman" w:hAnsi="Times New Roman"/>
          <w:b/>
          <w:sz w:val="22"/>
          <w:lang w:val="lt-LT"/>
        </w:rPr>
        <w:t>6.460 straipsnis. Išlaikymo iki gyvos galvos sutartis</w:t>
      </w:r>
    </w:p>
    <w:bookmarkEnd w:id="18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4" w:name="straipsnis461"/>
      <w:r w:rsidRPr="004A2F6A">
        <w:rPr>
          <w:rFonts w:ascii="Times New Roman" w:hAnsi="Times New Roman"/>
          <w:b/>
          <w:sz w:val="22"/>
          <w:lang w:val="lt-LT"/>
        </w:rPr>
        <w:t>6.461 straipsnis. Pareiga išlaikyti iki gyvos galvos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5" w:name="straipsnis462"/>
      <w:r w:rsidRPr="004A2F6A">
        <w:rPr>
          <w:rFonts w:ascii="Times New Roman" w:hAnsi="Times New Roman"/>
          <w:b/>
          <w:sz w:val="22"/>
          <w:lang w:val="lt-LT"/>
        </w:rPr>
        <w:t>6.462 straipsnis. Išlaikymo iki gyvos galvos pakeitimas periodinėmis įmokomis</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6" w:name="straipsnis463"/>
      <w:r w:rsidRPr="004A2F6A">
        <w:rPr>
          <w:rFonts w:ascii="Times New Roman" w:hAnsi="Times New Roman"/>
          <w:b/>
          <w:sz w:val="22"/>
          <w:lang w:val="lt-LT"/>
        </w:rPr>
        <w:t>6.463 straipsnis. Rentos mokėtojo teisė disponuoti ir naudotis perleistu turtu</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7" w:name="straipsnis464"/>
      <w:r w:rsidRPr="004A2F6A">
        <w:rPr>
          <w:rFonts w:ascii="Times New Roman" w:hAnsi="Times New Roman"/>
          <w:b/>
          <w:sz w:val="22"/>
          <w:lang w:val="lt-LT"/>
        </w:rPr>
        <w:t>6.464 straipsnis. Išlaikymo iki gyvos galvos nutraukimas</w:t>
      </w:r>
    </w:p>
    <w:bookmarkEnd w:id="1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8" w:name="skyrius99"/>
      <w:r w:rsidRPr="004A2F6A">
        <w:rPr>
          <w:rFonts w:ascii="Times New Roman" w:hAnsi="Times New Roman"/>
          <w:b/>
          <w:caps/>
          <w:sz w:val="22"/>
          <w:lang w:val="lt-LT"/>
        </w:rPr>
        <w:t>XXVII skyrius</w:t>
      </w:r>
    </w:p>
    <w:bookmarkEnd w:id="181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9" w:name="straipsnis465"/>
      <w:r w:rsidRPr="004A2F6A">
        <w:rPr>
          <w:rFonts w:ascii="Times New Roman" w:hAnsi="Times New Roman"/>
          <w:b/>
          <w:sz w:val="22"/>
          <w:lang w:val="lt-LT"/>
        </w:rPr>
        <w:t>6.465 straipsnis. Dovanojimo sutarties samprata</w:t>
      </w:r>
    </w:p>
    <w:bookmarkEnd w:id="1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0" w:name="straipsnis466"/>
      <w:r w:rsidRPr="004A2F6A">
        <w:rPr>
          <w:rFonts w:ascii="Times New Roman" w:hAnsi="Times New Roman"/>
          <w:b/>
          <w:sz w:val="22"/>
          <w:lang w:val="lt-LT"/>
        </w:rPr>
        <w:t>6.466 straipsnis. Sandoriai, kurie nelaikomi dovanojimu</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1" w:name="straipsnis467"/>
      <w:r w:rsidRPr="004A2F6A">
        <w:rPr>
          <w:rFonts w:ascii="Times New Roman" w:hAnsi="Times New Roman"/>
          <w:b/>
          <w:sz w:val="22"/>
          <w:lang w:val="lt-LT"/>
        </w:rPr>
        <w:t>6.467 straipsnis. Dovanojimo su sąlyga sutartis</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2" w:name="straipsnis468"/>
      <w:r w:rsidRPr="004A2F6A">
        <w:rPr>
          <w:rFonts w:ascii="Times New Roman" w:hAnsi="Times New Roman"/>
          <w:b/>
          <w:sz w:val="22"/>
          <w:lang w:val="lt-LT"/>
        </w:rPr>
        <w:t xml:space="preserve">6.468 straipsnis. Apdovanotojo teisė atsisakyti priimti dovaną </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3" w:name="straipsnis469"/>
      <w:r w:rsidRPr="004A2F6A">
        <w:rPr>
          <w:rFonts w:ascii="Times New Roman" w:hAnsi="Times New Roman"/>
          <w:b/>
          <w:sz w:val="22"/>
          <w:lang w:val="lt-LT"/>
        </w:rPr>
        <w:t>6.469 straipsnis. Dovanojimo sutarties forma</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70"/>
      <w:r w:rsidRPr="004A2F6A">
        <w:rPr>
          <w:rFonts w:ascii="Times New Roman" w:hAnsi="Times New Roman"/>
          <w:b/>
          <w:sz w:val="22"/>
          <w:lang w:val="lt-LT"/>
        </w:rPr>
        <w:t>6.470 straipsnis. Galėjimas dovanoti ir galėjimas priimti dovanas</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4"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1"/>
      <w:r w:rsidRPr="004A2F6A">
        <w:rPr>
          <w:rFonts w:ascii="Times New Roman" w:hAnsi="Times New Roman"/>
          <w:b/>
          <w:sz w:val="22"/>
          <w:lang w:val="lt-LT"/>
        </w:rPr>
        <w:t>6.471 straipsnis. Dovanojimo apribojimai</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2"/>
      <w:r w:rsidRPr="004A2F6A">
        <w:rPr>
          <w:rFonts w:ascii="Times New Roman" w:hAnsi="Times New Roman"/>
          <w:b/>
          <w:sz w:val="22"/>
          <w:lang w:val="lt-LT"/>
        </w:rPr>
        <w:t>6.472 straipsnis. Dovanojimo panaikinimas</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3"/>
      <w:r w:rsidRPr="004A2F6A">
        <w:rPr>
          <w:rFonts w:ascii="Times New Roman" w:hAnsi="Times New Roman"/>
          <w:b/>
          <w:sz w:val="22"/>
          <w:lang w:val="lt-LT"/>
        </w:rPr>
        <w:t>6.473 straipsnis. Dovanotojo pareigos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4"/>
      <w:r w:rsidRPr="004A2F6A">
        <w:rPr>
          <w:rFonts w:ascii="Times New Roman" w:hAnsi="Times New Roman"/>
          <w:b/>
          <w:sz w:val="22"/>
          <w:lang w:val="lt-LT"/>
        </w:rPr>
        <w:t>6.474 straipsnis. Apdovanotojo atsakomybė už dovanotojo skolas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9" w:name="straipsnis475"/>
      <w:r w:rsidRPr="004A2F6A">
        <w:rPr>
          <w:rFonts w:ascii="Times New Roman" w:hAnsi="Times New Roman"/>
          <w:b/>
          <w:sz w:val="22"/>
          <w:lang w:val="lt-LT"/>
        </w:rPr>
        <w:t>6.475 straipsnis. Žalos atlyginimas</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30" w:name="straipsnis476"/>
      <w:r w:rsidRPr="004A2F6A">
        <w:rPr>
          <w:rFonts w:ascii="Times New Roman" w:hAnsi="Times New Roman"/>
          <w:b/>
          <w:sz w:val="22"/>
          <w:lang w:val="lt-LT"/>
        </w:rPr>
        <w:t>6.476 straipsnis. Aukos (parama ar labdara)</w:t>
      </w:r>
    </w:p>
    <w:bookmarkEnd w:id="1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1" w:name="skyrius100"/>
      <w:r w:rsidRPr="004A2F6A">
        <w:rPr>
          <w:rFonts w:ascii="Times New Roman" w:hAnsi="Times New Roman"/>
          <w:b/>
          <w:caps/>
          <w:sz w:val="22"/>
          <w:lang w:val="lt-LT"/>
        </w:rPr>
        <w:t>XXVIII skyrius</w:t>
      </w:r>
    </w:p>
    <w:bookmarkEnd w:id="183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2" w:name="skirsnis101"/>
      <w:r w:rsidRPr="004A2F6A">
        <w:rPr>
          <w:rFonts w:ascii="Times New Roman" w:hAnsi="Times New Roman"/>
          <w:b/>
          <w:caps/>
          <w:sz w:val="22"/>
          <w:lang w:val="lt-LT"/>
        </w:rPr>
        <w:t>Pirmasis skirsnis</w:t>
      </w:r>
    </w:p>
    <w:bookmarkEnd w:id="183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3" w:name="straipsnis477"/>
      <w:r w:rsidRPr="004A2F6A">
        <w:rPr>
          <w:rFonts w:ascii="Times New Roman" w:hAnsi="Times New Roman"/>
          <w:b/>
          <w:sz w:val="22"/>
          <w:lang w:val="lt-LT"/>
        </w:rPr>
        <w:t>6.477 straipsnis. Nuomos sutarties samprata</w:t>
      </w:r>
    </w:p>
    <w:bookmarkEnd w:id="1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4" w:name="straipsnis478"/>
      <w:r w:rsidRPr="004A2F6A">
        <w:rPr>
          <w:rFonts w:ascii="Times New Roman" w:hAnsi="Times New Roman"/>
          <w:b/>
          <w:sz w:val="22"/>
          <w:lang w:val="lt-LT"/>
        </w:rPr>
        <w:t>6.478 straipsnis. Sutarties forma</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5" w:name="straipsnis479"/>
      <w:r w:rsidRPr="004A2F6A">
        <w:rPr>
          <w:rFonts w:ascii="Times New Roman" w:hAnsi="Times New Roman"/>
          <w:b/>
          <w:sz w:val="22"/>
          <w:lang w:val="lt-LT"/>
        </w:rPr>
        <w:t>6.479 straipsnis. Sutarties terminas</w:t>
      </w:r>
    </w:p>
    <w:bookmarkEnd w:id="1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6" w:name="straipsnis480"/>
      <w:r w:rsidRPr="004A2F6A">
        <w:rPr>
          <w:rFonts w:ascii="Times New Roman" w:hAnsi="Times New Roman"/>
          <w:b/>
          <w:sz w:val="22"/>
          <w:lang w:val="lt-LT"/>
        </w:rPr>
        <w:t>6.480 straipsnis. Neterminuotos nuomos sutarties pasekmės</w:t>
      </w:r>
    </w:p>
    <w:bookmarkEnd w:id="1836"/>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7" w:name="straipsnis481"/>
      <w:r w:rsidRPr="004A2F6A">
        <w:rPr>
          <w:rFonts w:ascii="Times New Roman" w:hAnsi="Times New Roman"/>
          <w:b/>
          <w:sz w:val="22"/>
          <w:lang w:val="lt-LT"/>
        </w:rPr>
        <w:t>6.481 straipsnis. Tolesnis naudojimasis turtu pasibaigus sutarties terminui</w:t>
      </w:r>
    </w:p>
    <w:bookmarkEnd w:id="1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8" w:name="straipsnis482"/>
      <w:r w:rsidRPr="004A2F6A">
        <w:rPr>
          <w:rFonts w:ascii="Times New Roman" w:hAnsi="Times New Roman"/>
          <w:b/>
          <w:sz w:val="22"/>
          <w:lang w:val="lt-LT"/>
        </w:rPr>
        <w:t>6.482 straipsnis. Nuomininko pirmenybės teisė atnaujinti sutartį</w:t>
      </w:r>
    </w:p>
    <w:bookmarkEnd w:id="1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9" w:name="skirsnis102"/>
      <w:r w:rsidRPr="004A2F6A">
        <w:rPr>
          <w:rFonts w:ascii="Times New Roman" w:hAnsi="Times New Roman"/>
          <w:b/>
          <w:caps/>
          <w:sz w:val="22"/>
          <w:lang w:val="lt-LT"/>
        </w:rPr>
        <w:t>Antrasis skirsnis</w:t>
      </w:r>
    </w:p>
    <w:bookmarkEnd w:id="183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0" w:name="straipsnis483"/>
      <w:r w:rsidRPr="004A2F6A">
        <w:rPr>
          <w:rFonts w:ascii="Times New Roman" w:hAnsi="Times New Roman"/>
          <w:b/>
          <w:sz w:val="22"/>
          <w:lang w:val="lt-LT"/>
        </w:rPr>
        <w:t>6.483 straipsnis. Daikto perdavimas nuomininkui</w:t>
      </w:r>
    </w:p>
    <w:bookmarkEnd w:id="1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1" w:name="straipsnis484"/>
      <w:r w:rsidRPr="004A2F6A">
        <w:rPr>
          <w:rFonts w:ascii="Times New Roman" w:hAnsi="Times New Roman"/>
          <w:b/>
          <w:sz w:val="22"/>
          <w:lang w:val="lt-LT"/>
        </w:rPr>
        <w:t>6.484 straipsnis. Daikto neperdavimo nuomininkui pasekmės</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2" w:name="straipsnis485"/>
      <w:r w:rsidRPr="004A2F6A">
        <w:rPr>
          <w:rFonts w:ascii="Times New Roman" w:hAnsi="Times New Roman"/>
          <w:b/>
          <w:sz w:val="22"/>
          <w:lang w:val="lt-LT"/>
        </w:rPr>
        <w:t>6.485 straipsnis. Nuomotojo atsakomybė už daikto trūkumus</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3" w:name="straipsnis486"/>
      <w:r w:rsidRPr="004A2F6A">
        <w:rPr>
          <w:rFonts w:ascii="Times New Roman" w:hAnsi="Times New Roman"/>
          <w:b/>
          <w:sz w:val="22"/>
          <w:lang w:val="lt-LT"/>
        </w:rPr>
        <w:t>6.486 straipsnis. Trečiųjų asmenų teisės į išnuomotą daiktą</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4" w:name="straipsnis487"/>
      <w:r w:rsidRPr="004A2F6A">
        <w:rPr>
          <w:rFonts w:ascii="Times New Roman" w:hAnsi="Times New Roman"/>
          <w:b/>
          <w:sz w:val="22"/>
          <w:lang w:val="lt-LT"/>
        </w:rPr>
        <w:t>6.487 straipsnis. Nuomos mokestis</w:t>
      </w:r>
    </w:p>
    <w:bookmarkEnd w:id="1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5" w:name="straipsnis488"/>
      <w:r w:rsidRPr="004A2F6A">
        <w:rPr>
          <w:rFonts w:ascii="Times New Roman" w:hAnsi="Times New Roman"/>
          <w:b/>
          <w:sz w:val="22"/>
          <w:lang w:val="lt-LT"/>
        </w:rPr>
        <w:t>6.488 straipsnis. Nuomininko teisė į išsinuomoto daikto duodamas pajamas</w:t>
      </w:r>
    </w:p>
    <w:bookmarkEnd w:id="1845"/>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6" w:name="straipsnis489"/>
      <w:r w:rsidRPr="004A2F6A">
        <w:rPr>
          <w:rFonts w:ascii="Times New Roman" w:hAnsi="Times New Roman"/>
          <w:b/>
          <w:sz w:val="22"/>
          <w:lang w:val="lt-LT"/>
        </w:rPr>
        <w:t>6.489 straipsnis. Naudojimasis išsinuomotu daiktu</w:t>
      </w:r>
    </w:p>
    <w:bookmarkEnd w:id="1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7" w:name="straipsnis490"/>
      <w:r w:rsidRPr="004A2F6A">
        <w:rPr>
          <w:rFonts w:ascii="Times New Roman" w:hAnsi="Times New Roman"/>
          <w:b/>
          <w:sz w:val="22"/>
          <w:lang w:val="lt-LT"/>
        </w:rPr>
        <w:t>6.490 straipsnis. Subnuoma</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8" w:name="straipsnis491"/>
      <w:r w:rsidRPr="004A2F6A">
        <w:rPr>
          <w:rFonts w:ascii="Times New Roman" w:hAnsi="Times New Roman"/>
          <w:b/>
          <w:sz w:val="22"/>
          <w:lang w:val="lt-LT"/>
        </w:rPr>
        <w:t>6.491 straipsnis. Nuomininko teisių ir pareigų perleidimas ar suvaržymas</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49" w:name="straipsnis492"/>
      <w:r w:rsidRPr="004A2F6A">
        <w:rPr>
          <w:rFonts w:ascii="Times New Roman" w:hAnsi="Times New Roman"/>
          <w:b/>
          <w:sz w:val="22"/>
          <w:lang w:val="lt-LT"/>
        </w:rPr>
        <w:t>6.492 straipsnis. Nuomotojo pareiga daryti išnuomoto daikto kapitalinį remontą</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0" w:name="straipsnis493"/>
      <w:r w:rsidRPr="004A2F6A">
        <w:rPr>
          <w:rFonts w:ascii="Times New Roman" w:hAnsi="Times New Roman"/>
          <w:b/>
          <w:sz w:val="22"/>
          <w:lang w:val="lt-LT"/>
        </w:rPr>
        <w:t>6.493 straipsnis. Nuomininko pareiga išlaikyti išsinuomotą daiktą</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1" w:name="straipsnis494"/>
      <w:r w:rsidRPr="004A2F6A">
        <w:rPr>
          <w:rFonts w:ascii="Times New Roman" w:hAnsi="Times New Roman"/>
          <w:b/>
          <w:sz w:val="22"/>
          <w:lang w:val="lt-LT"/>
        </w:rPr>
        <w:t>6.494 straipsnis. Sutarties galiojimas daikto perėjimo kitam savininkui ar nuomininko mirties atvejais</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2" w:name="straipsnis495"/>
      <w:r w:rsidRPr="004A2F6A">
        <w:rPr>
          <w:rFonts w:ascii="Times New Roman" w:hAnsi="Times New Roman"/>
          <w:b/>
          <w:sz w:val="22"/>
          <w:lang w:val="lt-LT"/>
        </w:rPr>
        <w:t>6.495 straipsnis. Nuomotojo pareiga pranešti apie nuomos sutartį</w:t>
      </w:r>
    </w:p>
    <w:bookmarkEnd w:id="1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3" w:name="skirsnis103"/>
      <w:r w:rsidRPr="004A2F6A">
        <w:rPr>
          <w:rFonts w:ascii="Times New Roman" w:hAnsi="Times New Roman"/>
          <w:b/>
          <w:caps/>
          <w:sz w:val="22"/>
          <w:lang w:val="lt-LT"/>
        </w:rPr>
        <w:t>Trečiasis skirsnis</w:t>
      </w:r>
    </w:p>
    <w:bookmarkEnd w:id="185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4" w:name="straipsnis496"/>
      <w:r w:rsidRPr="004A2F6A">
        <w:rPr>
          <w:rFonts w:ascii="Times New Roman" w:hAnsi="Times New Roman"/>
          <w:b/>
          <w:sz w:val="22"/>
          <w:lang w:val="lt-LT"/>
        </w:rPr>
        <w:t>6.496 straipsnis. Nuomos sutarties pabaiga suėjus jos terminui</w:t>
      </w:r>
    </w:p>
    <w:bookmarkEnd w:id="1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5" w:name="straipsnis497"/>
      <w:r w:rsidRPr="004A2F6A">
        <w:rPr>
          <w:rFonts w:ascii="Times New Roman" w:hAnsi="Times New Roman"/>
          <w:b/>
          <w:sz w:val="22"/>
          <w:lang w:val="lt-LT"/>
        </w:rPr>
        <w:t>6.497 straipsnis. Sutarties nutraukimas prieš terminą nuomotojo reikalavimu</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6" w:name="straipsnis498"/>
      <w:r w:rsidRPr="004A2F6A">
        <w:rPr>
          <w:rFonts w:ascii="Times New Roman" w:hAnsi="Times New Roman"/>
          <w:b/>
          <w:sz w:val="22"/>
          <w:lang w:val="lt-LT"/>
        </w:rPr>
        <w:t>6.498 straipsnis. Sutarties nutraukimas prieš terminą nuomininko reikalavimu</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7" w:name="straipsnis499"/>
      <w:r w:rsidRPr="004A2F6A">
        <w:rPr>
          <w:rFonts w:ascii="Times New Roman" w:hAnsi="Times New Roman"/>
          <w:b/>
          <w:sz w:val="22"/>
          <w:lang w:val="lt-LT"/>
        </w:rPr>
        <w:t>6.499 straipsnis. Daikto grąžinimas nuomotojui</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8" w:name="straipsnis500"/>
      <w:r w:rsidRPr="004A2F6A">
        <w:rPr>
          <w:rFonts w:ascii="Times New Roman" w:hAnsi="Times New Roman"/>
          <w:b/>
          <w:sz w:val="22"/>
          <w:lang w:val="lt-LT"/>
        </w:rPr>
        <w:t>6.500 straipsnis. Nuomininko atsakomybė už daikto pabloginimą</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9" w:name="straipsnis501"/>
      <w:r w:rsidRPr="004A2F6A">
        <w:rPr>
          <w:rFonts w:ascii="Times New Roman" w:hAnsi="Times New Roman"/>
          <w:b/>
          <w:sz w:val="22"/>
          <w:lang w:val="lt-LT"/>
        </w:rPr>
        <w:t>6.501 straipsnis. Daikto pagerinimas</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2"/>
      <w:r w:rsidRPr="004A2F6A">
        <w:rPr>
          <w:rFonts w:ascii="Times New Roman" w:hAnsi="Times New Roman"/>
          <w:b/>
          <w:sz w:val="22"/>
          <w:lang w:val="lt-LT"/>
        </w:rPr>
        <w:t>6.502 straipsnis. Nuomininko atsakomybė už daikto praradimą</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1" w:name="straipsnis503"/>
      <w:r w:rsidRPr="004A2F6A">
        <w:rPr>
          <w:rFonts w:ascii="Times New Roman" w:hAnsi="Times New Roman"/>
          <w:b/>
          <w:sz w:val="22"/>
          <w:lang w:val="lt-LT"/>
        </w:rPr>
        <w:t>6.503 straipsnis. Nuomojamo daikto išpirkimas</w:t>
      </w:r>
    </w:p>
    <w:bookmarkEnd w:id="18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2" w:name="skirsnis104"/>
      <w:r w:rsidRPr="004A2F6A">
        <w:rPr>
          <w:rFonts w:ascii="Times New Roman" w:hAnsi="Times New Roman"/>
          <w:b/>
          <w:caps/>
          <w:sz w:val="22"/>
          <w:lang w:val="lt-LT"/>
        </w:rPr>
        <w:t>Ketvirtasis skirsnis</w:t>
      </w:r>
    </w:p>
    <w:bookmarkEnd w:id="186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3" w:name="straipsnis504"/>
      <w:r w:rsidRPr="004A2F6A">
        <w:rPr>
          <w:rFonts w:ascii="Times New Roman" w:hAnsi="Times New Roman"/>
          <w:b/>
          <w:sz w:val="22"/>
          <w:lang w:val="lt-LT"/>
        </w:rPr>
        <w:t>6.504 straipsnis. Vartojimo nuomos sutarties samprata</w:t>
      </w:r>
    </w:p>
    <w:bookmarkEnd w:id="1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5"/>
      <w:r w:rsidRPr="004A2F6A">
        <w:rPr>
          <w:rFonts w:ascii="Times New Roman" w:hAnsi="Times New Roman"/>
          <w:b/>
          <w:sz w:val="22"/>
          <w:lang w:val="lt-LT"/>
        </w:rPr>
        <w:t>6.505 straipsnis. Vartojimo nuomos sutarties terminas</w:t>
      </w:r>
    </w:p>
    <w:bookmarkEnd w:id="1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6"/>
      <w:r w:rsidRPr="004A2F6A">
        <w:rPr>
          <w:rFonts w:ascii="Times New Roman" w:hAnsi="Times New Roman"/>
          <w:b/>
          <w:sz w:val="22"/>
          <w:lang w:val="lt-LT"/>
        </w:rPr>
        <w:t>6.506 straipsnis. Vartojimo nuomos sutarties forma</w:t>
      </w:r>
    </w:p>
    <w:bookmarkEnd w:id="186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7"/>
      <w:r w:rsidRPr="004A2F6A">
        <w:rPr>
          <w:rFonts w:ascii="Times New Roman" w:hAnsi="Times New Roman"/>
          <w:b/>
          <w:sz w:val="22"/>
          <w:lang w:val="lt-LT"/>
        </w:rPr>
        <w:t>6.507 straipsnis. Nuomotojo pareiga daryti išnuomoto daikto remontą</w:t>
      </w:r>
    </w:p>
    <w:bookmarkEnd w:id="1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8"/>
      <w:r w:rsidRPr="004A2F6A">
        <w:rPr>
          <w:rFonts w:ascii="Times New Roman" w:hAnsi="Times New Roman"/>
          <w:b/>
          <w:sz w:val="22"/>
          <w:lang w:val="lt-LT"/>
        </w:rPr>
        <w:t>6.508 straipsnis. Daikto perdavimas nuomininkui</w:t>
      </w:r>
    </w:p>
    <w:bookmarkEnd w:id="186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09"/>
      <w:r w:rsidRPr="004A2F6A">
        <w:rPr>
          <w:rFonts w:ascii="Times New Roman" w:hAnsi="Times New Roman"/>
          <w:b/>
          <w:sz w:val="22"/>
          <w:lang w:val="lt-LT"/>
        </w:rPr>
        <w:t>6.509 straipsnis. Išnuomoto daikto trūkumų pašalinimas</w:t>
      </w:r>
    </w:p>
    <w:bookmarkEnd w:id="1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10"/>
      <w:r w:rsidRPr="004A2F6A">
        <w:rPr>
          <w:rFonts w:ascii="Times New Roman" w:hAnsi="Times New Roman"/>
          <w:b/>
          <w:sz w:val="22"/>
          <w:lang w:val="lt-LT"/>
        </w:rPr>
        <w:t>6.510 straipsnis. Nuomos mokestis</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0" w:name="straipsnis511"/>
      <w:r w:rsidRPr="004A2F6A">
        <w:rPr>
          <w:rFonts w:ascii="Times New Roman" w:hAnsi="Times New Roman"/>
          <w:b/>
          <w:sz w:val="22"/>
          <w:lang w:val="lt-LT"/>
        </w:rPr>
        <w:t>6.511 straipsnis. Nuomininko teisių apribojimai</w:t>
      </w:r>
    </w:p>
    <w:bookmarkEnd w:id="1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1" w:name="skirsnis105"/>
      <w:r w:rsidRPr="004A2F6A">
        <w:rPr>
          <w:rFonts w:ascii="Times New Roman" w:hAnsi="Times New Roman"/>
          <w:b/>
          <w:caps/>
          <w:sz w:val="22"/>
          <w:lang w:val="lt-LT"/>
        </w:rPr>
        <w:t>Penktasis skirsnis</w:t>
      </w:r>
    </w:p>
    <w:bookmarkEnd w:id="187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2"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3" w:name="straipsnis513"/>
      <w:r w:rsidRPr="004A2F6A">
        <w:rPr>
          <w:rFonts w:ascii="Times New Roman" w:hAnsi="Times New Roman"/>
          <w:b/>
          <w:sz w:val="22"/>
          <w:lang w:val="lt-LT"/>
        </w:rPr>
        <w:t>6.513 straipsnis. Sutarties forma</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4" w:name="straipsnis514"/>
      <w:r w:rsidRPr="004A2F6A">
        <w:rPr>
          <w:rFonts w:ascii="Times New Roman" w:hAnsi="Times New Roman"/>
          <w:b/>
          <w:sz w:val="22"/>
          <w:lang w:val="lt-LT"/>
        </w:rPr>
        <w:t>6.514 straipsnis. Nuomotojo pareiga išlaikyti transporto priemonę</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5" w:name="straipsnis515"/>
      <w:r w:rsidRPr="004A2F6A">
        <w:rPr>
          <w:rFonts w:ascii="Times New Roman" w:hAnsi="Times New Roman"/>
          <w:b/>
          <w:sz w:val="22"/>
          <w:lang w:val="lt-LT"/>
        </w:rPr>
        <w:t>6.515 straipsnis. Nuomotojo pareiga teikti transporto priemonės vairavimo ir techninio aptarnavimo paslaugas</w:t>
      </w:r>
    </w:p>
    <w:bookmarkEnd w:id="1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6" w:name="straipsnis516"/>
      <w:r w:rsidRPr="004A2F6A">
        <w:rPr>
          <w:rFonts w:ascii="Times New Roman" w:hAnsi="Times New Roman"/>
          <w:b/>
          <w:sz w:val="22"/>
          <w:lang w:val="lt-LT"/>
        </w:rPr>
        <w:t>6.516 straipsnis. Nuomininko pareiga apmokėti transporto priemonės komercinio naudojimo išlaidas</w:t>
      </w:r>
    </w:p>
    <w:bookmarkEnd w:id="18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7" w:name="straipsnis517"/>
      <w:r w:rsidRPr="004A2F6A">
        <w:rPr>
          <w:rFonts w:ascii="Times New Roman" w:hAnsi="Times New Roman"/>
          <w:b/>
          <w:sz w:val="22"/>
          <w:lang w:val="lt-LT"/>
        </w:rPr>
        <w:t>6.517 straipsnis. Transporto priemonės draudimas</w:t>
      </w:r>
    </w:p>
    <w:bookmarkEnd w:id="187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8" w:name="straipsnis518"/>
      <w:r w:rsidRPr="004A2F6A">
        <w:rPr>
          <w:rFonts w:ascii="Times New Roman" w:hAnsi="Times New Roman"/>
          <w:b/>
          <w:sz w:val="22"/>
          <w:lang w:val="lt-LT"/>
        </w:rPr>
        <w:t xml:space="preserve">6.518 straipsnis. Sutartys su trečiaisiais asmenimis </w:t>
      </w:r>
    </w:p>
    <w:bookmarkEnd w:id="1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9" w:name="straipsnis519"/>
      <w:r w:rsidRPr="004A2F6A">
        <w:rPr>
          <w:rFonts w:ascii="Times New Roman" w:hAnsi="Times New Roman"/>
          <w:b/>
          <w:sz w:val="22"/>
          <w:lang w:val="lt-LT"/>
        </w:rPr>
        <w:t>6.519 straipsnis. Atsakomybė už transporto priemonei padarytą žalą</w:t>
      </w:r>
    </w:p>
    <w:bookmarkEnd w:id="1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0" w:name="straipsnis520"/>
      <w:r w:rsidRPr="004A2F6A">
        <w:rPr>
          <w:rFonts w:ascii="Times New Roman" w:hAnsi="Times New Roman"/>
          <w:b/>
          <w:sz w:val="22"/>
          <w:lang w:val="lt-LT"/>
        </w:rPr>
        <w:t>6.520 straipsnis. Atsakomybė už tretiesiems asmenims padarytą žalą</w:t>
      </w:r>
    </w:p>
    <w:bookmarkEnd w:id="188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1"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2" w:name="skirsnis106"/>
      <w:r w:rsidRPr="004A2F6A">
        <w:rPr>
          <w:rFonts w:ascii="Times New Roman" w:hAnsi="Times New Roman"/>
          <w:b/>
          <w:caps/>
          <w:sz w:val="22"/>
          <w:lang w:val="lt-LT"/>
        </w:rPr>
        <w:t>Šeštasis skirsnis</w:t>
      </w:r>
    </w:p>
    <w:bookmarkEnd w:id="188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3"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3"/>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4" w:name="straipsnis523"/>
      <w:r w:rsidRPr="004A2F6A">
        <w:rPr>
          <w:rFonts w:ascii="Times New Roman" w:hAnsi="Times New Roman"/>
          <w:b/>
          <w:sz w:val="22"/>
          <w:lang w:val="lt-LT"/>
        </w:rPr>
        <w:t>6.523 straipsnis. Sutarties forma</w:t>
      </w:r>
    </w:p>
    <w:bookmarkEnd w:id="188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5" w:name="straipsnis524"/>
      <w:r w:rsidRPr="004A2F6A">
        <w:rPr>
          <w:rFonts w:ascii="Times New Roman" w:hAnsi="Times New Roman"/>
          <w:b/>
          <w:sz w:val="22"/>
          <w:lang w:val="lt-LT"/>
        </w:rPr>
        <w:t>6.524 straipsnis. Pareiga prižiūrėti transporto priemonę</w:t>
      </w:r>
    </w:p>
    <w:bookmarkEnd w:id="1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6" w:name="straipsnis525"/>
      <w:r w:rsidRPr="004A2F6A">
        <w:rPr>
          <w:rFonts w:ascii="Times New Roman" w:hAnsi="Times New Roman"/>
          <w:b/>
          <w:sz w:val="22"/>
          <w:lang w:val="lt-LT"/>
        </w:rPr>
        <w:t>6.525 straipsnis. Nuomininko pareiga vairuoti ir eksploatuoti transporto priemonę</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7" w:name="straipsnis526"/>
      <w:r w:rsidRPr="004A2F6A">
        <w:rPr>
          <w:rFonts w:ascii="Times New Roman" w:hAnsi="Times New Roman"/>
          <w:b/>
          <w:sz w:val="22"/>
          <w:lang w:val="lt-LT"/>
        </w:rPr>
        <w:t>6.526 straipsnis. Nuomininko pareiga apmokėti transporto priemonės naudojimo ir kitas išlaidas</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8" w:name="straipsnis527"/>
      <w:r w:rsidRPr="004A2F6A">
        <w:rPr>
          <w:rFonts w:ascii="Times New Roman" w:hAnsi="Times New Roman"/>
          <w:b/>
          <w:sz w:val="22"/>
          <w:lang w:val="lt-LT"/>
        </w:rPr>
        <w:t>6.527 straipsnis. Sutartys su trečiaisiais asmenimis</w:t>
      </w:r>
    </w:p>
    <w:bookmarkEnd w:id="1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9" w:name="straipsnis528"/>
      <w:r w:rsidRPr="004A2F6A">
        <w:rPr>
          <w:rFonts w:ascii="Times New Roman" w:hAnsi="Times New Roman"/>
          <w:b/>
          <w:sz w:val="22"/>
          <w:lang w:val="lt-LT"/>
        </w:rPr>
        <w:t>6.528 straipsnis. Atsakomybė už tretiesiems asmenims padarytą žalą</w:t>
      </w:r>
    </w:p>
    <w:bookmarkEnd w:id="188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90"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1" w:name="skirsnis107"/>
      <w:r w:rsidRPr="004A2F6A">
        <w:rPr>
          <w:rFonts w:ascii="Times New Roman" w:hAnsi="Times New Roman"/>
          <w:b/>
          <w:caps/>
          <w:sz w:val="22"/>
          <w:lang w:val="lt-LT"/>
        </w:rPr>
        <w:t>Septintasis skirsnis</w:t>
      </w:r>
    </w:p>
    <w:bookmarkEnd w:id="189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2" w:name="straipsnis530"/>
      <w:r w:rsidRPr="004A2F6A">
        <w:rPr>
          <w:rFonts w:ascii="Times New Roman" w:hAnsi="Times New Roman"/>
          <w:b/>
          <w:sz w:val="22"/>
          <w:lang w:val="lt-LT"/>
        </w:rPr>
        <w:t>6.530 straipsnis. Pastatų, statinių ar įrenginių nuomos sutarties samprata</w:t>
      </w:r>
    </w:p>
    <w:bookmarkEnd w:id="1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3" w:name="straipsnis531"/>
      <w:r w:rsidRPr="004A2F6A">
        <w:rPr>
          <w:rFonts w:ascii="Times New Roman" w:hAnsi="Times New Roman"/>
          <w:b/>
          <w:sz w:val="22"/>
          <w:lang w:val="lt-LT"/>
        </w:rPr>
        <w:t>6.531 straipsnis. Sutarties forma</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4" w:name="straipsnis532"/>
      <w:r w:rsidRPr="004A2F6A">
        <w:rPr>
          <w:rFonts w:ascii="Times New Roman" w:hAnsi="Times New Roman"/>
          <w:b/>
          <w:sz w:val="22"/>
          <w:lang w:val="lt-LT"/>
        </w:rPr>
        <w:t>6.532 straipsnis. Teisės į žemės sklypą</w:t>
      </w:r>
    </w:p>
    <w:bookmarkEnd w:id="1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5" w:name="straipsnis533"/>
      <w:r w:rsidRPr="004A2F6A">
        <w:rPr>
          <w:rFonts w:ascii="Times New Roman" w:hAnsi="Times New Roman"/>
          <w:b/>
          <w:sz w:val="22"/>
          <w:lang w:val="lt-LT"/>
        </w:rPr>
        <w:t>6.533 straipsnis. Nuomininko teisės naudotis žemės sklypu pasikeitus jo savininkui</w:t>
      </w:r>
    </w:p>
    <w:bookmarkEnd w:id="189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6" w:name="straipsnis534"/>
      <w:r w:rsidRPr="004A2F6A">
        <w:rPr>
          <w:rFonts w:ascii="Times New Roman" w:hAnsi="Times New Roman"/>
          <w:b/>
          <w:sz w:val="22"/>
          <w:lang w:val="lt-LT"/>
        </w:rPr>
        <w:t>6.534 straipsnis. Nuomos mokestis</w:t>
      </w:r>
    </w:p>
    <w:bookmarkEnd w:id="1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7" w:name="straipsnis535"/>
      <w:r w:rsidRPr="004A2F6A">
        <w:rPr>
          <w:rFonts w:ascii="Times New Roman" w:hAnsi="Times New Roman"/>
          <w:b/>
          <w:sz w:val="22"/>
          <w:lang w:val="lt-LT"/>
        </w:rPr>
        <w:t>6.535 straipsnis. Pastato, statinio ar įrenginio perdavimas</w:t>
      </w:r>
    </w:p>
    <w:bookmarkEnd w:id="1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8" w:name="skirsnis108"/>
      <w:r w:rsidRPr="004A2F6A">
        <w:rPr>
          <w:rFonts w:ascii="Times New Roman" w:hAnsi="Times New Roman"/>
          <w:b/>
          <w:caps/>
          <w:sz w:val="22"/>
          <w:lang w:val="lt-LT"/>
        </w:rPr>
        <w:t>Aštuntasis skirsnis</w:t>
      </w:r>
    </w:p>
    <w:bookmarkEnd w:id="189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9" w:name="straipsnis536"/>
      <w:r w:rsidRPr="004A2F6A">
        <w:rPr>
          <w:rFonts w:ascii="Times New Roman" w:hAnsi="Times New Roman"/>
          <w:b/>
          <w:sz w:val="22"/>
          <w:lang w:val="lt-LT"/>
        </w:rPr>
        <w:t>6.536 straipsnis. Įmonės nuomos sutarties samprata</w:t>
      </w:r>
    </w:p>
    <w:bookmarkEnd w:id="1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7"/>
      <w:r w:rsidRPr="004A2F6A">
        <w:rPr>
          <w:rFonts w:ascii="Times New Roman" w:hAnsi="Times New Roman"/>
          <w:b/>
          <w:sz w:val="22"/>
          <w:lang w:val="lt-LT"/>
        </w:rPr>
        <w:t>6.537 straipsnis. Įmonės kreditorių teisės įmonės nuomos atveju</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8"/>
      <w:r w:rsidRPr="004A2F6A">
        <w:rPr>
          <w:rFonts w:ascii="Times New Roman" w:hAnsi="Times New Roman"/>
          <w:b/>
          <w:sz w:val="22"/>
          <w:lang w:val="lt-LT"/>
        </w:rPr>
        <w:t>6.538 straipsnis. Sutarties forma</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39"/>
      <w:r w:rsidRPr="004A2F6A">
        <w:rPr>
          <w:rFonts w:ascii="Times New Roman" w:hAnsi="Times New Roman"/>
          <w:b/>
          <w:sz w:val="22"/>
          <w:lang w:val="lt-LT"/>
        </w:rPr>
        <w:t>6.539 straipsnis. Įmonės perdavimas</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40"/>
      <w:r w:rsidRPr="004A2F6A">
        <w:rPr>
          <w:rFonts w:ascii="Times New Roman" w:hAnsi="Times New Roman"/>
          <w:b/>
          <w:sz w:val="22"/>
          <w:lang w:val="lt-LT"/>
        </w:rPr>
        <w:t>6.540 straipsnis. Išnuomotos įmonės turto naudojimas</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1"/>
      <w:r w:rsidRPr="004A2F6A">
        <w:rPr>
          <w:rFonts w:ascii="Times New Roman" w:hAnsi="Times New Roman"/>
          <w:b/>
          <w:sz w:val="22"/>
          <w:lang w:val="lt-LT"/>
        </w:rPr>
        <w:t>6.541 straipsnis. Nuomininko pareiga užtikrinti įmonės eksploatavimą</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5" w:name="straipsnis542"/>
      <w:r w:rsidRPr="004A2F6A">
        <w:rPr>
          <w:rFonts w:ascii="Times New Roman" w:hAnsi="Times New Roman"/>
          <w:b/>
          <w:sz w:val="22"/>
          <w:lang w:val="lt-LT"/>
        </w:rPr>
        <w:t>6.542 straipsnis. Įmonės pagerinimai</w:t>
      </w:r>
    </w:p>
    <w:bookmarkEnd w:id="1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6" w:name="straipsnis543"/>
      <w:r w:rsidRPr="004A2F6A">
        <w:rPr>
          <w:rFonts w:ascii="Times New Roman" w:hAnsi="Times New Roman"/>
          <w:b/>
          <w:sz w:val="22"/>
          <w:lang w:val="lt-LT"/>
        </w:rPr>
        <w:t>6.543 straipsnis. Sandorių negaliojimo ir kitokių teisinių pasekmių atsiradimas įmonės nuomos sutartims</w:t>
      </w:r>
    </w:p>
    <w:bookmarkEnd w:id="190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7" w:name="straipsnis544"/>
      <w:r w:rsidRPr="004A2F6A">
        <w:rPr>
          <w:rFonts w:ascii="Times New Roman" w:hAnsi="Times New Roman"/>
          <w:b/>
          <w:sz w:val="22"/>
          <w:lang w:val="lt-LT"/>
        </w:rPr>
        <w:t>6.544 straipsnis. Išnuomotos įmonės grąžinimas</w:t>
      </w:r>
    </w:p>
    <w:bookmarkEnd w:id="1907"/>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8" w:name="skyrius101"/>
      <w:r w:rsidRPr="004A2F6A">
        <w:rPr>
          <w:rFonts w:ascii="Times New Roman" w:hAnsi="Times New Roman"/>
          <w:b/>
          <w:caps/>
          <w:sz w:val="22"/>
          <w:lang w:val="lt-LT"/>
        </w:rPr>
        <w:t>XXIX skyrius</w:t>
      </w:r>
    </w:p>
    <w:bookmarkEnd w:id="190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9" w:name="straipsnis545"/>
      <w:r w:rsidRPr="004A2F6A">
        <w:rPr>
          <w:rFonts w:ascii="Times New Roman" w:hAnsi="Times New Roman"/>
          <w:b/>
          <w:sz w:val="22"/>
          <w:lang w:val="lt-LT"/>
        </w:rPr>
        <w:t>6.545 straipsnis. Žemės nuomos sutarties samprata</w:t>
      </w:r>
    </w:p>
    <w:bookmarkEnd w:id="1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10" w:name="straipsnis546_2"/>
      <w:bookmarkStart w:id="1911"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10"/>
    <w:bookmarkEnd w:id="1911"/>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45"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2" w:name="straipsnis547"/>
      <w:r w:rsidRPr="004A2F6A">
        <w:rPr>
          <w:rFonts w:ascii="Times New Roman" w:hAnsi="Times New Roman"/>
          <w:b/>
          <w:sz w:val="22"/>
          <w:lang w:val="lt-LT"/>
        </w:rPr>
        <w:t>6.547 straipsnis. Žemės nuomos sutarties forma</w:t>
      </w:r>
    </w:p>
    <w:bookmarkEnd w:id="1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3" w:name="straipsnis548"/>
      <w:r w:rsidRPr="004A2F6A">
        <w:rPr>
          <w:rFonts w:ascii="Times New Roman" w:hAnsi="Times New Roman"/>
          <w:b/>
          <w:sz w:val="22"/>
          <w:lang w:val="lt-LT"/>
        </w:rPr>
        <w:t>6.548 straipsnis. Žemės nuomotojas ir žemės nuomininkas</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46"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49"/>
      <w:r w:rsidRPr="004A2F6A">
        <w:rPr>
          <w:rFonts w:ascii="Times New Roman" w:hAnsi="Times New Roman"/>
          <w:b/>
          <w:sz w:val="22"/>
          <w:lang w:val="lt-LT"/>
        </w:rPr>
        <w:t>6.549 straipsnis. Žemės nuomos sutarties terminas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50"/>
      <w:r w:rsidRPr="004A2F6A">
        <w:rPr>
          <w:rFonts w:ascii="Times New Roman" w:hAnsi="Times New Roman"/>
          <w:b/>
          <w:sz w:val="22"/>
          <w:lang w:val="lt-LT"/>
        </w:rPr>
        <w:t>6.550 straipsnis. Žemės nuomos sutarties turinys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1"/>
      <w:r w:rsidRPr="004A2F6A">
        <w:rPr>
          <w:rFonts w:ascii="Times New Roman" w:hAnsi="Times New Roman"/>
          <w:b/>
          <w:sz w:val="22"/>
          <w:lang w:val="lt-LT"/>
        </w:rPr>
        <w:t>6.551 straipsnis. Valstybinės žemės išnuomojimas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2"/>
      <w:r w:rsidRPr="004A2F6A">
        <w:rPr>
          <w:rFonts w:ascii="Times New Roman" w:hAnsi="Times New Roman"/>
          <w:b/>
          <w:sz w:val="22"/>
          <w:lang w:val="lt-LT"/>
        </w:rPr>
        <w:t>6.552 straipsnis. Žemės nuomos mokestis</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8" w:name="straipsnis553"/>
      <w:r w:rsidRPr="004A2F6A">
        <w:rPr>
          <w:rFonts w:ascii="Times New Roman" w:hAnsi="Times New Roman"/>
          <w:b/>
          <w:sz w:val="22"/>
          <w:lang w:val="lt-LT"/>
        </w:rPr>
        <w:t>6.553 straipsnis. Žemės subnuoma</w:t>
      </w:r>
    </w:p>
    <w:bookmarkEnd w:id="19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19" w:name="straipsnis554"/>
      <w:r w:rsidRPr="004A2F6A">
        <w:rPr>
          <w:rFonts w:ascii="Times New Roman" w:hAnsi="Times New Roman"/>
          <w:b/>
          <w:sz w:val="22"/>
          <w:lang w:val="lt-LT"/>
        </w:rPr>
        <w:t>6.554 straipsnis. Nuomininko išlaidų žemės ūkio paskirties žemei pagerinti atlyginimas</w:t>
      </w:r>
    </w:p>
    <w:bookmarkEnd w:id="191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20" w:name="straipsnis555"/>
      <w:r w:rsidRPr="004A2F6A">
        <w:rPr>
          <w:rFonts w:ascii="Times New Roman" w:hAnsi="Times New Roman"/>
          <w:b/>
          <w:sz w:val="22"/>
          <w:lang w:val="lt-LT"/>
        </w:rPr>
        <w:t>6.555 straipsnis. Nuomotojo pareiga remontuoti melioracijos įrenginius, kelius, tiltus ir kitus inžinerinius įrenginius</w:t>
      </w:r>
    </w:p>
    <w:bookmarkEnd w:id="19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1"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2" w:name="straipsnis557"/>
      <w:r w:rsidRPr="004A2F6A">
        <w:rPr>
          <w:rFonts w:ascii="Times New Roman" w:hAnsi="Times New Roman"/>
          <w:b/>
          <w:sz w:val="22"/>
          <w:lang w:val="lt-LT"/>
        </w:rPr>
        <w:t>6.557 straipsnis. Nuomininko teisė gauti kompensaciją už pastatytus pastatus, statinius ir įrenginius</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3" w:name="straipsnis558"/>
      <w:r w:rsidRPr="004A2F6A">
        <w:rPr>
          <w:rFonts w:ascii="Times New Roman" w:hAnsi="Times New Roman"/>
          <w:b/>
          <w:sz w:val="22"/>
          <w:lang w:val="lt-LT"/>
        </w:rPr>
        <w:t>6.558 straipsnis. Žemės nuomos sutarties galiojimas pasikeitus žemės nuomininkui</w:t>
      </w:r>
    </w:p>
    <w:bookmarkEnd w:id="1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4" w:name="straipsnis559"/>
      <w:r w:rsidRPr="004A2F6A">
        <w:rPr>
          <w:rFonts w:ascii="Times New Roman" w:hAnsi="Times New Roman"/>
          <w:b/>
          <w:sz w:val="22"/>
          <w:lang w:val="lt-LT"/>
        </w:rPr>
        <w:t>6.559 straipsnis. Žemės nuomos sutarties galiojimas pasikeitus žemės nuomotojui</w:t>
      </w:r>
    </w:p>
    <w:bookmarkEnd w:id="192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5" w:name="straipsnis560"/>
      <w:r w:rsidRPr="004A2F6A">
        <w:rPr>
          <w:rFonts w:ascii="Times New Roman" w:hAnsi="Times New Roman"/>
          <w:b/>
          <w:sz w:val="22"/>
          <w:lang w:val="lt-LT"/>
        </w:rPr>
        <w:t>6.560 straipsnis. Nuomotojo pareiga pranešti apie nuomos sutartį</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1"/>
      <w:r w:rsidRPr="004A2F6A">
        <w:rPr>
          <w:rFonts w:ascii="Times New Roman" w:hAnsi="Times New Roman"/>
          <w:b/>
          <w:sz w:val="22"/>
          <w:lang w:val="lt-LT"/>
        </w:rPr>
        <w:t>6.561 straipsnis. Draudimas išnuomoti įkeistą žemę</w:t>
      </w:r>
    </w:p>
    <w:bookmarkEnd w:id="19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7" w:name="straipsnis562"/>
      <w:r w:rsidRPr="004A2F6A">
        <w:rPr>
          <w:rFonts w:ascii="Times New Roman" w:hAnsi="Times New Roman"/>
          <w:b/>
          <w:sz w:val="22"/>
          <w:lang w:val="lt-LT"/>
        </w:rPr>
        <w:t>6.562 straipsnis. Žemės nuomos sutarties pabaiga</w:t>
      </w:r>
    </w:p>
    <w:bookmarkEnd w:id="1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8" w:name="straipsnis563"/>
      <w:r w:rsidRPr="004A2F6A">
        <w:rPr>
          <w:rFonts w:ascii="Times New Roman" w:hAnsi="Times New Roman"/>
          <w:b/>
          <w:sz w:val="22"/>
          <w:lang w:val="lt-LT"/>
        </w:rPr>
        <w:t>6.563 straipsnis. Žemės nuomos sutarties nutraukimas paimant žemę visuomenės poreikiams</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4"/>
      <w:r w:rsidRPr="004A2F6A">
        <w:rPr>
          <w:rFonts w:ascii="Times New Roman" w:hAnsi="Times New Roman"/>
          <w:b/>
          <w:sz w:val="22"/>
          <w:lang w:val="lt-LT"/>
        </w:rPr>
        <w:t>6.564 straipsnis. Žemės nuomos sutarties nutraukimas prieš terminą nuomotojo reikalavimu</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30" w:name="straipsnis565"/>
      <w:r w:rsidRPr="004A2F6A">
        <w:rPr>
          <w:rFonts w:ascii="Times New Roman" w:hAnsi="Times New Roman"/>
          <w:b/>
          <w:sz w:val="22"/>
          <w:lang w:val="lt-LT"/>
        </w:rPr>
        <w:t>6.565 straipsnis. Žemės nuomos sutarties nutraukimas prieš terminą nuomininko reikalavimu</w:t>
      </w:r>
    </w:p>
    <w:bookmarkEnd w:id="1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1" w:name="straipsnis566"/>
      <w:r w:rsidRPr="004A2F6A">
        <w:rPr>
          <w:rFonts w:ascii="Times New Roman" w:hAnsi="Times New Roman"/>
          <w:b/>
          <w:sz w:val="22"/>
          <w:lang w:val="lt-LT"/>
        </w:rPr>
        <w:t>6.566 straipsnis. Žemės nuomininko pirmumo teisė atnaujinti žemės nuomos sutartį</w:t>
      </w:r>
    </w:p>
    <w:bookmarkEnd w:id="193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2" w:name="skyrius102"/>
      <w:r w:rsidRPr="004A2F6A">
        <w:rPr>
          <w:rFonts w:ascii="Times New Roman" w:hAnsi="Times New Roman"/>
          <w:b/>
          <w:caps/>
          <w:sz w:val="22"/>
          <w:lang w:val="lt-LT"/>
        </w:rPr>
        <w:t>XXX skyrius</w:t>
      </w:r>
    </w:p>
    <w:bookmarkEnd w:id="193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3" w:name="straipsnis567"/>
      <w:r w:rsidRPr="004A2F6A">
        <w:rPr>
          <w:rFonts w:ascii="Times New Roman" w:hAnsi="Times New Roman"/>
          <w:b/>
          <w:sz w:val="22"/>
          <w:lang w:val="lt-LT"/>
        </w:rPr>
        <w:t>6.567 straipsnis. Lizingo (finansinės nuomos) sutarties samprata</w:t>
      </w:r>
    </w:p>
    <w:bookmarkEnd w:id="1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4" w:name="straipsnis568"/>
      <w:r w:rsidRPr="004A2F6A">
        <w:rPr>
          <w:rFonts w:ascii="Times New Roman" w:hAnsi="Times New Roman"/>
          <w:b/>
          <w:sz w:val="22"/>
          <w:lang w:val="lt-LT"/>
        </w:rPr>
        <w:t>6.568 straipsnis. Lizingo sutarties dalykas</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69"/>
      <w:r w:rsidRPr="004A2F6A">
        <w:rPr>
          <w:rFonts w:ascii="Times New Roman" w:hAnsi="Times New Roman"/>
          <w:b/>
          <w:sz w:val="22"/>
          <w:lang w:val="lt-LT"/>
        </w:rPr>
        <w:t>6.569 straipsnis. Lizingo davėjo pareiga pranešti apie lizingo sutartį</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70"/>
      <w:r w:rsidRPr="004A2F6A">
        <w:rPr>
          <w:rFonts w:ascii="Times New Roman" w:hAnsi="Times New Roman"/>
          <w:b/>
          <w:sz w:val="22"/>
          <w:lang w:val="lt-LT"/>
        </w:rPr>
        <w:t>6.570 straipsnis. Lizingo dalyko perdavimas</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1"/>
      <w:r w:rsidRPr="004A2F6A">
        <w:rPr>
          <w:rFonts w:ascii="Times New Roman" w:hAnsi="Times New Roman"/>
          <w:b/>
          <w:sz w:val="22"/>
          <w:lang w:val="lt-LT"/>
        </w:rPr>
        <w:t>6.571 straipsnis. Daikto atsitiktinio žuvimo ar sugedimo rizika</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8" w:name="straipsnis572"/>
      <w:r w:rsidRPr="004A2F6A">
        <w:rPr>
          <w:rFonts w:ascii="Times New Roman" w:hAnsi="Times New Roman"/>
          <w:b/>
          <w:sz w:val="22"/>
          <w:lang w:val="lt-LT"/>
        </w:rPr>
        <w:t>6.572 straipsnis. Lizingo sutarties įtaka tretiesiems asmenims</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9" w:name="straipsnis573"/>
      <w:r w:rsidRPr="004A2F6A">
        <w:rPr>
          <w:rFonts w:ascii="Times New Roman" w:hAnsi="Times New Roman"/>
          <w:b/>
          <w:sz w:val="22"/>
          <w:lang w:val="lt-LT"/>
        </w:rPr>
        <w:t>6.573 straipsnis. Pardavėjo atsakomybė</w:t>
      </w:r>
    </w:p>
    <w:bookmarkEnd w:id="1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0" w:name="straipsnis574"/>
      <w:r w:rsidRPr="004A2F6A">
        <w:rPr>
          <w:rFonts w:ascii="Times New Roman" w:hAnsi="Times New Roman"/>
          <w:b/>
          <w:sz w:val="22"/>
          <w:lang w:val="lt-LT"/>
        </w:rPr>
        <w:t>6.574 straipsnis. Lizingo sutarties nutraukimas</w:t>
      </w:r>
    </w:p>
    <w:bookmarkEnd w:id="1940"/>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1" w:name="skyrius103"/>
      <w:r w:rsidRPr="004A2F6A">
        <w:rPr>
          <w:b/>
          <w:sz w:val="22"/>
        </w:rPr>
        <w:t>XXXI skyrius</w:t>
      </w:r>
    </w:p>
    <w:bookmarkEnd w:id="194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2" w:name="skirsnis109"/>
      <w:r w:rsidRPr="004A2F6A">
        <w:rPr>
          <w:caps/>
          <w:sz w:val="22"/>
        </w:rPr>
        <w:t>Pirmasis skirsnis</w:t>
      </w:r>
    </w:p>
    <w:bookmarkEnd w:id="1942"/>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3" w:name="straipsnis575"/>
      <w:r w:rsidRPr="004A2F6A">
        <w:rPr>
          <w:rFonts w:ascii="Times New Roman" w:hAnsi="Times New Roman"/>
          <w:b/>
          <w:sz w:val="22"/>
          <w:lang w:val="lt-LT"/>
        </w:rPr>
        <w:t>6.575 straipsnis. Taikymo sritis</w:t>
      </w:r>
    </w:p>
    <w:bookmarkEnd w:id="19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4" w:name="straipsnis576"/>
      <w:r w:rsidRPr="004A2F6A">
        <w:rPr>
          <w:rFonts w:ascii="Times New Roman" w:hAnsi="Times New Roman"/>
          <w:b/>
          <w:sz w:val="22"/>
          <w:lang w:val="lt-LT"/>
        </w:rPr>
        <w:t>6.576 straipsnis. Gyvenamosios patalpos nuomos sutarties samprata</w:t>
      </w:r>
    </w:p>
    <w:bookmarkEnd w:id="1944"/>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5" w:name="straipsnis577"/>
      <w:r w:rsidRPr="004A2F6A">
        <w:rPr>
          <w:rFonts w:ascii="Times New Roman" w:hAnsi="Times New Roman"/>
          <w:b/>
          <w:sz w:val="22"/>
          <w:lang w:val="lt-LT"/>
        </w:rPr>
        <w:t>6.577 straipsnis. Sutarties sudarymo pagrindai</w:t>
      </w:r>
    </w:p>
    <w:bookmarkEnd w:id="1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6" w:name="straipsnis578"/>
      <w:r w:rsidRPr="004A2F6A">
        <w:rPr>
          <w:rFonts w:ascii="Times New Roman" w:hAnsi="Times New Roman"/>
          <w:b/>
          <w:sz w:val="22"/>
          <w:lang w:val="lt-LT"/>
        </w:rPr>
        <w:t>6.578 straipsnis. Sutarties šalys</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7" w:name="straipsnis579"/>
      <w:r w:rsidRPr="004A2F6A">
        <w:rPr>
          <w:rFonts w:ascii="Times New Roman" w:hAnsi="Times New Roman"/>
          <w:b/>
          <w:sz w:val="22"/>
          <w:lang w:val="lt-LT"/>
        </w:rPr>
        <w:t>6.579 straipsnis. Sutarties forma</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80"/>
      <w:r w:rsidRPr="004A2F6A">
        <w:rPr>
          <w:rFonts w:ascii="Times New Roman" w:hAnsi="Times New Roman"/>
          <w:b/>
          <w:sz w:val="22"/>
          <w:lang w:val="lt-LT"/>
        </w:rPr>
        <w:t>6.580 straipsnis. Sutarties turinys</w:t>
      </w:r>
    </w:p>
    <w:bookmarkEnd w:id="1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1"/>
      <w:r w:rsidRPr="004A2F6A">
        <w:rPr>
          <w:rFonts w:ascii="Times New Roman" w:hAnsi="Times New Roman"/>
          <w:b/>
          <w:sz w:val="22"/>
          <w:lang w:val="lt-LT"/>
        </w:rPr>
        <w:t>6.581 straipsnis. Sutarties dalykas</w:t>
      </w:r>
    </w:p>
    <w:bookmarkEnd w:id="194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2"/>
      <w:r w:rsidRPr="004A2F6A">
        <w:rPr>
          <w:rFonts w:ascii="Times New Roman" w:hAnsi="Times New Roman"/>
          <w:b/>
          <w:sz w:val="22"/>
          <w:lang w:val="lt-LT"/>
        </w:rPr>
        <w:t>6.582 straipsnis. Sutarties terminas</w:t>
      </w:r>
    </w:p>
    <w:bookmarkEnd w:id="1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3"/>
      <w:r w:rsidRPr="004A2F6A">
        <w:rPr>
          <w:rFonts w:ascii="Times New Roman" w:hAnsi="Times New Roman"/>
          <w:b/>
          <w:sz w:val="22"/>
          <w:lang w:val="lt-LT"/>
        </w:rPr>
        <w:t>6.583 straipsnis. Gyvenamosios patalpos nuomos mokestis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2" w:name="straipsnis584"/>
      <w:r w:rsidRPr="004A2F6A">
        <w:rPr>
          <w:rFonts w:ascii="Times New Roman" w:hAnsi="Times New Roman"/>
          <w:b/>
          <w:sz w:val="22"/>
          <w:lang w:val="lt-LT"/>
        </w:rPr>
        <w:t>6.584 straipsnis. Mokestis už vandenį, energiją ir komunalines paslaugas</w:t>
      </w:r>
    </w:p>
    <w:bookmarkEnd w:id="1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3" w:name="straipsnis585"/>
      <w:r w:rsidRPr="004A2F6A">
        <w:rPr>
          <w:rFonts w:ascii="Times New Roman" w:hAnsi="Times New Roman"/>
          <w:b/>
          <w:sz w:val="22"/>
          <w:lang w:val="lt-LT"/>
        </w:rPr>
        <w:t>6.585 straipsnis. Gyvenamosios patalpos nuomos sutarties galiojimas pasikeitus gyvenamosios patalpos savininkui</w:t>
      </w:r>
    </w:p>
    <w:bookmarkEnd w:id="195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4" w:name="straipsnis586"/>
      <w:r w:rsidRPr="004A2F6A">
        <w:rPr>
          <w:rFonts w:ascii="Times New Roman" w:hAnsi="Times New Roman"/>
          <w:b/>
          <w:sz w:val="22"/>
          <w:lang w:val="lt-LT"/>
        </w:rPr>
        <w:t>6.586 straipsnis. Sutarties pripažinimo negaliojančia pagrindai</w:t>
      </w:r>
    </w:p>
    <w:bookmarkEnd w:id="1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5" w:name="straipsnis587"/>
      <w:r w:rsidRPr="004A2F6A">
        <w:rPr>
          <w:rFonts w:ascii="Times New Roman" w:hAnsi="Times New Roman"/>
          <w:b/>
          <w:sz w:val="22"/>
          <w:lang w:val="lt-LT"/>
        </w:rPr>
        <w:t>6.587 straipsnis. Gyvenamosios patalpos nuomotojo pareigos</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6" w:name="straipsnis588"/>
      <w:r w:rsidRPr="004A2F6A">
        <w:rPr>
          <w:rFonts w:ascii="Times New Roman" w:hAnsi="Times New Roman"/>
          <w:b/>
          <w:sz w:val="22"/>
          <w:lang w:val="lt-LT"/>
        </w:rPr>
        <w:t>6.588 straipsnis. Nuomininko šeimos nariai</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7" w:name="straipsnis589"/>
      <w:r w:rsidRPr="004A2F6A">
        <w:rPr>
          <w:rFonts w:ascii="Times New Roman" w:hAnsi="Times New Roman"/>
          <w:b/>
          <w:sz w:val="22"/>
          <w:lang w:val="lt-LT"/>
        </w:rPr>
        <w:t>6.589 straipsnis. Nuomininko šeimos narių teisės ir pareigos</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8" w:name="straipsnis590"/>
      <w:r w:rsidRPr="004A2F6A">
        <w:rPr>
          <w:rFonts w:ascii="Times New Roman" w:hAnsi="Times New Roman"/>
          <w:b/>
          <w:sz w:val="22"/>
          <w:lang w:val="lt-LT"/>
        </w:rPr>
        <w:t>6.590 straipsnis. Šeimos narių teisė apsigyventi nuomojamoje patalpoje</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9" w:name="straipsnis591"/>
      <w:r w:rsidRPr="004A2F6A">
        <w:rPr>
          <w:rFonts w:ascii="Times New Roman" w:hAnsi="Times New Roman"/>
          <w:b/>
          <w:sz w:val="22"/>
          <w:lang w:val="lt-LT"/>
        </w:rPr>
        <w:t>6.591 straipsnis. Teisės naudotis valstybės ir savivaldybės gyvenamąja patalpa palikimas laikinai išvykusiesiems</w:t>
      </w:r>
    </w:p>
    <w:bookmarkEnd w:id="1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0"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6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1" w:name="straipsnis593"/>
      <w:r w:rsidRPr="004A2F6A">
        <w:rPr>
          <w:rFonts w:ascii="Times New Roman" w:hAnsi="Times New Roman"/>
          <w:b/>
          <w:sz w:val="22"/>
          <w:lang w:val="lt-LT"/>
        </w:rPr>
        <w:t>6.593 straipsnis. Valstybės ar savivaldybės gyvenamosios patalpos rezervavimas</w:t>
      </w:r>
    </w:p>
    <w:bookmarkEnd w:id="19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2" w:name="straipsnis594"/>
      <w:r w:rsidRPr="004A2F6A">
        <w:rPr>
          <w:rFonts w:ascii="Times New Roman" w:hAnsi="Times New Roman"/>
          <w:b/>
          <w:sz w:val="22"/>
          <w:lang w:val="lt-LT"/>
        </w:rPr>
        <w:t>6.594 straipsnis. Naudojimasis rezervuota valstybės ar savivaldybės gyvenamąja patalpa</w:t>
      </w:r>
    </w:p>
    <w:bookmarkEnd w:id="1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3" w:name="straipsnis595"/>
      <w:r w:rsidRPr="004A2F6A">
        <w:rPr>
          <w:rFonts w:ascii="Times New Roman" w:hAnsi="Times New Roman"/>
          <w:b/>
          <w:sz w:val="22"/>
          <w:lang w:val="lt-LT"/>
        </w:rPr>
        <w:t>6.595 straipsnis. Gyvenamosios patalpos subnuoma</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4" w:name="straipsnis596"/>
      <w:r w:rsidRPr="004A2F6A">
        <w:rPr>
          <w:rFonts w:ascii="Times New Roman" w:hAnsi="Times New Roman"/>
          <w:b/>
          <w:sz w:val="22"/>
          <w:lang w:val="lt-LT"/>
        </w:rPr>
        <w:t>6.596 straipsnis. Laikini gyventojai</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5" w:name="straipsnis597"/>
      <w:r w:rsidRPr="004A2F6A">
        <w:rPr>
          <w:rFonts w:ascii="Times New Roman" w:hAnsi="Times New Roman"/>
          <w:b/>
          <w:sz w:val="22"/>
          <w:lang w:val="lt-LT"/>
        </w:rPr>
        <w:t>6.597 straipsnis. Subnuomininkų ir laikinų gyventojų iškeldinimas pasibaigus gyvenamosios patalpos nuomos sutarčiai</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6" w:name="straipsnis598"/>
      <w:r w:rsidRPr="004A2F6A">
        <w:rPr>
          <w:rFonts w:ascii="Times New Roman" w:hAnsi="Times New Roman"/>
          <w:b/>
          <w:sz w:val="22"/>
          <w:lang w:val="lt-LT"/>
        </w:rPr>
        <w:t>6.598 straipsnis. Sutarties pakeitimas</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7" w:name="straipsnis599"/>
      <w:r w:rsidRPr="004A2F6A">
        <w:rPr>
          <w:rFonts w:ascii="Times New Roman" w:hAnsi="Times New Roman"/>
          <w:b/>
          <w:sz w:val="22"/>
          <w:lang w:val="lt-LT"/>
        </w:rPr>
        <w:t>6.599 straipsnis. Sutarties pakeitimas padalijant butą</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8" w:name="straipsnis600"/>
      <w:r w:rsidRPr="004A2F6A">
        <w:rPr>
          <w:rFonts w:ascii="Times New Roman" w:hAnsi="Times New Roman"/>
          <w:b/>
          <w:sz w:val="22"/>
          <w:lang w:val="lt-LT"/>
        </w:rPr>
        <w:t>6.600 straipsnis. Sutarties pakeitimas, kai viena gyvenamoji patalpa keičiama į kelias</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9" w:name="straipsnis601"/>
      <w:r w:rsidRPr="004A2F6A">
        <w:rPr>
          <w:rFonts w:ascii="Times New Roman" w:hAnsi="Times New Roman"/>
          <w:b/>
          <w:sz w:val="22"/>
          <w:lang w:val="lt-LT"/>
        </w:rPr>
        <w:t>6.601 straipsnis. Sutarties pakeitimas nuomininkams susijungus į vieną šeimą</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0" w:name="straipsnis602"/>
      <w:r w:rsidRPr="004A2F6A">
        <w:rPr>
          <w:rFonts w:ascii="Times New Roman" w:hAnsi="Times New Roman"/>
          <w:b/>
          <w:sz w:val="22"/>
          <w:lang w:val="lt-LT"/>
        </w:rPr>
        <w:t>6.602 straipsnis. Sutarties pakeitimas dėl kito šeimos nario pripažinimo nuomininku</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1" w:name="straipsnis603"/>
      <w:r w:rsidRPr="004A2F6A">
        <w:rPr>
          <w:rFonts w:ascii="Times New Roman" w:hAnsi="Times New Roman"/>
          <w:b/>
          <w:sz w:val="22"/>
          <w:lang w:val="lt-LT"/>
        </w:rPr>
        <w:t>6.603 straipsnis. Sutarties pakeitimas perdavus patuštintą kambarį</w:t>
      </w:r>
    </w:p>
    <w:bookmarkEnd w:id="1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2" w:name="straipsnis604"/>
      <w:r w:rsidRPr="004A2F6A">
        <w:rPr>
          <w:rFonts w:ascii="Times New Roman" w:hAnsi="Times New Roman"/>
          <w:b/>
          <w:sz w:val="22"/>
          <w:lang w:val="lt-LT"/>
        </w:rPr>
        <w:t>6.604 straipsnis. Gyvenamosios patalpos nuomos sutarties pakeitimas nuomininkui nutraukus darbo santykius</w:t>
      </w:r>
    </w:p>
    <w:bookmarkEnd w:id="197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3" w:name="straipsnis605"/>
      <w:r w:rsidRPr="004A2F6A">
        <w:rPr>
          <w:rFonts w:ascii="Times New Roman" w:hAnsi="Times New Roman"/>
          <w:b/>
          <w:sz w:val="22"/>
          <w:lang w:val="lt-LT"/>
        </w:rPr>
        <w:t>6.605 straipsnis. Nuomininko teisė pertvarkyti ir perplanuoti gyvenamąją patalpą</w:t>
      </w:r>
    </w:p>
    <w:bookmarkEnd w:id="1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4"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5" w:name="straipsnis607"/>
      <w:r w:rsidRPr="004A2F6A">
        <w:rPr>
          <w:rFonts w:ascii="Times New Roman" w:hAnsi="Times New Roman"/>
          <w:b/>
          <w:sz w:val="22"/>
          <w:lang w:val="lt-LT"/>
        </w:rPr>
        <w:t>6.607 straipsnis. Nuomininko pirmenybės teisė pratęsti nuomos sutartį</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6" w:name="straipsnis608"/>
      <w:r w:rsidRPr="004A2F6A">
        <w:rPr>
          <w:rFonts w:ascii="Times New Roman" w:hAnsi="Times New Roman"/>
          <w:b/>
          <w:sz w:val="22"/>
          <w:lang w:val="lt-LT"/>
        </w:rPr>
        <w:t>6.608 straipsnis. Keitimasis gyvenamosiomis patalpomis</w:t>
      </w:r>
    </w:p>
    <w:bookmarkEnd w:id="1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7" w:name="skirsnis110"/>
      <w:r w:rsidRPr="004A2F6A">
        <w:rPr>
          <w:rFonts w:ascii="Times New Roman" w:hAnsi="Times New Roman"/>
          <w:b/>
          <w:caps/>
          <w:sz w:val="22"/>
          <w:lang w:val="lt-LT"/>
        </w:rPr>
        <w:t>Antrasis skirsnis</w:t>
      </w:r>
    </w:p>
    <w:bookmarkEnd w:id="19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8" w:name="straipsnis609"/>
      <w:r w:rsidRPr="004A2F6A">
        <w:rPr>
          <w:rFonts w:ascii="Times New Roman" w:hAnsi="Times New Roman"/>
          <w:b/>
          <w:sz w:val="22"/>
          <w:lang w:val="lt-LT"/>
        </w:rPr>
        <w:t>6.609 straipsnis. Nuomininko teisė nutraukti sutartį</w:t>
      </w:r>
    </w:p>
    <w:bookmarkEnd w:id="1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9" w:name="straipsnis610"/>
      <w:r w:rsidRPr="004A2F6A">
        <w:rPr>
          <w:rFonts w:ascii="Times New Roman" w:hAnsi="Times New Roman"/>
          <w:b/>
          <w:sz w:val="22"/>
          <w:lang w:val="lt-LT"/>
        </w:rPr>
        <w:t>6.610 straipsnis. Sutarties nutraukimo ir asmenų iškeldinimo tvarka</w:t>
      </w:r>
    </w:p>
    <w:bookmarkEnd w:id="197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80" w:name="straipsnis611"/>
      <w:r w:rsidRPr="004A2F6A">
        <w:rPr>
          <w:rFonts w:ascii="Times New Roman" w:hAnsi="Times New Roman"/>
          <w:b/>
          <w:sz w:val="22"/>
          <w:lang w:val="lt-LT"/>
        </w:rPr>
        <w:t>6.611 straipsnis. Sutarties nutraukimas nuomininkui pažeidus nuomos sutarties sąlygas</w:t>
      </w:r>
    </w:p>
    <w:bookmarkEnd w:id="1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1" w:name="straipsnis612"/>
      <w:r w:rsidRPr="004A2F6A">
        <w:rPr>
          <w:rFonts w:ascii="Times New Roman" w:hAnsi="Times New Roman"/>
          <w:b/>
          <w:sz w:val="22"/>
          <w:lang w:val="lt-LT"/>
        </w:rPr>
        <w:t>6.612 straipsnis. Iškeldinimas iš savavališkai užimtų patalpų</w:t>
      </w:r>
    </w:p>
    <w:bookmarkEnd w:id="1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2" w:name="straipsnis613"/>
      <w:r w:rsidRPr="004A2F6A">
        <w:rPr>
          <w:rFonts w:ascii="Times New Roman" w:hAnsi="Times New Roman"/>
          <w:b/>
          <w:sz w:val="22"/>
          <w:lang w:val="lt-LT"/>
        </w:rPr>
        <w:t>6.613 straipsnis. Gyvenamosios patalpos terminuotos nuomos sutarties pasibaigimo pasekmės</w:t>
      </w:r>
    </w:p>
    <w:bookmarkEnd w:id="198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3" w:name="straipsnis614"/>
      <w:r w:rsidRPr="004A2F6A">
        <w:rPr>
          <w:rFonts w:ascii="Times New Roman" w:hAnsi="Times New Roman"/>
          <w:b/>
          <w:sz w:val="22"/>
          <w:lang w:val="lt-LT"/>
        </w:rPr>
        <w:t>6.614 straipsnis. Gyvenamosios patalpos neterminuotos nuomos sutarties nutraukimas</w:t>
      </w:r>
    </w:p>
    <w:bookmarkEnd w:id="1983"/>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4" w:name="straipsnis615"/>
      <w:r w:rsidRPr="004A2F6A">
        <w:rPr>
          <w:rFonts w:ascii="Times New Roman" w:hAnsi="Times New Roman"/>
          <w:b/>
          <w:sz w:val="22"/>
          <w:lang w:val="lt-LT"/>
        </w:rPr>
        <w:t>6.615 straipsnis. Iškeldinimas iš gresiančių sugriūti gyvenamųjų namų, butų</w:t>
      </w:r>
    </w:p>
    <w:bookmarkEnd w:id="1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5"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6" w:name="straipsnis617"/>
      <w:r w:rsidRPr="004A2F6A">
        <w:rPr>
          <w:rFonts w:ascii="Times New Roman" w:hAnsi="Times New Roman"/>
          <w:b/>
          <w:sz w:val="22"/>
          <w:lang w:val="lt-LT"/>
        </w:rPr>
        <w:t>6.617 straipsnis. Kitos tinkamai įrengtos gyvenamosios patalpos suteikimas iškeldinamiems asmenims</w:t>
      </w:r>
    </w:p>
    <w:bookmarkEnd w:id="1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7" w:name="skirsnis111"/>
      <w:r w:rsidRPr="004A2F6A">
        <w:rPr>
          <w:rFonts w:ascii="Times New Roman" w:hAnsi="Times New Roman"/>
          <w:b/>
          <w:caps/>
          <w:sz w:val="22"/>
          <w:lang w:val="lt-LT"/>
        </w:rPr>
        <w:t>Trečiasis skirsnis</w:t>
      </w:r>
    </w:p>
    <w:bookmarkEnd w:id="198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8" w:name="straipsnis618"/>
      <w:r w:rsidRPr="004A2F6A">
        <w:rPr>
          <w:rFonts w:ascii="Times New Roman" w:hAnsi="Times New Roman"/>
          <w:b/>
          <w:sz w:val="22"/>
          <w:lang w:val="lt-LT"/>
        </w:rPr>
        <w:t>6.618 straipsnis. Tarnybinių gyvenamųjų patalpų teisinis statusas</w:t>
      </w:r>
    </w:p>
    <w:bookmarkEnd w:id="1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89" w:name="straipsnis619"/>
      <w:r w:rsidRPr="004A2F6A">
        <w:rPr>
          <w:rFonts w:ascii="Times New Roman" w:hAnsi="Times New Roman"/>
          <w:b/>
          <w:sz w:val="22"/>
          <w:lang w:val="lt-LT"/>
        </w:rPr>
        <w:t>6.619 straipsnis. Tarnybinių gyvenamųjų patalpų suteikimo ir jų naudojimo tvarka</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0" w:name="straipsnis620"/>
      <w:r w:rsidRPr="004A2F6A">
        <w:rPr>
          <w:rFonts w:ascii="Times New Roman" w:hAnsi="Times New Roman"/>
          <w:b/>
          <w:sz w:val="22"/>
          <w:lang w:val="lt-LT"/>
        </w:rPr>
        <w:t>6.620 straipsnis. Iškeldinimas iš tarnybinių gyvenamųjų patalpų</w:t>
      </w:r>
    </w:p>
    <w:bookmarkEnd w:id="1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1"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2" w:name="straipsnis622"/>
      <w:r w:rsidRPr="004A2F6A">
        <w:rPr>
          <w:rFonts w:ascii="Times New Roman" w:hAnsi="Times New Roman"/>
          <w:b/>
          <w:sz w:val="22"/>
          <w:lang w:val="lt-LT"/>
        </w:rPr>
        <w:t>6.622 straipsnis. Kitos gyvenamosios patalpos suteikimas iškeldinamiems fiziniams asmenims</w:t>
      </w:r>
    </w:p>
    <w:bookmarkEnd w:id="19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3" w:name="skirsnis112"/>
      <w:r w:rsidRPr="004A2F6A">
        <w:rPr>
          <w:rFonts w:ascii="Times New Roman" w:hAnsi="Times New Roman"/>
          <w:b/>
          <w:caps/>
          <w:sz w:val="22"/>
          <w:lang w:val="lt-LT"/>
        </w:rPr>
        <w:t>Ketvirtasis skirsnis</w:t>
      </w:r>
    </w:p>
    <w:bookmarkEnd w:id="199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4" w:name="straipsnis623"/>
      <w:r w:rsidRPr="004A2F6A">
        <w:rPr>
          <w:rFonts w:ascii="Times New Roman" w:hAnsi="Times New Roman"/>
          <w:b/>
          <w:sz w:val="22"/>
          <w:lang w:val="lt-LT"/>
        </w:rPr>
        <w:t>6.623 straipsnis. Bendrabučiai</w:t>
      </w:r>
    </w:p>
    <w:bookmarkEnd w:id="19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5" w:name="straipsnis624"/>
      <w:r w:rsidRPr="004A2F6A">
        <w:rPr>
          <w:rFonts w:ascii="Times New Roman" w:hAnsi="Times New Roman"/>
          <w:b/>
          <w:sz w:val="22"/>
          <w:lang w:val="lt-LT"/>
        </w:rPr>
        <w:t>6.624 straipsnis. Draudimas subnuomoti bendrabučių patalpas</w:t>
      </w:r>
    </w:p>
    <w:bookmarkEnd w:id="199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6" w:name="straipsnis625"/>
      <w:r w:rsidRPr="004A2F6A">
        <w:rPr>
          <w:rFonts w:ascii="Times New Roman" w:hAnsi="Times New Roman"/>
          <w:b/>
          <w:sz w:val="22"/>
          <w:lang w:val="lt-LT"/>
        </w:rPr>
        <w:t>6.625 straipsnis. Laikinas perkeldinimas</w:t>
      </w:r>
    </w:p>
    <w:bookmarkEnd w:id="19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7" w:name="skirsnis113"/>
      <w:r w:rsidRPr="004A2F6A">
        <w:rPr>
          <w:rFonts w:ascii="Times New Roman" w:hAnsi="Times New Roman"/>
          <w:b/>
          <w:caps/>
          <w:sz w:val="22"/>
          <w:lang w:val="lt-LT"/>
        </w:rPr>
        <w:t>Penktasis skirsnis</w:t>
      </w:r>
    </w:p>
    <w:bookmarkEnd w:id="1997"/>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8" w:name="straipsnis626"/>
      <w:r w:rsidRPr="004A2F6A">
        <w:rPr>
          <w:rFonts w:ascii="Times New Roman" w:hAnsi="Times New Roman"/>
          <w:b/>
          <w:sz w:val="22"/>
          <w:lang w:val="lt-LT"/>
        </w:rPr>
        <w:t>6.626 straipsnis. Viešbučiai</w:t>
      </w:r>
    </w:p>
    <w:bookmarkEnd w:id="19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7"/>
      <w:r w:rsidRPr="004A2F6A">
        <w:rPr>
          <w:rFonts w:ascii="Times New Roman" w:hAnsi="Times New Roman"/>
          <w:b/>
          <w:sz w:val="22"/>
          <w:lang w:val="lt-LT"/>
        </w:rPr>
        <w:t>6.627 straipsnis. Nakvynės namai</w:t>
      </w:r>
    </w:p>
    <w:bookmarkEnd w:id="199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0" w:name="straipsnis628"/>
      <w:r w:rsidRPr="004A2F6A">
        <w:rPr>
          <w:rFonts w:ascii="Times New Roman" w:hAnsi="Times New Roman"/>
          <w:b/>
          <w:sz w:val="22"/>
          <w:lang w:val="lt-LT"/>
        </w:rPr>
        <w:t>6.628 straipsnis. Gyvenimas gydymo ir globos (rūpybos) institucijų patalpose</w:t>
      </w:r>
    </w:p>
    <w:bookmarkEnd w:id="2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1" w:name="skyrius104"/>
      <w:r w:rsidRPr="004A2F6A">
        <w:rPr>
          <w:rFonts w:ascii="Times New Roman" w:hAnsi="Times New Roman"/>
          <w:b/>
          <w:caps/>
          <w:sz w:val="22"/>
          <w:lang w:val="lt-LT"/>
        </w:rPr>
        <w:t>XXXII skyrius</w:t>
      </w:r>
    </w:p>
    <w:bookmarkEnd w:id="200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2" w:name="straipsnis629"/>
      <w:r w:rsidRPr="004A2F6A">
        <w:rPr>
          <w:rFonts w:ascii="Times New Roman" w:hAnsi="Times New Roman"/>
          <w:b/>
          <w:sz w:val="22"/>
          <w:lang w:val="lt-LT"/>
        </w:rPr>
        <w:t>6.629 straipsnis. Panaudos sutarties samprata</w:t>
      </w:r>
    </w:p>
    <w:bookmarkEnd w:id="2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3" w:name="straipsnis630"/>
      <w:r w:rsidRPr="004A2F6A">
        <w:rPr>
          <w:rFonts w:ascii="Times New Roman" w:hAnsi="Times New Roman"/>
          <w:b/>
          <w:sz w:val="22"/>
          <w:lang w:val="lt-LT"/>
        </w:rPr>
        <w:t>6.630 straipsnis. Neatlygintinio naudojimosi daiktu sutarties sudarymo apribojimai</w:t>
      </w:r>
    </w:p>
    <w:bookmarkEnd w:id="20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4" w:name="straipsnis631"/>
      <w:r w:rsidRPr="004A2F6A">
        <w:rPr>
          <w:rFonts w:ascii="Times New Roman" w:hAnsi="Times New Roman"/>
          <w:b/>
          <w:sz w:val="22"/>
          <w:lang w:val="lt-LT"/>
        </w:rPr>
        <w:t>6.631 straipsnis. Pažado perduoti daiktą neatlygintinai naudotis teisinės pasekmės</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5" w:name="straipsnis632"/>
      <w:r w:rsidRPr="004A2F6A">
        <w:rPr>
          <w:rFonts w:ascii="Times New Roman" w:hAnsi="Times New Roman"/>
          <w:b/>
          <w:sz w:val="22"/>
          <w:lang w:val="lt-LT"/>
        </w:rPr>
        <w:t>6.632 straipsnis. Panaudos davėjas</w:t>
      </w:r>
    </w:p>
    <w:bookmarkEnd w:id="20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6" w:name="straipsnis633"/>
      <w:r w:rsidRPr="004A2F6A">
        <w:rPr>
          <w:rFonts w:ascii="Times New Roman" w:hAnsi="Times New Roman"/>
          <w:b/>
          <w:sz w:val="22"/>
          <w:lang w:val="lt-LT"/>
        </w:rPr>
        <w:t>6.633 straipsnis. Daikto perdavimas neatlygintinai naudotis</w:t>
      </w:r>
    </w:p>
    <w:bookmarkEnd w:id="2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7" w:name="straipsnis634"/>
      <w:r w:rsidRPr="004A2F6A">
        <w:rPr>
          <w:rFonts w:ascii="Times New Roman" w:hAnsi="Times New Roman"/>
          <w:b/>
          <w:sz w:val="22"/>
          <w:lang w:val="lt-LT"/>
        </w:rPr>
        <w:t>6.634 straipsnis. Panaudos davėjo atsakomybė už daikto trūkumus</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8" w:name="straipsnis635"/>
      <w:r w:rsidRPr="004A2F6A">
        <w:rPr>
          <w:rFonts w:ascii="Times New Roman" w:hAnsi="Times New Roman"/>
          <w:b/>
          <w:sz w:val="22"/>
          <w:lang w:val="lt-LT"/>
        </w:rPr>
        <w:t xml:space="preserve">6.635 straipsnis. Trečiųjų asmenų teisės į daiktą, kuris perduotas naudotis neatlygintinai </w:t>
      </w:r>
    </w:p>
    <w:bookmarkEnd w:id="2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9" w:name="straipsnis636"/>
      <w:r w:rsidRPr="004A2F6A">
        <w:rPr>
          <w:rFonts w:ascii="Times New Roman" w:hAnsi="Times New Roman"/>
          <w:b/>
          <w:sz w:val="22"/>
          <w:lang w:val="lt-LT"/>
        </w:rPr>
        <w:t>6.636 straipsnis. Panaudos gavėjo pareiga išlaikyti ir saugoti daiktą</w:t>
      </w:r>
    </w:p>
    <w:bookmarkEnd w:id="200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7"/>
      <w:r w:rsidRPr="004A2F6A">
        <w:rPr>
          <w:rFonts w:ascii="Times New Roman" w:hAnsi="Times New Roman"/>
          <w:b/>
          <w:sz w:val="22"/>
          <w:lang w:val="lt-LT"/>
        </w:rPr>
        <w:t>6.637 straipsnis. Panaudos gavėjo pareiga naudoti daiktą pagal paskirtį</w:t>
      </w:r>
    </w:p>
    <w:bookmarkEnd w:id="2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8"/>
      <w:r w:rsidRPr="004A2F6A">
        <w:rPr>
          <w:rFonts w:ascii="Times New Roman" w:hAnsi="Times New Roman"/>
          <w:b/>
          <w:sz w:val="22"/>
          <w:lang w:val="lt-LT"/>
        </w:rPr>
        <w:t>6.638 straipsnis. Daikto atsitiktinio žuvimo ar sugedimo rizika</w:t>
      </w:r>
    </w:p>
    <w:bookmarkEnd w:id="2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39"/>
      <w:r w:rsidRPr="004A2F6A">
        <w:rPr>
          <w:rFonts w:ascii="Times New Roman" w:hAnsi="Times New Roman"/>
          <w:b/>
          <w:sz w:val="22"/>
          <w:lang w:val="lt-LT"/>
        </w:rPr>
        <w:t>6.639 straipsnis. Atsakomybė už žalą, padarytą tretiesiems asmenims</w:t>
      </w:r>
    </w:p>
    <w:bookmarkEnd w:id="20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3" w:name="straipsnis640"/>
      <w:r w:rsidRPr="004A2F6A">
        <w:rPr>
          <w:rFonts w:ascii="Times New Roman" w:hAnsi="Times New Roman"/>
          <w:b/>
          <w:sz w:val="22"/>
          <w:lang w:val="lt-LT"/>
        </w:rPr>
        <w:t>6.640 straipsnis. Draudimas naudotis sulaikymo teise</w:t>
      </w:r>
    </w:p>
    <w:bookmarkEnd w:id="20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4" w:name="straipsnis641"/>
      <w:r w:rsidRPr="004A2F6A">
        <w:rPr>
          <w:rFonts w:ascii="Times New Roman" w:hAnsi="Times New Roman"/>
          <w:b/>
          <w:sz w:val="22"/>
          <w:lang w:val="lt-LT"/>
        </w:rPr>
        <w:t>6.641 straipsnis. Daikto neatlygintinio naudojimo sutarties nutraukimas prieš terminą</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5" w:name="straipsnis642"/>
      <w:r w:rsidRPr="004A2F6A">
        <w:rPr>
          <w:rFonts w:ascii="Times New Roman" w:hAnsi="Times New Roman"/>
          <w:b/>
          <w:sz w:val="22"/>
          <w:lang w:val="lt-LT"/>
        </w:rPr>
        <w:t>6.642 straipsnis. Teisė atsisakyti daikto neatlygintinio naudojimo sutarties</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6" w:name="straipsnis643"/>
      <w:r w:rsidRPr="004A2F6A">
        <w:rPr>
          <w:rFonts w:ascii="Times New Roman" w:hAnsi="Times New Roman"/>
          <w:b/>
          <w:sz w:val="22"/>
          <w:lang w:val="lt-LT"/>
        </w:rPr>
        <w:t>6.643 straipsnis. Šalių pasikeitimas daikto neatlygintinio naudojimo sutartyje</w:t>
      </w:r>
    </w:p>
    <w:bookmarkEnd w:id="2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7" w:name="skyrius105"/>
      <w:r w:rsidRPr="004A2F6A">
        <w:rPr>
          <w:rFonts w:ascii="Times New Roman" w:hAnsi="Times New Roman"/>
          <w:b/>
          <w:caps/>
          <w:sz w:val="22"/>
          <w:lang w:val="lt-LT"/>
        </w:rPr>
        <w:t>XXXIII skyrius</w:t>
      </w:r>
    </w:p>
    <w:bookmarkEnd w:id="201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8" w:name="skirsnis114"/>
      <w:r w:rsidRPr="004A2F6A">
        <w:rPr>
          <w:rFonts w:ascii="Times New Roman" w:hAnsi="Times New Roman"/>
          <w:b/>
          <w:caps/>
          <w:sz w:val="22"/>
          <w:lang w:val="lt-LT"/>
        </w:rPr>
        <w:t>Pirmasis skirsnis</w:t>
      </w:r>
    </w:p>
    <w:bookmarkEnd w:id="201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9" w:name="straipsnis644"/>
      <w:r w:rsidRPr="004A2F6A">
        <w:rPr>
          <w:rFonts w:ascii="Times New Roman" w:hAnsi="Times New Roman"/>
          <w:b/>
          <w:sz w:val="22"/>
          <w:lang w:val="lt-LT"/>
        </w:rPr>
        <w:t>6.644 straipsnis. Rangos sutarties samprata</w:t>
      </w:r>
    </w:p>
    <w:bookmarkEnd w:id="2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5"/>
      <w:r w:rsidRPr="004A2F6A">
        <w:rPr>
          <w:rFonts w:ascii="Times New Roman" w:hAnsi="Times New Roman"/>
          <w:b/>
          <w:sz w:val="22"/>
          <w:lang w:val="lt-LT"/>
        </w:rPr>
        <w:t>6.645 straipsnis. Rangos sutarties dalykas</w:t>
      </w:r>
    </w:p>
    <w:bookmarkEnd w:id="20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6"/>
      <w:r w:rsidRPr="004A2F6A">
        <w:rPr>
          <w:rFonts w:ascii="Times New Roman" w:hAnsi="Times New Roman"/>
          <w:b/>
          <w:sz w:val="22"/>
          <w:lang w:val="lt-LT"/>
        </w:rPr>
        <w:t>6.646 straipsnis. Leidimai (licencijos) atskirų rūšių darbams</w:t>
      </w:r>
    </w:p>
    <w:bookmarkEnd w:id="20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7"/>
      <w:r w:rsidRPr="004A2F6A">
        <w:rPr>
          <w:rFonts w:ascii="Times New Roman" w:hAnsi="Times New Roman"/>
          <w:b/>
          <w:sz w:val="22"/>
          <w:lang w:val="lt-LT"/>
        </w:rPr>
        <w:t>6.647 straipsnis. Darbo atlikimas iš rangovo medžiagos ir jo priemonėmis</w:t>
      </w:r>
    </w:p>
    <w:bookmarkEnd w:id="20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8"/>
      <w:r w:rsidRPr="004A2F6A">
        <w:rPr>
          <w:rFonts w:ascii="Times New Roman" w:hAnsi="Times New Roman"/>
          <w:b/>
          <w:sz w:val="22"/>
          <w:lang w:val="lt-LT"/>
        </w:rPr>
        <w:t>6.648 straipsnis. Darbo atlikimas iš užsakovo medžiagos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49"/>
      <w:r w:rsidRPr="004A2F6A">
        <w:rPr>
          <w:rFonts w:ascii="Times New Roman" w:hAnsi="Times New Roman"/>
          <w:b/>
          <w:sz w:val="22"/>
          <w:lang w:val="lt-LT"/>
        </w:rPr>
        <w:t>6.649 straipsnis. Rizikos paskirstymas šalims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50"/>
      <w:r w:rsidRPr="004A2F6A">
        <w:rPr>
          <w:rFonts w:ascii="Times New Roman" w:hAnsi="Times New Roman"/>
          <w:b/>
          <w:sz w:val="22"/>
          <w:lang w:val="lt-LT"/>
        </w:rPr>
        <w:t>6.650 straipsnis. Generalinis rangovas ir subrangovas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1"/>
      <w:r w:rsidRPr="004A2F6A">
        <w:rPr>
          <w:rFonts w:ascii="Times New Roman" w:hAnsi="Times New Roman"/>
          <w:b/>
          <w:sz w:val="22"/>
          <w:lang w:val="lt-LT"/>
        </w:rPr>
        <w:t>6.651 straipsnis. Rangos sutarties ypatumai, kai darbus atlieka keli asmenys</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2"/>
      <w:r w:rsidRPr="004A2F6A">
        <w:rPr>
          <w:rFonts w:ascii="Times New Roman" w:hAnsi="Times New Roman"/>
          <w:b/>
          <w:sz w:val="22"/>
          <w:lang w:val="lt-LT"/>
        </w:rPr>
        <w:t>6.652 straipsnis. Darbų atlikimo terminai</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3"/>
      <w:r w:rsidRPr="004A2F6A">
        <w:rPr>
          <w:rFonts w:ascii="Times New Roman" w:hAnsi="Times New Roman"/>
          <w:b/>
          <w:sz w:val="22"/>
          <w:lang w:val="lt-LT"/>
        </w:rPr>
        <w:t>6.653 straipsnis. Darbų kaina</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4"/>
      <w:r w:rsidRPr="004A2F6A">
        <w:rPr>
          <w:rFonts w:ascii="Times New Roman" w:hAnsi="Times New Roman"/>
          <w:b/>
          <w:sz w:val="22"/>
          <w:lang w:val="lt-LT"/>
        </w:rPr>
        <w:t>6.654 straipsnis. Rangovo ekonomija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5"/>
      <w:r w:rsidRPr="004A2F6A">
        <w:rPr>
          <w:rFonts w:ascii="Times New Roman" w:hAnsi="Times New Roman"/>
          <w:b/>
          <w:sz w:val="22"/>
          <w:lang w:val="lt-LT"/>
        </w:rPr>
        <w:t>6.655 straipsnis. Darbų apmokėjimo tvarka</w:t>
      </w:r>
    </w:p>
    <w:bookmarkEnd w:id="20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1" w:name="straipsnis656"/>
      <w:r w:rsidRPr="004A2F6A">
        <w:rPr>
          <w:rFonts w:ascii="Times New Roman" w:hAnsi="Times New Roman"/>
          <w:b/>
          <w:sz w:val="22"/>
          <w:lang w:val="lt-LT"/>
        </w:rPr>
        <w:t>6.656 straipsnis. Rangovo teisė išieškoti jam priklausantį atlyginimą</w:t>
      </w:r>
    </w:p>
    <w:bookmarkEnd w:id="203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2" w:name="straipsnis657"/>
      <w:r w:rsidRPr="004A2F6A">
        <w:rPr>
          <w:rFonts w:ascii="Times New Roman" w:hAnsi="Times New Roman"/>
          <w:b/>
          <w:sz w:val="22"/>
          <w:lang w:val="lt-LT"/>
        </w:rPr>
        <w:t>6.657 straipsnis. Rangovo atsakomybė už užsakovo perduoto turto neišsaugojimą</w:t>
      </w:r>
    </w:p>
    <w:bookmarkEnd w:id="20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3" w:name="straipsnis658"/>
      <w:r w:rsidRPr="004A2F6A">
        <w:rPr>
          <w:rFonts w:ascii="Times New Roman" w:hAnsi="Times New Roman"/>
          <w:b/>
          <w:sz w:val="22"/>
          <w:lang w:val="lt-LT"/>
        </w:rPr>
        <w:t>6.658 straipsnis. Užsakovo teisės darbo atlikimo metu</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59"/>
      <w:r w:rsidRPr="004A2F6A">
        <w:rPr>
          <w:rFonts w:ascii="Times New Roman" w:hAnsi="Times New Roman"/>
          <w:b/>
          <w:sz w:val="22"/>
          <w:lang w:val="lt-LT"/>
        </w:rPr>
        <w:t>6.659 straipsnis. Aplinkybės, apie kurias rangovas privalo įspėti užsakovą</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5" w:name="straipsnis660"/>
      <w:r w:rsidRPr="004A2F6A">
        <w:rPr>
          <w:rFonts w:ascii="Times New Roman" w:hAnsi="Times New Roman"/>
          <w:b/>
          <w:sz w:val="22"/>
          <w:lang w:val="lt-LT"/>
        </w:rPr>
        <w:t>6.660 straipsnis. Užsakovo pagalba</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6" w:name="straipsnis661"/>
      <w:r w:rsidRPr="004A2F6A">
        <w:rPr>
          <w:rFonts w:ascii="Times New Roman" w:hAnsi="Times New Roman"/>
          <w:b/>
          <w:sz w:val="22"/>
          <w:lang w:val="lt-LT"/>
        </w:rPr>
        <w:t>6.661 straipsnis. Priešpriešinių užsakovo pareigų neįvykdymo teisinės pasekmės</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7" w:name="straipsnis662"/>
      <w:r w:rsidRPr="004A2F6A">
        <w:rPr>
          <w:rFonts w:ascii="Times New Roman" w:hAnsi="Times New Roman"/>
          <w:b/>
          <w:sz w:val="22"/>
          <w:lang w:val="lt-LT"/>
        </w:rPr>
        <w:t>6.662 straipsnis. Atliktų darbų priėmimas</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3"/>
      <w:r w:rsidRPr="004A2F6A">
        <w:rPr>
          <w:rFonts w:ascii="Times New Roman" w:hAnsi="Times New Roman"/>
          <w:b/>
          <w:sz w:val="22"/>
          <w:lang w:val="lt-LT"/>
        </w:rPr>
        <w:t>6.663 straipsnis. Darbų kokybė</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4"/>
      <w:r w:rsidRPr="004A2F6A">
        <w:rPr>
          <w:rFonts w:ascii="Times New Roman" w:hAnsi="Times New Roman"/>
          <w:b/>
          <w:sz w:val="22"/>
          <w:lang w:val="lt-LT"/>
        </w:rPr>
        <w:t>6.664 straipsnis. Darbų kokybės garantija</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5"/>
      <w:r w:rsidRPr="004A2F6A">
        <w:rPr>
          <w:rFonts w:ascii="Times New Roman" w:hAnsi="Times New Roman"/>
          <w:b/>
          <w:sz w:val="22"/>
          <w:lang w:val="lt-LT"/>
        </w:rPr>
        <w:t>6.665 straipsnis. Rangovo atsakomybė už netinkamos kokybės darbą</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1" w:name="straipsnis666"/>
      <w:r w:rsidRPr="004A2F6A">
        <w:rPr>
          <w:rFonts w:ascii="Times New Roman" w:hAnsi="Times New Roman"/>
          <w:b/>
          <w:sz w:val="22"/>
          <w:lang w:val="lt-LT"/>
        </w:rPr>
        <w:t>6.666 straipsnis. Terminas darbų trūkumams nustatyti</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2" w:name="straipsnis667"/>
      <w:r w:rsidRPr="004A2F6A">
        <w:rPr>
          <w:rFonts w:ascii="Times New Roman" w:hAnsi="Times New Roman"/>
          <w:b/>
          <w:sz w:val="22"/>
          <w:lang w:val="lt-LT"/>
        </w:rPr>
        <w:t>6.667 straipsnis. Senaties terminas</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3" w:name="straipsnis668"/>
      <w:r w:rsidRPr="004A2F6A">
        <w:rPr>
          <w:rFonts w:ascii="Times New Roman" w:hAnsi="Times New Roman"/>
          <w:b/>
          <w:sz w:val="22"/>
          <w:lang w:val="lt-LT"/>
        </w:rPr>
        <w:t>6.668 straipsnis. Rangovo pareiga perduoti užsakovui informaciją</w:t>
      </w:r>
    </w:p>
    <w:bookmarkEnd w:id="20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4" w:name="straipsnis669"/>
      <w:r w:rsidRPr="004A2F6A">
        <w:rPr>
          <w:rFonts w:ascii="Times New Roman" w:hAnsi="Times New Roman"/>
          <w:b/>
          <w:sz w:val="22"/>
          <w:lang w:val="lt-LT"/>
        </w:rPr>
        <w:t>6.669 straipsnis. Šalių konfidencialumo pareiga</w:t>
      </w:r>
    </w:p>
    <w:bookmarkEnd w:id="204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5" w:name="straipsnis670"/>
      <w:r w:rsidRPr="004A2F6A">
        <w:rPr>
          <w:rFonts w:ascii="Times New Roman" w:hAnsi="Times New Roman"/>
          <w:b/>
          <w:sz w:val="22"/>
          <w:lang w:val="lt-LT"/>
        </w:rPr>
        <w:t>6.670 straipsnis. Turto grąžinimas užsakovui</w:t>
      </w:r>
    </w:p>
    <w:bookmarkEnd w:id="20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6" w:name="straipsnis671"/>
      <w:r w:rsidRPr="004A2F6A">
        <w:rPr>
          <w:rFonts w:ascii="Times New Roman" w:hAnsi="Times New Roman"/>
          <w:b/>
          <w:sz w:val="22"/>
          <w:lang w:val="lt-LT"/>
        </w:rPr>
        <w:t>6.671 straipsnis. Rangos sutarties nutraukimo iki darbų rezultato perdavimo ir priėmimo teisinės pasekmės</w:t>
      </w:r>
    </w:p>
    <w:bookmarkEnd w:id="204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7" w:name="skirsnis115"/>
      <w:r w:rsidRPr="004A2F6A">
        <w:rPr>
          <w:caps/>
          <w:sz w:val="22"/>
        </w:rPr>
        <w:t>Antrasis skirsnis</w:t>
      </w:r>
    </w:p>
    <w:bookmarkEnd w:id="204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8" w:name="straipsnis672_2"/>
      <w:bookmarkStart w:id="2049" w:name="straipsnis672"/>
      <w:r w:rsidRPr="004A2F6A">
        <w:rPr>
          <w:rFonts w:ascii="Times New Roman" w:hAnsi="Times New Roman"/>
          <w:b/>
          <w:bCs/>
          <w:sz w:val="22"/>
          <w:szCs w:val="22"/>
          <w:lang w:eastAsia="lt-LT"/>
        </w:rPr>
        <w:t>6.672 straipsnis. Vartojimo rangos sutarties samprata</w:t>
      </w:r>
    </w:p>
    <w:bookmarkEnd w:id="2048"/>
    <w:bookmarkEnd w:id="2049"/>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0" w:name="straipsnis673"/>
      <w:r w:rsidRPr="004A2F6A">
        <w:rPr>
          <w:rFonts w:ascii="Times New Roman" w:hAnsi="Times New Roman"/>
          <w:b/>
          <w:sz w:val="22"/>
          <w:lang w:val="lt-LT"/>
        </w:rPr>
        <w:t>6.673 straipsnis. Užsakovo garantijos</w:t>
      </w:r>
    </w:p>
    <w:bookmarkEnd w:id="20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4"/>
      <w:r w:rsidRPr="004A2F6A">
        <w:rPr>
          <w:rFonts w:ascii="Times New Roman" w:hAnsi="Times New Roman"/>
          <w:b/>
          <w:sz w:val="22"/>
          <w:lang w:val="lt-LT"/>
        </w:rPr>
        <w:t>6.674 straipsnis. Informacijos apie siūlomą darbą suteikimas užsakovui</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2" w:name="straipsnis675"/>
      <w:r w:rsidRPr="004A2F6A">
        <w:rPr>
          <w:rFonts w:ascii="Times New Roman" w:hAnsi="Times New Roman"/>
          <w:b/>
          <w:sz w:val="22"/>
          <w:lang w:val="lt-LT"/>
        </w:rPr>
        <w:t>6.675 straipsnis. Darbų atlikimas iš rangovo medžiagos</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3" w:name="straipsnis676"/>
      <w:r w:rsidRPr="004A2F6A">
        <w:rPr>
          <w:rFonts w:ascii="Times New Roman" w:hAnsi="Times New Roman"/>
          <w:b/>
          <w:sz w:val="22"/>
          <w:lang w:val="lt-LT"/>
        </w:rPr>
        <w:t>6.676 straipsnis. Darbų kaina ir apmokėjimas</w:t>
      </w:r>
    </w:p>
    <w:bookmarkEnd w:id="20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4" w:name="straipsnis677"/>
      <w:r w:rsidRPr="004A2F6A">
        <w:rPr>
          <w:rFonts w:ascii="Times New Roman" w:hAnsi="Times New Roman"/>
          <w:b/>
          <w:sz w:val="22"/>
          <w:lang w:val="lt-LT"/>
        </w:rPr>
        <w:t>6.677 straipsnis. Rangovo pareiga įspėti užsakovą apie darbų rezultato naudojimo sąlygas</w:t>
      </w:r>
    </w:p>
    <w:bookmarkEnd w:id="2054"/>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5" w:name="straipsnis678"/>
      <w:r w:rsidRPr="004A2F6A">
        <w:rPr>
          <w:rFonts w:ascii="Times New Roman" w:hAnsi="Times New Roman"/>
          <w:b/>
          <w:sz w:val="22"/>
          <w:lang w:val="lt-LT"/>
        </w:rPr>
        <w:t>6.678 straipsnis. Darbų trūkumų nustatymo teisinės pasekmės</w:t>
      </w:r>
    </w:p>
    <w:bookmarkEnd w:id="20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6" w:name="straipsnis679"/>
      <w:r w:rsidRPr="004A2F6A">
        <w:rPr>
          <w:rFonts w:ascii="Times New Roman" w:hAnsi="Times New Roman"/>
          <w:b/>
          <w:sz w:val="22"/>
          <w:lang w:val="lt-LT"/>
        </w:rPr>
        <w:t>6.679 straipsnis. Užsakovo neatvykimo atsiimti darbų rezultato teisinės pasekmės</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7" w:name="straipsnis680"/>
      <w:r w:rsidRPr="004A2F6A">
        <w:rPr>
          <w:rFonts w:ascii="Times New Roman" w:hAnsi="Times New Roman"/>
          <w:b/>
          <w:sz w:val="22"/>
          <w:lang w:val="lt-LT"/>
        </w:rPr>
        <w:t>6.680 straipsnis. Užsakovo teisės, kai rangovas neatlieka ar netinkamai atlieka sutartyje numatytą darbą</w:t>
      </w:r>
    </w:p>
    <w:bookmarkEnd w:id="20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8" w:name="skirsnis116"/>
      <w:r w:rsidRPr="004A2F6A">
        <w:rPr>
          <w:caps/>
          <w:sz w:val="22"/>
        </w:rPr>
        <w:t>Trečiasis skirsnis</w:t>
      </w:r>
    </w:p>
    <w:bookmarkEnd w:id="205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9" w:name="straipsnis681"/>
      <w:r w:rsidRPr="004A2F6A">
        <w:rPr>
          <w:rFonts w:ascii="Times New Roman" w:hAnsi="Times New Roman"/>
          <w:b/>
          <w:sz w:val="22"/>
          <w:lang w:val="lt-LT"/>
        </w:rPr>
        <w:t>6.681 straipsnis. Statybos rangos sutarties samprata</w:t>
      </w:r>
    </w:p>
    <w:bookmarkEnd w:id="20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0" w:name="straipsnis682"/>
      <w:r w:rsidRPr="004A2F6A">
        <w:rPr>
          <w:rFonts w:ascii="Times New Roman" w:hAnsi="Times New Roman"/>
          <w:b/>
          <w:sz w:val="22"/>
          <w:lang w:val="lt-LT"/>
        </w:rPr>
        <w:t>6.682 straipsnis. Rizikos paskirstymas šalims</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1" w:name="straipsnis683"/>
      <w:r w:rsidRPr="004A2F6A">
        <w:rPr>
          <w:rFonts w:ascii="Times New Roman" w:hAnsi="Times New Roman"/>
          <w:b/>
          <w:sz w:val="22"/>
          <w:lang w:val="lt-LT"/>
        </w:rPr>
        <w:t>6.683 straipsnis. Statybos objekto draudimas</w:t>
      </w:r>
    </w:p>
    <w:bookmarkEnd w:id="2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2" w:name="straipsnis684"/>
      <w:r w:rsidRPr="004A2F6A">
        <w:rPr>
          <w:rFonts w:ascii="Times New Roman" w:hAnsi="Times New Roman"/>
          <w:b/>
          <w:sz w:val="22"/>
          <w:lang w:val="lt-LT"/>
        </w:rPr>
        <w:t>6.684 straipsnis. Normatyviniai statybos dokumentai ir sąmata</w:t>
      </w:r>
    </w:p>
    <w:bookmarkEnd w:id="2062"/>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3" w:name="straipsnis685"/>
      <w:r w:rsidRPr="004A2F6A">
        <w:rPr>
          <w:rFonts w:ascii="Times New Roman" w:hAnsi="Times New Roman"/>
          <w:b/>
          <w:sz w:val="22"/>
          <w:lang w:val="lt-LT"/>
        </w:rPr>
        <w:t>6.685 straipsnis. Sutarties dokumentų pakeitimas</w:t>
      </w:r>
    </w:p>
    <w:bookmarkEnd w:id="2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4" w:name="straipsnis686"/>
      <w:r w:rsidRPr="004A2F6A">
        <w:rPr>
          <w:rFonts w:ascii="Times New Roman" w:hAnsi="Times New Roman"/>
          <w:b/>
          <w:sz w:val="22"/>
          <w:lang w:val="lt-LT"/>
        </w:rPr>
        <w:t>6.686 straipsnis. Statybos aprūpinimas medžiagomis ir įrengimais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5" w:name="straipsnis687"/>
      <w:r w:rsidRPr="004A2F6A">
        <w:rPr>
          <w:rFonts w:ascii="Times New Roman" w:hAnsi="Times New Roman"/>
          <w:b/>
          <w:sz w:val="22"/>
          <w:lang w:val="lt-LT"/>
        </w:rPr>
        <w:t>6.687 straipsnis. Darbų apmokėjimas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6" w:name="straipsnis688"/>
      <w:r w:rsidRPr="004A2F6A">
        <w:rPr>
          <w:rFonts w:ascii="Times New Roman" w:hAnsi="Times New Roman"/>
          <w:b/>
          <w:sz w:val="22"/>
          <w:lang w:val="lt-LT"/>
        </w:rPr>
        <w:t>6.688 straipsnis. Kitos užsakovo pareigos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7" w:name="straipsnis689"/>
      <w:r w:rsidRPr="004A2F6A">
        <w:rPr>
          <w:rFonts w:ascii="Times New Roman" w:hAnsi="Times New Roman"/>
          <w:b/>
          <w:sz w:val="22"/>
          <w:lang w:val="lt-LT"/>
        </w:rPr>
        <w:t>6.689 straipsnis. Užsakovo teisė kontroliuoti ir prižiūrėti statybos darbus</w:t>
      </w:r>
    </w:p>
    <w:bookmarkEnd w:id="20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8"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8"/>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69" w:name="straipsnis691"/>
      <w:r w:rsidRPr="004A2F6A">
        <w:rPr>
          <w:rFonts w:ascii="Times New Roman" w:hAnsi="Times New Roman"/>
          <w:b/>
          <w:sz w:val="22"/>
          <w:lang w:val="lt-LT"/>
        </w:rPr>
        <w:t>6.691 straipsnis. Statybos rangos sutarties šalių bendradarbiavimas</w:t>
      </w:r>
    </w:p>
    <w:bookmarkEnd w:id="20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70" w:name="straipsnis692"/>
      <w:r w:rsidRPr="004A2F6A">
        <w:rPr>
          <w:rFonts w:ascii="Times New Roman" w:hAnsi="Times New Roman"/>
          <w:b/>
          <w:sz w:val="22"/>
          <w:lang w:val="lt-LT"/>
        </w:rPr>
        <w:t>6.692 straipsnis. Rangovo pareigos, susijusios su aplinkos apsaugos ir darbų saugumo užtikrinimu</w:t>
      </w:r>
    </w:p>
    <w:bookmarkEnd w:id="20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1" w:name="straipsnis693"/>
      <w:r w:rsidRPr="004A2F6A">
        <w:rPr>
          <w:rFonts w:ascii="Times New Roman" w:hAnsi="Times New Roman"/>
          <w:b/>
          <w:sz w:val="22"/>
          <w:lang w:val="lt-LT"/>
        </w:rPr>
        <w:t>6.693 straipsnis. Statybos konservavimo teisinės pasekmės</w:t>
      </w:r>
    </w:p>
    <w:bookmarkEnd w:id="2071"/>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2" w:name="straipsnis694"/>
      <w:r w:rsidRPr="004A2F6A">
        <w:rPr>
          <w:rFonts w:ascii="Times New Roman" w:hAnsi="Times New Roman"/>
          <w:b/>
          <w:sz w:val="22"/>
          <w:lang w:val="lt-LT"/>
        </w:rPr>
        <w:t>6.694 straipsnis. Darbų perdavimas ir priėmimas</w:t>
      </w:r>
    </w:p>
    <w:bookmarkEnd w:id="20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3" w:name="straipsnis695"/>
      <w:r w:rsidRPr="004A2F6A">
        <w:rPr>
          <w:rFonts w:ascii="Times New Roman" w:hAnsi="Times New Roman"/>
          <w:b/>
          <w:sz w:val="22"/>
          <w:lang w:val="lt-LT"/>
        </w:rPr>
        <w:t>6.695 straipsnis. Rangovo atsakomybė už darbų kokybę</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4" w:name="straipsnis696"/>
      <w:r w:rsidRPr="004A2F6A">
        <w:rPr>
          <w:rFonts w:ascii="Times New Roman" w:hAnsi="Times New Roman"/>
          <w:b/>
          <w:sz w:val="22"/>
          <w:lang w:val="lt-LT"/>
        </w:rPr>
        <w:t>6.696 straipsnis. Atsakomybė už statinio sugriuvimą</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5" w:name="straipsnis697"/>
      <w:r w:rsidRPr="004A2F6A">
        <w:rPr>
          <w:rFonts w:ascii="Times New Roman" w:hAnsi="Times New Roman"/>
          <w:b/>
          <w:sz w:val="22"/>
          <w:lang w:val="lt-LT"/>
        </w:rPr>
        <w:t>6.697 straipsnis. Darbų kokybės garantija</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6" w:name="straipsnis698"/>
      <w:r w:rsidRPr="004A2F6A">
        <w:rPr>
          <w:rFonts w:ascii="Times New Roman" w:hAnsi="Times New Roman"/>
          <w:b/>
          <w:sz w:val="22"/>
          <w:lang w:val="lt-LT"/>
        </w:rPr>
        <w:t>6.698 straipsnis. Garantiniai terminai</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7" w:name="straipsnis699"/>
      <w:r w:rsidRPr="004A2F6A">
        <w:rPr>
          <w:rFonts w:ascii="Times New Roman" w:hAnsi="Times New Roman"/>
          <w:b/>
          <w:sz w:val="22"/>
          <w:lang w:val="lt-LT"/>
        </w:rPr>
        <w:t>6.699 straipsnis. Darbų trūkumų pašalinimas užsakovo lėšomis</w:t>
      </w:r>
    </w:p>
    <w:bookmarkEnd w:id="2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8" w:name="skirsnis117"/>
      <w:r w:rsidRPr="004A2F6A">
        <w:rPr>
          <w:rFonts w:ascii="Times New Roman" w:hAnsi="Times New Roman"/>
          <w:b/>
          <w:caps/>
          <w:sz w:val="22"/>
          <w:lang w:val="lt-LT"/>
        </w:rPr>
        <w:t>Ketvirtasis skirsnis</w:t>
      </w:r>
    </w:p>
    <w:bookmarkEnd w:id="207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9" w:name="straipsnis700"/>
      <w:r w:rsidRPr="004A2F6A">
        <w:rPr>
          <w:rFonts w:ascii="Times New Roman" w:hAnsi="Times New Roman"/>
          <w:b/>
          <w:sz w:val="22"/>
          <w:lang w:val="lt-LT"/>
        </w:rPr>
        <w:t>6.700 straipsnis. Projektavimo ir tyrinėjimo darbų rangos sutarties samprata</w:t>
      </w:r>
    </w:p>
    <w:bookmarkEnd w:id="20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0" w:name="straipsnis701"/>
      <w:r w:rsidRPr="004A2F6A">
        <w:rPr>
          <w:rFonts w:ascii="Times New Roman" w:hAnsi="Times New Roman"/>
          <w:b/>
          <w:sz w:val="22"/>
          <w:lang w:val="lt-LT"/>
        </w:rPr>
        <w:t>6.701 straipsnis. Projektavimo ir tyrinėjimo darbų užduotis</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2"/>
      <w:r w:rsidRPr="004A2F6A">
        <w:rPr>
          <w:rFonts w:ascii="Times New Roman" w:hAnsi="Times New Roman"/>
          <w:b/>
          <w:sz w:val="22"/>
          <w:lang w:val="lt-LT"/>
        </w:rPr>
        <w:t>6.702 straipsnis. Rangovo pareigos</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2" w:name="straipsnis703"/>
      <w:r w:rsidRPr="004A2F6A">
        <w:rPr>
          <w:rFonts w:ascii="Times New Roman" w:hAnsi="Times New Roman"/>
          <w:b/>
          <w:sz w:val="22"/>
          <w:lang w:val="lt-LT"/>
        </w:rPr>
        <w:t>6.703 straipsnis. Rangovo atsakomybė už darbų kokybę</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3" w:name="straipsnis704"/>
      <w:r w:rsidRPr="004A2F6A">
        <w:rPr>
          <w:rFonts w:ascii="Times New Roman" w:hAnsi="Times New Roman"/>
          <w:b/>
          <w:sz w:val="22"/>
          <w:lang w:val="lt-LT"/>
        </w:rPr>
        <w:t>6.704 straipsnis. Užsakovo pareigos</w:t>
      </w:r>
    </w:p>
    <w:bookmarkEnd w:id="2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4" w:name="skirsnis118"/>
      <w:r w:rsidRPr="004A2F6A">
        <w:rPr>
          <w:rFonts w:ascii="Times New Roman" w:hAnsi="Times New Roman"/>
          <w:b/>
          <w:caps/>
          <w:sz w:val="22"/>
          <w:lang w:val="lt-LT"/>
        </w:rPr>
        <w:t>Penktasis skirsnis</w:t>
      </w:r>
    </w:p>
    <w:bookmarkEnd w:id="208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5" w:name="straipsnis705"/>
      <w:r w:rsidRPr="004A2F6A">
        <w:rPr>
          <w:rFonts w:ascii="Times New Roman" w:hAnsi="Times New Roman"/>
          <w:b/>
          <w:sz w:val="22"/>
          <w:lang w:val="lt-LT"/>
        </w:rPr>
        <w:t>6.705 straipsnis. Statybos ir projektavimo darbų atlikimas valstybės ar savivaldybių reikmėms</w:t>
      </w:r>
    </w:p>
    <w:bookmarkEnd w:id="2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6" w:name="straipsnis706"/>
      <w:r w:rsidRPr="004A2F6A">
        <w:rPr>
          <w:rFonts w:ascii="Times New Roman" w:hAnsi="Times New Roman"/>
          <w:b/>
          <w:sz w:val="22"/>
          <w:lang w:val="lt-LT"/>
        </w:rPr>
        <w:t>6.706 straipsnis. Konkurso tvarka sudaromos rangos sutarties turinys</w:t>
      </w:r>
    </w:p>
    <w:bookmarkEnd w:id="2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7" w:name="skyrius106"/>
      <w:r w:rsidRPr="004A2F6A">
        <w:rPr>
          <w:rFonts w:ascii="Times New Roman" w:hAnsi="Times New Roman"/>
          <w:b/>
          <w:caps/>
          <w:sz w:val="22"/>
          <w:lang w:val="lt-LT"/>
        </w:rPr>
        <w:t>XXXIV skyrius</w:t>
      </w:r>
    </w:p>
    <w:bookmarkEnd w:id="2087"/>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8" w:name="straipsnis707"/>
      <w:r w:rsidRPr="004A2F6A">
        <w:rPr>
          <w:rFonts w:ascii="Times New Roman" w:hAnsi="Times New Roman"/>
          <w:b/>
          <w:sz w:val="22"/>
          <w:lang w:val="lt-LT"/>
        </w:rPr>
        <w:t>6.707 straipsnis. Mokslinio tyrimo, bandomųjų, konstravimo ir technologinių darbų atlikimo sutarties samprata</w:t>
      </w:r>
    </w:p>
    <w:bookmarkEnd w:id="2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9" w:name="straipsnis708"/>
      <w:r w:rsidRPr="004A2F6A">
        <w:rPr>
          <w:rFonts w:ascii="Times New Roman" w:hAnsi="Times New Roman"/>
          <w:b/>
          <w:sz w:val="22"/>
          <w:lang w:val="lt-LT"/>
        </w:rPr>
        <w:t>6.708 straipsnis. Darbų atlikimas</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09"/>
      <w:r w:rsidRPr="004A2F6A">
        <w:rPr>
          <w:rFonts w:ascii="Times New Roman" w:hAnsi="Times New Roman"/>
          <w:b/>
          <w:sz w:val="22"/>
          <w:lang w:val="lt-LT"/>
        </w:rPr>
        <w:t>6.709 straipsnis. Informacijos konfidencialumas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10"/>
      <w:r w:rsidRPr="004A2F6A">
        <w:rPr>
          <w:rFonts w:ascii="Times New Roman" w:hAnsi="Times New Roman"/>
          <w:b/>
          <w:sz w:val="22"/>
          <w:lang w:val="lt-LT"/>
        </w:rPr>
        <w:t>6.710 straipsnis. Šalių teisės į darbų rezultatus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2" w:name="straipsnis711"/>
      <w:r w:rsidRPr="004A2F6A">
        <w:rPr>
          <w:rFonts w:ascii="Times New Roman" w:hAnsi="Times New Roman"/>
          <w:b/>
          <w:sz w:val="22"/>
          <w:lang w:val="lt-LT"/>
        </w:rPr>
        <w:t>6.711 straipsnis. Vykdytojo pareigos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3" w:name="straipsnis712"/>
      <w:r w:rsidRPr="004A2F6A">
        <w:rPr>
          <w:rFonts w:ascii="Times New Roman" w:hAnsi="Times New Roman"/>
          <w:b/>
          <w:sz w:val="22"/>
          <w:lang w:val="lt-LT"/>
        </w:rPr>
        <w:t>6.712 straipsnis. Užsakovo pareigos</w:t>
      </w:r>
    </w:p>
    <w:bookmarkEnd w:id="2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4" w:name="straipsnis713"/>
      <w:r w:rsidRPr="004A2F6A">
        <w:rPr>
          <w:rFonts w:ascii="Times New Roman" w:hAnsi="Times New Roman"/>
          <w:b/>
          <w:sz w:val="22"/>
          <w:lang w:val="lt-LT"/>
        </w:rPr>
        <w:t>6.713 straipsnis. Negalėjimas gauti norimų rezultatų atliekant mokslinio tyrimo darbus</w:t>
      </w:r>
    </w:p>
    <w:bookmarkEnd w:id="20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5" w:name="straipsnis714"/>
      <w:r w:rsidRPr="004A2F6A">
        <w:rPr>
          <w:rFonts w:ascii="Times New Roman" w:hAnsi="Times New Roman"/>
          <w:b/>
          <w:sz w:val="22"/>
          <w:lang w:val="lt-LT"/>
        </w:rPr>
        <w:t>6.714 straipsnis. Negalėjimas tęsti bandymų, konstravimo ar technologinių darbų</w:t>
      </w:r>
    </w:p>
    <w:bookmarkEnd w:id="209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6" w:name="straipsnis715"/>
      <w:r w:rsidRPr="004A2F6A">
        <w:rPr>
          <w:rFonts w:ascii="Times New Roman" w:hAnsi="Times New Roman"/>
          <w:b/>
          <w:sz w:val="22"/>
          <w:lang w:val="lt-LT"/>
        </w:rPr>
        <w:t>6.715 straipsnis. Vykdytojo atsakomybė už sutarties pažeidimą</w:t>
      </w:r>
    </w:p>
    <w:bookmarkEnd w:id="2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7" w:name="skyrius107"/>
      <w:r w:rsidRPr="004A2F6A">
        <w:rPr>
          <w:rFonts w:ascii="Times New Roman" w:hAnsi="Times New Roman"/>
          <w:b/>
          <w:caps/>
          <w:sz w:val="22"/>
          <w:lang w:val="lt-LT"/>
        </w:rPr>
        <w:t>XXXV skyrius</w:t>
      </w:r>
    </w:p>
    <w:bookmarkEnd w:id="209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8" w:name="skirsnis119"/>
      <w:r w:rsidRPr="004A2F6A">
        <w:rPr>
          <w:rFonts w:ascii="Times New Roman" w:hAnsi="Times New Roman"/>
          <w:b/>
          <w:caps/>
          <w:sz w:val="22"/>
          <w:lang w:val="lt-LT"/>
        </w:rPr>
        <w:t>Pirmasis skirsnis</w:t>
      </w:r>
    </w:p>
    <w:bookmarkEnd w:id="2098"/>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9" w:name="straipsnis716"/>
      <w:r w:rsidRPr="004A2F6A">
        <w:rPr>
          <w:rFonts w:ascii="Times New Roman" w:hAnsi="Times New Roman"/>
          <w:b/>
          <w:sz w:val="22"/>
          <w:lang w:val="lt-LT"/>
        </w:rPr>
        <w:t>6.716 straipsnis. Paslaugų sutarties samprata</w:t>
      </w:r>
    </w:p>
    <w:bookmarkEnd w:id="2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0" w:name="straipsnis717"/>
      <w:r w:rsidRPr="004A2F6A">
        <w:rPr>
          <w:rFonts w:ascii="Times New Roman" w:hAnsi="Times New Roman"/>
          <w:b/>
          <w:sz w:val="22"/>
          <w:lang w:val="lt-LT"/>
        </w:rPr>
        <w:t>6.717 straipsnis. Paslaugų sutarties vykdymas</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1" w:name="straipsnis718"/>
      <w:r w:rsidRPr="004A2F6A">
        <w:rPr>
          <w:rFonts w:ascii="Times New Roman" w:hAnsi="Times New Roman"/>
          <w:b/>
          <w:sz w:val="22"/>
          <w:lang w:val="lt-LT"/>
        </w:rPr>
        <w:t>6.718 straipsnis. Kliento interesų prioritetas</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2" w:name="straipsnis719"/>
      <w:r w:rsidRPr="004A2F6A">
        <w:rPr>
          <w:rFonts w:ascii="Times New Roman" w:hAnsi="Times New Roman"/>
          <w:b/>
          <w:sz w:val="22"/>
          <w:lang w:val="lt-LT"/>
        </w:rPr>
        <w:t>6.719 straipsnis. Paslaugų teikėjo pareiga suteikti informaciją</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20"/>
      <w:r w:rsidRPr="004A2F6A">
        <w:rPr>
          <w:rFonts w:ascii="Times New Roman" w:hAnsi="Times New Roman"/>
          <w:b/>
          <w:sz w:val="22"/>
          <w:lang w:val="lt-LT"/>
        </w:rPr>
        <w:t>6.720 straipsnis. Paslaugų kaina ir apmokėjimas</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1"/>
      <w:r w:rsidRPr="004A2F6A">
        <w:rPr>
          <w:rFonts w:ascii="Times New Roman" w:hAnsi="Times New Roman"/>
          <w:b/>
          <w:sz w:val="22"/>
          <w:lang w:val="lt-LT"/>
        </w:rPr>
        <w:t>6.721 straipsnis. Vienašalis paslaugų sutarties nutraukimas</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2"/>
      <w:r w:rsidRPr="004A2F6A">
        <w:rPr>
          <w:rFonts w:ascii="Times New Roman" w:hAnsi="Times New Roman"/>
          <w:b/>
          <w:sz w:val="22"/>
          <w:lang w:val="lt-LT"/>
        </w:rPr>
        <w:t>6.722 straipsnis. Paslaugų teikėjo ataskaita</w:t>
      </w:r>
    </w:p>
    <w:bookmarkEnd w:id="2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6" w:name="straipsnis723"/>
      <w:r w:rsidRPr="004A2F6A">
        <w:rPr>
          <w:rFonts w:ascii="Times New Roman" w:hAnsi="Times New Roman"/>
          <w:b/>
          <w:sz w:val="22"/>
          <w:lang w:val="lt-LT"/>
        </w:rPr>
        <w:t>6.723 straipsnis. Paslaugų sutarties pasibaigimas</w:t>
      </w:r>
    </w:p>
    <w:bookmarkEnd w:id="2106"/>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7" w:name="straipsnis724"/>
      <w:r w:rsidRPr="004A2F6A">
        <w:rPr>
          <w:rFonts w:ascii="Times New Roman" w:hAnsi="Times New Roman"/>
          <w:b/>
          <w:sz w:val="22"/>
          <w:lang w:val="lt-LT"/>
        </w:rPr>
        <w:t>6.724 straipsnis. Subsidiarus kitų šio kodekso normų taikymas paslaugų sutartims</w:t>
      </w:r>
    </w:p>
    <w:bookmarkEnd w:id="2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8" w:name="skirsnis120"/>
      <w:r w:rsidRPr="004A2F6A">
        <w:rPr>
          <w:rFonts w:ascii="Times New Roman" w:hAnsi="Times New Roman"/>
          <w:b/>
          <w:caps/>
          <w:sz w:val="22"/>
          <w:lang w:val="lt-LT"/>
        </w:rPr>
        <w:t>Antrasis skirsnis</w:t>
      </w:r>
    </w:p>
    <w:bookmarkEnd w:id="210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9" w:name="straipsnis725"/>
      <w:r w:rsidRPr="004A2F6A">
        <w:rPr>
          <w:rFonts w:ascii="Times New Roman" w:hAnsi="Times New Roman"/>
          <w:b/>
          <w:sz w:val="22"/>
          <w:lang w:val="lt-LT"/>
        </w:rPr>
        <w:t>6.725 straipsnis. Asmens sveikatos priežiūros paslaugų sutartis</w:t>
      </w:r>
    </w:p>
    <w:bookmarkEnd w:id="2109"/>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6"/>
      <w:r w:rsidRPr="004A2F6A">
        <w:rPr>
          <w:rFonts w:ascii="Times New Roman" w:hAnsi="Times New Roman"/>
          <w:b/>
          <w:sz w:val="22"/>
          <w:lang w:val="lt-LT"/>
        </w:rPr>
        <w:t>6.726 straipsnis. Nepilnamečiai pacientai</w:t>
      </w:r>
    </w:p>
    <w:bookmarkEnd w:id="2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7"/>
      <w:r w:rsidRPr="004A2F6A">
        <w:rPr>
          <w:rFonts w:ascii="Times New Roman" w:hAnsi="Times New Roman"/>
          <w:b/>
          <w:sz w:val="22"/>
          <w:lang w:val="lt-LT"/>
        </w:rPr>
        <w:t xml:space="preserve">6.727 straipsnis. Informacijos suteikimas pacientui </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8"/>
      <w:r w:rsidRPr="004A2F6A">
        <w:rPr>
          <w:rFonts w:ascii="Times New Roman" w:hAnsi="Times New Roman"/>
          <w:b/>
          <w:sz w:val="22"/>
          <w:lang w:val="lt-LT"/>
        </w:rPr>
        <w:t xml:space="preserve">6.728 straipsnis. Teisė nežinoti </w:t>
      </w:r>
    </w:p>
    <w:bookmarkEnd w:id="2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29"/>
      <w:r w:rsidRPr="004A2F6A">
        <w:rPr>
          <w:rFonts w:ascii="Times New Roman" w:hAnsi="Times New Roman"/>
          <w:b/>
          <w:sz w:val="22"/>
          <w:lang w:val="lt-LT"/>
        </w:rPr>
        <w:t xml:space="preserve">6.729 straipsnis. Paciento sutikimas </w:t>
      </w:r>
    </w:p>
    <w:bookmarkEnd w:id="2113"/>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4" w:name="straipsnis730"/>
      <w:r w:rsidRPr="004A2F6A">
        <w:rPr>
          <w:rFonts w:ascii="Times New Roman" w:hAnsi="Times New Roman"/>
          <w:b/>
          <w:sz w:val="22"/>
          <w:lang w:val="lt-LT"/>
        </w:rPr>
        <w:t>6.730 straipsnis. Paciento sutikimo įrašymas į jo medicinos dokumentus</w:t>
      </w:r>
    </w:p>
    <w:bookmarkEnd w:id="2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5" w:name="straipsnis731"/>
      <w:r w:rsidRPr="004A2F6A">
        <w:rPr>
          <w:rFonts w:ascii="Times New Roman" w:hAnsi="Times New Roman"/>
          <w:b/>
          <w:sz w:val="22"/>
          <w:lang w:val="lt-LT"/>
        </w:rPr>
        <w:t xml:space="preserve">6.731 straipsnis. Paciento bendradarbiavimas su asmens sveikatos priežiūros paslaugų teikėju </w:t>
      </w:r>
    </w:p>
    <w:bookmarkEnd w:id="211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6" w:name="straipsnis732"/>
      <w:r w:rsidRPr="004A2F6A">
        <w:rPr>
          <w:rFonts w:ascii="Times New Roman" w:hAnsi="Times New Roman"/>
          <w:b/>
          <w:sz w:val="22"/>
          <w:lang w:val="lt-LT"/>
        </w:rPr>
        <w:t>6.732 straipsnis. Rūpestingumo laipsnis</w:t>
      </w:r>
    </w:p>
    <w:bookmarkEnd w:id="2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7"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8" w:name="straipsnis734"/>
      <w:r w:rsidRPr="004A2F6A">
        <w:rPr>
          <w:rFonts w:ascii="Times New Roman" w:hAnsi="Times New Roman"/>
          <w:b/>
          <w:sz w:val="22"/>
          <w:lang w:val="lt-LT"/>
        </w:rPr>
        <w:t>6.734 straipsnis. Medicinos dokumentų įrašų naikinimas</w:t>
      </w:r>
    </w:p>
    <w:bookmarkEnd w:id="2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19" w:name="straipsnis735"/>
      <w:r w:rsidRPr="004A2F6A">
        <w:rPr>
          <w:b/>
          <w:i w:val="0"/>
          <w:sz w:val="22"/>
        </w:rPr>
        <w:t>6.735 straipsnis. Paciento teisė susipažinti su įrašais savo medicinos dokumentuose</w:t>
      </w:r>
    </w:p>
    <w:bookmarkEnd w:id="2119"/>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0" w:name="straipsnis736"/>
      <w:r w:rsidRPr="004A2F6A">
        <w:rPr>
          <w:rFonts w:ascii="Times New Roman" w:hAnsi="Times New Roman"/>
          <w:b/>
          <w:sz w:val="22"/>
          <w:lang w:val="lt-LT"/>
        </w:rPr>
        <w:t>6.736 straipsnis. Informacijos teikimas</w:t>
      </w:r>
    </w:p>
    <w:bookmarkEnd w:id="2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1" w:name="straipsnis737"/>
      <w:r w:rsidRPr="004A2F6A">
        <w:rPr>
          <w:rFonts w:ascii="Times New Roman" w:hAnsi="Times New Roman"/>
          <w:b/>
          <w:sz w:val="22"/>
          <w:lang w:val="lt-LT"/>
        </w:rPr>
        <w:t>6.737 straipsnis. Moksliniai tyrimai</w:t>
      </w:r>
    </w:p>
    <w:bookmarkEnd w:id="21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2" w:name="straipsnis738"/>
      <w:r w:rsidRPr="004A2F6A">
        <w:rPr>
          <w:rFonts w:ascii="Times New Roman" w:hAnsi="Times New Roman"/>
          <w:b/>
          <w:sz w:val="22"/>
          <w:lang w:val="lt-LT"/>
        </w:rPr>
        <w:t>6.738 straipsnis. Stebėtojai</w:t>
      </w:r>
    </w:p>
    <w:bookmarkEnd w:id="2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3" w:name="straipsnis739"/>
      <w:r w:rsidRPr="004A2F6A">
        <w:rPr>
          <w:rFonts w:ascii="Times New Roman" w:hAnsi="Times New Roman"/>
          <w:b/>
          <w:sz w:val="22"/>
          <w:lang w:val="lt-LT"/>
        </w:rPr>
        <w:t>6.739 straipsnis. Teisė nutraukti sutartį</w:t>
      </w:r>
    </w:p>
    <w:bookmarkEnd w:id="2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4" w:name="straipsnis740"/>
      <w:r w:rsidRPr="004A2F6A">
        <w:rPr>
          <w:rFonts w:ascii="Times New Roman" w:hAnsi="Times New Roman"/>
          <w:b/>
          <w:sz w:val="22"/>
          <w:lang w:val="lt-LT"/>
        </w:rPr>
        <w:t>6.740 straipsnis. Sutarties kaina</w:t>
      </w:r>
    </w:p>
    <w:bookmarkEnd w:id="212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5" w:name="straipsnis741"/>
      <w:r w:rsidRPr="004A2F6A">
        <w:rPr>
          <w:rFonts w:ascii="Times New Roman" w:hAnsi="Times New Roman"/>
          <w:b/>
          <w:sz w:val="22"/>
          <w:lang w:val="lt-LT"/>
        </w:rPr>
        <w:t>6.741 straipsnis. Sveikatos priežiūros įstaigos</w:t>
      </w:r>
    </w:p>
    <w:bookmarkEnd w:id="2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6" w:name="straipsnis742"/>
      <w:r w:rsidRPr="004A2F6A">
        <w:rPr>
          <w:rFonts w:ascii="Times New Roman" w:hAnsi="Times New Roman"/>
          <w:b/>
          <w:sz w:val="22"/>
          <w:lang w:val="lt-LT"/>
        </w:rPr>
        <w:t>6.742 straipsnis. Draudimas riboti ar panaikinti atsakomybę</w:t>
      </w:r>
    </w:p>
    <w:bookmarkEnd w:id="2126"/>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7" w:name="straipsnis743"/>
      <w:r w:rsidRPr="004A2F6A">
        <w:rPr>
          <w:rFonts w:ascii="Times New Roman" w:hAnsi="Times New Roman"/>
          <w:b/>
          <w:sz w:val="22"/>
          <w:lang w:val="lt-LT"/>
        </w:rPr>
        <w:t>6.743 straipsnis. Taikymo sritis</w:t>
      </w:r>
    </w:p>
    <w:bookmarkEnd w:id="2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8" w:name="straipsnis744"/>
      <w:r w:rsidRPr="004A2F6A">
        <w:rPr>
          <w:rFonts w:ascii="Times New Roman" w:hAnsi="Times New Roman"/>
          <w:b/>
          <w:sz w:val="22"/>
          <w:lang w:val="lt-LT"/>
        </w:rPr>
        <w:t>6.744 straipsnis. Atstovai pagal įstatymą</w:t>
      </w:r>
    </w:p>
    <w:bookmarkEnd w:id="2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9" w:name="straipsnis745"/>
      <w:r w:rsidRPr="004A2F6A">
        <w:rPr>
          <w:rFonts w:ascii="Times New Roman" w:hAnsi="Times New Roman"/>
          <w:b/>
          <w:sz w:val="22"/>
          <w:lang w:val="lt-LT"/>
        </w:rPr>
        <w:t>6.745 straipsnis. Nenumatyti kraštutiniai atvejai</w:t>
      </w:r>
    </w:p>
    <w:bookmarkEnd w:id="212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0" w:name="straipsnis746"/>
      <w:r w:rsidRPr="004A2F6A">
        <w:rPr>
          <w:rFonts w:ascii="Times New Roman" w:hAnsi="Times New Roman"/>
          <w:b/>
          <w:sz w:val="22"/>
          <w:lang w:val="lt-LT"/>
        </w:rPr>
        <w:t>6.746 straipsnis. Žmogaus audinių ir organų naudojimas</w:t>
      </w:r>
    </w:p>
    <w:bookmarkEnd w:id="2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1" w:name="skirsnis121"/>
      <w:r w:rsidRPr="004A2F6A">
        <w:rPr>
          <w:rFonts w:ascii="Times New Roman" w:hAnsi="Times New Roman"/>
          <w:b/>
          <w:sz w:val="22"/>
          <w:lang w:val="lt-LT"/>
        </w:rPr>
        <w:t>TREČIASIS SKIRSNIS</w:t>
      </w:r>
    </w:p>
    <w:bookmarkEnd w:id="213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2" w:name="straipsnis747"/>
      <w:r w:rsidRPr="004A2F6A">
        <w:rPr>
          <w:rFonts w:ascii="Times New Roman" w:hAnsi="Times New Roman"/>
          <w:b/>
          <w:sz w:val="22"/>
          <w:lang w:val="lt-LT"/>
        </w:rPr>
        <w:t>6.747 straipsnis. Turizmo paslaugų teikimo sutarties samprata</w:t>
      </w:r>
    </w:p>
    <w:bookmarkEnd w:id="2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3" w:name="straipsnis748"/>
      <w:r w:rsidRPr="004A2F6A">
        <w:rPr>
          <w:rFonts w:ascii="Times New Roman" w:hAnsi="Times New Roman"/>
          <w:b/>
          <w:sz w:val="22"/>
          <w:lang w:val="lt-LT"/>
        </w:rPr>
        <w:t>6.748 straipsnis. Pareiga teikti informaciją</w:t>
      </w:r>
    </w:p>
    <w:bookmarkEnd w:id="2133"/>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4" w:name="straipsnis749"/>
      <w:r w:rsidRPr="004A2F6A">
        <w:rPr>
          <w:rFonts w:ascii="Times New Roman" w:hAnsi="Times New Roman"/>
          <w:b/>
          <w:sz w:val="22"/>
          <w:lang w:val="lt-LT"/>
        </w:rPr>
        <w:t>6.749 straipsnis. Sutarties forma ir turinys</w:t>
      </w:r>
    </w:p>
    <w:bookmarkEnd w:id="2134"/>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5" w:name="straipsnis750"/>
      <w:r w:rsidRPr="004A2F6A">
        <w:rPr>
          <w:rFonts w:ascii="Times New Roman" w:hAnsi="Times New Roman"/>
          <w:b/>
          <w:sz w:val="22"/>
          <w:lang w:val="lt-LT"/>
        </w:rPr>
        <w:t>6.750 straipsnis. Turisto teisė atsisakyti sutarties</w:t>
      </w:r>
    </w:p>
    <w:bookmarkEnd w:id="2135"/>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1"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6" w:name="straipsnis751"/>
      <w:r w:rsidRPr="004A2F6A">
        <w:rPr>
          <w:rFonts w:ascii="Times New Roman" w:hAnsi="Times New Roman"/>
          <w:b/>
          <w:sz w:val="22"/>
          <w:lang w:val="lt-LT"/>
        </w:rPr>
        <w:t>6.751 straipsnis. Kelionės organizatoriaus teisė atsisakyti sutarties</w:t>
      </w:r>
    </w:p>
    <w:bookmarkEnd w:id="2136"/>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3"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2"/>
      <w:r w:rsidRPr="004A2F6A">
        <w:rPr>
          <w:rFonts w:ascii="Times New Roman" w:hAnsi="Times New Roman"/>
          <w:b/>
          <w:sz w:val="22"/>
          <w:lang w:val="lt-LT"/>
        </w:rPr>
        <w:t>6.752 straipsnis. Sutarties sąlygų pakeitimas</w:t>
      </w:r>
    </w:p>
    <w:bookmarkEnd w:id="2137"/>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8" w:name="straipsnis753"/>
      <w:r w:rsidRPr="004A2F6A">
        <w:rPr>
          <w:rFonts w:ascii="Times New Roman" w:hAnsi="Times New Roman"/>
          <w:b/>
          <w:sz w:val="22"/>
          <w:lang w:val="lt-LT"/>
        </w:rPr>
        <w:t>6.753 straipsnis. Sutarties šalių pasikeitimas</w:t>
      </w:r>
    </w:p>
    <w:bookmarkEnd w:id="2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39" w:name="straipsnis754"/>
      <w:r w:rsidRPr="004A2F6A">
        <w:rPr>
          <w:rFonts w:ascii="Times New Roman" w:hAnsi="Times New Roman"/>
          <w:b/>
          <w:sz w:val="22"/>
          <w:lang w:val="lt-LT"/>
        </w:rPr>
        <w:t>6.754 straipsnis. Sutarties vykdymas ir atsakomybė už netinkamą jos vykdymą</w:t>
      </w:r>
    </w:p>
    <w:bookmarkEnd w:id="2139"/>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5"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0" w:name="straipsnis755"/>
      <w:r w:rsidRPr="004A2F6A">
        <w:rPr>
          <w:rFonts w:ascii="Times New Roman" w:hAnsi="Times New Roman"/>
          <w:b/>
          <w:sz w:val="22"/>
          <w:lang w:val="lt-LT"/>
        </w:rPr>
        <w:t>6.755 straipsnis. Draudimas panaikinti ar riboti civilinę atsakomybę</w:t>
      </w:r>
    </w:p>
    <w:bookmarkEnd w:id="2140"/>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1" w:name="skyrius108"/>
      <w:r w:rsidRPr="004A2F6A">
        <w:rPr>
          <w:rFonts w:ascii="Times New Roman" w:hAnsi="Times New Roman"/>
          <w:b/>
          <w:caps/>
          <w:sz w:val="22"/>
          <w:lang w:val="lt-LT"/>
        </w:rPr>
        <w:t>XXXVI skyrius</w:t>
      </w:r>
    </w:p>
    <w:bookmarkEnd w:id="214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2" w:name="straipsnis756"/>
      <w:r w:rsidRPr="004A2F6A">
        <w:rPr>
          <w:rFonts w:ascii="Times New Roman" w:hAnsi="Times New Roman"/>
          <w:b/>
          <w:sz w:val="22"/>
          <w:lang w:val="lt-LT"/>
        </w:rPr>
        <w:t>6.756 straipsnis. Pavedimo sutarties samprata</w:t>
      </w:r>
    </w:p>
    <w:bookmarkEnd w:id="2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3" w:name="straipsnis757"/>
      <w:r w:rsidRPr="004A2F6A">
        <w:rPr>
          <w:rFonts w:ascii="Times New Roman" w:hAnsi="Times New Roman"/>
          <w:b/>
          <w:sz w:val="22"/>
          <w:lang w:val="lt-LT"/>
        </w:rPr>
        <w:t>6.757 straipsnis. Sutarties dalykas</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4" w:name="straipsnis758"/>
      <w:r w:rsidRPr="004A2F6A">
        <w:rPr>
          <w:rFonts w:ascii="Times New Roman" w:hAnsi="Times New Roman"/>
          <w:b/>
          <w:sz w:val="22"/>
          <w:lang w:val="lt-LT"/>
        </w:rPr>
        <w:t>6.758 straipsnis. Įgaliotinio atlyginimas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5" w:name="straipsnis759"/>
      <w:r w:rsidRPr="004A2F6A">
        <w:rPr>
          <w:rFonts w:ascii="Times New Roman" w:hAnsi="Times New Roman"/>
          <w:b/>
          <w:sz w:val="22"/>
          <w:lang w:val="lt-LT"/>
        </w:rPr>
        <w:t>6.759 straipsnis. Pavedimo vykdymas pagal įgaliotojo nurodymus</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60"/>
      <w:r w:rsidRPr="004A2F6A">
        <w:rPr>
          <w:rFonts w:ascii="Times New Roman" w:hAnsi="Times New Roman"/>
          <w:b/>
          <w:sz w:val="22"/>
          <w:lang w:val="lt-LT"/>
        </w:rPr>
        <w:t xml:space="preserve">6.760 straipsnis. Įgaliotinio pareigos </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1"/>
      <w:r w:rsidRPr="004A2F6A">
        <w:rPr>
          <w:rFonts w:ascii="Times New Roman" w:hAnsi="Times New Roman"/>
          <w:b/>
          <w:sz w:val="22"/>
          <w:lang w:val="lt-LT"/>
        </w:rPr>
        <w:t xml:space="preserve">6.761 straipsnis. Įgaliotojo pareigos </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2"/>
      <w:r w:rsidRPr="004A2F6A">
        <w:rPr>
          <w:rFonts w:ascii="Times New Roman" w:hAnsi="Times New Roman"/>
          <w:b/>
          <w:sz w:val="22"/>
          <w:lang w:val="lt-LT"/>
        </w:rPr>
        <w:t>6.762 straipsnis. Perįgaliojimas</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3"/>
      <w:r w:rsidRPr="004A2F6A">
        <w:rPr>
          <w:rFonts w:ascii="Times New Roman" w:hAnsi="Times New Roman"/>
          <w:b/>
          <w:sz w:val="22"/>
          <w:lang w:val="lt-LT"/>
        </w:rPr>
        <w:t>6.763 straipsnis. Pavedimo sutarties pabaiga</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4"/>
      <w:r w:rsidRPr="004A2F6A">
        <w:rPr>
          <w:rFonts w:ascii="Times New Roman" w:hAnsi="Times New Roman"/>
          <w:b/>
          <w:sz w:val="22"/>
          <w:lang w:val="lt-LT"/>
        </w:rPr>
        <w:t>6.764 straipsnis. Pavedimo sutarties pabaigos teisinės pasekmės</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1" w:name="straipsnis765"/>
      <w:r w:rsidRPr="004A2F6A">
        <w:rPr>
          <w:rFonts w:ascii="Times New Roman" w:hAnsi="Times New Roman"/>
          <w:b/>
          <w:sz w:val="22"/>
          <w:lang w:val="lt-LT"/>
        </w:rPr>
        <w:t>6.765 straipsnis. Įgaliotinio įpėdinių ir likvidatoriaus pareigos</w:t>
      </w:r>
    </w:p>
    <w:bookmarkEnd w:id="2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2" w:name="skyrius109"/>
      <w:r w:rsidRPr="004A2F6A">
        <w:rPr>
          <w:rFonts w:ascii="Times New Roman" w:hAnsi="Times New Roman"/>
          <w:b/>
          <w:caps/>
          <w:sz w:val="22"/>
          <w:lang w:val="lt-LT"/>
        </w:rPr>
        <w:t>XXXVII skyrius</w:t>
      </w:r>
    </w:p>
    <w:bookmarkEnd w:id="215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3" w:name="straipsnis766"/>
      <w:r w:rsidRPr="004A2F6A">
        <w:rPr>
          <w:rFonts w:ascii="Times New Roman" w:hAnsi="Times New Roman"/>
          <w:b/>
          <w:sz w:val="22"/>
          <w:lang w:val="lt-LT"/>
        </w:rPr>
        <w:t>6.766 straipsnis. Franšizės sutarties samprata</w:t>
      </w:r>
    </w:p>
    <w:bookmarkEnd w:id="2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4" w:name="straipsnis767"/>
      <w:r w:rsidRPr="004A2F6A">
        <w:rPr>
          <w:rFonts w:ascii="Times New Roman" w:hAnsi="Times New Roman"/>
          <w:b/>
          <w:sz w:val="22"/>
          <w:lang w:val="lt-LT"/>
        </w:rPr>
        <w:t>6.767 straipsnis. Franšizės sutarties forma</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8"/>
      <w:r w:rsidRPr="004A2F6A">
        <w:rPr>
          <w:rFonts w:ascii="Times New Roman" w:hAnsi="Times New Roman"/>
          <w:b/>
          <w:sz w:val="22"/>
          <w:lang w:val="lt-LT"/>
        </w:rPr>
        <w:t>6.768 straipsnis. Subfranšizės sutartis</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6" w:name="straipsnis769"/>
      <w:r w:rsidRPr="004A2F6A">
        <w:rPr>
          <w:rFonts w:ascii="Times New Roman" w:hAnsi="Times New Roman"/>
          <w:b/>
          <w:sz w:val="22"/>
          <w:lang w:val="lt-LT"/>
        </w:rPr>
        <w:t>6.769 straipsnis. Atlyginimas pagal franšizės sutartį</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7" w:name="straipsnis770"/>
      <w:r w:rsidRPr="004A2F6A">
        <w:rPr>
          <w:rFonts w:ascii="Times New Roman" w:hAnsi="Times New Roman"/>
          <w:b/>
          <w:sz w:val="22"/>
          <w:lang w:val="lt-LT"/>
        </w:rPr>
        <w:t>6.770 straipsnis. Teisių turėtojo pareigos</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8" w:name="straipsnis771"/>
      <w:r w:rsidRPr="004A2F6A">
        <w:rPr>
          <w:rFonts w:ascii="Times New Roman" w:hAnsi="Times New Roman"/>
          <w:b/>
          <w:sz w:val="22"/>
          <w:lang w:val="lt-LT"/>
        </w:rPr>
        <w:t>6.771 straipsnis. Naudotojo pareigos</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9" w:name="straipsnis772"/>
      <w:r w:rsidRPr="004A2F6A">
        <w:rPr>
          <w:rFonts w:ascii="Times New Roman" w:hAnsi="Times New Roman"/>
          <w:b/>
          <w:sz w:val="22"/>
          <w:lang w:val="lt-LT"/>
        </w:rPr>
        <w:t>6.772 straipsnis. Šalių teisių apribojimai</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0" w:name="straipsnis773"/>
      <w:r w:rsidRPr="004A2F6A">
        <w:rPr>
          <w:rFonts w:ascii="Times New Roman" w:hAnsi="Times New Roman"/>
          <w:b/>
          <w:sz w:val="22"/>
          <w:lang w:val="lt-LT"/>
        </w:rPr>
        <w:t>6.773 straipsnis. Teisių turėtojo atsakomybė pagal naudotojui pareikštus reikalavimus</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1" w:name="straipsnis774"/>
      <w:r w:rsidRPr="004A2F6A">
        <w:rPr>
          <w:rFonts w:ascii="Times New Roman" w:hAnsi="Times New Roman"/>
          <w:b/>
          <w:sz w:val="22"/>
          <w:lang w:val="lt-LT"/>
        </w:rPr>
        <w:t>6.774 straipsnis. Naudotojo teisė sudaryti franšizės sutartį naujam terminui</w:t>
      </w:r>
    </w:p>
    <w:bookmarkEnd w:id="2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5"/>
      <w:r w:rsidRPr="004A2F6A">
        <w:rPr>
          <w:rFonts w:ascii="Times New Roman" w:hAnsi="Times New Roman"/>
          <w:b/>
          <w:sz w:val="22"/>
          <w:lang w:val="lt-LT"/>
        </w:rPr>
        <w:t>6.775 straipsnis. Franšizės sutarties sąlygų pakeitimas</w:t>
      </w:r>
    </w:p>
    <w:bookmarkEnd w:id="216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3" w:name="straipsnis776"/>
      <w:r w:rsidRPr="004A2F6A">
        <w:rPr>
          <w:rFonts w:ascii="Times New Roman" w:hAnsi="Times New Roman"/>
          <w:b/>
          <w:sz w:val="22"/>
          <w:lang w:val="lt-LT"/>
        </w:rPr>
        <w:t>6.776 straipsnis. Franšizės sutarties pabaiga</w:t>
      </w:r>
    </w:p>
    <w:bookmarkEnd w:id="2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4" w:name="straipsnis777"/>
      <w:r w:rsidRPr="004A2F6A">
        <w:rPr>
          <w:rFonts w:ascii="Times New Roman" w:hAnsi="Times New Roman"/>
          <w:b/>
          <w:sz w:val="22"/>
          <w:lang w:val="lt-LT"/>
        </w:rPr>
        <w:t>6.777 straipsnis. Šalių pasikeitimas</w:t>
      </w:r>
    </w:p>
    <w:bookmarkEnd w:id="2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5" w:name="straipsnis778"/>
      <w:r w:rsidRPr="004A2F6A">
        <w:rPr>
          <w:rFonts w:ascii="Times New Roman" w:hAnsi="Times New Roman"/>
          <w:b/>
          <w:sz w:val="22"/>
          <w:lang w:val="lt-LT"/>
        </w:rPr>
        <w:t>6.778 straipsnis. Teisių turėtojo firmos vardo ar prekių (paslaugų) ženklo pasikeitimo pasekmės</w:t>
      </w:r>
    </w:p>
    <w:bookmarkEnd w:id="216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6" w:name="straipsnis779"/>
      <w:r w:rsidRPr="004A2F6A">
        <w:rPr>
          <w:rFonts w:ascii="Times New Roman" w:hAnsi="Times New Roman"/>
          <w:b/>
          <w:sz w:val="22"/>
          <w:lang w:val="lt-LT"/>
        </w:rPr>
        <w:t>6.779 straipsnis. Išimtinės teisės pasibaigimo pasekmės</w:t>
      </w:r>
    </w:p>
    <w:bookmarkEnd w:id="2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7"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8" w:name="straipsnis780"/>
      <w:r w:rsidRPr="004A2F6A">
        <w:rPr>
          <w:rFonts w:ascii="Times New Roman" w:hAnsi="Times New Roman"/>
          <w:b/>
          <w:sz w:val="22"/>
          <w:lang w:val="lt-LT"/>
        </w:rPr>
        <w:t>6.780 straipsnis. Komiso sutarties samprata</w:t>
      </w:r>
    </w:p>
    <w:bookmarkEnd w:id="2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9" w:name="straipsnis781"/>
      <w:r w:rsidRPr="004A2F6A">
        <w:rPr>
          <w:rFonts w:ascii="Times New Roman" w:hAnsi="Times New Roman"/>
          <w:b/>
          <w:sz w:val="22"/>
          <w:lang w:val="lt-LT"/>
        </w:rPr>
        <w:t>6.781 straipsnis. Komisinis atlyginimas</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70" w:name="straipsnis782"/>
      <w:r w:rsidRPr="004A2F6A">
        <w:rPr>
          <w:rFonts w:ascii="Times New Roman" w:hAnsi="Times New Roman"/>
          <w:b/>
          <w:sz w:val="22"/>
          <w:lang w:val="lt-LT"/>
        </w:rPr>
        <w:t>6.782 straipsnis. Komisinio pavedimo vykdymas</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1" w:name="straipsnis783"/>
      <w:r w:rsidRPr="004A2F6A">
        <w:rPr>
          <w:rFonts w:ascii="Times New Roman" w:hAnsi="Times New Roman"/>
          <w:b/>
          <w:sz w:val="22"/>
          <w:lang w:val="lt-LT"/>
        </w:rPr>
        <w:t>6.783 straipsnis. Atsakomybė už sudaryto sandorio neįvykdymą</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2" w:name="straipsnis784"/>
      <w:r w:rsidRPr="004A2F6A">
        <w:rPr>
          <w:rFonts w:ascii="Times New Roman" w:hAnsi="Times New Roman"/>
          <w:b/>
          <w:sz w:val="22"/>
          <w:lang w:val="lt-LT"/>
        </w:rPr>
        <w:t>6.784 straipsnis. Subkomisas</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3" w:name="straipsnis785"/>
      <w:r w:rsidRPr="004A2F6A">
        <w:rPr>
          <w:rFonts w:ascii="Times New Roman" w:hAnsi="Times New Roman"/>
          <w:b/>
          <w:sz w:val="22"/>
          <w:lang w:val="lt-LT"/>
        </w:rPr>
        <w:t>6.785 straipsnis. Nukrypimas nuo komitento nurodymų</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4" w:name="straipsnis786"/>
      <w:r w:rsidRPr="004A2F6A">
        <w:rPr>
          <w:rFonts w:ascii="Times New Roman" w:hAnsi="Times New Roman"/>
          <w:b/>
          <w:sz w:val="22"/>
          <w:lang w:val="lt-LT"/>
        </w:rPr>
        <w:t>6.786 straipsnis. Komitento nuosavybės teisė</w:t>
      </w:r>
    </w:p>
    <w:bookmarkEnd w:id="2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5" w:name="straipsnis787"/>
      <w:r w:rsidRPr="004A2F6A">
        <w:rPr>
          <w:rFonts w:ascii="Times New Roman" w:hAnsi="Times New Roman"/>
          <w:b/>
          <w:sz w:val="22"/>
          <w:lang w:val="lt-LT"/>
        </w:rPr>
        <w:t xml:space="preserve">6.787 straipsnis. Komisionieriaus reikalavimų patenkinimas iš komitentui priklausančių sumų </w:t>
      </w:r>
    </w:p>
    <w:bookmarkEnd w:id="2175"/>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6" w:name="straipsnis788"/>
      <w:r w:rsidRPr="004A2F6A">
        <w:rPr>
          <w:rFonts w:ascii="Times New Roman" w:hAnsi="Times New Roman"/>
          <w:b/>
          <w:sz w:val="22"/>
          <w:lang w:val="lt-LT"/>
        </w:rPr>
        <w:t>6.788 straipsnis. Komisionieriaus atsakomybė už komitento daikto praradimą, trūkumą ar sužalojimą</w:t>
      </w:r>
    </w:p>
    <w:bookmarkEnd w:id="2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7" w:name="straipsnis789"/>
      <w:r w:rsidRPr="004A2F6A">
        <w:rPr>
          <w:rFonts w:ascii="Times New Roman" w:hAnsi="Times New Roman"/>
          <w:b/>
          <w:sz w:val="22"/>
          <w:lang w:val="lt-LT"/>
        </w:rPr>
        <w:t>6.789 straipsnis. Komisionieriaus ataskaita</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8" w:name="straipsnis790"/>
      <w:r w:rsidRPr="004A2F6A">
        <w:rPr>
          <w:rFonts w:ascii="Times New Roman" w:hAnsi="Times New Roman"/>
          <w:b/>
          <w:sz w:val="22"/>
          <w:lang w:val="lt-LT"/>
        </w:rPr>
        <w:t>6.790 straipsnis. Komitento pareiga priimti pavedimo įvykdymą</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79" w:name="straipsnis791"/>
      <w:r w:rsidRPr="004A2F6A">
        <w:rPr>
          <w:rFonts w:ascii="Times New Roman" w:hAnsi="Times New Roman"/>
          <w:b/>
          <w:sz w:val="22"/>
          <w:lang w:val="lt-LT"/>
        </w:rPr>
        <w:t>6.791 straipsnis. Pavedimo vykdymo išlaidų atlyginimas</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80" w:name="straipsnis792"/>
      <w:r w:rsidRPr="004A2F6A">
        <w:rPr>
          <w:rFonts w:ascii="Times New Roman" w:hAnsi="Times New Roman"/>
          <w:b/>
          <w:sz w:val="22"/>
          <w:lang w:val="lt-LT"/>
        </w:rPr>
        <w:t>6.792 straipsnis. Komiso sutarties pabaiga</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1" w:name="straipsnis793"/>
      <w:r w:rsidRPr="004A2F6A">
        <w:rPr>
          <w:rFonts w:ascii="Times New Roman" w:hAnsi="Times New Roman"/>
          <w:b/>
          <w:sz w:val="22"/>
          <w:lang w:val="lt-LT"/>
        </w:rPr>
        <w:t>6.793 straipsnis. Komisinio pavedimo panaikinimas</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2" w:name="straipsnis794"/>
      <w:r w:rsidRPr="004A2F6A">
        <w:rPr>
          <w:rFonts w:ascii="Times New Roman" w:hAnsi="Times New Roman"/>
          <w:b/>
          <w:sz w:val="22"/>
          <w:lang w:val="lt-LT"/>
        </w:rPr>
        <w:t>6.794 straipsnis. Komisionieriaus atsisakymas įvykdyti pavedimą</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3"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4" w:name="skyrius111"/>
      <w:r w:rsidRPr="004A2F6A">
        <w:rPr>
          <w:rFonts w:ascii="Times New Roman" w:hAnsi="Times New Roman"/>
          <w:b/>
          <w:caps/>
          <w:sz w:val="22"/>
          <w:lang w:val="lt-LT"/>
        </w:rPr>
        <w:t>XXXIX skyrius</w:t>
      </w:r>
    </w:p>
    <w:bookmarkEnd w:id="218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5" w:name="straipsnis796"/>
      <w:r w:rsidRPr="004A2F6A">
        <w:rPr>
          <w:rFonts w:ascii="Times New Roman" w:hAnsi="Times New Roman"/>
          <w:b/>
          <w:sz w:val="22"/>
          <w:lang w:val="lt-LT"/>
        </w:rPr>
        <w:t>6.796 straipsnis. Distribucijos (paskirstymo) sutarties samprata</w:t>
      </w:r>
    </w:p>
    <w:bookmarkEnd w:id="2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6" w:name="straipsnis797"/>
      <w:r w:rsidRPr="004A2F6A">
        <w:rPr>
          <w:rFonts w:ascii="Times New Roman" w:hAnsi="Times New Roman"/>
          <w:b/>
          <w:sz w:val="22"/>
          <w:lang w:val="lt-LT"/>
        </w:rPr>
        <w:t>6.797 straipsnis. Distribucijos sutarties terminas</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7" w:name="straipsnis798"/>
      <w:r w:rsidRPr="004A2F6A">
        <w:rPr>
          <w:rFonts w:ascii="Times New Roman" w:hAnsi="Times New Roman"/>
          <w:b/>
          <w:sz w:val="22"/>
          <w:lang w:val="lt-LT"/>
        </w:rPr>
        <w:t>6.798 straipsnis. Distribucijos sutarties forma</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8" w:name="straipsnis799"/>
      <w:r w:rsidRPr="004A2F6A">
        <w:rPr>
          <w:rFonts w:ascii="Times New Roman" w:hAnsi="Times New Roman"/>
          <w:b/>
          <w:sz w:val="22"/>
          <w:lang w:val="lt-LT"/>
        </w:rPr>
        <w:t>6.799 straipsnis. Distributorius</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9" w:name="straipsnis800"/>
      <w:r w:rsidRPr="004A2F6A">
        <w:rPr>
          <w:rFonts w:ascii="Times New Roman" w:hAnsi="Times New Roman"/>
          <w:b/>
          <w:sz w:val="22"/>
          <w:lang w:val="lt-LT"/>
        </w:rPr>
        <w:t>6.800 straipsnis. Distribucijos sutarčių rūšys</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0" w:name="straipsnis801"/>
      <w:r w:rsidRPr="004A2F6A">
        <w:rPr>
          <w:rFonts w:ascii="Times New Roman" w:hAnsi="Times New Roman"/>
          <w:b/>
          <w:sz w:val="22"/>
          <w:lang w:val="lt-LT"/>
        </w:rPr>
        <w:t>6.801 straipsnis. Šalių teisių apribojimai</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1" w:name="straipsnis802"/>
      <w:r w:rsidRPr="004A2F6A">
        <w:rPr>
          <w:rFonts w:ascii="Times New Roman" w:hAnsi="Times New Roman"/>
          <w:b/>
          <w:sz w:val="22"/>
          <w:lang w:val="lt-LT"/>
        </w:rPr>
        <w:t>6.802 straipsnis. Distributoriaus teisės ir pareigos</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2" w:name="straipsnis803"/>
      <w:r w:rsidRPr="004A2F6A">
        <w:rPr>
          <w:rFonts w:ascii="Times New Roman" w:hAnsi="Times New Roman"/>
          <w:b/>
          <w:sz w:val="22"/>
          <w:lang w:val="lt-LT"/>
        </w:rPr>
        <w:t>6.803 straipsnis. Gamintojo (tiekėjo) teisės ir pareigos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4"/>
      <w:r w:rsidRPr="004A2F6A">
        <w:rPr>
          <w:rFonts w:ascii="Times New Roman" w:hAnsi="Times New Roman"/>
          <w:b/>
          <w:sz w:val="22"/>
          <w:lang w:val="lt-LT"/>
        </w:rPr>
        <w:t>6.804 straipsnis. Sutarties nutraukimas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4" w:name="straipsnis805"/>
      <w:r w:rsidRPr="004A2F6A">
        <w:rPr>
          <w:rFonts w:ascii="Times New Roman" w:hAnsi="Times New Roman"/>
          <w:b/>
          <w:sz w:val="22"/>
          <w:lang w:val="lt-LT"/>
        </w:rPr>
        <w:t>6.805 straipsnis. Sutarties galiojimo pratęsimas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5" w:name="straipsnis806"/>
      <w:r w:rsidRPr="004A2F6A">
        <w:rPr>
          <w:rFonts w:ascii="Times New Roman" w:hAnsi="Times New Roman"/>
          <w:b/>
          <w:sz w:val="22"/>
          <w:lang w:val="lt-LT"/>
        </w:rPr>
        <w:t>6.806 straipsnis. Distribucijos sutarties šalių atsakomybė tretiesiems asmenims</w:t>
      </w:r>
    </w:p>
    <w:bookmarkEnd w:id="2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6" w:name="skyrius112"/>
      <w:r w:rsidRPr="004A2F6A">
        <w:rPr>
          <w:rFonts w:ascii="Times New Roman" w:hAnsi="Times New Roman"/>
          <w:b/>
          <w:caps/>
          <w:sz w:val="22"/>
          <w:lang w:val="lt-LT"/>
        </w:rPr>
        <w:t>XL skyrius</w:t>
      </w:r>
    </w:p>
    <w:bookmarkEnd w:id="219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7" w:name="straipsnis807"/>
      <w:r w:rsidRPr="004A2F6A">
        <w:rPr>
          <w:rFonts w:ascii="Times New Roman" w:hAnsi="Times New Roman"/>
          <w:b/>
          <w:sz w:val="22"/>
          <w:lang w:val="lt-LT"/>
        </w:rPr>
        <w:t>6.807 straipsnis. Bendrosios vežimo nuostatos</w:t>
      </w:r>
    </w:p>
    <w:bookmarkEnd w:id="2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8" w:name="straipsnis808"/>
      <w:r w:rsidRPr="004A2F6A">
        <w:rPr>
          <w:rFonts w:ascii="Times New Roman" w:hAnsi="Times New Roman"/>
          <w:b/>
          <w:sz w:val="22"/>
          <w:lang w:val="lt-LT"/>
        </w:rPr>
        <w:t>6.808 straipsnis. Krovinio vežimo sutartis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9" w:name="straipsnis809"/>
      <w:r w:rsidRPr="004A2F6A">
        <w:rPr>
          <w:rFonts w:ascii="Times New Roman" w:hAnsi="Times New Roman"/>
          <w:b/>
          <w:sz w:val="22"/>
          <w:lang w:val="lt-LT"/>
        </w:rPr>
        <w:t>6.809 straipsnis. Keleivio vežimo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0" w:name="straipsnis810"/>
      <w:r w:rsidRPr="004A2F6A">
        <w:rPr>
          <w:rFonts w:ascii="Times New Roman" w:hAnsi="Times New Roman"/>
          <w:b/>
          <w:sz w:val="22"/>
          <w:lang w:val="lt-LT"/>
        </w:rPr>
        <w:t>6.810 straipsnis. Frachtavimo sutartis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1"/>
      <w:r w:rsidRPr="004A2F6A">
        <w:rPr>
          <w:rFonts w:ascii="Times New Roman" w:hAnsi="Times New Roman"/>
          <w:b/>
          <w:sz w:val="22"/>
          <w:lang w:val="lt-LT"/>
        </w:rPr>
        <w:t>6.811 straipsnis. Tiesioginis kombinuotas susisiekimas</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2"/>
      <w:r w:rsidRPr="004A2F6A">
        <w:rPr>
          <w:rFonts w:ascii="Times New Roman" w:hAnsi="Times New Roman"/>
          <w:b/>
          <w:sz w:val="22"/>
          <w:lang w:val="lt-LT"/>
        </w:rPr>
        <w:t>6.812 straipsnis. Vežimas viešuoju (bendrojo naudojimo) transportu</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3"/>
      <w:r w:rsidRPr="004A2F6A">
        <w:rPr>
          <w:rFonts w:ascii="Times New Roman" w:hAnsi="Times New Roman"/>
          <w:b/>
          <w:sz w:val="22"/>
          <w:lang w:val="lt-LT"/>
        </w:rPr>
        <w:t>6.813 straipsnis. Vežimo užmokestis</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4"/>
      <w:r w:rsidRPr="004A2F6A">
        <w:rPr>
          <w:rFonts w:ascii="Times New Roman" w:hAnsi="Times New Roman"/>
          <w:b/>
          <w:sz w:val="22"/>
          <w:lang w:val="lt-LT"/>
        </w:rPr>
        <w:t>6.814 straipsnis. Transporto priemonių pateikimas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5"/>
      <w:r w:rsidRPr="004A2F6A">
        <w:rPr>
          <w:rFonts w:ascii="Times New Roman" w:hAnsi="Times New Roman"/>
          <w:b/>
          <w:sz w:val="22"/>
          <w:lang w:val="lt-LT"/>
        </w:rPr>
        <w:t>6.815 straipsnis. Krovinių pakrovimas (iškrovimas)</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6" w:name="straipsnis816"/>
      <w:r w:rsidRPr="004A2F6A">
        <w:rPr>
          <w:rFonts w:ascii="Times New Roman" w:hAnsi="Times New Roman"/>
          <w:b/>
          <w:sz w:val="22"/>
          <w:lang w:val="lt-LT"/>
        </w:rPr>
        <w:t>6.816 straipsnis. Krovinių, keleivių ir bagažo pristatymo terminai</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7" w:name="straipsnis817"/>
      <w:r w:rsidRPr="004A2F6A">
        <w:rPr>
          <w:rFonts w:ascii="Times New Roman" w:hAnsi="Times New Roman"/>
          <w:b/>
          <w:sz w:val="22"/>
          <w:lang w:val="lt-LT"/>
        </w:rPr>
        <w:t>6.817 straipsnis. Atsakomybė už vežimo sutarties pažeidimą</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8" w:name="straipsnis818"/>
      <w:r w:rsidRPr="004A2F6A">
        <w:rPr>
          <w:rFonts w:ascii="Times New Roman" w:hAnsi="Times New Roman"/>
          <w:b/>
          <w:sz w:val="22"/>
          <w:lang w:val="lt-LT"/>
        </w:rPr>
        <w:t>6.818 straipsnis. Atsakomybė už transporto priemonių nepateikimą ir jų nepanaudojimą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9" w:name="straipsnis819"/>
      <w:r w:rsidRPr="004A2F6A">
        <w:rPr>
          <w:rFonts w:ascii="Times New Roman" w:hAnsi="Times New Roman"/>
          <w:b/>
          <w:sz w:val="22"/>
          <w:lang w:val="lt-LT"/>
        </w:rPr>
        <w:t>6.819 straipsnis. Vežėjo atsakomybė už transporto priemonės vėlavimą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10" w:name="straipsnis820"/>
      <w:r w:rsidRPr="004A2F6A">
        <w:rPr>
          <w:rFonts w:ascii="Times New Roman" w:hAnsi="Times New Roman"/>
          <w:b/>
          <w:sz w:val="22"/>
          <w:lang w:val="lt-LT"/>
        </w:rPr>
        <w:t>6.820 straipsnis. Vežėjo atsakomybė už krovinio ar bagažo neišsaugojimą</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1" w:name="straipsnis821"/>
      <w:r w:rsidRPr="004A2F6A">
        <w:rPr>
          <w:rFonts w:ascii="Times New Roman" w:hAnsi="Times New Roman"/>
          <w:b/>
          <w:sz w:val="22"/>
          <w:lang w:val="lt-LT"/>
        </w:rPr>
        <w:t>6.821 straipsnis. Pretenzijos vežėjui</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2" w:name="straipsnis822"/>
      <w:r w:rsidRPr="004A2F6A">
        <w:rPr>
          <w:rFonts w:ascii="Times New Roman" w:hAnsi="Times New Roman"/>
          <w:b/>
          <w:sz w:val="22"/>
          <w:lang w:val="lt-LT"/>
        </w:rPr>
        <w:t>6.822 straipsnis. Vežimų organizavimo sutartys</w:t>
      </w:r>
    </w:p>
    <w:bookmarkEnd w:id="2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3" w:name="straipsnis823"/>
      <w:r w:rsidRPr="004A2F6A">
        <w:rPr>
          <w:rFonts w:ascii="Times New Roman" w:hAnsi="Times New Roman"/>
          <w:b/>
          <w:sz w:val="22"/>
          <w:lang w:val="lt-LT"/>
        </w:rPr>
        <w:t>6.823 straipsnis. Vežėjo atsakomybė už keleivio gyvybės atėmimą ar sveikatos sužalojimą</w:t>
      </w:r>
    </w:p>
    <w:bookmarkEnd w:id="22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4" w:name="skyrius113"/>
      <w:r w:rsidRPr="004A2F6A">
        <w:rPr>
          <w:rFonts w:ascii="Times New Roman" w:hAnsi="Times New Roman"/>
          <w:b/>
          <w:caps/>
          <w:sz w:val="22"/>
          <w:lang w:val="lt-LT"/>
        </w:rPr>
        <w:t>XLI skyrius</w:t>
      </w:r>
    </w:p>
    <w:bookmarkEnd w:id="221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5" w:name="straipsnis824"/>
      <w:r w:rsidRPr="004A2F6A">
        <w:rPr>
          <w:rFonts w:ascii="Times New Roman" w:hAnsi="Times New Roman"/>
          <w:b/>
          <w:sz w:val="22"/>
          <w:lang w:val="lt-LT"/>
        </w:rPr>
        <w:t>6.824 straipsnis. Krovinių ekspedijavimo ir krovinių ekspedicijos sutarties samprata</w:t>
      </w:r>
    </w:p>
    <w:bookmarkEnd w:id="2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6" w:name="straipsnis825"/>
      <w:r w:rsidRPr="004A2F6A">
        <w:rPr>
          <w:rFonts w:ascii="Times New Roman" w:hAnsi="Times New Roman"/>
          <w:b/>
          <w:sz w:val="22"/>
          <w:lang w:val="lt-LT"/>
        </w:rPr>
        <w:t>6.825 straipsnis. Krovinių ekspedicijos sutarties forma</w:t>
      </w:r>
    </w:p>
    <w:bookmarkEnd w:id="2216"/>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7" w:name="straipsnis826"/>
      <w:r w:rsidRPr="004A2F6A">
        <w:rPr>
          <w:rFonts w:ascii="Times New Roman" w:hAnsi="Times New Roman"/>
          <w:b/>
          <w:sz w:val="22"/>
          <w:lang w:val="lt-LT"/>
        </w:rPr>
        <w:t>6.826 straipsnis. Ekspeditoriaus atsakomybė</w:t>
      </w:r>
    </w:p>
    <w:bookmarkEnd w:id="2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8" w:name="straipsnis827"/>
      <w:r w:rsidRPr="004A2F6A">
        <w:rPr>
          <w:rFonts w:ascii="Times New Roman" w:hAnsi="Times New Roman"/>
          <w:b/>
          <w:sz w:val="22"/>
          <w:lang w:val="lt-LT"/>
        </w:rPr>
        <w:t>6.827 straipsnis. Ekspeditoriui pateikiami dokumentai ir informacija</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9" w:name="straipsnis828"/>
      <w:r w:rsidRPr="004A2F6A">
        <w:rPr>
          <w:rFonts w:ascii="Times New Roman" w:hAnsi="Times New Roman"/>
          <w:b/>
          <w:sz w:val="22"/>
          <w:lang w:val="lt-LT"/>
        </w:rPr>
        <w:t>6.828 straipsnis. Trečiojo asmens pasitelkimas prievolei įvykdyti</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0" w:name="straipsnis829"/>
      <w:r w:rsidRPr="004A2F6A">
        <w:rPr>
          <w:rFonts w:ascii="Times New Roman" w:hAnsi="Times New Roman"/>
          <w:b/>
          <w:sz w:val="22"/>
          <w:lang w:val="lt-LT"/>
        </w:rPr>
        <w:t>6.829 straipsnis. Vienašalis sutarties nutraukimas</w:t>
      </w:r>
    </w:p>
    <w:bookmarkEnd w:id="2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1" w:name="skyrius114"/>
      <w:r w:rsidRPr="004A2F6A">
        <w:rPr>
          <w:rFonts w:ascii="Times New Roman" w:hAnsi="Times New Roman"/>
          <w:b/>
          <w:caps/>
          <w:sz w:val="22"/>
          <w:lang w:val="lt-LT"/>
        </w:rPr>
        <w:t>XLII skyrius</w:t>
      </w:r>
    </w:p>
    <w:bookmarkEnd w:id="222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2" w:name="skirsnis122"/>
      <w:r w:rsidRPr="004A2F6A">
        <w:rPr>
          <w:rFonts w:ascii="Times New Roman" w:hAnsi="Times New Roman"/>
          <w:b/>
          <w:caps/>
          <w:sz w:val="22"/>
          <w:lang w:val="lt-LT"/>
        </w:rPr>
        <w:t>Pirmasis skirsnis</w:t>
      </w:r>
    </w:p>
    <w:bookmarkEnd w:id="2222"/>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3" w:name="straipsnis830"/>
      <w:r w:rsidRPr="004A2F6A">
        <w:rPr>
          <w:rFonts w:ascii="Times New Roman" w:hAnsi="Times New Roman"/>
          <w:b/>
          <w:sz w:val="22"/>
          <w:lang w:val="lt-LT"/>
        </w:rPr>
        <w:t>6.830 straipsnis. Pasaugos sutarties samprata</w:t>
      </w:r>
    </w:p>
    <w:bookmarkEnd w:id="2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1"/>
      <w:r w:rsidRPr="004A2F6A">
        <w:rPr>
          <w:rFonts w:ascii="Times New Roman" w:hAnsi="Times New Roman"/>
          <w:b/>
          <w:sz w:val="22"/>
          <w:lang w:val="lt-LT"/>
        </w:rPr>
        <w:t>6.831 straipsnis. Pasaugos sutarties forma</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2"/>
      <w:r w:rsidRPr="004A2F6A">
        <w:rPr>
          <w:rFonts w:ascii="Times New Roman" w:hAnsi="Times New Roman"/>
          <w:b/>
          <w:sz w:val="22"/>
          <w:lang w:val="lt-LT"/>
        </w:rPr>
        <w:t>6.832 straipsnis. Saugotojo pareigos ir teisės</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6" w:name="straipsnis833"/>
      <w:r w:rsidRPr="004A2F6A">
        <w:rPr>
          <w:rFonts w:ascii="Times New Roman" w:hAnsi="Times New Roman"/>
          <w:b/>
          <w:sz w:val="22"/>
          <w:lang w:val="lt-LT"/>
        </w:rPr>
        <w:t>6.833 straipsnis. Pareigos perduoti saugoti daiktą vykdymas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7" w:name="straipsnis834"/>
      <w:r w:rsidRPr="004A2F6A">
        <w:rPr>
          <w:rFonts w:ascii="Times New Roman" w:hAnsi="Times New Roman"/>
          <w:b/>
          <w:sz w:val="22"/>
          <w:lang w:val="lt-LT"/>
        </w:rPr>
        <w:t>6.834 straipsnis. Pasaugos terminas</w:t>
      </w:r>
    </w:p>
    <w:bookmarkEnd w:id="2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8" w:name="straipsnis835"/>
      <w:r w:rsidRPr="004A2F6A">
        <w:rPr>
          <w:rFonts w:ascii="Times New Roman" w:hAnsi="Times New Roman"/>
          <w:b/>
          <w:sz w:val="22"/>
          <w:lang w:val="lt-LT"/>
        </w:rPr>
        <w:t>6.835 straipsnis. Daiktų sumaišymas</w:t>
      </w:r>
    </w:p>
    <w:bookmarkEnd w:id="22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9" w:name="straipsnis836"/>
      <w:r w:rsidRPr="004A2F6A">
        <w:rPr>
          <w:rFonts w:ascii="Times New Roman" w:hAnsi="Times New Roman"/>
          <w:b/>
          <w:sz w:val="22"/>
          <w:lang w:val="lt-LT"/>
        </w:rPr>
        <w:t>6.836 straipsnis. Daikto saugojimo sąlygos</w:t>
      </w:r>
    </w:p>
    <w:bookmarkEnd w:id="2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0" w:name="straipsnis837"/>
      <w:r w:rsidRPr="004A2F6A">
        <w:rPr>
          <w:rFonts w:ascii="Times New Roman" w:hAnsi="Times New Roman"/>
          <w:b/>
          <w:sz w:val="22"/>
          <w:lang w:val="lt-LT"/>
        </w:rPr>
        <w:t>6.837 straipsnis. Saugojimo sąlygų pakeitimas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1" w:name="straipsnis838"/>
      <w:r w:rsidRPr="004A2F6A">
        <w:rPr>
          <w:rFonts w:ascii="Times New Roman" w:hAnsi="Times New Roman"/>
          <w:b/>
          <w:sz w:val="22"/>
          <w:lang w:val="lt-LT"/>
        </w:rPr>
        <w:t>6.838 straipsnis. Pavojingų daiktų saugojimas</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2" w:name="straipsnis839"/>
      <w:r w:rsidRPr="004A2F6A">
        <w:rPr>
          <w:rFonts w:ascii="Times New Roman" w:hAnsi="Times New Roman"/>
          <w:b/>
          <w:sz w:val="22"/>
          <w:lang w:val="lt-LT"/>
        </w:rPr>
        <w:t>6.839 straipsnis. Daiktų perdavimas saugoti trečiajam asmeniui</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3" w:name="straipsnis840"/>
      <w:r w:rsidRPr="004A2F6A">
        <w:rPr>
          <w:rFonts w:ascii="Times New Roman" w:hAnsi="Times New Roman"/>
          <w:b/>
          <w:sz w:val="22"/>
          <w:lang w:val="lt-LT"/>
        </w:rPr>
        <w:t>6.840 straipsnis. Atlyginimas už pasaugą</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4" w:name="straipsnis841"/>
      <w:r w:rsidRPr="004A2F6A">
        <w:rPr>
          <w:rFonts w:ascii="Times New Roman" w:hAnsi="Times New Roman"/>
          <w:b/>
          <w:sz w:val="22"/>
          <w:lang w:val="lt-LT"/>
        </w:rPr>
        <w:t>6.841 straipsnis. Saugojimo išlaidų atlyginimas</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5" w:name="straipsnis842"/>
      <w:r w:rsidRPr="004A2F6A">
        <w:rPr>
          <w:rFonts w:ascii="Times New Roman" w:hAnsi="Times New Roman"/>
          <w:b/>
          <w:sz w:val="22"/>
          <w:lang w:val="lt-LT"/>
        </w:rPr>
        <w:t>6.842 straipsnis. Pasaugos ypatingos išlaidos</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6" w:name="straipsnis843"/>
      <w:r w:rsidRPr="004A2F6A">
        <w:rPr>
          <w:rFonts w:ascii="Times New Roman" w:hAnsi="Times New Roman"/>
          <w:b/>
          <w:sz w:val="22"/>
          <w:lang w:val="lt-LT"/>
        </w:rPr>
        <w:t>6.843 straipsnis. Davėjo pareiga atsiimti daiktą</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7" w:name="straipsnis844"/>
      <w:r w:rsidRPr="004A2F6A">
        <w:rPr>
          <w:rFonts w:ascii="Times New Roman" w:hAnsi="Times New Roman"/>
          <w:b/>
          <w:sz w:val="22"/>
          <w:lang w:val="lt-LT"/>
        </w:rPr>
        <w:t>6.844 straipsnis. Saugotojo pareiga grąžinti daiktą</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5"/>
      <w:r w:rsidRPr="004A2F6A">
        <w:rPr>
          <w:rFonts w:ascii="Times New Roman" w:hAnsi="Times New Roman"/>
          <w:b/>
          <w:sz w:val="22"/>
          <w:lang w:val="lt-LT"/>
        </w:rPr>
        <w:t>6.845 straipsnis. Saugotojo atsakomybės pagrindai</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6"/>
      <w:r w:rsidRPr="004A2F6A">
        <w:rPr>
          <w:rFonts w:ascii="Times New Roman" w:hAnsi="Times New Roman"/>
          <w:b/>
          <w:sz w:val="22"/>
          <w:lang w:val="lt-LT"/>
        </w:rPr>
        <w:t>6.846 straipsnis. Saugotojo atsakomybės dydis</w:t>
      </w:r>
    </w:p>
    <w:bookmarkEnd w:id="2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0" w:name="straipsnis847"/>
      <w:r w:rsidRPr="004A2F6A">
        <w:rPr>
          <w:rFonts w:ascii="Times New Roman" w:hAnsi="Times New Roman"/>
          <w:b/>
          <w:sz w:val="22"/>
          <w:lang w:val="lt-LT"/>
        </w:rPr>
        <w:t>6.847 straipsnis. Saugotojui padarytų nuostolių atlyginimas</w:t>
      </w:r>
    </w:p>
    <w:bookmarkEnd w:id="224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1" w:name="straipsnis848"/>
      <w:r w:rsidRPr="004A2F6A">
        <w:rPr>
          <w:rFonts w:ascii="Times New Roman" w:hAnsi="Times New Roman"/>
          <w:b/>
          <w:sz w:val="22"/>
          <w:lang w:val="lt-LT"/>
        </w:rPr>
        <w:t>6.848 straipsnis. Pasaugos sutarties pabaiga davėjo reikalavimu</w:t>
      </w:r>
    </w:p>
    <w:bookmarkEnd w:id="224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2" w:name="straipsnis849"/>
      <w:r w:rsidRPr="004A2F6A">
        <w:rPr>
          <w:rFonts w:ascii="Times New Roman" w:hAnsi="Times New Roman"/>
          <w:b/>
          <w:sz w:val="22"/>
          <w:lang w:val="lt-LT"/>
        </w:rPr>
        <w:t>6.849 straipsnis. Būtina pasauga</w:t>
      </w:r>
    </w:p>
    <w:bookmarkEnd w:id="2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3" w:name="straipsnis850"/>
      <w:r w:rsidRPr="004A2F6A">
        <w:rPr>
          <w:rFonts w:ascii="Times New Roman" w:hAnsi="Times New Roman"/>
          <w:b/>
          <w:sz w:val="22"/>
          <w:lang w:val="lt-LT"/>
        </w:rPr>
        <w:t>6.850 straipsnis. Pasauga pagal įstatymą</w:t>
      </w:r>
    </w:p>
    <w:bookmarkEnd w:id="2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4" w:name="skirsnis123"/>
      <w:r w:rsidRPr="004A2F6A">
        <w:rPr>
          <w:rFonts w:ascii="Times New Roman" w:hAnsi="Times New Roman"/>
          <w:b/>
          <w:caps/>
          <w:sz w:val="22"/>
          <w:lang w:val="lt-LT"/>
        </w:rPr>
        <w:t>Antrasis skirsnis</w:t>
      </w:r>
    </w:p>
    <w:bookmarkEnd w:id="2244"/>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5" w:name="straipsnis851"/>
      <w:r w:rsidRPr="004A2F6A">
        <w:rPr>
          <w:rFonts w:ascii="Times New Roman" w:hAnsi="Times New Roman"/>
          <w:b/>
          <w:sz w:val="22"/>
          <w:lang w:val="lt-LT"/>
        </w:rPr>
        <w:t>6.851 straipsnis. Prekių sandėliavimo sutarties samprata</w:t>
      </w:r>
    </w:p>
    <w:bookmarkEnd w:id="2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6" w:name="straipsnis852"/>
      <w:r w:rsidRPr="004A2F6A">
        <w:rPr>
          <w:rFonts w:ascii="Times New Roman" w:hAnsi="Times New Roman"/>
          <w:b/>
          <w:sz w:val="22"/>
          <w:lang w:val="lt-LT"/>
        </w:rPr>
        <w:t>6.852 straipsnis. Bendrojo naudojimo sandėlis</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7" w:name="straipsnis853"/>
      <w:r w:rsidRPr="004A2F6A">
        <w:rPr>
          <w:rFonts w:ascii="Times New Roman" w:hAnsi="Times New Roman"/>
          <w:b/>
          <w:sz w:val="22"/>
          <w:lang w:val="lt-LT"/>
        </w:rPr>
        <w:t>6.853 straipsnis. Prekių tikrinimas</w:t>
      </w:r>
    </w:p>
    <w:bookmarkEnd w:id="2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4"/>
      <w:r w:rsidRPr="004A2F6A">
        <w:rPr>
          <w:rFonts w:ascii="Times New Roman" w:hAnsi="Times New Roman"/>
          <w:b/>
          <w:sz w:val="22"/>
          <w:lang w:val="lt-LT"/>
        </w:rPr>
        <w:t>6.854 straipsnis. Prekių saugojimo sąlygų pakeitimas</w:t>
      </w:r>
    </w:p>
    <w:bookmarkEnd w:id="2248"/>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9" w:name="straipsnis855"/>
      <w:r w:rsidRPr="004A2F6A">
        <w:rPr>
          <w:rFonts w:ascii="Times New Roman" w:hAnsi="Times New Roman"/>
          <w:b/>
          <w:sz w:val="22"/>
          <w:lang w:val="lt-LT"/>
        </w:rPr>
        <w:t xml:space="preserve">6.855 straipsnis. Grąžinamų prekių tikrinimas </w:t>
      </w:r>
    </w:p>
    <w:bookmarkEnd w:id="2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0" w:name="straipsnis856"/>
      <w:r w:rsidRPr="004A2F6A">
        <w:rPr>
          <w:rFonts w:ascii="Times New Roman" w:hAnsi="Times New Roman"/>
          <w:b/>
          <w:sz w:val="22"/>
          <w:lang w:val="lt-LT"/>
        </w:rPr>
        <w:t>6.856 straipsnis. Sandėliavimo dokumentai</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7"/>
      <w:r w:rsidRPr="004A2F6A">
        <w:rPr>
          <w:rFonts w:ascii="Times New Roman" w:hAnsi="Times New Roman"/>
          <w:b/>
          <w:sz w:val="22"/>
          <w:lang w:val="lt-LT"/>
        </w:rPr>
        <w:t>6.857 straipsnis. Dvigubas sandėliavimo liudijimas ir jo turinys</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2" w:name="straipsnis858"/>
      <w:r w:rsidRPr="004A2F6A">
        <w:rPr>
          <w:rFonts w:ascii="Times New Roman" w:hAnsi="Times New Roman"/>
          <w:b/>
          <w:sz w:val="22"/>
          <w:lang w:val="lt-LT"/>
        </w:rPr>
        <w:t>6.858 straipsnis. Sandėliavimo ir įkeitimo liudijimo turėtojo teisės</w:t>
      </w:r>
    </w:p>
    <w:bookmarkEnd w:id="2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3" w:name="straipsnis859"/>
      <w:r w:rsidRPr="004A2F6A">
        <w:rPr>
          <w:rFonts w:ascii="Times New Roman" w:hAnsi="Times New Roman"/>
          <w:b/>
          <w:sz w:val="22"/>
          <w:lang w:val="lt-LT"/>
        </w:rPr>
        <w:t>6.859 straipsnis. Sandėliavimo ir įkeitimo liudijimo perdavimas</w:t>
      </w:r>
    </w:p>
    <w:bookmarkEnd w:id="225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4" w:name="straipsnis860"/>
      <w:r w:rsidRPr="004A2F6A">
        <w:rPr>
          <w:rFonts w:ascii="Times New Roman" w:hAnsi="Times New Roman"/>
          <w:b/>
          <w:sz w:val="22"/>
          <w:lang w:val="lt-LT"/>
        </w:rPr>
        <w:t>6.860 straipsnis. Prekių išdavimas pagal dvigubą sandėliavimo liudijimą</w:t>
      </w:r>
    </w:p>
    <w:bookmarkEnd w:id="2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5" w:name="straipsnis861"/>
      <w:r w:rsidRPr="004A2F6A">
        <w:rPr>
          <w:rFonts w:ascii="Times New Roman" w:hAnsi="Times New Roman"/>
          <w:b/>
          <w:sz w:val="22"/>
          <w:lang w:val="lt-LT"/>
        </w:rPr>
        <w:t>6.861 straipsnis. Paprastas sandėliavimo liudijimas</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6" w:name="straipsnis862"/>
      <w:r w:rsidRPr="004A2F6A">
        <w:rPr>
          <w:rFonts w:ascii="Times New Roman" w:hAnsi="Times New Roman"/>
          <w:b/>
          <w:sz w:val="22"/>
          <w:lang w:val="lt-LT"/>
        </w:rPr>
        <w:t>6.862 straipsnis. Prekių saugojimas su teise jomis disponuoti</w:t>
      </w:r>
    </w:p>
    <w:bookmarkEnd w:id="2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7" w:name="skirsnis124"/>
      <w:r w:rsidRPr="004A2F6A">
        <w:rPr>
          <w:rFonts w:ascii="Times New Roman" w:hAnsi="Times New Roman"/>
          <w:b/>
          <w:caps/>
          <w:sz w:val="22"/>
          <w:lang w:val="lt-LT"/>
        </w:rPr>
        <w:t>Trečiasis skirsnis</w:t>
      </w:r>
    </w:p>
    <w:bookmarkEnd w:id="22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8" w:name="straipsnis863"/>
      <w:r w:rsidRPr="004A2F6A">
        <w:rPr>
          <w:rFonts w:ascii="Times New Roman" w:hAnsi="Times New Roman"/>
          <w:b/>
          <w:sz w:val="22"/>
          <w:lang w:val="lt-LT"/>
        </w:rPr>
        <w:t>6.863 straipsnis. Daiktų, esančių ginčo objektu, laikinoji pasauga (sekvestracija)</w:t>
      </w:r>
    </w:p>
    <w:bookmarkEnd w:id="2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9" w:name="straipsnis864"/>
      <w:r w:rsidRPr="004A2F6A">
        <w:rPr>
          <w:rFonts w:ascii="Times New Roman" w:hAnsi="Times New Roman"/>
          <w:b/>
          <w:sz w:val="22"/>
          <w:lang w:val="lt-LT"/>
        </w:rPr>
        <w:t>6.864 straipsnis. Daiktų saugojimas lombarde</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0" w:name="straipsnis865"/>
      <w:r w:rsidRPr="004A2F6A">
        <w:rPr>
          <w:rFonts w:ascii="Times New Roman" w:hAnsi="Times New Roman"/>
          <w:b/>
          <w:sz w:val="22"/>
          <w:lang w:val="lt-LT"/>
        </w:rPr>
        <w:t>6.865 straipsnis. Daiktų saugojimas viešbučiuose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6"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6"/>
      <w:r w:rsidRPr="004A2F6A">
        <w:rPr>
          <w:rFonts w:ascii="Times New Roman" w:hAnsi="Times New Roman"/>
          <w:b/>
          <w:sz w:val="22"/>
          <w:lang w:val="lt-LT"/>
        </w:rPr>
        <w:t>6.866 straipsnis. Daiktų saugojimas banke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7"/>
      <w:r w:rsidRPr="004A2F6A">
        <w:rPr>
          <w:rFonts w:ascii="Times New Roman" w:hAnsi="Times New Roman"/>
          <w:b/>
          <w:sz w:val="22"/>
          <w:lang w:val="lt-LT"/>
        </w:rPr>
        <w:t>6.867 straipsnis. Vertybių saugojimas individualiame banko seife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3" w:name="straipsnis868"/>
      <w:r w:rsidRPr="004A2F6A">
        <w:rPr>
          <w:rFonts w:ascii="Times New Roman" w:hAnsi="Times New Roman"/>
          <w:b/>
          <w:sz w:val="22"/>
          <w:lang w:val="lt-LT"/>
        </w:rPr>
        <w:t>6.868 straipsnis. Daiktų saugojimas transporto įmonių saugojimo kamerose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4" w:name="straipsnis869"/>
      <w:r w:rsidRPr="004A2F6A">
        <w:rPr>
          <w:rFonts w:ascii="Times New Roman" w:hAnsi="Times New Roman"/>
          <w:b/>
          <w:sz w:val="22"/>
          <w:lang w:val="lt-LT"/>
        </w:rPr>
        <w:t>6.869 straipsnis. Daiktų saugojimas drabužinėse</w:t>
      </w:r>
    </w:p>
    <w:bookmarkEnd w:id="2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5" w:name="skyrius115"/>
      <w:r w:rsidRPr="004A2F6A">
        <w:rPr>
          <w:b/>
          <w:sz w:val="22"/>
        </w:rPr>
        <w:t>XLIII skyrius</w:t>
      </w:r>
    </w:p>
    <w:bookmarkEnd w:id="226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6" w:name="skirsnis125"/>
      <w:r w:rsidRPr="004A2F6A">
        <w:rPr>
          <w:caps/>
          <w:sz w:val="22"/>
        </w:rPr>
        <w:t>Pirmasis skirsnis</w:t>
      </w:r>
    </w:p>
    <w:bookmarkEnd w:id="226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7" w:name="straipsnis870"/>
      <w:r w:rsidRPr="004A2F6A">
        <w:rPr>
          <w:rFonts w:ascii="Times New Roman" w:hAnsi="Times New Roman"/>
          <w:b/>
          <w:sz w:val="22"/>
          <w:lang w:val="lt-LT"/>
        </w:rPr>
        <w:t>6.870 straipsnis. Paskolos sutarties samprata</w:t>
      </w:r>
    </w:p>
    <w:bookmarkEnd w:id="2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8" w:name="straipsnis871"/>
      <w:r w:rsidRPr="004A2F6A">
        <w:rPr>
          <w:rFonts w:ascii="Times New Roman" w:hAnsi="Times New Roman"/>
          <w:b/>
          <w:sz w:val="22"/>
          <w:lang w:val="lt-LT"/>
        </w:rPr>
        <w:t>6.871 straipsnis. Paskolos sutarties forma</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9" w:name="straipsnis872"/>
      <w:r w:rsidRPr="004A2F6A">
        <w:rPr>
          <w:rFonts w:ascii="Times New Roman" w:hAnsi="Times New Roman"/>
          <w:b/>
          <w:sz w:val="22"/>
          <w:lang w:val="lt-LT"/>
        </w:rPr>
        <w:t>6.872 straipsnis. Palūkanos</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0" w:name="straipsnis873"/>
      <w:r w:rsidRPr="004A2F6A">
        <w:rPr>
          <w:rFonts w:ascii="Times New Roman" w:hAnsi="Times New Roman"/>
          <w:b/>
          <w:sz w:val="22"/>
          <w:lang w:val="lt-LT"/>
        </w:rPr>
        <w:t>6.873 straipsnis. Paskolos gavėjo pareiga grąžinti paskolos sumą</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1" w:name="straipsnis874"/>
      <w:r w:rsidRPr="004A2F6A">
        <w:rPr>
          <w:rFonts w:ascii="Times New Roman" w:hAnsi="Times New Roman"/>
          <w:b/>
          <w:sz w:val="22"/>
          <w:lang w:val="lt-LT"/>
        </w:rPr>
        <w:t>6.874 straipsnis. Paskolos gavėjo sutarties pažeidimo pasekmės</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2" w:name="straipsnis875"/>
      <w:r w:rsidRPr="004A2F6A">
        <w:rPr>
          <w:rFonts w:ascii="Times New Roman" w:hAnsi="Times New Roman"/>
          <w:b/>
          <w:sz w:val="22"/>
          <w:lang w:val="lt-LT"/>
        </w:rPr>
        <w:t>6.875 straipsnis. Paskolos sutarties ginčijimas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3" w:name="straipsnis876"/>
      <w:r w:rsidRPr="004A2F6A">
        <w:rPr>
          <w:rFonts w:ascii="Times New Roman" w:hAnsi="Times New Roman"/>
          <w:b/>
          <w:sz w:val="22"/>
          <w:lang w:val="lt-LT"/>
        </w:rPr>
        <w:t>6.876 straipsnis. Paskolos gavėjo prievolių įvykdymo užtikrinimo praradimo teisinės pasekmės</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4" w:name="straipsnis877"/>
      <w:r w:rsidRPr="004A2F6A">
        <w:rPr>
          <w:rFonts w:ascii="Times New Roman" w:hAnsi="Times New Roman"/>
          <w:b/>
          <w:sz w:val="22"/>
          <w:lang w:val="lt-LT"/>
        </w:rPr>
        <w:t>6.877 straipsnis. Tikslinė paskola</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5" w:name="straipsnis878"/>
      <w:r w:rsidRPr="004A2F6A">
        <w:rPr>
          <w:rFonts w:ascii="Times New Roman" w:hAnsi="Times New Roman"/>
          <w:b/>
          <w:sz w:val="22"/>
          <w:lang w:val="lt-LT"/>
        </w:rPr>
        <w:t>6.878 straipsnis. Vekselis</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79"/>
      <w:r w:rsidRPr="004A2F6A">
        <w:rPr>
          <w:rFonts w:ascii="Times New Roman" w:hAnsi="Times New Roman"/>
          <w:b/>
          <w:sz w:val="22"/>
          <w:lang w:val="lt-LT"/>
        </w:rPr>
        <w:t>6.879 straipsnis. Obligacija</w:t>
      </w:r>
    </w:p>
    <w:bookmarkEnd w:id="2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7" w:name="straipsnis880"/>
      <w:r w:rsidRPr="004A2F6A">
        <w:rPr>
          <w:rFonts w:ascii="Times New Roman" w:hAnsi="Times New Roman"/>
          <w:b/>
          <w:sz w:val="22"/>
          <w:lang w:val="lt-LT"/>
        </w:rPr>
        <w:t>6.880 straipsnis. Skolos pakeitimas (novacija) paskolos prievole</w:t>
      </w:r>
    </w:p>
    <w:bookmarkEnd w:id="2277"/>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8" w:name="skirsnis126"/>
      <w:r w:rsidRPr="004A2F6A">
        <w:rPr>
          <w:caps/>
          <w:sz w:val="22"/>
        </w:rPr>
        <w:t>Antrasis skirsnis</w:t>
      </w:r>
    </w:p>
    <w:bookmarkEnd w:id="22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9" w:name="straipsnis881"/>
      <w:r w:rsidRPr="004A2F6A">
        <w:rPr>
          <w:rFonts w:ascii="Times New Roman" w:hAnsi="Times New Roman"/>
          <w:b/>
          <w:sz w:val="22"/>
          <w:lang w:val="lt-LT"/>
        </w:rPr>
        <w:t>6.881 straipsnis. Kreditavimo sutarties samprata</w:t>
      </w:r>
    </w:p>
    <w:bookmarkEnd w:id="2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0" w:name="straipsnis882"/>
      <w:r w:rsidRPr="004A2F6A">
        <w:rPr>
          <w:rFonts w:ascii="Times New Roman" w:hAnsi="Times New Roman"/>
          <w:b/>
          <w:sz w:val="22"/>
          <w:lang w:val="lt-LT"/>
        </w:rPr>
        <w:t>6.882 straipsnis. Kreditavimo sutarties forma</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1" w:name="straipsnis883"/>
      <w:r w:rsidRPr="004A2F6A">
        <w:rPr>
          <w:rFonts w:ascii="Times New Roman" w:hAnsi="Times New Roman"/>
          <w:b/>
          <w:sz w:val="22"/>
          <w:lang w:val="lt-LT"/>
        </w:rPr>
        <w:t>6.883 straipsnis. Atsisakymas suteikti ar priimti kreditą</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2" w:name="straipsnis884"/>
      <w:r w:rsidRPr="004A2F6A">
        <w:rPr>
          <w:rFonts w:ascii="Times New Roman" w:hAnsi="Times New Roman"/>
          <w:b/>
          <w:sz w:val="22"/>
          <w:lang w:val="lt-LT"/>
        </w:rPr>
        <w:t>6.884 straipsnis. Kreditavimas prekėmis</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3" w:name="straipsnis885"/>
      <w:r w:rsidRPr="004A2F6A">
        <w:rPr>
          <w:rFonts w:ascii="Times New Roman" w:hAnsi="Times New Roman"/>
          <w:b/>
          <w:sz w:val="22"/>
          <w:lang w:val="lt-LT"/>
        </w:rPr>
        <w:t>6.885 straipsnis. Komercinis kreditavimas</w:t>
      </w:r>
    </w:p>
    <w:bookmarkEnd w:id="2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4" w:name="skirsnis127"/>
      <w:r w:rsidRPr="004A2F6A">
        <w:rPr>
          <w:rFonts w:ascii="Times New Roman" w:hAnsi="Times New Roman"/>
          <w:sz w:val="22"/>
          <w:lang w:val="lt-LT"/>
        </w:rPr>
        <w:t>TREČIASIS SKIRSNIS</w:t>
      </w:r>
    </w:p>
    <w:bookmarkEnd w:id="228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5" w:name="straipsnis886_2"/>
      <w:bookmarkStart w:id="2286" w:name="straipsnis886"/>
      <w:r w:rsidRPr="004A2F6A">
        <w:rPr>
          <w:b/>
          <w:sz w:val="22"/>
          <w:szCs w:val="22"/>
        </w:rPr>
        <w:t>6.886 straipsnis. Vartojimo kredito sutarties samprata</w:t>
      </w:r>
    </w:p>
    <w:bookmarkEnd w:id="2285"/>
    <w:bookmarkEnd w:id="2286"/>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7"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7"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7"/>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8"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8"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9"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89"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90"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1"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1"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1"/>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2"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2" w:name="skyrius116"/>
      <w:r w:rsidRPr="004A2F6A">
        <w:rPr>
          <w:b/>
          <w:sz w:val="22"/>
        </w:rPr>
        <w:t>XLiV skyrius</w:t>
      </w:r>
    </w:p>
    <w:bookmarkEnd w:id="229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3" w:name="straipsnis892"/>
      <w:r w:rsidRPr="004A2F6A">
        <w:rPr>
          <w:rFonts w:ascii="Times New Roman" w:hAnsi="Times New Roman"/>
          <w:b/>
          <w:sz w:val="22"/>
          <w:lang w:val="lt-LT"/>
        </w:rPr>
        <w:t>6.892 straipsnis. Banko indėlio sutarties samprata</w:t>
      </w:r>
    </w:p>
    <w:bookmarkEnd w:id="2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4" w:name="straipsnis893"/>
      <w:r w:rsidRPr="004A2F6A">
        <w:rPr>
          <w:rFonts w:ascii="Times New Roman" w:hAnsi="Times New Roman"/>
          <w:b/>
          <w:sz w:val="22"/>
          <w:lang w:val="lt-LT"/>
        </w:rPr>
        <w:t>6.893 straipsnis. Teisė priimti indėlius</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5" w:name="straipsnis894"/>
      <w:r w:rsidRPr="004A2F6A">
        <w:rPr>
          <w:rFonts w:ascii="Times New Roman" w:hAnsi="Times New Roman"/>
          <w:b/>
          <w:sz w:val="22"/>
          <w:lang w:val="lt-LT"/>
        </w:rPr>
        <w:t>6.894 straipsnis. Banko indėlio sutarties forma</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6" w:name="straipsnis895"/>
      <w:r w:rsidRPr="004A2F6A">
        <w:rPr>
          <w:rFonts w:ascii="Times New Roman" w:hAnsi="Times New Roman"/>
          <w:b/>
          <w:sz w:val="22"/>
          <w:lang w:val="lt-LT"/>
        </w:rPr>
        <w:t>6.895 straipsnis. Indėlių rūšys</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7" w:name="straipsnis896"/>
      <w:r w:rsidRPr="004A2F6A">
        <w:rPr>
          <w:rFonts w:ascii="Times New Roman" w:hAnsi="Times New Roman"/>
          <w:b/>
          <w:sz w:val="22"/>
          <w:lang w:val="lt-LT"/>
        </w:rPr>
        <w:t>6.896 straipsnis. Palūkanos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8" w:name="straipsnis897"/>
      <w:r w:rsidRPr="004A2F6A">
        <w:rPr>
          <w:rFonts w:ascii="Times New Roman" w:hAnsi="Times New Roman"/>
          <w:b/>
          <w:sz w:val="22"/>
          <w:lang w:val="lt-LT"/>
        </w:rPr>
        <w:t>6.897 straipsnis. Palūkanų apskaičiavimas ir mokėjimas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8"/>
      <w:r w:rsidRPr="004A2F6A">
        <w:rPr>
          <w:rFonts w:ascii="Times New Roman" w:hAnsi="Times New Roman"/>
          <w:b/>
          <w:sz w:val="22"/>
          <w:lang w:val="lt-LT"/>
        </w:rPr>
        <w:t>6.898 straipsnis. Indėlių grąžinimo užtikrinimas</w:t>
      </w:r>
    </w:p>
    <w:bookmarkEnd w:id="2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0" w:name="straipsnis899"/>
      <w:r w:rsidRPr="004A2F6A">
        <w:rPr>
          <w:rFonts w:ascii="Times New Roman" w:hAnsi="Times New Roman"/>
          <w:b/>
          <w:sz w:val="22"/>
          <w:lang w:val="lt-LT"/>
        </w:rPr>
        <w:t>6.899 straipsnis. Trečiųjų asmenų teisė įmokėti pinigus į indėlininko sąskaitą</w:t>
      </w:r>
    </w:p>
    <w:bookmarkEnd w:id="2300"/>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1" w:name="straipsnis900"/>
      <w:r w:rsidRPr="004A2F6A">
        <w:rPr>
          <w:rFonts w:ascii="Times New Roman" w:hAnsi="Times New Roman"/>
          <w:b/>
          <w:sz w:val="22"/>
          <w:lang w:val="lt-LT"/>
        </w:rPr>
        <w:t>6.900 straipsnis. Indėliai trečiojo asmens naudai</w:t>
      </w:r>
    </w:p>
    <w:bookmarkEnd w:id="2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2" w:name="straipsnis901"/>
      <w:r w:rsidRPr="004A2F6A">
        <w:rPr>
          <w:rFonts w:ascii="Times New Roman" w:hAnsi="Times New Roman"/>
          <w:b/>
          <w:sz w:val="22"/>
          <w:lang w:val="lt-LT"/>
        </w:rPr>
        <w:t>6.901 straipsnis. Indėlininko knygelė</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3" w:name="straipsnis902"/>
      <w:r w:rsidRPr="004A2F6A">
        <w:rPr>
          <w:rFonts w:ascii="Times New Roman" w:hAnsi="Times New Roman"/>
          <w:b/>
          <w:sz w:val="22"/>
          <w:lang w:val="lt-LT"/>
        </w:rPr>
        <w:t>6.902 straipsnis. Indėlio sertifikatas</w:t>
      </w:r>
    </w:p>
    <w:bookmarkEnd w:id="2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4" w:name="skyrius117"/>
      <w:r w:rsidRPr="004A2F6A">
        <w:rPr>
          <w:rFonts w:ascii="Times New Roman" w:hAnsi="Times New Roman"/>
          <w:b/>
          <w:caps/>
          <w:sz w:val="22"/>
          <w:lang w:val="lt-LT"/>
        </w:rPr>
        <w:t>XLV skyrius</w:t>
      </w:r>
    </w:p>
    <w:bookmarkEnd w:id="230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5" w:name="straipsnis903"/>
      <w:r w:rsidRPr="004A2F6A">
        <w:rPr>
          <w:rFonts w:ascii="Times New Roman" w:hAnsi="Times New Roman"/>
          <w:b/>
          <w:sz w:val="22"/>
          <w:lang w:val="lt-LT"/>
        </w:rPr>
        <w:t>6.903 straipsnis. Faktoringo sutarties samprata</w:t>
      </w:r>
    </w:p>
    <w:bookmarkEnd w:id="2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6" w:name="straipsnis904"/>
      <w:r w:rsidRPr="004A2F6A">
        <w:rPr>
          <w:rFonts w:ascii="Times New Roman" w:hAnsi="Times New Roman"/>
          <w:b/>
          <w:sz w:val="22"/>
          <w:lang w:val="lt-LT"/>
        </w:rPr>
        <w:t>6.904 straipsnis. Finansuotojas</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5"/>
      <w:r w:rsidRPr="004A2F6A">
        <w:rPr>
          <w:rFonts w:ascii="Times New Roman" w:hAnsi="Times New Roman"/>
          <w:b/>
          <w:sz w:val="22"/>
          <w:lang w:val="lt-LT"/>
        </w:rPr>
        <w:t>6.905 straipsnis. Faktoringo sutarties dalykas</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8" w:name="straipsnis906"/>
      <w:r w:rsidRPr="004A2F6A">
        <w:rPr>
          <w:rFonts w:ascii="Times New Roman" w:hAnsi="Times New Roman"/>
          <w:b/>
          <w:sz w:val="22"/>
          <w:lang w:val="lt-LT"/>
        </w:rPr>
        <w:t>6.906 straipsnis. Kliento atsakomybė finansuotojui</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9" w:name="straipsnis907"/>
      <w:r w:rsidRPr="004A2F6A">
        <w:rPr>
          <w:rFonts w:ascii="Times New Roman" w:hAnsi="Times New Roman"/>
          <w:b/>
          <w:sz w:val="22"/>
          <w:lang w:val="lt-LT"/>
        </w:rPr>
        <w:t>6.907 straipsnis. Draudimo perleisti piniginį reikalavimą negaliojimas</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0" w:name="straipsnis908"/>
      <w:r w:rsidRPr="004A2F6A">
        <w:rPr>
          <w:rFonts w:ascii="Times New Roman" w:hAnsi="Times New Roman"/>
          <w:b/>
          <w:sz w:val="22"/>
          <w:lang w:val="lt-LT"/>
        </w:rPr>
        <w:t>6.908 straipsnis. Pakartotinis piniginio reikalavimo perleidimas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1" w:name="straipsnis909"/>
      <w:r w:rsidRPr="004A2F6A">
        <w:rPr>
          <w:rFonts w:ascii="Times New Roman" w:hAnsi="Times New Roman"/>
          <w:b/>
          <w:sz w:val="22"/>
          <w:lang w:val="lt-LT"/>
        </w:rPr>
        <w:t>6.909 straipsnis. Piniginio reikalavimo vykdymas</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2" w:name="straipsnis910"/>
      <w:r w:rsidRPr="004A2F6A">
        <w:rPr>
          <w:rFonts w:ascii="Times New Roman" w:hAnsi="Times New Roman"/>
          <w:b/>
          <w:sz w:val="22"/>
          <w:lang w:val="lt-LT"/>
        </w:rPr>
        <w:t>6.910 straipsnis. Finansuotojo teisės į pinigų sumas, gaunamas iš skolininko</w:t>
      </w:r>
    </w:p>
    <w:bookmarkEnd w:id="2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3" w:name="straipsnis911"/>
      <w:r w:rsidRPr="004A2F6A">
        <w:rPr>
          <w:rFonts w:ascii="Times New Roman" w:hAnsi="Times New Roman"/>
          <w:b/>
          <w:sz w:val="22"/>
          <w:lang w:val="lt-LT"/>
        </w:rPr>
        <w:t>6.911 straipsnis. Skolininko priešiniai reikalavimai</w:t>
      </w:r>
    </w:p>
    <w:bookmarkEnd w:id="2313"/>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4" w:name="straipsnis912"/>
      <w:r w:rsidRPr="004A2F6A">
        <w:rPr>
          <w:rFonts w:ascii="Times New Roman" w:hAnsi="Times New Roman"/>
          <w:b/>
          <w:sz w:val="22"/>
          <w:lang w:val="lt-LT"/>
        </w:rPr>
        <w:t>6.912 straipsnis. Skolų, kurias gavo finansuotojas, grąžinimas skolininkui</w:t>
      </w:r>
    </w:p>
    <w:bookmarkEnd w:id="2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5" w:name="skyrius118"/>
      <w:r w:rsidRPr="004A2F6A">
        <w:rPr>
          <w:b/>
          <w:sz w:val="22"/>
        </w:rPr>
        <w:t>XLVI skyrius</w:t>
      </w:r>
    </w:p>
    <w:bookmarkEnd w:id="231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6" w:name="straipsnis913"/>
      <w:r w:rsidRPr="004A2F6A">
        <w:rPr>
          <w:rFonts w:ascii="Times New Roman" w:hAnsi="Times New Roman"/>
          <w:b/>
          <w:sz w:val="22"/>
          <w:lang w:val="lt-LT"/>
        </w:rPr>
        <w:t>6.913 straipsnis. Banko sąskaitos sutarties samprata</w:t>
      </w:r>
    </w:p>
    <w:bookmarkEnd w:id="2316"/>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7" w:name="straipsnis914"/>
      <w:r w:rsidRPr="004A2F6A">
        <w:rPr>
          <w:rFonts w:ascii="Times New Roman" w:hAnsi="Times New Roman"/>
          <w:b/>
          <w:sz w:val="22"/>
          <w:lang w:val="lt-LT"/>
        </w:rPr>
        <w:t>6.914 straipsnis. Banko sąskaitos sutarties sudarymas</w:t>
      </w:r>
    </w:p>
    <w:bookmarkEnd w:id="2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8" w:name="straipsnis915"/>
      <w:r w:rsidRPr="004A2F6A">
        <w:rPr>
          <w:rFonts w:ascii="Times New Roman" w:hAnsi="Times New Roman"/>
          <w:b/>
          <w:sz w:val="22"/>
          <w:lang w:val="lt-LT"/>
        </w:rPr>
        <w:t>6.915 straipsnis. Teisės disponuoti sąskaitoje esančiomis lėšomis patvirtinimas</w:t>
      </w:r>
    </w:p>
    <w:bookmarkEnd w:id="2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9" w:name="straipsnis916"/>
      <w:r w:rsidRPr="004A2F6A">
        <w:rPr>
          <w:rFonts w:ascii="Times New Roman" w:hAnsi="Times New Roman"/>
          <w:b/>
          <w:sz w:val="22"/>
          <w:lang w:val="lt-LT"/>
        </w:rPr>
        <w:t>6.916 straipsnis. Banko atliekamos operacijos</w:t>
      </w:r>
    </w:p>
    <w:bookmarkEnd w:id="2319"/>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0" w:name="straipsnis917"/>
      <w:r w:rsidRPr="004A2F6A">
        <w:rPr>
          <w:rFonts w:ascii="Times New Roman" w:hAnsi="Times New Roman"/>
          <w:b/>
          <w:sz w:val="22"/>
          <w:lang w:val="lt-LT"/>
        </w:rPr>
        <w:t>6.917 straipsnis. Operacijų atlikimo terminai</w:t>
      </w:r>
    </w:p>
    <w:bookmarkEnd w:id="2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1" w:name="straipsnis918"/>
      <w:r w:rsidRPr="004A2F6A">
        <w:rPr>
          <w:rFonts w:ascii="Times New Roman" w:hAnsi="Times New Roman"/>
          <w:b/>
          <w:sz w:val="22"/>
          <w:lang w:val="lt-LT"/>
        </w:rPr>
        <w:t>6.918 straipsnis. Sąskaitos kreditavimas</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19"/>
      <w:r w:rsidRPr="004A2F6A">
        <w:rPr>
          <w:rFonts w:ascii="Times New Roman" w:hAnsi="Times New Roman"/>
          <w:b/>
          <w:sz w:val="22"/>
          <w:lang w:val="lt-LT"/>
        </w:rPr>
        <w:t>6.919 straipsnis. Banko paslaugų ir operacijų atlyginimas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20"/>
      <w:r w:rsidRPr="004A2F6A">
        <w:rPr>
          <w:rFonts w:ascii="Times New Roman" w:hAnsi="Times New Roman"/>
          <w:b/>
          <w:sz w:val="22"/>
          <w:lang w:val="lt-LT"/>
        </w:rPr>
        <w:t>6.920 straipsnis. Palūkanos už naudojimąsi sąskaitoje esančiomis lėšomis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1"/>
      <w:r w:rsidRPr="004A2F6A">
        <w:rPr>
          <w:rFonts w:ascii="Times New Roman" w:hAnsi="Times New Roman"/>
          <w:b/>
          <w:sz w:val="22"/>
          <w:lang w:val="lt-LT"/>
        </w:rPr>
        <w:t>6.921 straipsnis. Banko ir kliento tarpusavio reikalavimų įskaitymas</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2"/>
      <w:r w:rsidRPr="004A2F6A">
        <w:rPr>
          <w:rFonts w:ascii="Times New Roman" w:hAnsi="Times New Roman"/>
          <w:b/>
          <w:sz w:val="22"/>
          <w:lang w:val="lt-LT"/>
        </w:rPr>
        <w:t>6.922 straipsnis. Lėšų nurašymo iš sąskaitos pagrindai</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6" w:name="straipsnis923"/>
      <w:r w:rsidRPr="004A2F6A">
        <w:rPr>
          <w:rFonts w:ascii="Times New Roman" w:hAnsi="Times New Roman"/>
          <w:b/>
          <w:sz w:val="22"/>
          <w:lang w:val="lt-LT"/>
        </w:rPr>
        <w:t>6.923 straipsnis. Lėšų nurašymo eiliškumas</w:t>
      </w:r>
    </w:p>
    <w:bookmarkEnd w:id="2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7" w:name="straipsnis923_2"/>
      <w:r w:rsidRPr="004A2F6A">
        <w:rPr>
          <w:rFonts w:ascii="Times New Roman" w:hAnsi="Times New Roman" w:cs="Times New Roman"/>
          <w:b/>
          <w:bCs/>
          <w:color w:val="000000"/>
          <w:sz w:val="22"/>
          <w:szCs w:val="22"/>
        </w:rPr>
        <w:t>6.923 straipsnis. Lėšų nurašymo eiliškumas</w:t>
      </w:r>
    </w:p>
    <w:bookmarkEnd w:id="2327"/>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3"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8" w:name="straipsnis924"/>
      <w:r w:rsidRPr="004A2F6A">
        <w:rPr>
          <w:rFonts w:ascii="Times New Roman" w:hAnsi="Times New Roman"/>
          <w:b/>
          <w:sz w:val="22"/>
          <w:lang w:val="lt-LT"/>
        </w:rPr>
        <w:t>6.924 straipsnis. Banko atsakomybė už netinkamą operacijų atlikimą</w:t>
      </w:r>
    </w:p>
    <w:bookmarkEnd w:id="2328"/>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9" w:name="straipsnis925"/>
      <w:r w:rsidRPr="004A2F6A">
        <w:rPr>
          <w:rFonts w:ascii="Times New Roman" w:hAnsi="Times New Roman"/>
          <w:b/>
          <w:sz w:val="22"/>
          <w:lang w:val="lt-LT"/>
        </w:rPr>
        <w:t>6.925 straipsnis. Banko paslaptis</w:t>
      </w:r>
    </w:p>
    <w:bookmarkEnd w:id="2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0" w:name="straipsnis926"/>
      <w:r w:rsidRPr="004A2F6A">
        <w:rPr>
          <w:rFonts w:ascii="Times New Roman" w:hAnsi="Times New Roman"/>
          <w:b/>
          <w:sz w:val="22"/>
          <w:lang w:val="lt-LT"/>
        </w:rPr>
        <w:t>6.926 straipsnis. Disponavimo sąskaita apribojimas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1" w:name="straipsnis927"/>
      <w:r w:rsidRPr="004A2F6A">
        <w:rPr>
          <w:rFonts w:ascii="Times New Roman" w:hAnsi="Times New Roman"/>
          <w:b/>
          <w:sz w:val="22"/>
          <w:lang w:val="lt-LT"/>
        </w:rPr>
        <w:t>6.927 straipsnis. Banko sąskaitos sutarties nutraukimas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2" w:name="straipsnis928"/>
      <w:r w:rsidRPr="004A2F6A">
        <w:rPr>
          <w:rFonts w:ascii="Times New Roman" w:hAnsi="Times New Roman"/>
          <w:b/>
          <w:sz w:val="22"/>
          <w:lang w:val="lt-LT"/>
        </w:rPr>
        <w:t>6.928 straipsnis. Bankų sąskaitos</w:t>
      </w:r>
    </w:p>
    <w:bookmarkEnd w:id="2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3" w:name="skyrius119"/>
      <w:r w:rsidRPr="004A2F6A">
        <w:rPr>
          <w:b/>
          <w:sz w:val="22"/>
        </w:rPr>
        <w:t>XLVII skyrius</w:t>
      </w:r>
    </w:p>
    <w:bookmarkEnd w:id="233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4" w:name="skirsnis128"/>
      <w:r w:rsidRPr="004A2F6A">
        <w:rPr>
          <w:rFonts w:ascii="Times New Roman" w:hAnsi="Times New Roman"/>
          <w:b/>
          <w:caps/>
          <w:sz w:val="22"/>
          <w:lang w:val="lt-LT"/>
        </w:rPr>
        <w:t>Pirmasis skirsnis</w:t>
      </w:r>
    </w:p>
    <w:bookmarkEnd w:id="2334"/>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5" w:name="straipsnis929"/>
      <w:r w:rsidRPr="004A2F6A">
        <w:rPr>
          <w:rFonts w:ascii="Times New Roman" w:hAnsi="Times New Roman"/>
          <w:b/>
          <w:sz w:val="22"/>
          <w:lang w:val="lt-LT"/>
        </w:rPr>
        <w:t>6.929 straipsnis. Atsiskaitymas grynaisiais ir negrynaisiais pinigais</w:t>
      </w:r>
    </w:p>
    <w:bookmarkEnd w:id="2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6" w:name="straipsnis930"/>
      <w:r w:rsidRPr="004A2F6A">
        <w:rPr>
          <w:rFonts w:ascii="Times New Roman" w:hAnsi="Times New Roman"/>
          <w:b/>
          <w:sz w:val="22"/>
          <w:lang w:val="lt-LT"/>
        </w:rPr>
        <w:t>6.930 straipsnis. Atsiskaitymų negrynaisiais pinigais priemonės</w:t>
      </w:r>
    </w:p>
    <w:bookmarkEnd w:id="2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7"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7"/>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4"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8" w:name="skirsnis129"/>
      <w:r w:rsidRPr="004A2F6A">
        <w:rPr>
          <w:caps/>
          <w:sz w:val="22"/>
        </w:rPr>
        <w:t>Antrasis skirsnis</w:t>
      </w:r>
    </w:p>
    <w:bookmarkEnd w:id="233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9" w:name="straipsnis931"/>
      <w:r w:rsidRPr="004A2F6A">
        <w:rPr>
          <w:rFonts w:ascii="Times New Roman" w:hAnsi="Times New Roman"/>
          <w:b/>
          <w:sz w:val="22"/>
          <w:lang w:val="lt-LT"/>
        </w:rPr>
        <w:t>6.931 straipsnis. Bendrosios nuostatos</w:t>
      </w:r>
    </w:p>
    <w:bookmarkEnd w:id="2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0" w:name="straipsnis932"/>
      <w:r w:rsidRPr="004A2F6A">
        <w:rPr>
          <w:rFonts w:ascii="Times New Roman" w:hAnsi="Times New Roman"/>
          <w:b/>
          <w:sz w:val="22"/>
          <w:lang w:val="lt-LT"/>
        </w:rPr>
        <w:t>6.932 straipsnis. Mokėjimo pavedimo vykdymo sąlygos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1" w:name="straipsnis933"/>
      <w:r w:rsidRPr="004A2F6A">
        <w:rPr>
          <w:rFonts w:ascii="Times New Roman" w:hAnsi="Times New Roman"/>
          <w:b/>
          <w:sz w:val="22"/>
          <w:lang w:val="lt-LT"/>
        </w:rPr>
        <w:t>6.933 straipsnis. Pavedimo įvykdymas</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2" w:name="straipsnis934"/>
      <w:r w:rsidRPr="004A2F6A">
        <w:rPr>
          <w:rFonts w:ascii="Times New Roman" w:hAnsi="Times New Roman"/>
          <w:b/>
          <w:sz w:val="22"/>
          <w:lang w:val="lt-LT"/>
        </w:rPr>
        <w:t>6.934 straipsnis. Atsakomybė už mokėjimo pavedimo neįvykdymą ar netinkamą įvykdymą</w:t>
      </w:r>
    </w:p>
    <w:bookmarkEnd w:id="2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3" w:name="skirsnis130"/>
      <w:r w:rsidRPr="004A2F6A">
        <w:rPr>
          <w:rFonts w:ascii="Times New Roman" w:hAnsi="Times New Roman"/>
          <w:b/>
          <w:caps/>
          <w:sz w:val="22"/>
          <w:lang w:val="lt-LT"/>
        </w:rPr>
        <w:t>Trečiasis skirsnis</w:t>
      </w:r>
    </w:p>
    <w:bookmarkEnd w:id="2343"/>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4" w:name="straipsnis935"/>
      <w:r w:rsidRPr="004A2F6A">
        <w:rPr>
          <w:rFonts w:ascii="Times New Roman" w:hAnsi="Times New Roman"/>
          <w:b/>
          <w:sz w:val="22"/>
          <w:lang w:val="lt-LT"/>
        </w:rPr>
        <w:t>6.935 straipsnis. Bendrosios nuostatos</w:t>
      </w:r>
    </w:p>
    <w:bookmarkEnd w:id="2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5" w:name="straipsnis936"/>
      <w:r w:rsidRPr="004A2F6A">
        <w:rPr>
          <w:rFonts w:ascii="Times New Roman" w:hAnsi="Times New Roman"/>
          <w:b/>
          <w:sz w:val="22"/>
          <w:lang w:val="lt-LT"/>
        </w:rPr>
        <w:t>6.936 straipsnis. Atšaukiamas akredityvas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6" w:name="straipsnis937"/>
      <w:r w:rsidRPr="004A2F6A">
        <w:rPr>
          <w:rFonts w:ascii="Times New Roman" w:hAnsi="Times New Roman"/>
          <w:b/>
          <w:sz w:val="22"/>
          <w:lang w:val="lt-LT"/>
        </w:rPr>
        <w:t>6.937 straipsnis. Neatšaukiamas akredityvas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7" w:name="straipsnis938"/>
      <w:r w:rsidRPr="004A2F6A">
        <w:rPr>
          <w:rFonts w:ascii="Times New Roman" w:hAnsi="Times New Roman"/>
          <w:b/>
          <w:sz w:val="22"/>
          <w:lang w:val="lt-LT"/>
        </w:rPr>
        <w:t>6.938 straipsnis. Akredityvo įvykdymas</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8" w:name="straipsnis939"/>
      <w:r w:rsidRPr="004A2F6A">
        <w:rPr>
          <w:rFonts w:ascii="Times New Roman" w:hAnsi="Times New Roman"/>
          <w:b/>
          <w:sz w:val="22"/>
          <w:lang w:val="lt-LT"/>
        </w:rPr>
        <w:t xml:space="preserve">6.939 straipsnis. Atsisakymas priimti dokumentus </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40"/>
      <w:r w:rsidRPr="004A2F6A">
        <w:rPr>
          <w:rFonts w:ascii="Times New Roman" w:hAnsi="Times New Roman"/>
          <w:b/>
          <w:sz w:val="22"/>
          <w:lang w:val="lt-LT"/>
        </w:rPr>
        <w:t>6.940 straipsnis. Banko atsakomybė už akredityvo sąlygų pažeidimą</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0" w:name="straipsnis941"/>
      <w:r w:rsidRPr="004A2F6A">
        <w:rPr>
          <w:rFonts w:ascii="Times New Roman" w:hAnsi="Times New Roman"/>
          <w:b/>
          <w:sz w:val="22"/>
          <w:lang w:val="lt-LT"/>
        </w:rPr>
        <w:t>6.941 straipsnis. Akredityvo uždarymas</w:t>
      </w:r>
    </w:p>
    <w:bookmarkEnd w:id="2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1" w:name="skirsnis131"/>
      <w:r w:rsidRPr="004A2F6A">
        <w:rPr>
          <w:rFonts w:ascii="Times New Roman" w:hAnsi="Times New Roman"/>
          <w:b/>
          <w:caps/>
          <w:sz w:val="22"/>
          <w:lang w:val="lt-LT"/>
        </w:rPr>
        <w:t>Ketvirtasis skirsnis</w:t>
      </w:r>
    </w:p>
    <w:bookmarkEnd w:id="235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2" w:name="straipsnis942"/>
      <w:r w:rsidRPr="004A2F6A">
        <w:rPr>
          <w:rFonts w:ascii="Times New Roman" w:hAnsi="Times New Roman"/>
          <w:b/>
          <w:sz w:val="22"/>
          <w:lang w:val="lt-LT"/>
        </w:rPr>
        <w:t>6.942 straipsnis. Bendrosios nuostatos</w:t>
      </w:r>
    </w:p>
    <w:bookmarkEnd w:id="2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3" w:name="straipsnis943"/>
      <w:r w:rsidRPr="004A2F6A">
        <w:rPr>
          <w:rFonts w:ascii="Times New Roman" w:hAnsi="Times New Roman"/>
          <w:b/>
          <w:sz w:val="22"/>
          <w:lang w:val="lt-LT"/>
        </w:rPr>
        <w:t>6.943 straipsnis. Inkaso pavedimo įvykdymas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4" w:name="straipsnis944"/>
      <w:r w:rsidRPr="004A2F6A">
        <w:rPr>
          <w:rFonts w:ascii="Times New Roman" w:hAnsi="Times New Roman"/>
          <w:b/>
          <w:sz w:val="22"/>
          <w:lang w:val="lt-LT"/>
        </w:rPr>
        <w:t>6.944 straipsnis. Pranešimas apie atliktas operacijas</w:t>
      </w:r>
    </w:p>
    <w:bookmarkEnd w:id="2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5" w:name="skyrius120"/>
      <w:r w:rsidRPr="004A2F6A">
        <w:rPr>
          <w:rFonts w:ascii="Times New Roman" w:hAnsi="Times New Roman"/>
          <w:b/>
          <w:caps/>
          <w:sz w:val="22"/>
          <w:lang w:val="lt-LT"/>
        </w:rPr>
        <w:t>XLVIII skyrius</w:t>
      </w:r>
    </w:p>
    <w:bookmarkEnd w:id="2355"/>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6" w:name="straipsnis945"/>
      <w:r w:rsidRPr="004A2F6A">
        <w:rPr>
          <w:rFonts w:ascii="Times New Roman" w:hAnsi="Times New Roman"/>
          <w:b/>
          <w:sz w:val="22"/>
          <w:lang w:val="lt-LT"/>
        </w:rPr>
        <w:t>6.945 straipsnis. Pareiga sumokėti atlyginimą</w:t>
      </w:r>
    </w:p>
    <w:bookmarkEnd w:id="2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7" w:name="straipsnis946"/>
      <w:r w:rsidRPr="004A2F6A">
        <w:rPr>
          <w:rFonts w:ascii="Times New Roman" w:hAnsi="Times New Roman"/>
          <w:b/>
          <w:sz w:val="22"/>
          <w:lang w:val="lt-LT"/>
        </w:rPr>
        <w:t>6.946 straipsnis. Viešo pažadėjimo sumokėti atlyginimą atšaukimas</w:t>
      </w:r>
    </w:p>
    <w:bookmarkEnd w:id="2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8" w:name="skyrius121"/>
      <w:r w:rsidRPr="004A2F6A">
        <w:rPr>
          <w:rFonts w:ascii="Times New Roman" w:hAnsi="Times New Roman"/>
          <w:b/>
          <w:caps/>
          <w:sz w:val="22"/>
          <w:lang w:val="lt-LT"/>
        </w:rPr>
        <w:t>XLIX skyrius</w:t>
      </w:r>
    </w:p>
    <w:bookmarkEnd w:id="2358"/>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9" w:name="straipsnis947"/>
      <w:r w:rsidRPr="004A2F6A">
        <w:rPr>
          <w:rFonts w:ascii="Times New Roman" w:hAnsi="Times New Roman"/>
          <w:b/>
          <w:sz w:val="22"/>
          <w:lang w:val="lt-LT"/>
        </w:rPr>
        <w:t>6.947 straipsnis. Viešo konkurso paskelbimas</w:t>
      </w:r>
    </w:p>
    <w:bookmarkEnd w:id="2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0" w:name="straipsnis948"/>
      <w:r w:rsidRPr="004A2F6A">
        <w:rPr>
          <w:rFonts w:ascii="Times New Roman" w:hAnsi="Times New Roman"/>
          <w:b/>
          <w:sz w:val="22"/>
          <w:lang w:val="lt-LT"/>
        </w:rPr>
        <w:t>6.948 straipsnis. Konkurso sąlygų pakeitimas ar jo atšaukimas</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1" w:name="straipsnis949"/>
      <w:r w:rsidRPr="004A2F6A">
        <w:rPr>
          <w:rFonts w:ascii="Times New Roman" w:hAnsi="Times New Roman"/>
          <w:b/>
          <w:sz w:val="22"/>
          <w:lang w:val="lt-LT"/>
        </w:rPr>
        <w:t>6.949 straipsnis. Nutarimas mokėti atlyginimą (premiją) ar suteikti specialią teisę</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2" w:name="straipsnis950"/>
      <w:r w:rsidRPr="004A2F6A">
        <w:rPr>
          <w:rFonts w:ascii="Times New Roman" w:hAnsi="Times New Roman"/>
          <w:b/>
          <w:sz w:val="22"/>
          <w:lang w:val="lt-LT"/>
        </w:rPr>
        <w:t>6.950 straipsnis. Naudojimasis pagal konkursą premijuotais mokslo, literatūros, meno ir architektūros kūriniais</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3" w:name="straipsnis951"/>
      <w:r w:rsidRPr="004A2F6A">
        <w:rPr>
          <w:rFonts w:ascii="Times New Roman" w:hAnsi="Times New Roman"/>
          <w:b/>
          <w:sz w:val="22"/>
          <w:lang w:val="lt-LT"/>
        </w:rPr>
        <w:t>6.951 straipsnis. Pateiktų darbų ar projektų grąžinimas konkurso dalyviams</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4" w:name="straipsnis952"/>
      <w:r w:rsidRPr="004A2F6A">
        <w:rPr>
          <w:rFonts w:ascii="Times New Roman" w:hAnsi="Times New Roman"/>
          <w:b/>
          <w:sz w:val="22"/>
          <w:lang w:val="lt-LT"/>
        </w:rPr>
        <w:t>6.952 straipsnis. Nuostolių atlyginimas konkurso dalyviams, kai konkursą paskelbęs asmuo nesilaiko konkurso taisyklių</w:t>
      </w:r>
    </w:p>
    <w:bookmarkEnd w:id="2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5" w:name="skyrius122"/>
      <w:r w:rsidRPr="004A2F6A">
        <w:rPr>
          <w:b/>
          <w:sz w:val="22"/>
        </w:rPr>
        <w:t>L skyrius</w:t>
      </w:r>
    </w:p>
    <w:bookmarkEnd w:id="236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6" w:name="straipsnis953"/>
      <w:r w:rsidRPr="004A2F6A">
        <w:rPr>
          <w:rFonts w:ascii="Times New Roman" w:hAnsi="Times New Roman"/>
          <w:b/>
          <w:sz w:val="22"/>
          <w:lang w:val="lt-LT"/>
        </w:rPr>
        <w:t>6.953 straipsnis. Turto patikėjimo sutarties samprata</w:t>
      </w:r>
    </w:p>
    <w:bookmarkEnd w:id="2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7" w:name="straipsnis954"/>
      <w:r w:rsidRPr="004A2F6A">
        <w:rPr>
          <w:rFonts w:ascii="Times New Roman" w:hAnsi="Times New Roman"/>
          <w:b/>
          <w:sz w:val="22"/>
          <w:lang w:val="lt-LT"/>
        </w:rPr>
        <w:t>6.954 straipsnis. Turto patikėjimo teisės turinys</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8" w:name="straipsnis955"/>
      <w:r w:rsidRPr="004A2F6A">
        <w:rPr>
          <w:rFonts w:ascii="Times New Roman" w:hAnsi="Times New Roman"/>
          <w:b/>
          <w:sz w:val="22"/>
          <w:lang w:val="lt-LT"/>
        </w:rPr>
        <w:t>6.955 straipsnis. Sandorių sudarymas</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9" w:name="straipsnis956"/>
      <w:r w:rsidRPr="004A2F6A">
        <w:rPr>
          <w:rFonts w:ascii="Times New Roman" w:hAnsi="Times New Roman"/>
          <w:b/>
          <w:sz w:val="22"/>
          <w:lang w:val="lt-LT"/>
        </w:rPr>
        <w:t>6.956 straipsnis. Patikėjimo teisės objektai</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70" w:name="straipsnis957"/>
      <w:r w:rsidRPr="004A2F6A">
        <w:rPr>
          <w:rFonts w:ascii="Times New Roman" w:hAnsi="Times New Roman"/>
          <w:b/>
          <w:sz w:val="22"/>
          <w:lang w:val="lt-LT"/>
        </w:rPr>
        <w:t>6.957 straipsnis. Patikėjimo teisės steigėjas (patikėtojas)</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1" w:name="straipsnis958"/>
      <w:r w:rsidRPr="004A2F6A">
        <w:rPr>
          <w:rFonts w:ascii="Times New Roman" w:hAnsi="Times New Roman"/>
          <w:b/>
          <w:sz w:val="22"/>
          <w:lang w:val="lt-LT"/>
        </w:rPr>
        <w:t>6.958 straipsnis. Patikėtinis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59"/>
      <w:r w:rsidRPr="004A2F6A">
        <w:rPr>
          <w:rFonts w:ascii="Times New Roman" w:hAnsi="Times New Roman"/>
          <w:b/>
          <w:sz w:val="22"/>
          <w:lang w:val="lt-LT"/>
        </w:rPr>
        <w:t>6.959 straipsnis. Esminės turto patikėjimo sutarties sąlygos</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60"/>
      <w:r w:rsidRPr="004A2F6A">
        <w:rPr>
          <w:rFonts w:ascii="Times New Roman" w:hAnsi="Times New Roman"/>
          <w:b/>
          <w:sz w:val="22"/>
          <w:lang w:val="lt-LT"/>
        </w:rPr>
        <w:t>6.960 straipsnis. Turto patikėjimo sutarties forma</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1"/>
      <w:r w:rsidRPr="004A2F6A">
        <w:rPr>
          <w:rFonts w:ascii="Times New Roman" w:hAnsi="Times New Roman"/>
          <w:b/>
          <w:sz w:val="22"/>
          <w:lang w:val="lt-LT"/>
        </w:rPr>
        <w:t>6.961 straipsnis. Turto atskyrimas</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2"/>
      <w:r w:rsidRPr="004A2F6A">
        <w:rPr>
          <w:rFonts w:ascii="Times New Roman" w:hAnsi="Times New Roman"/>
          <w:b/>
          <w:sz w:val="22"/>
          <w:lang w:val="lt-LT"/>
        </w:rPr>
        <w:t>6.962 straipsnis. Įkeisto turto perdavimas patikėjimo teise</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3"/>
      <w:r w:rsidRPr="004A2F6A">
        <w:rPr>
          <w:rFonts w:ascii="Times New Roman" w:hAnsi="Times New Roman"/>
          <w:b/>
          <w:sz w:val="22"/>
          <w:lang w:val="lt-LT"/>
        </w:rPr>
        <w:t>6.963 straipsnis. Patikėtinio teisės ir pareigos</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4"/>
      <w:r w:rsidRPr="004A2F6A">
        <w:rPr>
          <w:rFonts w:ascii="Times New Roman" w:hAnsi="Times New Roman"/>
          <w:b/>
          <w:sz w:val="22"/>
          <w:lang w:val="lt-LT"/>
        </w:rPr>
        <w:t>6.964 straipsnis. Pareiga vykdyti sutartį pačiam</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8" w:name="straipsnis965"/>
      <w:r w:rsidRPr="004A2F6A">
        <w:rPr>
          <w:rFonts w:ascii="Times New Roman" w:hAnsi="Times New Roman"/>
          <w:b/>
          <w:sz w:val="22"/>
          <w:lang w:val="lt-LT"/>
        </w:rPr>
        <w:t>6.965 straipsnis. Patikėtinio atsakomybė</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9" w:name="straipsnis966"/>
      <w:r w:rsidRPr="004A2F6A">
        <w:rPr>
          <w:rFonts w:ascii="Times New Roman" w:hAnsi="Times New Roman"/>
          <w:b/>
          <w:sz w:val="22"/>
          <w:lang w:val="lt-LT"/>
        </w:rPr>
        <w:t>6.966 straipsnis. Patikėtinio atlyginimas</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0" w:name="straipsnis967"/>
      <w:r w:rsidRPr="004A2F6A">
        <w:rPr>
          <w:rFonts w:ascii="Times New Roman" w:hAnsi="Times New Roman"/>
          <w:b/>
          <w:sz w:val="22"/>
          <w:lang w:val="lt-LT"/>
        </w:rPr>
        <w:t>6.967 straipsnis. Turto patikėjimo sutarties pabaiga</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1" w:name="straipsnis968"/>
      <w:r w:rsidRPr="004A2F6A">
        <w:rPr>
          <w:rFonts w:ascii="Times New Roman" w:hAnsi="Times New Roman"/>
          <w:b/>
          <w:sz w:val="22"/>
          <w:lang w:val="lt-LT"/>
        </w:rPr>
        <w:t>6.968 straipsnis. Turto patikėjimo teisės ypatumai</w:t>
      </w:r>
    </w:p>
    <w:bookmarkEnd w:id="2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2" w:name="skyrius123"/>
      <w:r w:rsidRPr="004A2F6A">
        <w:rPr>
          <w:b/>
          <w:sz w:val="22"/>
        </w:rPr>
        <w:t>LI skyrius</w:t>
      </w:r>
    </w:p>
    <w:bookmarkEnd w:id="238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3" w:name="straipsnis969"/>
      <w:r w:rsidRPr="004A2F6A">
        <w:rPr>
          <w:rFonts w:ascii="Times New Roman" w:hAnsi="Times New Roman"/>
          <w:b/>
          <w:sz w:val="22"/>
          <w:lang w:val="lt-LT"/>
        </w:rPr>
        <w:t>6.969 straipsnis. Jungtinės veiklos (partnerystės) sutarties samprata</w:t>
      </w:r>
    </w:p>
    <w:bookmarkEnd w:id="2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6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4" w:name="straipsnis970"/>
      <w:r w:rsidRPr="004A2F6A">
        <w:rPr>
          <w:rFonts w:ascii="Times New Roman" w:hAnsi="Times New Roman"/>
          <w:b/>
          <w:sz w:val="22"/>
          <w:lang w:val="lt-LT"/>
        </w:rPr>
        <w:t>6.970 straipsnis. Partnerių įnašai</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5" w:name="straipsnis971"/>
      <w:r w:rsidRPr="004A2F6A">
        <w:rPr>
          <w:rFonts w:ascii="Times New Roman" w:hAnsi="Times New Roman"/>
          <w:b/>
          <w:sz w:val="22"/>
          <w:lang w:val="lt-LT"/>
        </w:rPr>
        <w:t>6.971 straipsnis. Partnerių bendroji nuosavybė</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6" w:name="straipsnis972"/>
      <w:r w:rsidRPr="004A2F6A">
        <w:rPr>
          <w:rFonts w:ascii="Times New Roman" w:hAnsi="Times New Roman"/>
          <w:b/>
          <w:sz w:val="22"/>
          <w:lang w:val="lt-LT"/>
        </w:rPr>
        <w:t>6.972 straipsnis. Bendrų reikalų tvarkymas</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7" w:name="straipsnis973"/>
      <w:r w:rsidRPr="004A2F6A">
        <w:rPr>
          <w:rFonts w:ascii="Times New Roman" w:hAnsi="Times New Roman"/>
          <w:b/>
          <w:sz w:val="22"/>
          <w:lang w:val="lt-LT"/>
        </w:rPr>
        <w:t>6.973 straipsnis. Partnerių teisė į informaciją</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8" w:name="straipsnis974"/>
      <w:r w:rsidRPr="004A2F6A">
        <w:rPr>
          <w:rFonts w:ascii="Times New Roman" w:hAnsi="Times New Roman"/>
          <w:b/>
          <w:sz w:val="22"/>
          <w:lang w:val="lt-LT"/>
        </w:rPr>
        <w:t>6.974 straipsnis. Bendros išlaidos ir bendri nuostoliai</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9" w:name="straipsnis975"/>
      <w:r w:rsidRPr="004A2F6A">
        <w:rPr>
          <w:rFonts w:ascii="Times New Roman" w:hAnsi="Times New Roman"/>
          <w:b/>
          <w:sz w:val="22"/>
          <w:lang w:val="lt-LT"/>
        </w:rPr>
        <w:t>6.975 straipsnis. Partnerių atsakomybė pagal bendras prievoles</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6"/>
      <w:r w:rsidRPr="004A2F6A">
        <w:rPr>
          <w:rFonts w:ascii="Times New Roman" w:hAnsi="Times New Roman"/>
          <w:b/>
          <w:sz w:val="22"/>
          <w:lang w:val="lt-LT"/>
        </w:rPr>
        <w:t>6.976 straipsnis. Pelno paskirstymas</w:t>
      </w:r>
    </w:p>
    <w:bookmarkEnd w:id="2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7"/>
      <w:r w:rsidRPr="004A2F6A">
        <w:rPr>
          <w:rFonts w:ascii="Times New Roman" w:hAnsi="Times New Roman"/>
          <w:b/>
          <w:sz w:val="22"/>
          <w:lang w:val="lt-LT"/>
        </w:rPr>
        <w:t>6.977 straipsnis. Partnerio dalies atidalijimas</w:t>
      </w:r>
    </w:p>
    <w:bookmarkEnd w:id="2391"/>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2" w:name="straipsnis978"/>
      <w:r w:rsidRPr="004A2F6A">
        <w:rPr>
          <w:rFonts w:ascii="Times New Roman" w:hAnsi="Times New Roman"/>
          <w:b/>
          <w:sz w:val="22"/>
          <w:lang w:val="lt-LT"/>
        </w:rPr>
        <w:t>6.978 straipsnis. Jungtinės veiklos sutarties pabaiga</w:t>
      </w:r>
    </w:p>
    <w:bookmarkEnd w:id="2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3" w:name="straipsnis979"/>
      <w:r w:rsidRPr="004A2F6A">
        <w:rPr>
          <w:rFonts w:ascii="Times New Roman" w:hAnsi="Times New Roman"/>
          <w:b/>
          <w:sz w:val="22"/>
          <w:lang w:val="lt-LT"/>
        </w:rPr>
        <w:t>6.979 straipsnis. Neterminuotos jungtinės veiklos sutarties atsisakymas</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4" w:name="straipsnis980"/>
      <w:r w:rsidRPr="004A2F6A">
        <w:rPr>
          <w:rFonts w:ascii="Times New Roman" w:hAnsi="Times New Roman"/>
          <w:b/>
          <w:sz w:val="22"/>
          <w:lang w:val="lt-LT"/>
        </w:rPr>
        <w:t>6.980 straipsnis. Jungtinės veiklos sutarties nutraukimas vieno iš partnerių reikalavimu</w:t>
      </w:r>
    </w:p>
    <w:bookmarkEnd w:id="2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5" w:name="straipsnis981"/>
      <w:r w:rsidRPr="004A2F6A">
        <w:rPr>
          <w:rFonts w:ascii="Times New Roman" w:hAnsi="Times New Roman"/>
          <w:b/>
          <w:sz w:val="22"/>
          <w:lang w:val="lt-LT"/>
        </w:rPr>
        <w:t>6.981 straipsnis. Partnerio, nutraukusio jungtinės veiklos sutartį, atsakomybė</w:t>
      </w:r>
    </w:p>
    <w:bookmarkEnd w:id="2395"/>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6" w:name="straipsnis982"/>
      <w:r w:rsidRPr="004A2F6A">
        <w:rPr>
          <w:rFonts w:ascii="Times New Roman" w:hAnsi="Times New Roman"/>
          <w:b/>
          <w:sz w:val="22"/>
          <w:lang w:val="lt-LT"/>
        </w:rPr>
        <w:t>6.982 straipsnis. Nevieša partnerystė</w:t>
      </w:r>
    </w:p>
    <w:bookmarkEnd w:id="2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7" w:name="skyrius124"/>
      <w:r w:rsidRPr="004A2F6A">
        <w:rPr>
          <w:b/>
          <w:sz w:val="22"/>
        </w:rPr>
        <w:t>LII skyrius</w:t>
      </w:r>
    </w:p>
    <w:bookmarkEnd w:id="239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8" w:name="straipsnis983"/>
      <w:r w:rsidRPr="004A2F6A">
        <w:rPr>
          <w:rFonts w:ascii="Times New Roman" w:hAnsi="Times New Roman"/>
          <w:b/>
          <w:sz w:val="22"/>
          <w:lang w:val="lt-LT"/>
        </w:rPr>
        <w:t>6.983 straipsnis. Taikos sutarties samprata</w:t>
      </w:r>
    </w:p>
    <w:bookmarkEnd w:id="2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9" w:name="straipsnis984"/>
      <w:r w:rsidRPr="004A2F6A">
        <w:rPr>
          <w:rFonts w:ascii="Times New Roman" w:hAnsi="Times New Roman"/>
          <w:b/>
          <w:sz w:val="22"/>
          <w:lang w:val="lt-LT"/>
        </w:rPr>
        <w:t>6.984 straipsnis. Atvejai, kai taikos sutartis negalioja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0" w:name="straipsnis985"/>
      <w:r w:rsidRPr="004A2F6A">
        <w:rPr>
          <w:rFonts w:ascii="Times New Roman" w:hAnsi="Times New Roman"/>
          <w:b/>
          <w:sz w:val="22"/>
          <w:lang w:val="lt-LT"/>
        </w:rPr>
        <w:t>6.985 straipsnis. Taikos sutarties galia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1" w:name="straipsnis986"/>
      <w:r w:rsidRPr="004A2F6A">
        <w:rPr>
          <w:rFonts w:ascii="Times New Roman" w:hAnsi="Times New Roman"/>
          <w:b/>
          <w:sz w:val="22"/>
          <w:lang w:val="lt-LT"/>
        </w:rPr>
        <w:t>6.986 straipsnis. Taikos sutarties pripažinimas negaliojančia</w:t>
      </w:r>
    </w:p>
    <w:bookmarkEnd w:id="2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2" w:name="skyrius125"/>
      <w:r w:rsidRPr="004A2F6A">
        <w:rPr>
          <w:rFonts w:ascii="Times New Roman" w:hAnsi="Times New Roman"/>
          <w:b/>
          <w:caps/>
          <w:sz w:val="22"/>
          <w:lang w:val="lt-LT"/>
        </w:rPr>
        <w:t>LIII skyrius</w:t>
      </w:r>
    </w:p>
    <w:bookmarkEnd w:id="240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3" w:name="straipsnis987"/>
      <w:r w:rsidRPr="004A2F6A">
        <w:rPr>
          <w:rFonts w:ascii="Times New Roman" w:hAnsi="Times New Roman"/>
          <w:b/>
          <w:sz w:val="22"/>
          <w:lang w:val="lt-LT"/>
        </w:rPr>
        <w:t>6.987 straipsnis. Draudimo sutarties samprata</w:t>
      </w:r>
    </w:p>
    <w:bookmarkEnd w:id="2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4" w:name="straipsnis988"/>
      <w:r w:rsidRPr="004A2F6A">
        <w:rPr>
          <w:rFonts w:ascii="Times New Roman" w:hAnsi="Times New Roman"/>
          <w:b/>
          <w:sz w:val="22"/>
          <w:lang w:val="lt-LT"/>
        </w:rPr>
        <w:t>6.988 straipsnis. Draudimo formos ir šakos</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5" w:name="straipsnis989"/>
      <w:r w:rsidRPr="004A2F6A">
        <w:rPr>
          <w:rFonts w:ascii="Times New Roman" w:hAnsi="Times New Roman"/>
          <w:b/>
          <w:sz w:val="22"/>
          <w:lang w:val="lt-LT"/>
        </w:rPr>
        <w:t>6.989 straipsnis. Draudimo sutarties forma</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90"/>
      <w:r w:rsidRPr="004A2F6A">
        <w:rPr>
          <w:rFonts w:ascii="Times New Roman" w:hAnsi="Times New Roman"/>
          <w:b/>
          <w:sz w:val="22"/>
          <w:lang w:val="lt-LT"/>
        </w:rPr>
        <w:t>6.990 straipsnis. Draudimo sutarties sudarymo tvarka</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7" w:name="straipsnis991"/>
      <w:r w:rsidRPr="004A2F6A">
        <w:rPr>
          <w:rFonts w:ascii="Times New Roman" w:hAnsi="Times New Roman"/>
          <w:b/>
          <w:sz w:val="22"/>
          <w:lang w:val="lt-LT"/>
        </w:rPr>
        <w:t>6.991 straipsnis. Draudimo liudijimas (polisas)</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66"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8" w:name="straipsnis992"/>
      <w:r w:rsidRPr="004A2F6A">
        <w:rPr>
          <w:rFonts w:ascii="Times New Roman" w:hAnsi="Times New Roman"/>
          <w:b/>
          <w:sz w:val="22"/>
          <w:lang w:val="lt-LT"/>
        </w:rPr>
        <w:t>6.992 straipsnis. Draudimo sutarties sudarymas pagal standartines sąlygas</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9" w:name="straipsnis993"/>
      <w:r w:rsidRPr="004A2F6A">
        <w:rPr>
          <w:rFonts w:ascii="Times New Roman" w:hAnsi="Times New Roman"/>
          <w:b/>
          <w:sz w:val="22"/>
          <w:lang w:val="lt-LT"/>
        </w:rPr>
        <w:t>6.993 straipsnis. Pareiga atskleisti informaciją</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4"/>
      <w:r w:rsidRPr="004A2F6A">
        <w:rPr>
          <w:rFonts w:ascii="Times New Roman" w:hAnsi="Times New Roman"/>
          <w:b/>
          <w:sz w:val="22"/>
          <w:lang w:val="lt-LT"/>
        </w:rPr>
        <w:t>6.994 straipsnis. Draudiko teisė įvertinti draudimo riziką</w:t>
      </w:r>
    </w:p>
    <w:bookmarkEnd w:id="2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5"/>
      <w:r w:rsidRPr="004A2F6A">
        <w:rPr>
          <w:rFonts w:ascii="Times New Roman" w:hAnsi="Times New Roman"/>
          <w:b/>
          <w:sz w:val="22"/>
          <w:lang w:val="lt-LT"/>
        </w:rPr>
        <w:t>6.995 straipsnis. Informacijos konfidencialumas</w:t>
      </w:r>
    </w:p>
    <w:bookmarkEnd w:id="241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2" w:name="straipsnis996"/>
      <w:r w:rsidRPr="004A2F6A">
        <w:rPr>
          <w:rFonts w:ascii="Times New Roman" w:hAnsi="Times New Roman"/>
          <w:b/>
          <w:sz w:val="22"/>
          <w:lang w:val="lt-LT"/>
        </w:rPr>
        <w:t>6.996 straipsnis. Draudimo sutarties įsigaliojimas</w:t>
      </w:r>
    </w:p>
    <w:bookmarkEnd w:id="2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3" w:name="straipsnis997"/>
      <w:r w:rsidRPr="004A2F6A">
        <w:rPr>
          <w:rFonts w:ascii="Times New Roman" w:hAnsi="Times New Roman"/>
          <w:b/>
          <w:sz w:val="22"/>
          <w:lang w:val="lt-LT"/>
        </w:rPr>
        <w:t>6.997 straipsnis. Draudimo suma</w:t>
      </w:r>
    </w:p>
    <w:bookmarkEnd w:id="2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4" w:name="straipsnis998"/>
      <w:r w:rsidRPr="004A2F6A">
        <w:rPr>
          <w:rFonts w:ascii="Times New Roman" w:hAnsi="Times New Roman"/>
          <w:b/>
          <w:sz w:val="22"/>
          <w:lang w:val="lt-LT"/>
        </w:rPr>
        <w:t>6.998 straipsnis. Draudimo sumos ginčijimas</w:t>
      </w:r>
    </w:p>
    <w:bookmarkEnd w:id="24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5" w:name="straipsnis999"/>
      <w:r w:rsidRPr="004A2F6A">
        <w:rPr>
          <w:rFonts w:ascii="Times New Roman" w:hAnsi="Times New Roman"/>
          <w:b/>
          <w:sz w:val="22"/>
          <w:lang w:val="lt-LT"/>
        </w:rPr>
        <w:t>6.999 straipsnis. Nevisiškas draudimas</w:t>
      </w:r>
    </w:p>
    <w:bookmarkEnd w:id="2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6" w:name="straipsnis1000"/>
      <w:r w:rsidRPr="004A2F6A">
        <w:rPr>
          <w:rFonts w:ascii="Times New Roman" w:hAnsi="Times New Roman"/>
          <w:b/>
          <w:sz w:val="22"/>
          <w:lang w:val="lt-LT"/>
        </w:rPr>
        <w:t>6.1000 straipsnis. Papildomas draudimas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7" w:name="straipsnis1001"/>
      <w:r w:rsidRPr="004A2F6A">
        <w:rPr>
          <w:rFonts w:ascii="Times New Roman" w:hAnsi="Times New Roman"/>
          <w:b/>
          <w:sz w:val="22"/>
          <w:lang w:val="lt-LT"/>
        </w:rPr>
        <w:t>6.1001 straipsnis. Draudimo, viršijančio draudimo vertę, teisinės pasekmės</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2"/>
      <w:r w:rsidRPr="004A2F6A">
        <w:rPr>
          <w:rFonts w:ascii="Times New Roman" w:hAnsi="Times New Roman"/>
          <w:b/>
          <w:sz w:val="22"/>
          <w:lang w:val="lt-LT"/>
        </w:rPr>
        <w:t>6.1002 straipsnis. Draudimas nuo skirtingų rizikų</w:t>
      </w:r>
    </w:p>
    <w:bookmarkEnd w:id="2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3"/>
      <w:r w:rsidRPr="004A2F6A">
        <w:rPr>
          <w:rFonts w:ascii="Times New Roman" w:hAnsi="Times New Roman"/>
          <w:b/>
          <w:sz w:val="22"/>
          <w:lang w:val="lt-LT"/>
        </w:rPr>
        <w:t>6.1003 straipsnis. Bendrasis draudimas</w:t>
      </w:r>
    </w:p>
    <w:bookmarkEnd w:id="241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4"/>
      <w:r w:rsidRPr="004A2F6A">
        <w:rPr>
          <w:rFonts w:ascii="Times New Roman" w:hAnsi="Times New Roman"/>
          <w:b/>
          <w:sz w:val="22"/>
          <w:lang w:val="lt-LT"/>
        </w:rPr>
        <w:t>6.1004 straipsnis. Draudimo įmoka (premija)</w:t>
      </w:r>
    </w:p>
    <w:bookmarkEnd w:id="2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5"/>
      <w:r w:rsidRPr="004A2F6A">
        <w:rPr>
          <w:rFonts w:ascii="Times New Roman" w:hAnsi="Times New Roman"/>
          <w:b/>
          <w:sz w:val="22"/>
          <w:lang w:val="lt-LT"/>
        </w:rPr>
        <w:t>6.1005 straipsnis. Apdrausto asmens pakeitimas</w:t>
      </w:r>
    </w:p>
    <w:bookmarkEnd w:id="24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2" w:name="straipsnis1006"/>
      <w:r w:rsidRPr="004A2F6A">
        <w:rPr>
          <w:rFonts w:ascii="Times New Roman" w:hAnsi="Times New Roman"/>
          <w:b/>
          <w:sz w:val="22"/>
          <w:lang w:val="lt-LT"/>
        </w:rPr>
        <w:t>6.1006 straipsnis. Naudos gavėjo pakeitimas</w:t>
      </w:r>
    </w:p>
    <w:bookmarkEnd w:id="2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3" w:name="straipsnis1007"/>
      <w:r w:rsidRPr="004A2F6A">
        <w:rPr>
          <w:rFonts w:ascii="Times New Roman" w:hAnsi="Times New Roman"/>
          <w:b/>
          <w:sz w:val="22"/>
          <w:lang w:val="lt-LT"/>
        </w:rPr>
        <w:t>6.1007 straipsnis. Draudimo sutarties vykdymas, kai yra ir draudėjas, ir naudos gavėjas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4" w:name="straipsnis1008"/>
      <w:r w:rsidRPr="004A2F6A">
        <w:rPr>
          <w:rFonts w:ascii="Times New Roman" w:hAnsi="Times New Roman"/>
          <w:b/>
          <w:sz w:val="22"/>
          <w:lang w:val="lt-LT"/>
        </w:rPr>
        <w:t>6.1008 straipsnis. Draudiko pakeitimas</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09"/>
      <w:r w:rsidRPr="004A2F6A">
        <w:rPr>
          <w:rFonts w:ascii="Times New Roman" w:hAnsi="Times New Roman"/>
          <w:b/>
          <w:sz w:val="22"/>
          <w:lang w:val="lt-LT"/>
        </w:rPr>
        <w:t>6.1009 straipsnis. Draudimo sutarties nutraukimas prieš terminą</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10"/>
      <w:r w:rsidRPr="004A2F6A">
        <w:rPr>
          <w:rFonts w:ascii="Times New Roman" w:hAnsi="Times New Roman"/>
          <w:b/>
          <w:sz w:val="22"/>
          <w:lang w:val="lt-LT"/>
        </w:rPr>
        <w:t>6.1010 straipsnis. Draudimo rizikos padidėjimas ir sumažėjimas</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1"/>
      <w:r w:rsidRPr="004A2F6A">
        <w:rPr>
          <w:rFonts w:ascii="Times New Roman" w:hAnsi="Times New Roman"/>
          <w:b/>
          <w:sz w:val="22"/>
          <w:lang w:val="lt-LT"/>
        </w:rPr>
        <w:t>6.1011 straipsnis. Apdrausto turto savininko pasikeitimas</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2"/>
      <w:r w:rsidRPr="004A2F6A">
        <w:rPr>
          <w:rFonts w:ascii="Times New Roman" w:hAnsi="Times New Roman"/>
          <w:b/>
          <w:sz w:val="22"/>
          <w:lang w:val="lt-LT"/>
        </w:rPr>
        <w:t>6.1012 straipsnis. Draudėjo pareiga pranešti apie draudiminį įvykį</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9" w:name="straipsnis1013"/>
      <w:r w:rsidRPr="004A2F6A">
        <w:rPr>
          <w:rFonts w:ascii="Times New Roman" w:hAnsi="Times New Roman"/>
          <w:b/>
          <w:sz w:val="22"/>
          <w:lang w:val="lt-LT"/>
        </w:rPr>
        <w:t>6.1013 straipsnis. Pareiga imtis priemonių žalai sumažinti</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30" w:name="straipsnis1014"/>
      <w:r w:rsidRPr="004A2F6A">
        <w:rPr>
          <w:rFonts w:ascii="Times New Roman" w:hAnsi="Times New Roman"/>
          <w:b/>
          <w:sz w:val="22"/>
          <w:lang w:val="lt-LT"/>
        </w:rPr>
        <w:t>6.1014 straipsnis. Atleidimas nuo draudimo išmokos mokėjimo</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1" w:name="straipsnis1015"/>
      <w:r w:rsidRPr="004A2F6A">
        <w:rPr>
          <w:rFonts w:ascii="Times New Roman" w:hAnsi="Times New Roman"/>
          <w:b/>
          <w:sz w:val="22"/>
          <w:lang w:val="lt-LT"/>
        </w:rPr>
        <w:t>6.1015 straipsnis. Draudėjo teisių į žalos atlyginimą perėjimas draudikui (subrogacija)</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2" w:name="straipsnis1016"/>
      <w:r w:rsidRPr="004A2F6A">
        <w:rPr>
          <w:rFonts w:ascii="Times New Roman" w:hAnsi="Times New Roman"/>
          <w:b/>
          <w:sz w:val="22"/>
          <w:lang w:val="lt-LT"/>
        </w:rPr>
        <w:t>6.1016 straipsnis. Perdraudimas</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7"/>
      <w:r w:rsidRPr="004A2F6A">
        <w:rPr>
          <w:rFonts w:ascii="Times New Roman" w:hAnsi="Times New Roman"/>
          <w:b/>
          <w:sz w:val="22"/>
          <w:lang w:val="lt-LT"/>
        </w:rPr>
        <w:t>6.1017 straipsnis. Savitarpio draudimas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4" w:name="straipsnis1018"/>
      <w:r w:rsidRPr="004A2F6A">
        <w:rPr>
          <w:rFonts w:ascii="Times New Roman" w:hAnsi="Times New Roman"/>
          <w:b/>
          <w:sz w:val="22"/>
          <w:lang w:val="lt-LT"/>
        </w:rPr>
        <w:t>6.1018 straipsnis. Specialios draudimo šakos ir grupės</w:t>
      </w:r>
    </w:p>
    <w:bookmarkEnd w:id="2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Pr="004A2F6A" w:rsidRDefault="0071522C">
      <w:pPr>
        <w:pStyle w:val="PlainText"/>
        <w:jc w:val="both"/>
        <w:rPr>
          <w:rFonts w:ascii="Times New Roman" w:eastAsia="MS Mincho" w:hAnsi="Times New Roman" w:cs="Times New Roman"/>
          <w:b/>
          <w:bCs/>
        </w:rPr>
      </w:pP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0A501C" w:rsidRPr="003F337E" w:rsidRDefault="000A501C" w:rsidP="000A501C">
      <w:pPr>
        <w:ind w:firstLine="720"/>
        <w:jc w:val="both"/>
        <w:rPr>
          <w:rFonts w:ascii="Times New Roman" w:hAnsi="Times New Roman"/>
          <w:sz w:val="22"/>
          <w:szCs w:val="22"/>
        </w:rPr>
      </w:pPr>
      <w:r w:rsidRPr="003F337E">
        <w:rPr>
          <w:rFonts w:ascii="Times New Roman" w:hAnsi="Times New Roman"/>
          <w:bCs/>
          <w:sz w:val="22"/>
          <w:szCs w:val="22"/>
        </w:rPr>
        <w:t xml:space="preserve">6. </w:t>
      </w:r>
      <w:r w:rsidRPr="003F337E">
        <w:rPr>
          <w:rFonts w:ascii="Times New Roman" w:hAnsi="Times New Roman"/>
          <w:sz w:val="22"/>
          <w:szCs w:val="22"/>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sidRPr="003F337E">
        <w:rPr>
          <w:rFonts w:ascii="Times New Roman" w:hAnsi="Times New Roman"/>
          <w:iCs/>
          <w:sz w:val="22"/>
          <w:szCs w:val="22"/>
        </w:rPr>
        <w:t>OL 2012 L 156, p. 1</w:t>
      </w:r>
      <w:r w:rsidRPr="003F337E">
        <w:rPr>
          <w:rFonts w:ascii="Times New Roman" w:hAnsi="Times New Roman"/>
          <w:sz w:val="22"/>
          <w:szCs w:val="22"/>
        </w:rPr>
        <w:t>).</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67"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6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269" w:history="1">
        <w:r w:rsidRPr="0006563C">
          <w:rPr>
            <w:rStyle w:val="Hyperlink"/>
            <w:rFonts w:ascii="Times New Roman" w:hAnsi="Times New Roman"/>
            <w:i/>
            <w:sz w:val="20"/>
            <w:lang w:val="lt-LT"/>
          </w:rPr>
          <w:t>XII-984</w:t>
        </w:r>
      </w:hyperlink>
      <w:r w:rsidRPr="000A501C">
        <w:rPr>
          <w:rFonts w:ascii="Times New Roman" w:hAnsi="Times New Roman"/>
          <w:i/>
          <w:sz w:val="20"/>
          <w:lang w:val="lt-LT"/>
        </w:rPr>
        <w:t>, 2014-06-26, paskelbta TAR 2014-07-03, i. k. 2014-09753</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0"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1"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2"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3"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4"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75"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76"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7"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8"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1"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82"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3"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4"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5"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7"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90"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91"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92"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93"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94"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95"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96"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97"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298"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299"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300"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301"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302"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303"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Pakeitimas:</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34.1.</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Seimas, Įstatymas</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 xml:space="preserve">Nr. </w:t>
      </w:r>
      <w:hyperlink r:id="rId304" w:history="1">
        <w:r w:rsidRPr="00A74B05">
          <w:rPr>
            <w:rStyle w:val="Hyperlink"/>
            <w:rFonts w:ascii="Times New Roman" w:hAnsi="Times New Roman"/>
            <w:sz w:val="20"/>
            <w:lang w:val="lt-LT"/>
          </w:rPr>
          <w:t>XII-916</w:t>
        </w:r>
      </w:hyperlink>
      <w:r w:rsidRPr="00461487">
        <w:rPr>
          <w:rFonts w:ascii="Times New Roman" w:hAnsi="Times New Roman"/>
          <w:sz w:val="20"/>
          <w:lang w:val="lt-LT"/>
        </w:rPr>
        <w:t xml:space="preserve">, 2014-06-05, </w:t>
      </w:r>
      <w:r>
        <w:rPr>
          <w:rFonts w:ascii="Times New Roman" w:hAnsi="Times New Roman"/>
          <w:sz w:val="20"/>
          <w:lang w:val="lt-LT"/>
        </w:rPr>
        <w:t xml:space="preserve">paskelbta </w:t>
      </w:r>
      <w:r w:rsidRPr="00461487">
        <w:rPr>
          <w:rFonts w:ascii="Times New Roman" w:hAnsi="Times New Roman"/>
          <w:sz w:val="20"/>
          <w:lang w:val="lt-LT"/>
        </w:rPr>
        <w:t>TAR 2014-06-16</w:t>
      </w:r>
      <w:r w:rsidR="003B4FDA">
        <w:rPr>
          <w:rFonts w:ascii="Times New Roman" w:hAnsi="Times New Roman"/>
          <w:sz w:val="20"/>
          <w:lang w:val="lt-LT"/>
        </w:rPr>
        <w:t>,</w:t>
      </w:r>
      <w:r w:rsidRPr="00461487">
        <w:rPr>
          <w:rFonts w:ascii="Times New Roman" w:hAnsi="Times New Roman"/>
          <w:sz w:val="20"/>
          <w:lang w:val="lt-LT"/>
        </w:rPr>
        <w:t xml:space="preserve"> </w:t>
      </w:r>
      <w:r>
        <w:rPr>
          <w:rFonts w:ascii="Times New Roman" w:hAnsi="Times New Roman"/>
          <w:sz w:val="20"/>
          <w:lang w:val="lt-LT"/>
        </w:rPr>
        <w:t>i</w:t>
      </w:r>
      <w:r w:rsidRPr="00461487">
        <w:rPr>
          <w:rFonts w:ascii="Times New Roman" w:hAnsi="Times New Roman"/>
          <w:sz w:val="20"/>
          <w:lang w:val="lt-LT"/>
        </w:rPr>
        <w:t>.</w:t>
      </w:r>
      <w:r>
        <w:rPr>
          <w:rFonts w:ascii="Times New Roman" w:hAnsi="Times New Roman"/>
          <w:sz w:val="20"/>
          <w:lang w:val="lt-LT"/>
        </w:rPr>
        <w:t xml:space="preserve"> k.</w:t>
      </w:r>
      <w:r w:rsidRPr="00461487">
        <w:rPr>
          <w:rFonts w:ascii="Times New Roman" w:hAnsi="Times New Roman"/>
          <w:sz w:val="20"/>
          <w:lang w:val="lt-LT"/>
        </w:rPr>
        <w:t xml:space="preserve"> 2014-07638 </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CIVILINIO KODEKSO PAKEITIMO IR PAPILDYMO ĮSTATYMO NR. XII-700 4 STRAIPSNIO PAKEITIMO ĮSTATYMAS</w:t>
      </w:r>
    </w:p>
    <w:p w:rsidR="00593909" w:rsidRPr="004A2F6A" w:rsidRDefault="00593909" w:rsidP="00E32B0F">
      <w:pPr>
        <w:rPr>
          <w:rFonts w:ascii="Times New Roman" w:hAnsi="Times New Roman"/>
          <w:sz w:val="20"/>
          <w:lang w:val="lt-LT"/>
        </w:rPr>
      </w:pP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3</w:t>
      </w:r>
      <w:r>
        <w:rPr>
          <w:rFonts w:ascii="Times New Roman" w:hAnsi="Times New Roman"/>
          <w:sz w:val="20"/>
          <w:lang w:val="lt-LT"/>
        </w:rPr>
        <w:t>5</w:t>
      </w:r>
      <w:r w:rsidRPr="000A501C">
        <w:rPr>
          <w:rFonts w:ascii="Times New Roman" w:hAnsi="Times New Roman"/>
          <w:sz w:val="20"/>
          <w:lang w:val="lt-LT"/>
        </w:rPr>
        <w:t>.</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Seimas, Įstatymas</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 xml:space="preserve">Nr. </w:t>
      </w:r>
      <w:hyperlink r:id="rId305" w:history="1">
        <w:r w:rsidRPr="0006563C">
          <w:rPr>
            <w:rStyle w:val="Hyperlink"/>
            <w:rFonts w:ascii="Times New Roman" w:hAnsi="Times New Roman"/>
            <w:sz w:val="20"/>
            <w:lang w:val="lt-LT"/>
          </w:rPr>
          <w:t>XII-984</w:t>
        </w:r>
      </w:hyperlink>
      <w:r w:rsidRPr="000A501C">
        <w:rPr>
          <w:rFonts w:ascii="Times New Roman" w:hAnsi="Times New Roman"/>
          <w:sz w:val="20"/>
          <w:lang w:val="lt-LT"/>
        </w:rPr>
        <w:t xml:space="preserve">, 2014-06-26, </w:t>
      </w:r>
      <w:r>
        <w:rPr>
          <w:rFonts w:ascii="Times New Roman" w:hAnsi="Times New Roman"/>
          <w:sz w:val="20"/>
          <w:lang w:val="lt-LT"/>
        </w:rPr>
        <w:t xml:space="preserve">paskelbta </w:t>
      </w:r>
      <w:r w:rsidRPr="000A501C">
        <w:rPr>
          <w:rFonts w:ascii="Times New Roman" w:hAnsi="Times New Roman"/>
          <w:sz w:val="20"/>
          <w:lang w:val="lt-LT"/>
        </w:rPr>
        <w:t>TAR 2014</w:t>
      </w:r>
      <w:r>
        <w:rPr>
          <w:rFonts w:ascii="Times New Roman" w:hAnsi="Times New Roman"/>
          <w:sz w:val="20"/>
          <w:lang w:val="lt-LT"/>
        </w:rPr>
        <w:t>-07-03</w:t>
      </w:r>
      <w:r w:rsidRPr="000A501C">
        <w:rPr>
          <w:rFonts w:ascii="Times New Roman" w:hAnsi="Times New Roman"/>
          <w:sz w:val="20"/>
          <w:lang w:val="lt-LT"/>
        </w:rPr>
        <w:t xml:space="preserve">, </w:t>
      </w:r>
      <w:r>
        <w:rPr>
          <w:rFonts w:ascii="Times New Roman" w:hAnsi="Times New Roman"/>
          <w:sz w:val="20"/>
          <w:lang w:val="lt-LT"/>
        </w:rPr>
        <w:t>i</w:t>
      </w:r>
      <w:r w:rsidRPr="000A501C">
        <w:rPr>
          <w:rFonts w:ascii="Times New Roman" w:hAnsi="Times New Roman"/>
          <w:sz w:val="20"/>
          <w:lang w:val="lt-LT"/>
        </w:rPr>
        <w:t xml:space="preserve">. </w:t>
      </w:r>
      <w:r>
        <w:rPr>
          <w:rFonts w:ascii="Times New Roman" w:hAnsi="Times New Roman"/>
          <w:sz w:val="20"/>
          <w:lang w:val="lt-LT"/>
        </w:rPr>
        <w:t xml:space="preserve">k. </w:t>
      </w:r>
      <w:r w:rsidRPr="000A501C">
        <w:rPr>
          <w:rFonts w:ascii="Times New Roman" w:hAnsi="Times New Roman"/>
          <w:sz w:val="20"/>
          <w:lang w:val="lt-LT"/>
        </w:rPr>
        <w:t>2014-09753</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CIVILINIO KODEKSO 2.71 STRAIPSNIO IR PRIEDO PAKEITIMO ĮSTATYMAS</w:t>
      </w:r>
    </w:p>
    <w:p w:rsidR="000A501C" w:rsidRPr="000A501C" w:rsidRDefault="000A501C" w:rsidP="000A501C">
      <w:pPr>
        <w:pStyle w:val="BodyText2"/>
        <w:rPr>
          <w:i w:val="0"/>
          <w:sz w:val="20"/>
        </w:rPr>
      </w:pPr>
      <w:r w:rsidRPr="000A501C">
        <w:rPr>
          <w:i w:val="0"/>
          <w:sz w:val="20"/>
        </w:rPr>
        <w:t>Šis įstatymas, išskyrus 3 straipsnį, įsigalioja 2014 m. liepos 7 d.</w:t>
      </w:r>
    </w:p>
    <w:p w:rsidR="004A2F6A" w:rsidRDefault="004A2F6A" w:rsidP="00E32B0F">
      <w:pPr>
        <w:rPr>
          <w:rFonts w:ascii="Times New Roman" w:hAnsi="Times New Roman"/>
          <w:sz w:val="20"/>
          <w:lang w:val="lt-LT"/>
        </w:rPr>
      </w:pP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3</w:t>
      </w:r>
      <w:r>
        <w:rPr>
          <w:rFonts w:ascii="Times New Roman" w:hAnsi="Times New Roman"/>
          <w:sz w:val="20"/>
          <w:lang w:val="lt-LT"/>
        </w:rPr>
        <w:t>6</w:t>
      </w:r>
      <w:r w:rsidRPr="00775690">
        <w:rPr>
          <w:rFonts w:ascii="Times New Roman" w:hAnsi="Times New Roman"/>
          <w:sz w:val="20"/>
          <w:lang w:val="lt-LT"/>
        </w:rPr>
        <w:t>.</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Lietuvos Respublikos Seimas, Įstatymas</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 xml:space="preserve">Nr. </w:t>
      </w:r>
      <w:hyperlink r:id="rId306" w:history="1">
        <w:r w:rsidRPr="001C4DC0">
          <w:rPr>
            <w:rStyle w:val="Hyperlink"/>
            <w:rFonts w:ascii="Times New Roman" w:hAnsi="Times New Roman"/>
            <w:sz w:val="20"/>
            <w:lang w:val="lt-LT"/>
          </w:rPr>
          <w:t>XII-1064</w:t>
        </w:r>
      </w:hyperlink>
      <w:r w:rsidRPr="00775690">
        <w:rPr>
          <w:rFonts w:ascii="Times New Roman" w:hAnsi="Times New Roman"/>
          <w:sz w:val="20"/>
          <w:lang w:val="lt-LT"/>
        </w:rPr>
        <w:t xml:space="preserve">, 2014-07-17, </w:t>
      </w:r>
      <w:r>
        <w:rPr>
          <w:rFonts w:ascii="Times New Roman" w:hAnsi="Times New Roman"/>
          <w:sz w:val="20"/>
          <w:lang w:val="lt-LT"/>
        </w:rPr>
        <w:t xml:space="preserve">paskelbta </w:t>
      </w:r>
      <w:r w:rsidRPr="00775690">
        <w:rPr>
          <w:rFonts w:ascii="Times New Roman" w:hAnsi="Times New Roman"/>
          <w:sz w:val="20"/>
          <w:lang w:val="lt-LT"/>
        </w:rPr>
        <w:t>TAR 2014</w:t>
      </w:r>
      <w:r>
        <w:rPr>
          <w:rFonts w:ascii="Times New Roman" w:hAnsi="Times New Roman"/>
          <w:sz w:val="20"/>
          <w:lang w:val="lt-LT"/>
        </w:rPr>
        <w:t>-07-23</w:t>
      </w:r>
      <w:r w:rsidRPr="00775690">
        <w:rPr>
          <w:rFonts w:ascii="Times New Roman" w:hAnsi="Times New Roman"/>
          <w:sz w:val="20"/>
          <w:lang w:val="lt-LT"/>
        </w:rPr>
        <w:t xml:space="preserve">, </w:t>
      </w:r>
      <w:r>
        <w:rPr>
          <w:rFonts w:ascii="Times New Roman" w:hAnsi="Times New Roman"/>
          <w:sz w:val="20"/>
          <w:lang w:val="lt-LT"/>
        </w:rPr>
        <w:t>i</w:t>
      </w:r>
      <w:r w:rsidRPr="00775690">
        <w:rPr>
          <w:rFonts w:ascii="Times New Roman" w:hAnsi="Times New Roman"/>
          <w:sz w:val="20"/>
          <w:lang w:val="lt-LT"/>
        </w:rPr>
        <w:t xml:space="preserve">. </w:t>
      </w:r>
      <w:r>
        <w:rPr>
          <w:rFonts w:ascii="Times New Roman" w:hAnsi="Times New Roman"/>
          <w:sz w:val="20"/>
          <w:lang w:val="lt-LT"/>
        </w:rPr>
        <w:t xml:space="preserve">k. </w:t>
      </w:r>
      <w:r w:rsidRPr="00775690">
        <w:rPr>
          <w:rFonts w:ascii="Times New Roman" w:hAnsi="Times New Roman"/>
          <w:sz w:val="20"/>
          <w:lang w:val="lt-LT"/>
        </w:rPr>
        <w:t>2014-10462</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LIETUVOS RESPUBLIKOS CIVILINIO KODEKSO 2.46, 2.66, 2.70, 2.75, 2.106 IR 2.108 STRAIPSNIŲ PAKEITIMO ĮSTATYMAS</w:t>
      </w:r>
    </w:p>
    <w:p w:rsidR="00775690" w:rsidRPr="00775690" w:rsidRDefault="00775690" w:rsidP="00775690">
      <w:pPr>
        <w:jc w:val="both"/>
        <w:rPr>
          <w:rFonts w:ascii="Times New Roman" w:hAnsi="Times New Roman"/>
          <w:sz w:val="20"/>
        </w:rPr>
      </w:pPr>
      <w:r w:rsidRPr="00775690">
        <w:rPr>
          <w:rFonts w:ascii="Times New Roman" w:hAnsi="Times New Roman"/>
          <w:sz w:val="20"/>
          <w:lang w:val="lt-LT"/>
        </w:rPr>
        <w:t xml:space="preserve">Juridinių asmenų registro tvarkytojas kreipiasi į teismą su prašymu atšaukti likvidatorių, jei juridinio asmens likvidavimo procedūros buvo pradėtos Lietuvos Respublikos civilinio kodekso 2.70 straipsnyje nustatyta tvarka iki šio įstatymo įsigaliojimo. </w:t>
      </w:r>
      <w:r w:rsidRPr="00775690">
        <w:rPr>
          <w:rFonts w:ascii="Times New Roman" w:hAnsi="Times New Roman"/>
          <w:sz w:val="20"/>
        </w:rPr>
        <w:t>Atšaukus likvidatorių, juridinis asmuo iš juridinių asmenų registro išregistruojamas juridinių asmenų registro nuostatuose nustatyta tvarka.</w:t>
      </w:r>
    </w:p>
    <w:p w:rsidR="00775690" w:rsidRPr="00775690" w:rsidRDefault="00775690" w:rsidP="00775690">
      <w:pPr>
        <w:jc w:val="both"/>
        <w:rPr>
          <w:rFonts w:ascii="Times New Roman" w:hAnsi="Times New Roman"/>
          <w:sz w:val="20"/>
        </w:rPr>
      </w:pPr>
      <w:r w:rsidRPr="00775690">
        <w:rPr>
          <w:rFonts w:ascii="Times New Roman" w:hAnsi="Times New Roman"/>
          <w:sz w:val="20"/>
        </w:rPr>
        <w:t>Šio straipsnio 1 dalyje nurodyti prašymai nagrinėjami Lietuvos Respublikos civilinio proceso kodekso XXXIX skyriuje nustatyta tvarka.</w:t>
      </w:r>
    </w:p>
    <w:p w:rsidR="00775690" w:rsidRPr="00775690" w:rsidRDefault="00775690" w:rsidP="00775690">
      <w:pPr>
        <w:rPr>
          <w:rFonts w:ascii="Times New Roman" w:hAnsi="Times New Roman"/>
          <w:sz w:val="20"/>
          <w:lang w:val="lt-LT"/>
        </w:rPr>
      </w:pPr>
      <w:r w:rsidRPr="00775690">
        <w:rPr>
          <w:rFonts w:ascii="Times New Roman" w:hAnsi="Times New Roman"/>
          <w:sz w:val="20"/>
          <w:lang w:eastAsia="lt-LT"/>
        </w:rPr>
        <w:t>Šis įstatymas, išskyrus šio straipsnio 2 dalį, įsigalioja 2015 m. sausio 1 d.</w:t>
      </w:r>
    </w:p>
    <w:p w:rsidR="000A501C" w:rsidRDefault="000A501C" w:rsidP="00E32B0F">
      <w:pPr>
        <w:rPr>
          <w:rFonts w:ascii="Times New Roman" w:hAnsi="Times New Roman"/>
          <w:sz w:val="20"/>
          <w:lang w:val="lt-LT"/>
        </w:rPr>
      </w:pPr>
    </w:p>
    <w:p w:rsidR="00775690" w:rsidRDefault="00775690" w:rsidP="00E32B0F">
      <w:pPr>
        <w:rPr>
          <w:rFonts w:ascii="Times New Roman" w:hAnsi="Times New Roman"/>
          <w:sz w:val="20"/>
          <w:lang w:val="lt-LT"/>
        </w:rPr>
      </w:pPr>
    </w:p>
    <w:p w:rsidR="000A501C" w:rsidRPr="000A501C" w:rsidRDefault="000A501C" w:rsidP="000A501C">
      <w:pPr>
        <w:rPr>
          <w:rFonts w:ascii="Times New Roman" w:hAnsi="Times New Roman"/>
          <w:sz w:val="20"/>
          <w:lang w:val="lt-LT"/>
        </w:rPr>
      </w:pPr>
      <w:r w:rsidRPr="000A501C">
        <w:rPr>
          <w:rFonts w:ascii="Times New Roman" w:hAnsi="Times New Roman"/>
          <w:sz w:val="20"/>
          <w:lang w:val="lt-LT"/>
        </w:rPr>
        <w:t>*** Pabaiga ***</w:t>
      </w:r>
    </w:p>
    <w:p w:rsidR="000A501C" w:rsidRDefault="000A501C" w:rsidP="00E32B0F">
      <w:pPr>
        <w:rPr>
          <w:rFonts w:ascii="Times New Roman" w:hAnsi="Times New Roman"/>
          <w:sz w:val="20"/>
          <w:lang w:val="lt-LT"/>
        </w:rPr>
      </w:pPr>
    </w:p>
    <w:p w:rsidR="000A501C" w:rsidRPr="004A2F6A" w:rsidRDefault="000A501C"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307"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775690" w:rsidRPr="00775690" w:rsidRDefault="00775690">
      <w:pPr>
        <w:rPr>
          <w:rFonts w:ascii="Times New Roman" w:hAnsi="Times New Roman"/>
          <w:sz w:val="20"/>
          <w:lang w:val="lt-LT"/>
        </w:rPr>
      </w:pPr>
    </w:p>
    <w:p w:rsidR="00775690" w:rsidRPr="00775690" w:rsidRDefault="00775690">
      <w:pPr>
        <w:rPr>
          <w:rFonts w:ascii="Times New Roman" w:hAnsi="Times New Roman"/>
          <w:sz w:val="20"/>
          <w:lang w:val="lt-LT"/>
        </w:rPr>
      </w:pPr>
      <w:r w:rsidRPr="00775690">
        <w:rPr>
          <w:rFonts w:ascii="Times New Roman" w:hAnsi="Times New Roman"/>
          <w:sz w:val="20"/>
          <w:lang w:val="lt-LT"/>
        </w:rPr>
        <w:t>*** Pabaiga ***</w:t>
      </w:r>
    </w:p>
    <w:p w:rsidR="00775690" w:rsidRPr="00775690" w:rsidRDefault="00775690">
      <w:pPr>
        <w:rPr>
          <w:rFonts w:ascii="Times New Roman" w:hAnsi="Times New Roman"/>
          <w:sz w:val="20"/>
          <w:lang w:val="lt-LT"/>
        </w:rPr>
      </w:pPr>
    </w:p>
    <w:p w:rsidR="00775690" w:rsidRPr="00775690" w:rsidRDefault="00775690">
      <w:pPr>
        <w:rPr>
          <w:rFonts w:ascii="Times New Roman" w:hAnsi="Times New Roman"/>
          <w:sz w:val="20"/>
          <w:lang w:val="lt-LT"/>
        </w:rPr>
      </w:pPr>
    </w:p>
    <w:p w:rsidR="00775690" w:rsidRPr="00775690" w:rsidRDefault="00775690">
      <w:pPr>
        <w:rPr>
          <w:rFonts w:ascii="Times New Roman" w:hAnsi="Times New Roman"/>
          <w:sz w:val="20"/>
          <w:lang w:val="lt-LT"/>
        </w:rPr>
      </w:pPr>
      <w:r w:rsidRPr="00775690">
        <w:rPr>
          <w:rFonts w:ascii="Times New Roman" w:hAnsi="Times New Roman"/>
          <w:sz w:val="20"/>
          <w:lang w:val="lt-LT"/>
        </w:rPr>
        <w:t>Redagavo Aušrinė Trapinskienė (2014-07-25)</w:t>
      </w:r>
    </w:p>
    <w:p w:rsidR="00775690" w:rsidRPr="00775690" w:rsidRDefault="00775690">
      <w:pPr>
        <w:rPr>
          <w:rFonts w:ascii="Times New Roman" w:hAnsi="Times New Roman"/>
          <w:sz w:val="20"/>
          <w:lang w:val="lt-LT"/>
        </w:rPr>
      </w:pPr>
      <w:r w:rsidRPr="00775690">
        <w:rPr>
          <w:rFonts w:ascii="Times New Roman" w:hAnsi="Times New Roman"/>
          <w:sz w:val="20"/>
          <w:lang w:val="lt-LT"/>
        </w:rPr>
        <w:t xml:space="preserve">                  ausrine.trapinskiene@lrs.lt</w:t>
      </w:r>
    </w:p>
    <w:p w:rsidR="004A2F6A" w:rsidRPr="004A2F6A" w:rsidRDefault="004A2F6A">
      <w:pPr>
        <w:rPr>
          <w:rFonts w:ascii="Times New Roman" w:hAnsi="Times New Roman"/>
          <w:sz w:val="20"/>
          <w:lang w:val="lt-LT"/>
        </w:rPr>
      </w:pPr>
    </w:p>
    <w:sectPr w:rsidR="004A2F6A" w:rsidRPr="004A2F6A">
      <w:footerReference w:type="even" r:id="rId308"/>
      <w:footerReference w:type="default" r:id="rId30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262" w:rsidRDefault="004B5262">
      <w:r>
        <w:separator/>
      </w:r>
    </w:p>
  </w:endnote>
  <w:endnote w:type="continuationSeparator" w:id="0">
    <w:p w:rsidR="004B5262" w:rsidRDefault="004B5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0782C">
      <w:rPr>
        <w:rStyle w:val="PageNumber"/>
        <w:noProof/>
      </w:rPr>
      <w:t>14</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262" w:rsidRDefault="004B5262">
      <w:r>
        <w:separator/>
      </w:r>
    </w:p>
  </w:footnote>
  <w:footnote w:type="continuationSeparator" w:id="0">
    <w:p w:rsidR="004B5262" w:rsidRDefault="004B52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3369E"/>
    <w:rsid w:val="00042016"/>
    <w:rsid w:val="00062BE2"/>
    <w:rsid w:val="0006563C"/>
    <w:rsid w:val="00067A94"/>
    <w:rsid w:val="00084077"/>
    <w:rsid w:val="00093030"/>
    <w:rsid w:val="000A501C"/>
    <w:rsid w:val="000C12CA"/>
    <w:rsid w:val="000D1821"/>
    <w:rsid w:val="000D385F"/>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61665"/>
    <w:rsid w:val="001660FD"/>
    <w:rsid w:val="00167731"/>
    <w:rsid w:val="001719F5"/>
    <w:rsid w:val="00175B57"/>
    <w:rsid w:val="001832A4"/>
    <w:rsid w:val="001871DD"/>
    <w:rsid w:val="00196982"/>
    <w:rsid w:val="001A05B9"/>
    <w:rsid w:val="001A0C26"/>
    <w:rsid w:val="001A7A3D"/>
    <w:rsid w:val="001C29B5"/>
    <w:rsid w:val="001C4DC0"/>
    <w:rsid w:val="001C552F"/>
    <w:rsid w:val="001C6945"/>
    <w:rsid w:val="001C7103"/>
    <w:rsid w:val="001D18F3"/>
    <w:rsid w:val="001D266D"/>
    <w:rsid w:val="001E0824"/>
    <w:rsid w:val="001E6450"/>
    <w:rsid w:val="001E6C6A"/>
    <w:rsid w:val="00200C2F"/>
    <w:rsid w:val="002024E9"/>
    <w:rsid w:val="002025A8"/>
    <w:rsid w:val="0020695D"/>
    <w:rsid w:val="00207A71"/>
    <w:rsid w:val="00212B96"/>
    <w:rsid w:val="002141B4"/>
    <w:rsid w:val="002203E6"/>
    <w:rsid w:val="0022119D"/>
    <w:rsid w:val="00224D00"/>
    <w:rsid w:val="00233DF7"/>
    <w:rsid w:val="00244F9C"/>
    <w:rsid w:val="00247FE7"/>
    <w:rsid w:val="0026037A"/>
    <w:rsid w:val="00261C35"/>
    <w:rsid w:val="00263E52"/>
    <w:rsid w:val="002645EB"/>
    <w:rsid w:val="002667E1"/>
    <w:rsid w:val="00274BEF"/>
    <w:rsid w:val="00276990"/>
    <w:rsid w:val="002815EC"/>
    <w:rsid w:val="00284BE4"/>
    <w:rsid w:val="002A366A"/>
    <w:rsid w:val="002A41CF"/>
    <w:rsid w:val="002A4616"/>
    <w:rsid w:val="002B229E"/>
    <w:rsid w:val="002B4CAC"/>
    <w:rsid w:val="002D57EB"/>
    <w:rsid w:val="002E0ED5"/>
    <w:rsid w:val="002E1307"/>
    <w:rsid w:val="002E183A"/>
    <w:rsid w:val="002E2B5E"/>
    <w:rsid w:val="002E6FAB"/>
    <w:rsid w:val="002F3AA3"/>
    <w:rsid w:val="00300CCE"/>
    <w:rsid w:val="003021CE"/>
    <w:rsid w:val="003130EA"/>
    <w:rsid w:val="00313B6C"/>
    <w:rsid w:val="00313BBF"/>
    <w:rsid w:val="00320F9A"/>
    <w:rsid w:val="0032209D"/>
    <w:rsid w:val="00325E1A"/>
    <w:rsid w:val="0032654E"/>
    <w:rsid w:val="00335288"/>
    <w:rsid w:val="003424F4"/>
    <w:rsid w:val="00352D66"/>
    <w:rsid w:val="00365663"/>
    <w:rsid w:val="00365FDF"/>
    <w:rsid w:val="00367181"/>
    <w:rsid w:val="0037590B"/>
    <w:rsid w:val="00377D39"/>
    <w:rsid w:val="00383D55"/>
    <w:rsid w:val="00390AC6"/>
    <w:rsid w:val="00393205"/>
    <w:rsid w:val="003971BD"/>
    <w:rsid w:val="003B4FDA"/>
    <w:rsid w:val="003C0D28"/>
    <w:rsid w:val="003C4EEA"/>
    <w:rsid w:val="003C63A1"/>
    <w:rsid w:val="003E1D44"/>
    <w:rsid w:val="003E1F1B"/>
    <w:rsid w:val="003E4BDD"/>
    <w:rsid w:val="003F1C77"/>
    <w:rsid w:val="003F337E"/>
    <w:rsid w:val="003F635F"/>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0414"/>
    <w:rsid w:val="00452F7D"/>
    <w:rsid w:val="004530B2"/>
    <w:rsid w:val="00453A32"/>
    <w:rsid w:val="00453CC9"/>
    <w:rsid w:val="00461487"/>
    <w:rsid w:val="00466434"/>
    <w:rsid w:val="00471FE9"/>
    <w:rsid w:val="00480CE1"/>
    <w:rsid w:val="00490A38"/>
    <w:rsid w:val="00491A9A"/>
    <w:rsid w:val="004924D1"/>
    <w:rsid w:val="00494055"/>
    <w:rsid w:val="00494AB2"/>
    <w:rsid w:val="004A1F86"/>
    <w:rsid w:val="004A24D6"/>
    <w:rsid w:val="004A2F6A"/>
    <w:rsid w:val="004B48C3"/>
    <w:rsid w:val="004B5262"/>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000C"/>
    <w:rsid w:val="005368C5"/>
    <w:rsid w:val="005412A8"/>
    <w:rsid w:val="0054151A"/>
    <w:rsid w:val="0054175A"/>
    <w:rsid w:val="00541E63"/>
    <w:rsid w:val="00543751"/>
    <w:rsid w:val="0054786E"/>
    <w:rsid w:val="00554328"/>
    <w:rsid w:val="00571F07"/>
    <w:rsid w:val="00572E0F"/>
    <w:rsid w:val="00581562"/>
    <w:rsid w:val="00583C37"/>
    <w:rsid w:val="00585C01"/>
    <w:rsid w:val="00593909"/>
    <w:rsid w:val="005957EF"/>
    <w:rsid w:val="00597494"/>
    <w:rsid w:val="005A785F"/>
    <w:rsid w:val="005A7BBF"/>
    <w:rsid w:val="005B5F55"/>
    <w:rsid w:val="005B7EDF"/>
    <w:rsid w:val="005D4D4F"/>
    <w:rsid w:val="005D6389"/>
    <w:rsid w:val="005D7495"/>
    <w:rsid w:val="005D7E39"/>
    <w:rsid w:val="005E1882"/>
    <w:rsid w:val="005E4110"/>
    <w:rsid w:val="005F38A4"/>
    <w:rsid w:val="005F45E8"/>
    <w:rsid w:val="005F5209"/>
    <w:rsid w:val="00602BF2"/>
    <w:rsid w:val="00611A61"/>
    <w:rsid w:val="006155EA"/>
    <w:rsid w:val="00616A8A"/>
    <w:rsid w:val="00617814"/>
    <w:rsid w:val="0062247C"/>
    <w:rsid w:val="00626922"/>
    <w:rsid w:val="00627DC5"/>
    <w:rsid w:val="0063425B"/>
    <w:rsid w:val="00651587"/>
    <w:rsid w:val="00660F34"/>
    <w:rsid w:val="0066282F"/>
    <w:rsid w:val="006675B0"/>
    <w:rsid w:val="00681ECB"/>
    <w:rsid w:val="0069176E"/>
    <w:rsid w:val="0069352C"/>
    <w:rsid w:val="006941DD"/>
    <w:rsid w:val="006A1C52"/>
    <w:rsid w:val="006A22C5"/>
    <w:rsid w:val="006B1BBF"/>
    <w:rsid w:val="006B5EDF"/>
    <w:rsid w:val="006C11E6"/>
    <w:rsid w:val="006C37C8"/>
    <w:rsid w:val="006C49D9"/>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57B24"/>
    <w:rsid w:val="007629B5"/>
    <w:rsid w:val="0076544A"/>
    <w:rsid w:val="0077393C"/>
    <w:rsid w:val="007747C5"/>
    <w:rsid w:val="00775690"/>
    <w:rsid w:val="007759E7"/>
    <w:rsid w:val="00776164"/>
    <w:rsid w:val="00780D35"/>
    <w:rsid w:val="00783A06"/>
    <w:rsid w:val="007855CC"/>
    <w:rsid w:val="00791460"/>
    <w:rsid w:val="007A1F2C"/>
    <w:rsid w:val="007A231A"/>
    <w:rsid w:val="007A291A"/>
    <w:rsid w:val="007A428F"/>
    <w:rsid w:val="007B1284"/>
    <w:rsid w:val="007C16CB"/>
    <w:rsid w:val="007D778D"/>
    <w:rsid w:val="007E1551"/>
    <w:rsid w:val="007E39DF"/>
    <w:rsid w:val="007E48E8"/>
    <w:rsid w:val="007F24BE"/>
    <w:rsid w:val="007F3066"/>
    <w:rsid w:val="007F5C29"/>
    <w:rsid w:val="007F6FA2"/>
    <w:rsid w:val="008003C3"/>
    <w:rsid w:val="00806140"/>
    <w:rsid w:val="00807896"/>
    <w:rsid w:val="0083632D"/>
    <w:rsid w:val="0084658F"/>
    <w:rsid w:val="00846895"/>
    <w:rsid w:val="00855112"/>
    <w:rsid w:val="00867C44"/>
    <w:rsid w:val="00876B81"/>
    <w:rsid w:val="00880605"/>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8F776A"/>
    <w:rsid w:val="00911793"/>
    <w:rsid w:val="009136BC"/>
    <w:rsid w:val="009168E3"/>
    <w:rsid w:val="0092241D"/>
    <w:rsid w:val="009231D3"/>
    <w:rsid w:val="00937B44"/>
    <w:rsid w:val="00945857"/>
    <w:rsid w:val="00956975"/>
    <w:rsid w:val="009620BB"/>
    <w:rsid w:val="00980368"/>
    <w:rsid w:val="00980372"/>
    <w:rsid w:val="00986527"/>
    <w:rsid w:val="009869B8"/>
    <w:rsid w:val="0098793C"/>
    <w:rsid w:val="0099148B"/>
    <w:rsid w:val="00992C80"/>
    <w:rsid w:val="009930BF"/>
    <w:rsid w:val="009A0B1D"/>
    <w:rsid w:val="009A2039"/>
    <w:rsid w:val="009B3C7D"/>
    <w:rsid w:val="009B7F42"/>
    <w:rsid w:val="009C3A41"/>
    <w:rsid w:val="009F0D77"/>
    <w:rsid w:val="009F106D"/>
    <w:rsid w:val="00A1159C"/>
    <w:rsid w:val="00A11A73"/>
    <w:rsid w:val="00A16E03"/>
    <w:rsid w:val="00A249A0"/>
    <w:rsid w:val="00A255F5"/>
    <w:rsid w:val="00A26635"/>
    <w:rsid w:val="00A36610"/>
    <w:rsid w:val="00A4145E"/>
    <w:rsid w:val="00A60438"/>
    <w:rsid w:val="00A632EC"/>
    <w:rsid w:val="00A645DA"/>
    <w:rsid w:val="00A67D55"/>
    <w:rsid w:val="00A74B05"/>
    <w:rsid w:val="00A7607C"/>
    <w:rsid w:val="00A93672"/>
    <w:rsid w:val="00AA0DE4"/>
    <w:rsid w:val="00AA1178"/>
    <w:rsid w:val="00AA15CF"/>
    <w:rsid w:val="00AA38DB"/>
    <w:rsid w:val="00AA6C5F"/>
    <w:rsid w:val="00AB100B"/>
    <w:rsid w:val="00AB6417"/>
    <w:rsid w:val="00AC48F2"/>
    <w:rsid w:val="00AD0079"/>
    <w:rsid w:val="00AD0678"/>
    <w:rsid w:val="00AD629F"/>
    <w:rsid w:val="00AD7CFD"/>
    <w:rsid w:val="00AE0434"/>
    <w:rsid w:val="00AE4AF1"/>
    <w:rsid w:val="00AE574D"/>
    <w:rsid w:val="00AF0CAE"/>
    <w:rsid w:val="00AF21E7"/>
    <w:rsid w:val="00AF2845"/>
    <w:rsid w:val="00AF7D0F"/>
    <w:rsid w:val="00B00E3F"/>
    <w:rsid w:val="00B011BD"/>
    <w:rsid w:val="00B0722A"/>
    <w:rsid w:val="00B07EE7"/>
    <w:rsid w:val="00B117F4"/>
    <w:rsid w:val="00B22FC0"/>
    <w:rsid w:val="00B2506B"/>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15E5"/>
    <w:rsid w:val="00BD5CD4"/>
    <w:rsid w:val="00BD6ADD"/>
    <w:rsid w:val="00BE0425"/>
    <w:rsid w:val="00BE1E33"/>
    <w:rsid w:val="00BF12B0"/>
    <w:rsid w:val="00BF1DF1"/>
    <w:rsid w:val="00BF4031"/>
    <w:rsid w:val="00BF747D"/>
    <w:rsid w:val="00C04189"/>
    <w:rsid w:val="00C0782C"/>
    <w:rsid w:val="00C07C20"/>
    <w:rsid w:val="00C122A4"/>
    <w:rsid w:val="00C13441"/>
    <w:rsid w:val="00C321C4"/>
    <w:rsid w:val="00C41189"/>
    <w:rsid w:val="00C41E4C"/>
    <w:rsid w:val="00C43EA9"/>
    <w:rsid w:val="00C46372"/>
    <w:rsid w:val="00C502DA"/>
    <w:rsid w:val="00C56F9A"/>
    <w:rsid w:val="00C72D64"/>
    <w:rsid w:val="00C730F2"/>
    <w:rsid w:val="00C73989"/>
    <w:rsid w:val="00C76748"/>
    <w:rsid w:val="00C77E9F"/>
    <w:rsid w:val="00C8438E"/>
    <w:rsid w:val="00C8464D"/>
    <w:rsid w:val="00C93D3E"/>
    <w:rsid w:val="00C94DF7"/>
    <w:rsid w:val="00C96626"/>
    <w:rsid w:val="00CA1207"/>
    <w:rsid w:val="00CA688F"/>
    <w:rsid w:val="00CB73C1"/>
    <w:rsid w:val="00CC2C6A"/>
    <w:rsid w:val="00CE1A97"/>
    <w:rsid w:val="00CE4F3E"/>
    <w:rsid w:val="00CF6BE7"/>
    <w:rsid w:val="00D05021"/>
    <w:rsid w:val="00D0731D"/>
    <w:rsid w:val="00D10D2F"/>
    <w:rsid w:val="00D17077"/>
    <w:rsid w:val="00D3113A"/>
    <w:rsid w:val="00D32451"/>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E2FC4"/>
    <w:rsid w:val="00DF0089"/>
    <w:rsid w:val="00DF29FE"/>
    <w:rsid w:val="00DF3A7A"/>
    <w:rsid w:val="00DF65B5"/>
    <w:rsid w:val="00E05752"/>
    <w:rsid w:val="00E15B87"/>
    <w:rsid w:val="00E32B0F"/>
    <w:rsid w:val="00E3357B"/>
    <w:rsid w:val="00E356A5"/>
    <w:rsid w:val="00E37C88"/>
    <w:rsid w:val="00E44972"/>
    <w:rsid w:val="00E551BF"/>
    <w:rsid w:val="00E6062E"/>
    <w:rsid w:val="00E63D90"/>
    <w:rsid w:val="00E654AD"/>
    <w:rsid w:val="00E7357C"/>
    <w:rsid w:val="00E80B33"/>
    <w:rsid w:val="00E841A9"/>
    <w:rsid w:val="00E97A4F"/>
    <w:rsid w:val="00EA3926"/>
    <w:rsid w:val="00EA623F"/>
    <w:rsid w:val="00EB068B"/>
    <w:rsid w:val="00EB2072"/>
    <w:rsid w:val="00EB298B"/>
    <w:rsid w:val="00EB61A5"/>
    <w:rsid w:val="00ED54AB"/>
    <w:rsid w:val="00ED57D9"/>
    <w:rsid w:val="00ED7468"/>
    <w:rsid w:val="00EE2A08"/>
    <w:rsid w:val="00EE71A8"/>
    <w:rsid w:val="00EF1E3B"/>
    <w:rsid w:val="00EF2F6D"/>
    <w:rsid w:val="00EF75E7"/>
    <w:rsid w:val="00F07121"/>
    <w:rsid w:val="00F07B9D"/>
    <w:rsid w:val="00F11C34"/>
    <w:rsid w:val="00F17BC2"/>
    <w:rsid w:val="00F17DD3"/>
    <w:rsid w:val="00F23AC5"/>
    <w:rsid w:val="00F24A41"/>
    <w:rsid w:val="00F36B7A"/>
    <w:rsid w:val="00F42102"/>
    <w:rsid w:val="00F42A58"/>
    <w:rsid w:val="00F55627"/>
    <w:rsid w:val="00F5729F"/>
    <w:rsid w:val="00F60C1A"/>
    <w:rsid w:val="00F6147F"/>
    <w:rsid w:val="00F65956"/>
    <w:rsid w:val="00F72716"/>
    <w:rsid w:val="00F83DD5"/>
    <w:rsid w:val="00F855B3"/>
    <w:rsid w:val="00FA2670"/>
    <w:rsid w:val="00FA2937"/>
    <w:rsid w:val="00FA3928"/>
    <w:rsid w:val="00FB3A19"/>
    <w:rsid w:val="00FB4AB2"/>
    <w:rsid w:val="00FB5AB7"/>
    <w:rsid w:val="00FB6272"/>
    <w:rsid w:val="00FC2203"/>
    <w:rsid w:val="00FD0A34"/>
    <w:rsid w:val="00FD757E"/>
    <w:rsid w:val="00FD77BC"/>
    <w:rsid w:val="00FE303A"/>
    <w:rsid w:val="00FE6D53"/>
    <w:rsid w:val="00FE7D94"/>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8628375-A176-4988-9B29-DF7B6758D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8321&amp;b=" TargetMode="External"/><Relationship Id="rId299" Type="http://schemas.openxmlformats.org/officeDocument/2006/relationships/hyperlink" Target="http://www3.lrs.lt/cgi-bin/preps2?a=452591&amp;b=" TargetMode="External"/><Relationship Id="rId303" Type="http://schemas.openxmlformats.org/officeDocument/2006/relationships/hyperlink" Target="http://www3.lrs.lt/cgi-bin/preps2?a=46343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322125&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453258&amp;b=" TargetMode="External"/><Relationship Id="rId226" Type="http://schemas.openxmlformats.org/officeDocument/2006/relationships/hyperlink" Target="http://www3.lrs.lt/cgi-bin/preps2?a=463433&amp;b=" TargetMode="External"/><Relationship Id="rId247" Type="http://schemas.openxmlformats.org/officeDocument/2006/relationships/hyperlink" Target="http://www3.lrs.lt/cgi-bin/preps2?a=463433&amp;b=" TargetMode="External"/><Relationship Id="rId107" Type="http://schemas.openxmlformats.org/officeDocument/2006/relationships/hyperlink" Target="http://www3.lrs.lt/cgi-bin/preps2?a=428321&amp;b=" TargetMode="External"/><Relationship Id="rId268" Type="http://schemas.openxmlformats.org/officeDocument/2006/relationships/hyperlink" Target="http://www3.lrs.lt/cgi-bin/preps2?a=463433&amp;b=" TargetMode="External"/><Relationship Id="rId289" Type="http://schemas.openxmlformats.org/officeDocument/2006/relationships/hyperlink" Target="http://www3.lrs.lt/cgi-bin/preps2?a=403063&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424563&amp;b=" TargetMode="External"/><Relationship Id="rId128" Type="http://schemas.openxmlformats.org/officeDocument/2006/relationships/hyperlink" Target="http://www3.lrs.lt/cgi-bin/preps2?a=403063&amp;b=" TargetMode="External"/><Relationship Id="rId149" Type="http://schemas.openxmlformats.org/officeDocument/2006/relationships/hyperlink" Target="http://www3.lrs.lt/cgi-bin/preps2?a=377910&amp;b=" TargetMode="External"/><Relationship Id="rId5" Type="http://schemas.openxmlformats.org/officeDocument/2006/relationships/webSettings" Target="webSettings.xml"/><Relationship Id="rId95" Type="http://schemas.openxmlformats.org/officeDocument/2006/relationships/hyperlink" Target="http://www3.lrs.lt/cgi-bin/preps2?a=478463&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73670&amp;b=" TargetMode="External"/><Relationship Id="rId237" Type="http://schemas.openxmlformats.org/officeDocument/2006/relationships/hyperlink" Target="http://www3.lrs.lt/cgi-bin/preps2?a=463433&amp;b=" TargetMode="External"/><Relationship Id="rId258" Type="http://schemas.openxmlformats.org/officeDocument/2006/relationships/hyperlink" Target="http://www3.lrs.lt/cgi-bin/preps2?a=390017&amp;b=" TargetMode="External"/><Relationship Id="rId279" Type="http://schemas.openxmlformats.org/officeDocument/2006/relationships/hyperlink" Target="http://www3.lrs.lt/cgi-bin/preps2?a=361999&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428321&amp;b=" TargetMode="External"/><Relationship Id="rId139" Type="http://schemas.openxmlformats.org/officeDocument/2006/relationships/hyperlink" Target="http://www3.lrs.lt/cgi-bin/preps2?a=452591&amp;b=" TargetMode="External"/><Relationship Id="rId290" Type="http://schemas.openxmlformats.org/officeDocument/2006/relationships/hyperlink" Target="http://www3.lrs.lt/cgi-bin/preps2?a=408891&amp;b=" TargetMode="External"/><Relationship Id="rId304" Type="http://schemas.openxmlformats.org/officeDocument/2006/relationships/hyperlink" Target="http://www3.lrs.lt/cgi-bin/preps2?a=473670&amp;b=" TargetMode="External"/><Relationship Id="rId85" Type="http://schemas.openxmlformats.org/officeDocument/2006/relationships/hyperlink" Target="http://www3.lrs.lt/cgi-bin/preps2?a=428321&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403063&amp;b=" TargetMode="External"/><Relationship Id="rId227" Type="http://schemas.openxmlformats.org/officeDocument/2006/relationships/hyperlink" Target="http://www3.lrs.lt/cgi-bin/preps2?a=463433&amp;b=" TargetMode="External"/><Relationship Id="rId248" Type="http://schemas.openxmlformats.org/officeDocument/2006/relationships/hyperlink" Target="http://www3.lrs.lt/cgi-bin/preps2?a=463433&amp;b=" TargetMode="External"/><Relationship Id="rId269" Type="http://schemas.openxmlformats.org/officeDocument/2006/relationships/hyperlink" Target="http://www3.lrs.lt/cgi-bin/preps2?a=476709&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361999&amp;b=" TargetMode="External"/><Relationship Id="rId129" Type="http://schemas.openxmlformats.org/officeDocument/2006/relationships/hyperlink" Target="http://www3.lrs.lt/cgi-bin/preps2?a=453094&amp;b=" TargetMode="External"/><Relationship Id="rId280" Type="http://schemas.openxmlformats.org/officeDocument/2006/relationships/hyperlink" Target="http://www3.lrs.lt/cgi-bin/preps2?a=369672&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401063&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245886&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73670&amp;b=" TargetMode="External"/><Relationship Id="rId6" Type="http://schemas.openxmlformats.org/officeDocument/2006/relationships/footnotes" Target="footnotes.xml"/><Relationship Id="rId238" Type="http://schemas.openxmlformats.org/officeDocument/2006/relationships/hyperlink" Target="http://www3.lrs.lt/cgi-bin/preps2?a=408891&amp;b=" TargetMode="External"/><Relationship Id="rId259" Type="http://schemas.openxmlformats.org/officeDocument/2006/relationships/hyperlink" Target="http://www3.lrs.lt/cgi-bin/preps2?a=390017&amp;b=" TargetMode="External"/><Relationship Id="rId23" Type="http://schemas.openxmlformats.org/officeDocument/2006/relationships/hyperlink" Target="http://www3.lrs.lt/cgi-bin/preps2?a=15175&amp;b=" TargetMode="External"/><Relationship Id="rId119" Type="http://schemas.openxmlformats.org/officeDocument/2006/relationships/hyperlink" Target="http://www3.lrs.lt/cgi-bin/preps2?a=428321&amp;b=" TargetMode="External"/><Relationship Id="rId270" Type="http://schemas.openxmlformats.org/officeDocument/2006/relationships/hyperlink" Target="http://www3.lrs.lt/cgi-bin/preps2?a=232223&amp;b=" TargetMode="External"/><Relationship Id="rId291" Type="http://schemas.openxmlformats.org/officeDocument/2006/relationships/hyperlink" Target="http://www3.lrs.lt/cgi-bin/preps2?a=411822&amp;b=" TargetMode="External"/><Relationship Id="rId305" Type="http://schemas.openxmlformats.org/officeDocument/2006/relationships/hyperlink" Target="http://www3.lrs.lt/cgi-bin/preps2?a=476709&amp;b=" TargetMode="External"/><Relationship Id="rId44" Type="http://schemas.openxmlformats.org/officeDocument/2006/relationships/hyperlink" Target="http://www3.lrs.lt/cgi-bin/preps2?a=58824&amp;b=" TargetMode="External"/><Relationship Id="rId65" Type="http://schemas.openxmlformats.org/officeDocument/2006/relationships/hyperlink" Target="http://www3.lrs.lt/cgi-bin/preps2?a=205338&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53094&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403063&amp;b=" TargetMode="External"/><Relationship Id="rId228" Type="http://schemas.openxmlformats.org/officeDocument/2006/relationships/hyperlink" Target="http://www3.lrs.lt/cgi-bin/preps2?a=463433&amp;b=" TargetMode="External"/><Relationship Id="rId249" Type="http://schemas.openxmlformats.org/officeDocument/2006/relationships/hyperlink" Target="http://www3.lrs.lt/cgi-bin/preps2?a=232223&amp;b=" TargetMode="External"/><Relationship Id="rId13" Type="http://schemas.openxmlformats.org/officeDocument/2006/relationships/hyperlink" Target="http://www3.lrs.lt/cgi-bin/preps2?a=914&amp;b=" TargetMode="External"/><Relationship Id="rId109" Type="http://schemas.openxmlformats.org/officeDocument/2006/relationships/hyperlink" Target="http://www3.lrs.lt/cgi-bin/preps2?a=361999&amp;b=" TargetMode="External"/><Relationship Id="rId260" Type="http://schemas.openxmlformats.org/officeDocument/2006/relationships/hyperlink" Target="http://www3.lrs.lt/cgi-bin/preps2?a=390017&amp;b=" TargetMode="External"/><Relationship Id="rId281" Type="http://schemas.openxmlformats.org/officeDocument/2006/relationships/hyperlink" Target="http://www3.lrs.lt/cgi-bin/preps2?a=374581&amp;b=" TargetMode="External"/><Relationship Id="rId34" Type="http://schemas.openxmlformats.org/officeDocument/2006/relationships/hyperlink" Target="http://www3.lrs.lt/cgi-bin/preps2?a=41479&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81693&amp;b=" TargetMode="External"/><Relationship Id="rId97" Type="http://schemas.openxmlformats.org/officeDocument/2006/relationships/hyperlink" Target="http://www3.lrs.lt/cgi-bin/preps2?a=478463&amp;b=" TargetMode="External"/><Relationship Id="rId120" Type="http://schemas.openxmlformats.org/officeDocument/2006/relationships/hyperlink" Target="http://www3.lrs.lt/cgi-bin/preps2?a=428321&amp;b=" TargetMode="External"/><Relationship Id="rId141" Type="http://schemas.openxmlformats.org/officeDocument/2006/relationships/hyperlink" Target="http://www3.lrs.lt/pls/inter/dokpaieska.showdoc_l?p_id=299392&amp;p_query=&amp;p_tr2=" TargetMode="External"/><Relationship Id="rId7" Type="http://schemas.openxmlformats.org/officeDocument/2006/relationships/endnotes" Target="endnotes.xm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8" Type="http://schemas.openxmlformats.org/officeDocument/2006/relationships/hyperlink" Target="http://www3.lrs.lt/cgi-bin/preps2?a=232223&amp;b=" TargetMode="External"/><Relationship Id="rId239" Type="http://schemas.openxmlformats.org/officeDocument/2006/relationships/hyperlink" Target="http://www3.lrs.lt/cgi-bin/preps2?a=408891&amp;b=" TargetMode="External"/><Relationship Id="rId250" Type="http://schemas.openxmlformats.org/officeDocument/2006/relationships/hyperlink" Target="http://www3.lrs.lt/cgi-bin/preps2?a=232223&amp;b=" TargetMode="External"/><Relationship Id="rId271" Type="http://schemas.openxmlformats.org/officeDocument/2006/relationships/hyperlink" Target="http://www3.lrs.lt/cgi-bin/preps2?a=245886&amp;b=" TargetMode="External"/><Relationship Id="rId292" Type="http://schemas.openxmlformats.org/officeDocument/2006/relationships/hyperlink" Target="http://www3.lrs.lt/cgi-bin/preps2?a=415883&amp;b=" TargetMode="External"/><Relationship Id="rId306" Type="http://schemas.openxmlformats.org/officeDocument/2006/relationships/hyperlink" Target="http://www3.lrs.lt/cgi-bin/preps2?a=478463&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361999&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cgi-bin/preps2?a=381693&amp;b=" TargetMode="External"/><Relationship Id="rId136" Type="http://schemas.openxmlformats.org/officeDocument/2006/relationships/hyperlink" Target="http://www3.lrs.lt/cgi-bin/preps2?a=361999&amp;b=" TargetMode="External"/><Relationship Id="rId157" Type="http://schemas.openxmlformats.org/officeDocument/2006/relationships/hyperlink" Target="http://www3.lrs.lt/cgi-bin/preps2?a=232223&amp;b=" TargetMode="External"/><Relationship Id="rId178" Type="http://schemas.openxmlformats.org/officeDocument/2006/relationships/hyperlink" Target="http://www3.lrs.lt/cgi-bin/preps2?a=415883&amp;b=" TargetMode="External"/><Relationship Id="rId301" Type="http://schemas.openxmlformats.org/officeDocument/2006/relationships/hyperlink" Target="http://www3.lrs.lt/cgi-bin/preps2?a=453049&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478463&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15883&amp;b=" TargetMode="External"/><Relationship Id="rId199" Type="http://schemas.openxmlformats.org/officeDocument/2006/relationships/hyperlink" Target="http://www3.lrs.lt/cgi-bin/preps2?a=415883&amp;b=" TargetMode="External"/><Relationship Id="rId203" Type="http://schemas.openxmlformats.org/officeDocument/2006/relationships/hyperlink" Target="http://www3.lrs.lt/cgi-bin/preps2?a=415883&amp;b=" TargetMode="External"/><Relationship Id="rId208" Type="http://schemas.openxmlformats.org/officeDocument/2006/relationships/hyperlink" Target="http://www3.lrs.lt/cgi-bin/preps2?a=403063&amp;b=" TargetMode="External"/><Relationship Id="rId229" Type="http://schemas.openxmlformats.org/officeDocument/2006/relationships/hyperlink" Target="http://www3.lrs.lt/cgi-bin/preps2?a=463433&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63433&amp;b=" TargetMode="External"/><Relationship Id="rId240" Type="http://schemas.openxmlformats.org/officeDocument/2006/relationships/hyperlink" Target="http://www3.lrs.lt/cgi-bin/preps2?a=463433&amp;b=" TargetMode="External"/><Relationship Id="rId245" Type="http://schemas.openxmlformats.org/officeDocument/2006/relationships/hyperlink" Target="http://www3.lrs.lt/cgi-bin/preps2?a=453049&amp;b=" TargetMode="External"/><Relationship Id="rId261" Type="http://schemas.openxmlformats.org/officeDocument/2006/relationships/hyperlink" Target="http://www3.lrs.lt/cgi-bin/preps2?a=390017&amp;b=" TargetMode="External"/><Relationship Id="rId266" Type="http://schemas.openxmlformats.org/officeDocument/2006/relationships/hyperlink" Target="http://www3.lrs.lt/cgi-bin/preps2?a=453258&amp;b=" TargetMode="External"/><Relationship Id="rId287" Type="http://schemas.openxmlformats.org/officeDocument/2006/relationships/hyperlink" Target="http://www3.lrs.lt/cgi-bin/preps2?a=401063&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50387&amp;b=" TargetMode="External"/><Relationship Id="rId100" Type="http://schemas.openxmlformats.org/officeDocument/2006/relationships/hyperlink" Target="http://www3.lrs.lt/cgi-bin/preps2?a=476709&amp;b="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381693&amp;b=" TargetMode="External"/><Relationship Id="rId147" Type="http://schemas.openxmlformats.org/officeDocument/2006/relationships/hyperlink" Target="http://www3.lrs.lt/cgi-bin/preps2?a=396648&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376359&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030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478463&amp;b=" TargetMode="External"/><Relationship Id="rId121" Type="http://schemas.openxmlformats.org/officeDocument/2006/relationships/hyperlink" Target="http://www3.lrs.lt/cgi-bin/preps2?a=428321&amp;b=" TargetMode="External"/><Relationship Id="rId142" Type="http://schemas.openxmlformats.org/officeDocument/2006/relationships/hyperlink" Target="http://www3.lrs.lt/cgi-bin/preps2?a=452591&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232223&amp;b=" TargetMode="External"/><Relationship Id="rId3" Type="http://schemas.openxmlformats.org/officeDocument/2006/relationships/styles" Target="styles.xml"/><Relationship Id="rId214" Type="http://schemas.openxmlformats.org/officeDocument/2006/relationships/hyperlink" Target="http://www3.lrs.lt/cgi-bin/preps2?a=463433&amp;b=" TargetMode="External"/><Relationship Id="rId230" Type="http://schemas.openxmlformats.org/officeDocument/2006/relationships/hyperlink" Target="http://www3.lrs.lt/cgi-bin/preps2?a=463433&amp;b=" TargetMode="External"/><Relationship Id="rId235" Type="http://schemas.openxmlformats.org/officeDocument/2006/relationships/hyperlink" Target="http://www3.lrs.lt/cgi-bin/preps2?a=408891&amp;b=" TargetMode="External"/><Relationship Id="rId251" Type="http://schemas.openxmlformats.org/officeDocument/2006/relationships/hyperlink" Target="http://www3.lrs.lt/cgi-bin/preps2?a=356098&amp;b=" TargetMode="External"/><Relationship Id="rId256" Type="http://schemas.openxmlformats.org/officeDocument/2006/relationships/hyperlink" Target="http://www3.lrs.lt/cgi-bin/preps2?a=356098&amp;b=" TargetMode="External"/><Relationship Id="rId277" Type="http://schemas.openxmlformats.org/officeDocument/2006/relationships/hyperlink" Target="http://www3.lrs.lt/cgi-bin/preps2?a=356098&amp;b=" TargetMode="External"/><Relationship Id="rId298" Type="http://schemas.openxmlformats.org/officeDocument/2006/relationships/hyperlink" Target="http://www3.lrs.lt/cgi-bin/preps2?a=451388&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28321&amp;b=" TargetMode="External"/><Relationship Id="rId137" Type="http://schemas.openxmlformats.org/officeDocument/2006/relationships/hyperlink" Target="http://www3.lrs.lt/cgi-bin/preps2?a=376359&amp;b=" TargetMode="External"/><Relationship Id="rId158" Type="http://schemas.openxmlformats.org/officeDocument/2006/relationships/hyperlink" Target="http://www3.lrs.lt/cgi-bin/preps2?a=415883&amp;b=" TargetMode="External"/><Relationship Id="rId272" Type="http://schemas.openxmlformats.org/officeDocument/2006/relationships/hyperlink" Target="http://www3.lrs.lt/cgi-bin/preps2?a=279781&amp;b=" TargetMode="External"/><Relationship Id="rId293" Type="http://schemas.openxmlformats.org/officeDocument/2006/relationships/hyperlink" Target="http://www3.lrs.lt/cgi-bin/preps2?a=421397&amp;b=" TargetMode="External"/><Relationship Id="rId302" Type="http://schemas.openxmlformats.org/officeDocument/2006/relationships/hyperlink" Target="http://www3.lrs.lt/cgi-bin/preps2?a=453094&amp;b=" TargetMode="External"/><Relationship Id="rId307" Type="http://schemas.openxmlformats.org/officeDocument/2006/relationships/hyperlink" Target="http://www3.lrs.lt/pls/inter/dokpaieska.showdoc_l?p_id=299392&amp;p_query=&amp;p_tr2="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78463&amp;b=" TargetMode="External"/><Relationship Id="rId132" Type="http://schemas.openxmlformats.org/officeDocument/2006/relationships/hyperlink" Target="http://www3.lrs.lt/cgi-bin/preps2?a=453094&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5883&amp;b=" TargetMode="External"/><Relationship Id="rId209" Type="http://schemas.openxmlformats.org/officeDocument/2006/relationships/hyperlink" Target="http://www3.lrs.lt/cgi-bin/preps2?a=403063&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53258&amp;b=" TargetMode="External"/><Relationship Id="rId220" Type="http://schemas.openxmlformats.org/officeDocument/2006/relationships/hyperlink" Target="http://www3.lrs.lt/cgi-bin/preps2?a=232223&amp;b=" TargetMode="External"/><Relationship Id="rId225" Type="http://schemas.openxmlformats.org/officeDocument/2006/relationships/hyperlink" Target="http://www3.lrs.lt/cgi-bin/preps2?a=463433&amp;b=" TargetMode="External"/><Relationship Id="rId241" Type="http://schemas.openxmlformats.org/officeDocument/2006/relationships/hyperlink" Target="http://www3.lrs.lt/cgi-bin/preps2?a=424563&amp;b=" TargetMode="External"/><Relationship Id="rId246" Type="http://schemas.openxmlformats.org/officeDocument/2006/relationships/hyperlink" Target="http://www3.lrs.lt/cgi-bin/preps2?a=369672&amp;b=" TargetMode="External"/><Relationship Id="rId267" Type="http://schemas.openxmlformats.org/officeDocument/2006/relationships/hyperlink" Target="http://www3.lrs.lt/cgi-bin/preps2?a=408891&amp;b=" TargetMode="External"/><Relationship Id="rId288" Type="http://schemas.openxmlformats.org/officeDocument/2006/relationships/hyperlink" Target="http://www3.lrs.lt/cgi-bin/preps2?a=401064&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61999&amp;b=" TargetMode="External"/><Relationship Id="rId127" Type="http://schemas.openxmlformats.org/officeDocument/2006/relationships/hyperlink" Target="http://www3.lrs.lt/cgi-bin/preps2?a=453094&amp;b=" TargetMode="External"/><Relationship Id="rId262" Type="http://schemas.openxmlformats.org/officeDocument/2006/relationships/hyperlink" Target="http://www3.lrs.lt/cgi-bin/preps2?a=390017&amp;b=" TargetMode="External"/><Relationship Id="rId283" Type="http://schemas.openxmlformats.org/officeDocument/2006/relationships/hyperlink" Target="http://www3.lrs.lt/cgi-bin/preps2?a=377910&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28321&amp;b=" TargetMode="External"/><Relationship Id="rId78" Type="http://schemas.openxmlformats.org/officeDocument/2006/relationships/hyperlink" Target="http://www3.lrs.lt/cgi-bin/preps2?a=374581&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428321&amp;b=" TargetMode="External"/><Relationship Id="rId143" Type="http://schemas.openxmlformats.org/officeDocument/2006/relationships/hyperlink" Target="http://www3.lrs.lt/cgi-bin/preps2?a=424568&amp;b=" TargetMode="External"/><Relationship Id="rId148" Type="http://schemas.openxmlformats.org/officeDocument/2006/relationships/hyperlink" Target="http://www3.lrs.lt/cgi-bin/preps2?a=285397&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03063&amp;b=" TargetMode="External"/><Relationship Id="rId215" Type="http://schemas.openxmlformats.org/officeDocument/2006/relationships/hyperlink" Target="http://www3.lrs.lt/cgi-bin/preps2?a=463433&amp;b=" TargetMode="External"/><Relationship Id="rId236" Type="http://schemas.openxmlformats.org/officeDocument/2006/relationships/hyperlink" Target="http://www3.lrs.lt/cgi-bin/preps2?a=463433&amp;b=" TargetMode="External"/><Relationship Id="rId257" Type="http://schemas.openxmlformats.org/officeDocument/2006/relationships/hyperlink" Target="http://www3.lrs.lt/cgi-bin/preps2?a=390017&amp;b=" TargetMode="External"/><Relationship Id="rId278" Type="http://schemas.openxmlformats.org/officeDocument/2006/relationships/hyperlink" Target="http://www3.lrs.lt/cgi-bin/preps2?a=357972&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63433&amp;b=" TargetMode="External"/><Relationship Id="rId252" Type="http://schemas.openxmlformats.org/officeDocument/2006/relationships/hyperlink" Target="http://www3.lrs.lt/cgi-bin/preps2?a=232223&amp;b=" TargetMode="External"/><Relationship Id="rId273" Type="http://schemas.openxmlformats.org/officeDocument/2006/relationships/hyperlink" Target="http://www3.lrs.lt/cgi-bin/preps2?a=285397&amp;b=" TargetMode="External"/><Relationship Id="rId294" Type="http://schemas.openxmlformats.org/officeDocument/2006/relationships/hyperlink" Target="http://www3.lrs.lt/cgi-bin/preps2?a=424563&amp;b=" TargetMode="External"/><Relationship Id="rId308" Type="http://schemas.openxmlformats.org/officeDocument/2006/relationships/footer" Target="footer1.xm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78463&amp;b=" TargetMode="External"/><Relationship Id="rId133" Type="http://schemas.openxmlformats.org/officeDocument/2006/relationships/hyperlink" Target="http://www3.lrs.lt/cgi-bin/preps2?a=23222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15883&amp;b=" TargetMode="External"/><Relationship Id="rId200" Type="http://schemas.openxmlformats.org/officeDocument/2006/relationships/hyperlink" Target="http://www3.lrs.lt/cgi-bin/preps2?a=41588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63433&amp;b=" TargetMode="External"/><Relationship Id="rId242" Type="http://schemas.openxmlformats.org/officeDocument/2006/relationships/hyperlink" Target="http://www3.lrs.lt/cgi-bin/preps2?a=463433&amp;b=" TargetMode="External"/><Relationship Id="rId263" Type="http://schemas.openxmlformats.org/officeDocument/2006/relationships/hyperlink" Target="http://www3.lrs.lt/cgi-bin/preps2?a=447188&amp;b=" TargetMode="External"/><Relationship Id="rId284" Type="http://schemas.openxmlformats.org/officeDocument/2006/relationships/hyperlink" Target="http://www3.lrs.lt/cgi-bin/preps2?a=381693&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1388&amp;b=" TargetMode="External"/><Relationship Id="rId102" Type="http://schemas.openxmlformats.org/officeDocument/2006/relationships/hyperlink" Target="http://www3.lrs.lt/cgi-bin/preps2?a=357972&amp;b=" TargetMode="External"/><Relationship Id="rId123" Type="http://schemas.openxmlformats.org/officeDocument/2006/relationships/hyperlink" Target="http://www3.lrs.lt/cgi-bin/preps2?a=428321&amp;b=" TargetMode="External"/><Relationship Id="rId144" Type="http://schemas.openxmlformats.org/officeDocument/2006/relationships/hyperlink" Target="http://www3.lrs.lt/cgi-bin/preps2?a=424568&amp;b=" TargetMode="External"/><Relationship Id="rId90" Type="http://schemas.openxmlformats.org/officeDocument/2006/relationships/hyperlink" Target="http://www3.lrs.lt/cgi-bin/preps2?a=232223&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403063&amp;b=" TargetMode="External"/><Relationship Id="rId232" Type="http://schemas.openxmlformats.org/officeDocument/2006/relationships/hyperlink" Target="http://www3.lrs.lt/cgi-bin/preps2?a=463433&amp;b=" TargetMode="External"/><Relationship Id="rId253" Type="http://schemas.openxmlformats.org/officeDocument/2006/relationships/hyperlink" Target="http://www3.lrs.lt/cgi-bin/preps2?a=356098&amp;b=" TargetMode="External"/><Relationship Id="rId274" Type="http://schemas.openxmlformats.org/officeDocument/2006/relationships/hyperlink" Target="http://www3.lrs.lt/cgi-bin/preps2?a=322125&amp;b=" TargetMode="External"/><Relationship Id="rId295" Type="http://schemas.openxmlformats.org/officeDocument/2006/relationships/hyperlink" Target="http://www3.lrs.lt/cgi-bin/preps2?a=424568&amp;b=" TargetMode="External"/><Relationship Id="rId309" Type="http://schemas.openxmlformats.org/officeDocument/2006/relationships/footer" Target="footer2.xm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32223&amp;b=" TargetMode="External"/><Relationship Id="rId134" Type="http://schemas.openxmlformats.org/officeDocument/2006/relationships/hyperlink" Target="http://www3.lrs.lt/cgi-bin/preps2?a=232223&amp;b=" TargetMode="External"/><Relationship Id="rId80" Type="http://schemas.openxmlformats.org/officeDocument/2006/relationships/hyperlink" Target="http://www3.lrs.lt/cgi-bin/preps2?a=421397&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15883&amp;b=" TargetMode="External"/><Relationship Id="rId201" Type="http://schemas.openxmlformats.org/officeDocument/2006/relationships/hyperlink" Target="http://www3.lrs.lt/cgi-bin/preps2?a=415883&amp;b=" TargetMode="External"/><Relationship Id="rId222" Type="http://schemas.openxmlformats.org/officeDocument/2006/relationships/hyperlink" Target="http://www3.lrs.lt/cgi-bin/preps2?a=408891&amp;b=" TargetMode="External"/><Relationship Id="rId243" Type="http://schemas.openxmlformats.org/officeDocument/2006/relationships/hyperlink" Target="http://www3.lrs.lt/cgi-bin/preps2?a=463433&amp;b=" TargetMode="External"/><Relationship Id="rId264" Type="http://schemas.openxmlformats.org/officeDocument/2006/relationships/hyperlink" Target="http://www3.lrs.lt/cgi-bin/preps2?a=447188&amp;b=" TargetMode="External"/><Relationship Id="rId285" Type="http://schemas.openxmlformats.org/officeDocument/2006/relationships/hyperlink" Target="http://www3.lrs.lt/cgi-bin/preps2?a=390017&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361999&amp;b=" TargetMode="External"/><Relationship Id="rId124" Type="http://schemas.openxmlformats.org/officeDocument/2006/relationships/hyperlink" Target="http://www3.lrs.lt/cgi-bin/preps2?a=428321&amp;b=" TargetMode="External"/><Relationship Id="rId310" Type="http://schemas.openxmlformats.org/officeDocument/2006/relationships/fontTable" Target="fontTable.xml"/><Relationship Id="rId70" Type="http://schemas.openxmlformats.org/officeDocument/2006/relationships/hyperlink" Target="http://www3.lrs.lt/cgi-bin/preps2?a=46343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24568&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411822&amp;b=" TargetMode="External"/><Relationship Id="rId233" Type="http://schemas.openxmlformats.org/officeDocument/2006/relationships/hyperlink" Target="http://www3.lrs.lt/cgi-bin/preps2?a=408891&amp;b=" TargetMode="External"/><Relationship Id="rId254" Type="http://schemas.openxmlformats.org/officeDocument/2006/relationships/hyperlink" Target="http://www3.lrs.lt/cgi-bin/preps2?a=232223&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361999&amp;b=" TargetMode="External"/><Relationship Id="rId275" Type="http://schemas.openxmlformats.org/officeDocument/2006/relationships/hyperlink" Target="http://www3.lrs.lt/cgi-bin/preps2?a=334458&amp;b=" TargetMode="External"/><Relationship Id="rId296" Type="http://schemas.openxmlformats.org/officeDocument/2006/relationships/hyperlink" Target="http://www3.lrs.lt/cgi-bin/preps2?a=428321&amp;b=" TargetMode="External"/><Relationship Id="rId300" Type="http://schemas.openxmlformats.org/officeDocument/2006/relationships/hyperlink" Target="http://www3.lrs.lt/cgi-bin/preps2?a=453258&amp;b=" TargetMode="External"/><Relationship Id="rId60" Type="http://schemas.openxmlformats.org/officeDocument/2006/relationships/hyperlink" Target="http://www3.lrs.lt/cgi-bin/preps2?a=52863&amp;b=" TargetMode="External"/><Relationship Id="rId81" Type="http://schemas.openxmlformats.org/officeDocument/2006/relationships/hyperlink" Target="http://www3.lrs.lt/cgi-bin/preps2?a=453258&amp;b=" TargetMode="External"/><Relationship Id="rId135" Type="http://schemas.openxmlformats.org/officeDocument/2006/relationships/hyperlink" Target="http://www3.lrs.lt/cgi-bin/preps2?a=23222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15883&amp;b=" TargetMode="External"/><Relationship Id="rId202" Type="http://schemas.openxmlformats.org/officeDocument/2006/relationships/hyperlink" Target="http://www3.lrs.lt/cgi-bin/preps2?a=415883&amp;b=" TargetMode="External"/><Relationship Id="rId223" Type="http://schemas.openxmlformats.org/officeDocument/2006/relationships/hyperlink" Target="http://www3.lrs.lt/cgi-bin/preps2?a=463433&amp;b=" TargetMode="External"/><Relationship Id="rId244" Type="http://schemas.openxmlformats.org/officeDocument/2006/relationships/hyperlink" Target="http://www3.lrs.lt/cgi-bin/preps2?a=279781&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265" Type="http://schemas.openxmlformats.org/officeDocument/2006/relationships/hyperlink" Target="http://www3.lrs.lt/cgi-bin/preps2?a=428321&amp;b=" TargetMode="External"/><Relationship Id="rId286" Type="http://schemas.openxmlformats.org/officeDocument/2006/relationships/hyperlink" Target="http://www3.lrs.lt/cgi-bin/preps2?a=396648&amp;b=" TargetMode="External"/><Relationship Id="rId50" Type="http://schemas.openxmlformats.org/officeDocument/2006/relationships/hyperlink" Target="http://www3.lrs.lt/cgi-bin/preps2?a=5460&amp;b=" TargetMode="External"/><Relationship Id="rId104" Type="http://schemas.openxmlformats.org/officeDocument/2006/relationships/hyperlink" Target="http://www3.lrs.lt/cgi-bin/preps2?a=478463&amp;b=" TargetMode="External"/><Relationship Id="rId125" Type="http://schemas.openxmlformats.org/officeDocument/2006/relationships/hyperlink" Target="http://www3.lrs.lt/cgi-bin/preps2?a=428321&amp;b=" TargetMode="External"/><Relationship Id="rId146" Type="http://schemas.openxmlformats.org/officeDocument/2006/relationships/hyperlink" Target="http://www3.lrs.lt/cgi-bin/preps2?a=424568&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311" Type="http://schemas.openxmlformats.org/officeDocument/2006/relationships/theme" Target="theme/theme1.xml"/><Relationship Id="rId71" Type="http://schemas.openxmlformats.org/officeDocument/2006/relationships/hyperlink" Target="http://www3.lrs.lt/cgi-bin/preps2?a=463433&amp;b=" TargetMode="External"/><Relationship Id="rId92" Type="http://schemas.openxmlformats.org/officeDocument/2006/relationships/hyperlink" Target="http://www3.lrs.lt/cgi-bin/preps2?a=361999&amp;b=" TargetMode="External"/><Relationship Id="rId213" Type="http://schemas.openxmlformats.org/officeDocument/2006/relationships/hyperlink" Target="http://www3.lrs.lt/cgi-bin/preps2?a=334458&amp;b=" TargetMode="External"/><Relationship Id="rId234" Type="http://schemas.openxmlformats.org/officeDocument/2006/relationships/hyperlink" Target="http://www3.lrs.lt/cgi-bin/preps2?a=463433&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5" Type="http://schemas.openxmlformats.org/officeDocument/2006/relationships/hyperlink" Target="http://www3.lrs.lt/cgi-bin/preps2?a=356098&amp;b=" TargetMode="External"/><Relationship Id="rId276" Type="http://schemas.openxmlformats.org/officeDocument/2006/relationships/hyperlink" Target="http://www3.lrs.lt/cgi-bin/preps2?a=350387&amp;b=" TargetMode="External"/><Relationship Id="rId297" Type="http://schemas.openxmlformats.org/officeDocument/2006/relationships/hyperlink" Target="http://www3.lrs.lt/cgi-bin/preps2?a=4471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A1524-BDE3-4BF5-8B79-988A3A3A9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194775</Words>
  <Characters>1330316</Characters>
  <Application>Microsoft Office Word</Application>
  <DocSecurity>4</DocSecurity>
  <Lines>24187</Lines>
  <Paragraphs>11466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1513625</CharactersWithSpaces>
  <SharedDoc>false</SharedDoc>
  <HLinks>
    <vt:vector size="1800" baseType="variant">
      <vt:variant>
        <vt:i4>6488175</vt:i4>
      </vt:variant>
      <vt:variant>
        <vt:i4>921</vt:i4>
      </vt:variant>
      <vt:variant>
        <vt:i4>0</vt:i4>
      </vt:variant>
      <vt:variant>
        <vt:i4>5</vt:i4>
      </vt:variant>
      <vt:variant>
        <vt:lpwstr>http://www3.lrs.lt/pls/inter/dokpaieska.showdoc_l?p_id=299392&amp;p_query=&amp;p_tr2=</vt:lpwstr>
      </vt:variant>
      <vt:variant>
        <vt:lpwstr/>
      </vt:variant>
      <vt:variant>
        <vt:i4>1900624</vt:i4>
      </vt:variant>
      <vt:variant>
        <vt:i4>918</vt:i4>
      </vt:variant>
      <vt:variant>
        <vt:i4>0</vt:i4>
      </vt:variant>
      <vt:variant>
        <vt:i4>5</vt:i4>
      </vt:variant>
      <vt:variant>
        <vt:lpwstr>http://www3.lrs.lt/cgi-bin/preps2?a=478463&amp;b=</vt:lpwstr>
      </vt:variant>
      <vt:variant>
        <vt:lpwstr/>
      </vt:variant>
      <vt:variant>
        <vt:i4>1310808</vt:i4>
      </vt:variant>
      <vt:variant>
        <vt:i4>915</vt:i4>
      </vt:variant>
      <vt:variant>
        <vt:i4>0</vt:i4>
      </vt:variant>
      <vt:variant>
        <vt:i4>5</vt:i4>
      </vt:variant>
      <vt:variant>
        <vt:lpwstr>http://www3.lrs.lt/cgi-bin/preps2?a=476709&amp;b=</vt:lpwstr>
      </vt:variant>
      <vt:variant>
        <vt:lpwstr/>
      </vt:variant>
      <vt:variant>
        <vt:i4>1835098</vt:i4>
      </vt:variant>
      <vt:variant>
        <vt:i4>912</vt:i4>
      </vt:variant>
      <vt:variant>
        <vt:i4>0</vt:i4>
      </vt:variant>
      <vt:variant>
        <vt:i4>5</vt:i4>
      </vt:variant>
      <vt:variant>
        <vt:lpwstr>http://www3.lrs.lt/cgi-bin/preps2?a=473670&amp;b=</vt:lpwstr>
      </vt:variant>
      <vt:variant>
        <vt:lpwstr/>
      </vt:variant>
      <vt:variant>
        <vt:i4>1835102</vt:i4>
      </vt:variant>
      <vt:variant>
        <vt:i4>909</vt:i4>
      </vt:variant>
      <vt:variant>
        <vt:i4>0</vt:i4>
      </vt:variant>
      <vt:variant>
        <vt:i4>5</vt:i4>
      </vt:variant>
      <vt:variant>
        <vt:lpwstr>http://www3.lrs.lt/cgi-bin/preps2?a=463433&amp;b=</vt:lpwstr>
      </vt:variant>
      <vt:variant>
        <vt:lpwstr/>
      </vt:variant>
      <vt:variant>
        <vt:i4>1835092</vt:i4>
      </vt:variant>
      <vt:variant>
        <vt:i4>906</vt:i4>
      </vt:variant>
      <vt:variant>
        <vt:i4>0</vt:i4>
      </vt:variant>
      <vt:variant>
        <vt:i4>5</vt:i4>
      </vt:variant>
      <vt:variant>
        <vt:lpwstr>http://www3.lrs.lt/cgi-bin/preps2?a=453094&amp;b=</vt:lpwstr>
      </vt:variant>
      <vt:variant>
        <vt:lpwstr/>
      </vt:variant>
      <vt:variant>
        <vt:i4>1114201</vt:i4>
      </vt:variant>
      <vt:variant>
        <vt:i4>903</vt:i4>
      </vt:variant>
      <vt:variant>
        <vt:i4>0</vt:i4>
      </vt:variant>
      <vt:variant>
        <vt:i4>5</vt:i4>
      </vt:variant>
      <vt:variant>
        <vt:lpwstr>http://www3.lrs.lt/cgi-bin/preps2?a=453049&amp;b=</vt:lpwstr>
      </vt:variant>
      <vt:variant>
        <vt:lpwstr/>
      </vt:variant>
      <vt:variant>
        <vt:i4>1179736</vt:i4>
      </vt:variant>
      <vt:variant>
        <vt:i4>900</vt:i4>
      </vt:variant>
      <vt:variant>
        <vt:i4>0</vt:i4>
      </vt:variant>
      <vt:variant>
        <vt:i4>5</vt:i4>
      </vt:variant>
      <vt:variant>
        <vt:lpwstr>http://www3.lrs.lt/cgi-bin/preps2?a=453258&amp;b=</vt:lpwstr>
      </vt:variant>
      <vt:variant>
        <vt:lpwstr/>
      </vt:variant>
      <vt:variant>
        <vt:i4>1835093</vt:i4>
      </vt:variant>
      <vt:variant>
        <vt:i4>897</vt:i4>
      </vt:variant>
      <vt:variant>
        <vt:i4>0</vt:i4>
      </vt:variant>
      <vt:variant>
        <vt:i4>5</vt:i4>
      </vt:variant>
      <vt:variant>
        <vt:lpwstr>http://www3.lrs.lt/cgi-bin/preps2?a=452591&amp;b=</vt:lpwstr>
      </vt:variant>
      <vt:variant>
        <vt:lpwstr/>
      </vt:variant>
      <vt:variant>
        <vt:i4>1245271</vt:i4>
      </vt:variant>
      <vt:variant>
        <vt:i4>894</vt:i4>
      </vt:variant>
      <vt:variant>
        <vt:i4>0</vt:i4>
      </vt:variant>
      <vt:variant>
        <vt:i4>5</vt:i4>
      </vt:variant>
      <vt:variant>
        <vt:lpwstr>http://www3.lrs.lt/cgi-bin/preps2?a=451388&amp;b=</vt:lpwstr>
      </vt:variant>
      <vt:variant>
        <vt:lpwstr/>
      </vt:variant>
      <vt:variant>
        <vt:i4>1048657</vt:i4>
      </vt:variant>
      <vt:variant>
        <vt:i4>891</vt:i4>
      </vt:variant>
      <vt:variant>
        <vt:i4>0</vt:i4>
      </vt:variant>
      <vt:variant>
        <vt:i4>5</vt:i4>
      </vt:variant>
      <vt:variant>
        <vt:lpwstr>http://www3.lrs.lt/cgi-bin/preps2?a=447188&amp;b=</vt:lpwstr>
      </vt:variant>
      <vt:variant>
        <vt:lpwstr/>
      </vt:variant>
      <vt:variant>
        <vt:i4>1900628</vt:i4>
      </vt:variant>
      <vt:variant>
        <vt:i4>888</vt:i4>
      </vt:variant>
      <vt:variant>
        <vt:i4>0</vt:i4>
      </vt:variant>
      <vt:variant>
        <vt:i4>5</vt:i4>
      </vt:variant>
      <vt:variant>
        <vt:lpwstr>http://www3.lrs.lt/cgi-bin/preps2?a=428321&amp;b=</vt:lpwstr>
      </vt:variant>
      <vt:variant>
        <vt:lpwstr/>
      </vt:variant>
      <vt:variant>
        <vt:i4>1179740</vt:i4>
      </vt:variant>
      <vt:variant>
        <vt:i4>885</vt:i4>
      </vt:variant>
      <vt:variant>
        <vt:i4>0</vt:i4>
      </vt:variant>
      <vt:variant>
        <vt:i4>5</vt:i4>
      </vt:variant>
      <vt:variant>
        <vt:lpwstr>http://www3.lrs.lt/cgi-bin/preps2?a=424568&amp;b=</vt:lpwstr>
      </vt:variant>
      <vt:variant>
        <vt:lpwstr/>
      </vt:variant>
      <vt:variant>
        <vt:i4>1638492</vt:i4>
      </vt:variant>
      <vt:variant>
        <vt:i4>882</vt:i4>
      </vt:variant>
      <vt:variant>
        <vt:i4>0</vt:i4>
      </vt:variant>
      <vt:variant>
        <vt:i4>5</vt:i4>
      </vt:variant>
      <vt:variant>
        <vt:lpwstr>http://www3.lrs.lt/cgi-bin/preps2?a=424563&amp;b=</vt:lpwstr>
      </vt:variant>
      <vt:variant>
        <vt:lpwstr/>
      </vt:variant>
      <vt:variant>
        <vt:i4>1769558</vt:i4>
      </vt:variant>
      <vt:variant>
        <vt:i4>879</vt:i4>
      </vt:variant>
      <vt:variant>
        <vt:i4>0</vt:i4>
      </vt:variant>
      <vt:variant>
        <vt:i4>5</vt:i4>
      </vt:variant>
      <vt:variant>
        <vt:lpwstr>http://www3.lrs.lt/cgi-bin/preps2?a=421397&amp;b=</vt:lpwstr>
      </vt:variant>
      <vt:variant>
        <vt:lpwstr/>
      </vt:variant>
      <vt:variant>
        <vt:i4>1507411</vt:i4>
      </vt:variant>
      <vt:variant>
        <vt:i4>876</vt:i4>
      </vt:variant>
      <vt:variant>
        <vt:i4>0</vt:i4>
      </vt:variant>
      <vt:variant>
        <vt:i4>5</vt:i4>
      </vt:variant>
      <vt:variant>
        <vt:lpwstr>http://www3.lrs.lt/cgi-bin/preps2?a=415883&amp;b=</vt:lpwstr>
      </vt:variant>
      <vt:variant>
        <vt:lpwstr/>
      </vt:variant>
      <vt:variant>
        <vt:i4>1441885</vt:i4>
      </vt:variant>
      <vt:variant>
        <vt:i4>873</vt:i4>
      </vt:variant>
      <vt:variant>
        <vt:i4>0</vt:i4>
      </vt:variant>
      <vt:variant>
        <vt:i4>5</vt:i4>
      </vt:variant>
      <vt:variant>
        <vt:lpwstr>http://www3.lrs.lt/cgi-bin/preps2?a=411822&amp;b=</vt:lpwstr>
      </vt:variant>
      <vt:variant>
        <vt:lpwstr/>
      </vt:variant>
      <vt:variant>
        <vt:i4>1310815</vt:i4>
      </vt:variant>
      <vt:variant>
        <vt:i4>870</vt:i4>
      </vt:variant>
      <vt:variant>
        <vt:i4>0</vt:i4>
      </vt:variant>
      <vt:variant>
        <vt:i4>5</vt:i4>
      </vt:variant>
      <vt:variant>
        <vt:lpwstr>http://www3.lrs.lt/cgi-bin/preps2?a=408891&amp;b=</vt:lpwstr>
      </vt:variant>
      <vt:variant>
        <vt:lpwstr/>
      </vt:variant>
      <vt:variant>
        <vt:i4>1966171</vt:i4>
      </vt:variant>
      <vt:variant>
        <vt:i4>867</vt:i4>
      </vt:variant>
      <vt:variant>
        <vt:i4>0</vt:i4>
      </vt:variant>
      <vt:variant>
        <vt:i4>5</vt:i4>
      </vt:variant>
      <vt:variant>
        <vt:lpwstr>http://www3.lrs.lt/cgi-bin/preps2?a=403063&amp;b=</vt:lpwstr>
      </vt:variant>
      <vt:variant>
        <vt:lpwstr/>
      </vt:variant>
      <vt:variant>
        <vt:i4>1638489</vt:i4>
      </vt:variant>
      <vt:variant>
        <vt:i4>864</vt:i4>
      </vt:variant>
      <vt:variant>
        <vt:i4>0</vt:i4>
      </vt:variant>
      <vt:variant>
        <vt:i4>5</vt:i4>
      </vt:variant>
      <vt:variant>
        <vt:lpwstr>http://www3.lrs.lt/cgi-bin/preps2?a=401064&amp;b=</vt:lpwstr>
      </vt:variant>
      <vt:variant>
        <vt:lpwstr/>
      </vt:variant>
      <vt:variant>
        <vt:i4>1966169</vt:i4>
      </vt:variant>
      <vt:variant>
        <vt:i4>861</vt:i4>
      </vt:variant>
      <vt:variant>
        <vt:i4>0</vt:i4>
      </vt:variant>
      <vt:variant>
        <vt:i4>5</vt:i4>
      </vt:variant>
      <vt:variant>
        <vt:lpwstr>http://www3.lrs.lt/cgi-bin/preps2?a=401063&amp;b=</vt:lpwstr>
      </vt:variant>
      <vt:variant>
        <vt:lpwstr/>
      </vt:variant>
      <vt:variant>
        <vt:i4>1704027</vt:i4>
      </vt:variant>
      <vt:variant>
        <vt:i4>858</vt:i4>
      </vt:variant>
      <vt:variant>
        <vt:i4>0</vt:i4>
      </vt:variant>
      <vt:variant>
        <vt:i4>5</vt:i4>
      </vt:variant>
      <vt:variant>
        <vt:lpwstr>http://www3.lrs.lt/cgi-bin/preps2?a=396648&amp;b=</vt:lpwstr>
      </vt:variant>
      <vt:variant>
        <vt:lpwstr/>
      </vt:variant>
      <vt:variant>
        <vt:i4>1245272</vt:i4>
      </vt:variant>
      <vt:variant>
        <vt:i4>855</vt:i4>
      </vt:variant>
      <vt:variant>
        <vt:i4>0</vt:i4>
      </vt:variant>
      <vt:variant>
        <vt:i4>5</vt:i4>
      </vt:variant>
      <vt:variant>
        <vt:lpwstr>http://www3.lrs.lt/cgi-bin/preps2?a=390017&amp;b=</vt:lpwstr>
      </vt:variant>
      <vt:variant>
        <vt:lpwstr/>
      </vt:variant>
      <vt:variant>
        <vt:i4>1048657</vt:i4>
      </vt:variant>
      <vt:variant>
        <vt:i4>852</vt:i4>
      </vt:variant>
      <vt:variant>
        <vt:i4>0</vt:i4>
      </vt:variant>
      <vt:variant>
        <vt:i4>5</vt:i4>
      </vt:variant>
      <vt:variant>
        <vt:lpwstr>http://www3.lrs.lt/cgi-bin/preps2?a=381693&amp;b=</vt:lpwstr>
      </vt:variant>
      <vt:variant>
        <vt:lpwstr/>
      </vt:variant>
      <vt:variant>
        <vt:i4>1245279</vt:i4>
      </vt:variant>
      <vt:variant>
        <vt:i4>849</vt:i4>
      </vt:variant>
      <vt:variant>
        <vt:i4>0</vt:i4>
      </vt:variant>
      <vt:variant>
        <vt:i4>5</vt:i4>
      </vt:variant>
      <vt:variant>
        <vt:lpwstr>http://www3.lrs.lt/cgi-bin/preps2?a=377910&amp;b=</vt:lpwstr>
      </vt:variant>
      <vt:variant>
        <vt:lpwstr/>
      </vt:variant>
      <vt:variant>
        <vt:i4>1048666</vt:i4>
      </vt:variant>
      <vt:variant>
        <vt:i4>846</vt:i4>
      </vt:variant>
      <vt:variant>
        <vt:i4>0</vt:i4>
      </vt:variant>
      <vt:variant>
        <vt:i4>5</vt:i4>
      </vt:variant>
      <vt:variant>
        <vt:lpwstr>http://www3.lrs.lt/cgi-bin/preps2?a=376359&amp;b=</vt:lpwstr>
      </vt:variant>
      <vt:variant>
        <vt:lpwstr/>
      </vt:variant>
      <vt:variant>
        <vt:i4>1966165</vt:i4>
      </vt:variant>
      <vt:variant>
        <vt:i4>843</vt:i4>
      </vt:variant>
      <vt:variant>
        <vt:i4>0</vt:i4>
      </vt:variant>
      <vt:variant>
        <vt:i4>5</vt:i4>
      </vt:variant>
      <vt:variant>
        <vt:lpwstr>http://www3.lrs.lt/cgi-bin/preps2?a=374581&amp;b=</vt:lpwstr>
      </vt:variant>
      <vt:variant>
        <vt:lpwstr/>
      </vt:variant>
      <vt:variant>
        <vt:i4>2031703</vt:i4>
      </vt:variant>
      <vt:variant>
        <vt:i4>840</vt:i4>
      </vt:variant>
      <vt:variant>
        <vt:i4>0</vt:i4>
      </vt:variant>
      <vt:variant>
        <vt:i4>5</vt:i4>
      </vt:variant>
      <vt:variant>
        <vt:lpwstr>http://www3.lrs.lt/cgi-bin/preps2?a=369672&amp;b=</vt:lpwstr>
      </vt:variant>
      <vt:variant>
        <vt:lpwstr/>
      </vt:variant>
      <vt:variant>
        <vt:i4>1769553</vt:i4>
      </vt:variant>
      <vt:variant>
        <vt:i4>837</vt:i4>
      </vt:variant>
      <vt:variant>
        <vt:i4>0</vt:i4>
      </vt:variant>
      <vt:variant>
        <vt:i4>5</vt:i4>
      </vt:variant>
      <vt:variant>
        <vt:lpwstr>http://www3.lrs.lt/cgi-bin/preps2?a=361999&amp;b=</vt:lpwstr>
      </vt:variant>
      <vt:variant>
        <vt:lpwstr/>
      </vt:variant>
      <vt:variant>
        <vt:i4>1245273</vt:i4>
      </vt:variant>
      <vt:variant>
        <vt:i4>834</vt:i4>
      </vt:variant>
      <vt:variant>
        <vt:i4>0</vt:i4>
      </vt:variant>
      <vt:variant>
        <vt:i4>5</vt:i4>
      </vt:variant>
      <vt:variant>
        <vt:lpwstr>http://www3.lrs.lt/cgi-bin/preps2?a=357972&amp;b=</vt:lpwstr>
      </vt:variant>
      <vt:variant>
        <vt:lpwstr/>
      </vt:variant>
      <vt:variant>
        <vt:i4>1048662</vt:i4>
      </vt:variant>
      <vt:variant>
        <vt:i4>831</vt:i4>
      </vt:variant>
      <vt:variant>
        <vt:i4>0</vt:i4>
      </vt:variant>
      <vt:variant>
        <vt:i4>5</vt:i4>
      </vt:variant>
      <vt:variant>
        <vt:lpwstr>http://www3.lrs.lt/cgi-bin/preps2?a=356098&amp;b=</vt:lpwstr>
      </vt:variant>
      <vt:variant>
        <vt:lpwstr/>
      </vt:variant>
      <vt:variant>
        <vt:i4>1835089</vt:i4>
      </vt:variant>
      <vt:variant>
        <vt:i4>828</vt:i4>
      </vt:variant>
      <vt:variant>
        <vt:i4>0</vt:i4>
      </vt:variant>
      <vt:variant>
        <vt:i4>5</vt:i4>
      </vt:variant>
      <vt:variant>
        <vt:lpwstr>http://www3.lrs.lt/cgi-bin/preps2?a=350387&amp;b=</vt:lpwstr>
      </vt:variant>
      <vt:variant>
        <vt:lpwstr/>
      </vt:variant>
      <vt:variant>
        <vt:i4>1179736</vt:i4>
      </vt:variant>
      <vt:variant>
        <vt:i4>825</vt:i4>
      </vt:variant>
      <vt:variant>
        <vt:i4>0</vt:i4>
      </vt:variant>
      <vt:variant>
        <vt:i4>5</vt:i4>
      </vt:variant>
      <vt:variant>
        <vt:lpwstr>http://www3.lrs.lt/cgi-bin/preps2?a=334458&amp;b=</vt:lpwstr>
      </vt:variant>
      <vt:variant>
        <vt:lpwstr/>
      </vt:variant>
      <vt:variant>
        <vt:i4>1769561</vt:i4>
      </vt:variant>
      <vt:variant>
        <vt:i4>822</vt:i4>
      </vt:variant>
      <vt:variant>
        <vt:i4>0</vt:i4>
      </vt:variant>
      <vt:variant>
        <vt:i4>5</vt:i4>
      </vt:variant>
      <vt:variant>
        <vt:lpwstr>http://www3.lrs.lt/cgi-bin/preps2?a=322125&amp;b=</vt:lpwstr>
      </vt:variant>
      <vt:variant>
        <vt:lpwstr/>
      </vt:variant>
      <vt:variant>
        <vt:i4>1114196</vt:i4>
      </vt:variant>
      <vt:variant>
        <vt:i4>819</vt:i4>
      </vt:variant>
      <vt:variant>
        <vt:i4>0</vt:i4>
      </vt:variant>
      <vt:variant>
        <vt:i4>5</vt:i4>
      </vt:variant>
      <vt:variant>
        <vt:lpwstr>http://www3.lrs.lt/cgi-bin/preps2?a=285397&amp;b=</vt:lpwstr>
      </vt:variant>
      <vt:variant>
        <vt:lpwstr/>
      </vt:variant>
      <vt:variant>
        <vt:i4>1835097</vt:i4>
      </vt:variant>
      <vt:variant>
        <vt:i4>816</vt:i4>
      </vt:variant>
      <vt:variant>
        <vt:i4>0</vt:i4>
      </vt:variant>
      <vt:variant>
        <vt:i4>5</vt:i4>
      </vt:variant>
      <vt:variant>
        <vt:lpwstr>http://www3.lrs.lt/cgi-bin/preps2?a=279781&amp;b=</vt:lpwstr>
      </vt:variant>
      <vt:variant>
        <vt:lpwstr/>
      </vt:variant>
      <vt:variant>
        <vt:i4>1507413</vt:i4>
      </vt:variant>
      <vt:variant>
        <vt:i4>813</vt:i4>
      </vt:variant>
      <vt:variant>
        <vt:i4>0</vt:i4>
      </vt:variant>
      <vt:variant>
        <vt:i4>5</vt:i4>
      </vt:variant>
      <vt:variant>
        <vt:lpwstr>http://www3.lrs.lt/cgi-bin/preps2?a=245886&amp;b=</vt:lpwstr>
      </vt:variant>
      <vt:variant>
        <vt:lpwstr/>
      </vt:variant>
      <vt:variant>
        <vt:i4>2031704</vt:i4>
      </vt:variant>
      <vt:variant>
        <vt:i4>810</vt:i4>
      </vt:variant>
      <vt:variant>
        <vt:i4>0</vt:i4>
      </vt:variant>
      <vt:variant>
        <vt:i4>5</vt:i4>
      </vt:variant>
      <vt:variant>
        <vt:lpwstr>http://www3.lrs.lt/cgi-bin/preps2?a=232223&amp;b=</vt:lpwstr>
      </vt:variant>
      <vt:variant>
        <vt:lpwstr/>
      </vt:variant>
      <vt:variant>
        <vt:i4>1310808</vt:i4>
      </vt:variant>
      <vt:variant>
        <vt:i4>807</vt:i4>
      </vt:variant>
      <vt:variant>
        <vt:i4>0</vt:i4>
      </vt:variant>
      <vt:variant>
        <vt:i4>5</vt:i4>
      </vt:variant>
      <vt:variant>
        <vt:lpwstr>http://www3.lrs.lt/cgi-bin/preps2?a=476709&amp;b=</vt:lpwstr>
      </vt:variant>
      <vt:variant>
        <vt:lpwstr/>
      </vt:variant>
      <vt:variant>
        <vt:i4>1835102</vt:i4>
      </vt:variant>
      <vt:variant>
        <vt:i4>804</vt:i4>
      </vt:variant>
      <vt:variant>
        <vt:i4>0</vt:i4>
      </vt:variant>
      <vt:variant>
        <vt:i4>5</vt:i4>
      </vt:variant>
      <vt:variant>
        <vt:lpwstr>http://www3.lrs.lt/cgi-bin/preps2?a=463433&amp;b=</vt:lpwstr>
      </vt:variant>
      <vt:variant>
        <vt:lpwstr/>
      </vt:variant>
      <vt:variant>
        <vt:i4>1310815</vt:i4>
      </vt:variant>
      <vt:variant>
        <vt:i4>801</vt:i4>
      </vt:variant>
      <vt:variant>
        <vt:i4>0</vt:i4>
      </vt:variant>
      <vt:variant>
        <vt:i4>5</vt:i4>
      </vt:variant>
      <vt:variant>
        <vt:lpwstr>http://www3.lrs.lt/cgi-bin/preps2?a=408891&amp;b=</vt:lpwstr>
      </vt:variant>
      <vt:variant>
        <vt:lpwstr/>
      </vt:variant>
      <vt:variant>
        <vt:i4>1179736</vt:i4>
      </vt:variant>
      <vt:variant>
        <vt:i4>798</vt:i4>
      </vt:variant>
      <vt:variant>
        <vt:i4>0</vt:i4>
      </vt:variant>
      <vt:variant>
        <vt:i4>5</vt:i4>
      </vt:variant>
      <vt:variant>
        <vt:lpwstr>http://www3.lrs.lt/cgi-bin/preps2?a=453258&amp;b=</vt:lpwstr>
      </vt:variant>
      <vt:variant>
        <vt:lpwstr/>
      </vt:variant>
      <vt:variant>
        <vt:i4>1900628</vt:i4>
      </vt:variant>
      <vt:variant>
        <vt:i4>795</vt:i4>
      </vt:variant>
      <vt:variant>
        <vt:i4>0</vt:i4>
      </vt:variant>
      <vt:variant>
        <vt:i4>5</vt:i4>
      </vt:variant>
      <vt:variant>
        <vt:lpwstr>http://www3.lrs.lt/cgi-bin/preps2?a=428321&amp;b=</vt:lpwstr>
      </vt:variant>
      <vt:variant>
        <vt:lpwstr/>
      </vt:variant>
      <vt:variant>
        <vt:i4>1048657</vt:i4>
      </vt:variant>
      <vt:variant>
        <vt:i4>792</vt:i4>
      </vt:variant>
      <vt:variant>
        <vt:i4>0</vt:i4>
      </vt:variant>
      <vt:variant>
        <vt:i4>5</vt:i4>
      </vt:variant>
      <vt:variant>
        <vt:lpwstr>http://www3.lrs.lt/cgi-bin/preps2?a=447188&amp;b=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1245272</vt:i4>
      </vt:variant>
      <vt:variant>
        <vt:i4>786</vt:i4>
      </vt:variant>
      <vt:variant>
        <vt:i4>0</vt:i4>
      </vt:variant>
      <vt:variant>
        <vt:i4>5</vt:i4>
      </vt:variant>
      <vt:variant>
        <vt:lpwstr>http://www3.lrs.lt/cgi-bin/preps2?a=390017&amp;b=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1048662</vt:i4>
      </vt:variant>
      <vt:variant>
        <vt:i4>768</vt:i4>
      </vt:variant>
      <vt:variant>
        <vt:i4>0</vt:i4>
      </vt:variant>
      <vt:variant>
        <vt:i4>5</vt:i4>
      </vt:variant>
      <vt:variant>
        <vt:lpwstr>http://www3.lrs.lt/cgi-bin/preps2?a=356098&amp;b=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2031704</vt:i4>
      </vt:variant>
      <vt:variant>
        <vt:i4>762</vt:i4>
      </vt:variant>
      <vt:variant>
        <vt:i4>0</vt:i4>
      </vt:variant>
      <vt:variant>
        <vt:i4>5</vt:i4>
      </vt:variant>
      <vt:variant>
        <vt:lpwstr>http://www3.lrs.lt/cgi-bin/preps2?a=232223&amp;b=</vt:lpwstr>
      </vt:variant>
      <vt:variant>
        <vt:lpwstr/>
      </vt:variant>
      <vt:variant>
        <vt:i4>1048662</vt:i4>
      </vt:variant>
      <vt:variant>
        <vt:i4>759</vt:i4>
      </vt:variant>
      <vt:variant>
        <vt:i4>0</vt:i4>
      </vt:variant>
      <vt:variant>
        <vt:i4>5</vt:i4>
      </vt:variant>
      <vt:variant>
        <vt:lpwstr>http://www3.lrs.lt/cgi-bin/preps2?a=356098&amp;b=</vt:lpwstr>
      </vt:variant>
      <vt:variant>
        <vt:lpwstr/>
      </vt:variant>
      <vt:variant>
        <vt:i4>2031704</vt:i4>
      </vt:variant>
      <vt:variant>
        <vt:i4>756</vt:i4>
      </vt:variant>
      <vt:variant>
        <vt:i4>0</vt:i4>
      </vt:variant>
      <vt:variant>
        <vt:i4>5</vt:i4>
      </vt:variant>
      <vt:variant>
        <vt:lpwstr>http://www3.lrs.lt/cgi-bin/preps2?a=232223&amp;b=</vt:lpwstr>
      </vt:variant>
      <vt:variant>
        <vt:lpwstr/>
      </vt:variant>
      <vt:variant>
        <vt:i4>1048662</vt:i4>
      </vt:variant>
      <vt:variant>
        <vt:i4>753</vt:i4>
      </vt:variant>
      <vt:variant>
        <vt:i4>0</vt:i4>
      </vt:variant>
      <vt:variant>
        <vt:i4>5</vt:i4>
      </vt:variant>
      <vt:variant>
        <vt:lpwstr>http://www3.lrs.lt/cgi-bin/preps2?a=356098&amp;b=</vt:lpwstr>
      </vt:variant>
      <vt:variant>
        <vt:lpwstr/>
      </vt:variant>
      <vt:variant>
        <vt:i4>2031704</vt:i4>
      </vt:variant>
      <vt:variant>
        <vt:i4>750</vt:i4>
      </vt:variant>
      <vt:variant>
        <vt:i4>0</vt:i4>
      </vt:variant>
      <vt:variant>
        <vt:i4>5</vt:i4>
      </vt:variant>
      <vt:variant>
        <vt:lpwstr>http://www3.lrs.lt/cgi-bin/preps2?a=232223&amp;b=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1835102</vt:i4>
      </vt:variant>
      <vt:variant>
        <vt:i4>744</vt:i4>
      </vt:variant>
      <vt:variant>
        <vt:i4>0</vt:i4>
      </vt:variant>
      <vt:variant>
        <vt:i4>5</vt:i4>
      </vt:variant>
      <vt:variant>
        <vt:lpwstr>http://www3.lrs.lt/cgi-bin/preps2?a=463433&amp;b=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2031703</vt:i4>
      </vt:variant>
      <vt:variant>
        <vt:i4>738</vt:i4>
      </vt:variant>
      <vt:variant>
        <vt:i4>0</vt:i4>
      </vt:variant>
      <vt:variant>
        <vt:i4>5</vt:i4>
      </vt:variant>
      <vt:variant>
        <vt:lpwstr>http://www3.lrs.lt/cgi-bin/preps2?a=369672&amp;b=</vt:lpwstr>
      </vt:variant>
      <vt:variant>
        <vt:lpwstr/>
      </vt:variant>
      <vt:variant>
        <vt:i4>1114201</vt:i4>
      </vt:variant>
      <vt:variant>
        <vt:i4>735</vt:i4>
      </vt:variant>
      <vt:variant>
        <vt:i4>0</vt:i4>
      </vt:variant>
      <vt:variant>
        <vt:i4>5</vt:i4>
      </vt:variant>
      <vt:variant>
        <vt:lpwstr>http://www3.lrs.lt/cgi-bin/preps2?a=453049&amp;b=</vt:lpwstr>
      </vt:variant>
      <vt:variant>
        <vt:lpwstr/>
      </vt:variant>
      <vt:variant>
        <vt:i4>1835097</vt:i4>
      </vt:variant>
      <vt:variant>
        <vt:i4>732</vt:i4>
      </vt:variant>
      <vt:variant>
        <vt:i4>0</vt:i4>
      </vt:variant>
      <vt:variant>
        <vt:i4>5</vt:i4>
      </vt:variant>
      <vt:variant>
        <vt:lpwstr>http://www3.lrs.lt/cgi-bin/preps2?a=279781&amp;b=</vt:lpwstr>
      </vt:variant>
      <vt:variant>
        <vt:lpwstr/>
      </vt:variant>
      <vt:variant>
        <vt:i4>1835102</vt:i4>
      </vt:variant>
      <vt:variant>
        <vt:i4>729</vt:i4>
      </vt:variant>
      <vt:variant>
        <vt:i4>0</vt:i4>
      </vt:variant>
      <vt:variant>
        <vt:i4>5</vt:i4>
      </vt:variant>
      <vt:variant>
        <vt:lpwstr>http://www3.lrs.lt/cgi-bin/preps2?a=463433&amp;b=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1638492</vt:i4>
      </vt:variant>
      <vt:variant>
        <vt:i4>723</vt:i4>
      </vt:variant>
      <vt:variant>
        <vt:i4>0</vt:i4>
      </vt:variant>
      <vt:variant>
        <vt:i4>5</vt:i4>
      </vt:variant>
      <vt:variant>
        <vt:lpwstr>http://www3.lrs.lt/cgi-bin/preps2?a=424563&amp;b=</vt:lpwstr>
      </vt:variant>
      <vt:variant>
        <vt:lpwstr/>
      </vt:variant>
      <vt:variant>
        <vt:i4>1835102</vt:i4>
      </vt:variant>
      <vt:variant>
        <vt:i4>720</vt:i4>
      </vt:variant>
      <vt:variant>
        <vt:i4>0</vt:i4>
      </vt:variant>
      <vt:variant>
        <vt:i4>5</vt:i4>
      </vt:variant>
      <vt:variant>
        <vt:lpwstr>http://www3.lrs.lt/cgi-bin/preps2?a=463433&amp;b=</vt:lpwstr>
      </vt:variant>
      <vt:variant>
        <vt:lpwstr/>
      </vt:variant>
      <vt:variant>
        <vt:i4>1310815</vt:i4>
      </vt:variant>
      <vt:variant>
        <vt:i4>717</vt:i4>
      </vt:variant>
      <vt:variant>
        <vt:i4>0</vt:i4>
      </vt:variant>
      <vt:variant>
        <vt:i4>5</vt:i4>
      </vt:variant>
      <vt:variant>
        <vt:lpwstr>http://www3.lrs.lt/cgi-bin/preps2?a=408891&amp;b=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1835102</vt:i4>
      </vt:variant>
      <vt:variant>
        <vt:i4>711</vt:i4>
      </vt:variant>
      <vt:variant>
        <vt:i4>0</vt:i4>
      </vt:variant>
      <vt:variant>
        <vt:i4>5</vt:i4>
      </vt:variant>
      <vt:variant>
        <vt:lpwstr>http://www3.lrs.lt/cgi-bin/preps2?a=463433&amp;b=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1310815</vt:i4>
      </vt:variant>
      <vt:variant>
        <vt:i4>705</vt:i4>
      </vt:variant>
      <vt:variant>
        <vt:i4>0</vt:i4>
      </vt:variant>
      <vt:variant>
        <vt:i4>5</vt:i4>
      </vt:variant>
      <vt:variant>
        <vt:lpwstr>http://www3.lrs.lt/cgi-bin/preps2?a=408891&amp;b=</vt:lpwstr>
      </vt:variant>
      <vt:variant>
        <vt:lpwstr/>
      </vt:variant>
      <vt:variant>
        <vt:i4>1835102</vt:i4>
      </vt:variant>
      <vt:variant>
        <vt:i4>702</vt:i4>
      </vt:variant>
      <vt:variant>
        <vt:i4>0</vt:i4>
      </vt:variant>
      <vt:variant>
        <vt:i4>5</vt:i4>
      </vt:variant>
      <vt:variant>
        <vt:lpwstr>http://www3.lrs.lt/cgi-bin/preps2?a=463433&amp;b=</vt:lpwstr>
      </vt:variant>
      <vt:variant>
        <vt:lpwstr/>
      </vt:variant>
      <vt:variant>
        <vt:i4>1310815</vt:i4>
      </vt:variant>
      <vt:variant>
        <vt:i4>699</vt:i4>
      </vt:variant>
      <vt:variant>
        <vt:i4>0</vt:i4>
      </vt:variant>
      <vt:variant>
        <vt:i4>5</vt:i4>
      </vt:variant>
      <vt:variant>
        <vt:lpwstr>http://www3.lrs.lt/cgi-bin/preps2?a=408891&amp;b=</vt:lpwstr>
      </vt:variant>
      <vt:variant>
        <vt:lpwstr/>
      </vt:variant>
      <vt:variant>
        <vt:i4>1835102</vt:i4>
      </vt:variant>
      <vt:variant>
        <vt:i4>696</vt:i4>
      </vt:variant>
      <vt:variant>
        <vt:i4>0</vt:i4>
      </vt:variant>
      <vt:variant>
        <vt:i4>5</vt:i4>
      </vt:variant>
      <vt:variant>
        <vt:lpwstr>http://www3.lrs.lt/cgi-bin/preps2?a=463433&amp;b=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1310815</vt:i4>
      </vt:variant>
      <vt:variant>
        <vt:i4>666</vt:i4>
      </vt:variant>
      <vt:variant>
        <vt:i4>0</vt:i4>
      </vt:variant>
      <vt:variant>
        <vt:i4>5</vt:i4>
      </vt:variant>
      <vt:variant>
        <vt:lpwstr>http://www3.lrs.lt/cgi-bin/preps2?a=408891&amp;b=</vt:lpwstr>
      </vt:variant>
      <vt:variant>
        <vt:lpwstr/>
      </vt:variant>
      <vt:variant>
        <vt:i4>1835102</vt:i4>
      </vt:variant>
      <vt:variant>
        <vt:i4>663</vt:i4>
      </vt:variant>
      <vt:variant>
        <vt:i4>0</vt:i4>
      </vt:variant>
      <vt:variant>
        <vt:i4>5</vt:i4>
      </vt:variant>
      <vt:variant>
        <vt:lpwstr>http://www3.lrs.lt/cgi-bin/preps2?a=463433&amp;b=</vt:lpwstr>
      </vt:variant>
      <vt:variant>
        <vt:lpwstr/>
      </vt:variant>
      <vt:variant>
        <vt:i4>2031704</vt:i4>
      </vt:variant>
      <vt:variant>
        <vt:i4>660</vt:i4>
      </vt:variant>
      <vt:variant>
        <vt:i4>0</vt:i4>
      </vt:variant>
      <vt:variant>
        <vt:i4>5</vt:i4>
      </vt:variant>
      <vt:variant>
        <vt:lpwstr>http://www3.lrs.lt/cgi-bin/preps2?a=232223&amp;b=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1835098</vt:i4>
      </vt:variant>
      <vt:variant>
        <vt:i4>651</vt:i4>
      </vt:variant>
      <vt:variant>
        <vt:i4>0</vt:i4>
      </vt:variant>
      <vt:variant>
        <vt:i4>5</vt:i4>
      </vt:variant>
      <vt:variant>
        <vt:lpwstr>http://www3.lrs.lt/cgi-bin/preps2?a=473670&amp;b=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1835102</vt:i4>
      </vt:variant>
      <vt:variant>
        <vt:i4>645</vt:i4>
      </vt:variant>
      <vt:variant>
        <vt:i4>0</vt:i4>
      </vt:variant>
      <vt:variant>
        <vt:i4>5</vt:i4>
      </vt:variant>
      <vt:variant>
        <vt:lpwstr>http://www3.lrs.lt/cgi-bin/preps2?a=463433&amp;b=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1179736</vt:i4>
      </vt:variant>
      <vt:variant>
        <vt:i4>639</vt:i4>
      </vt:variant>
      <vt:variant>
        <vt:i4>0</vt:i4>
      </vt:variant>
      <vt:variant>
        <vt:i4>5</vt:i4>
      </vt:variant>
      <vt:variant>
        <vt:lpwstr>http://www3.lrs.lt/cgi-bin/preps2?a=334458&amp;b=</vt:lpwstr>
      </vt:variant>
      <vt:variant>
        <vt:lpwstr/>
      </vt:variant>
      <vt:variant>
        <vt:i4>1441885</vt:i4>
      </vt:variant>
      <vt:variant>
        <vt:i4>636</vt:i4>
      </vt:variant>
      <vt:variant>
        <vt:i4>0</vt:i4>
      </vt:variant>
      <vt:variant>
        <vt:i4>5</vt:i4>
      </vt:variant>
      <vt:variant>
        <vt:lpwstr>http://www3.lrs.lt/cgi-bin/preps2?a=411822&amp;b=</vt:lpwstr>
      </vt:variant>
      <vt:variant>
        <vt:lpwstr/>
      </vt:variant>
      <vt:variant>
        <vt:i4>1966171</vt:i4>
      </vt:variant>
      <vt:variant>
        <vt:i4>633</vt:i4>
      </vt:variant>
      <vt:variant>
        <vt:i4>0</vt:i4>
      </vt:variant>
      <vt:variant>
        <vt:i4>5</vt:i4>
      </vt:variant>
      <vt:variant>
        <vt:lpwstr>http://www3.lrs.lt/cgi-bin/preps2?a=403063&amp;b=</vt:lpwstr>
      </vt:variant>
      <vt:variant>
        <vt:lpwstr/>
      </vt:variant>
      <vt:variant>
        <vt:i4>1966171</vt:i4>
      </vt:variant>
      <vt:variant>
        <vt:i4>630</vt:i4>
      </vt:variant>
      <vt:variant>
        <vt:i4>0</vt:i4>
      </vt:variant>
      <vt:variant>
        <vt:i4>5</vt:i4>
      </vt:variant>
      <vt:variant>
        <vt:lpwstr>http://www3.lrs.lt/cgi-bin/preps2?a=403063&amp;b=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1179736</vt:i4>
      </vt:variant>
      <vt:variant>
        <vt:i4>615</vt:i4>
      </vt:variant>
      <vt:variant>
        <vt:i4>0</vt:i4>
      </vt:variant>
      <vt:variant>
        <vt:i4>5</vt:i4>
      </vt:variant>
      <vt:variant>
        <vt:lpwstr>http://www3.lrs.lt/cgi-bin/preps2?a=453258&amp;b=</vt:lpwstr>
      </vt:variant>
      <vt:variant>
        <vt:lpwstr/>
      </vt:variant>
      <vt:variant>
        <vt:i4>1179736</vt:i4>
      </vt:variant>
      <vt:variant>
        <vt:i4>612</vt:i4>
      </vt:variant>
      <vt:variant>
        <vt:i4>0</vt:i4>
      </vt:variant>
      <vt:variant>
        <vt:i4>5</vt:i4>
      </vt:variant>
      <vt:variant>
        <vt:lpwstr>http://www3.lrs.lt/cgi-bin/preps2?a=453258&amp;b=</vt:lpwstr>
      </vt:variant>
      <vt:variant>
        <vt:lpwstr/>
      </vt:variant>
      <vt:variant>
        <vt:i4>1507411</vt:i4>
      </vt:variant>
      <vt:variant>
        <vt:i4>609</vt:i4>
      </vt:variant>
      <vt:variant>
        <vt:i4>0</vt:i4>
      </vt:variant>
      <vt:variant>
        <vt:i4>5</vt:i4>
      </vt:variant>
      <vt:variant>
        <vt:lpwstr>http://www3.lrs.lt/cgi-bin/preps2?a=415883&amp;b=</vt:lpwstr>
      </vt:variant>
      <vt:variant>
        <vt:lpwstr/>
      </vt:variant>
      <vt:variant>
        <vt:i4>1507411</vt:i4>
      </vt:variant>
      <vt:variant>
        <vt:i4>606</vt:i4>
      </vt:variant>
      <vt:variant>
        <vt:i4>0</vt:i4>
      </vt:variant>
      <vt:variant>
        <vt:i4>5</vt:i4>
      </vt:variant>
      <vt:variant>
        <vt:lpwstr>http://www3.lrs.lt/cgi-bin/preps2?a=415883&amp;b=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2031704</vt:i4>
      </vt:variant>
      <vt:variant>
        <vt:i4>471</vt:i4>
      </vt:variant>
      <vt:variant>
        <vt:i4>0</vt:i4>
      </vt:variant>
      <vt:variant>
        <vt:i4>5</vt:i4>
      </vt:variant>
      <vt:variant>
        <vt:lpwstr>http://www3.lrs.lt/cgi-bin/preps2?a=232223&amp;b=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1245279</vt:i4>
      </vt:variant>
      <vt:variant>
        <vt:i4>447</vt:i4>
      </vt:variant>
      <vt:variant>
        <vt:i4>0</vt:i4>
      </vt:variant>
      <vt:variant>
        <vt:i4>5</vt:i4>
      </vt:variant>
      <vt:variant>
        <vt:lpwstr>http://www3.lrs.lt/cgi-bin/preps2?a=377910&amp;b=</vt:lpwstr>
      </vt:variant>
      <vt:variant>
        <vt:lpwstr/>
      </vt:variant>
      <vt:variant>
        <vt:i4>1114196</vt:i4>
      </vt:variant>
      <vt:variant>
        <vt:i4>444</vt:i4>
      </vt:variant>
      <vt:variant>
        <vt:i4>0</vt:i4>
      </vt:variant>
      <vt:variant>
        <vt:i4>5</vt:i4>
      </vt:variant>
      <vt:variant>
        <vt:lpwstr>http://www3.lrs.lt/cgi-bin/preps2?a=285397&amp;b=</vt:lpwstr>
      </vt:variant>
      <vt:variant>
        <vt:lpwstr/>
      </vt:variant>
      <vt:variant>
        <vt:i4>1704027</vt:i4>
      </vt:variant>
      <vt:variant>
        <vt:i4>441</vt:i4>
      </vt:variant>
      <vt:variant>
        <vt:i4>0</vt:i4>
      </vt:variant>
      <vt:variant>
        <vt:i4>5</vt:i4>
      </vt:variant>
      <vt:variant>
        <vt:lpwstr>http://www3.lrs.lt/cgi-bin/preps2?a=396648&amp;b=</vt:lpwstr>
      </vt:variant>
      <vt:variant>
        <vt:lpwstr/>
      </vt:variant>
      <vt:variant>
        <vt:i4>1179740</vt:i4>
      </vt:variant>
      <vt:variant>
        <vt:i4>438</vt:i4>
      </vt:variant>
      <vt:variant>
        <vt:i4>0</vt:i4>
      </vt:variant>
      <vt:variant>
        <vt:i4>5</vt:i4>
      </vt:variant>
      <vt:variant>
        <vt:lpwstr>http://www3.lrs.lt/cgi-bin/preps2?a=424568&amp;b=</vt:lpwstr>
      </vt:variant>
      <vt:variant>
        <vt:lpwstr/>
      </vt:variant>
      <vt:variant>
        <vt:i4>1179740</vt:i4>
      </vt:variant>
      <vt:variant>
        <vt:i4>435</vt:i4>
      </vt:variant>
      <vt:variant>
        <vt:i4>0</vt:i4>
      </vt:variant>
      <vt:variant>
        <vt:i4>5</vt:i4>
      </vt:variant>
      <vt:variant>
        <vt:lpwstr>http://www3.lrs.lt/cgi-bin/preps2?a=424568&amp;b=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1835093</vt:i4>
      </vt:variant>
      <vt:variant>
        <vt:i4>426</vt:i4>
      </vt:variant>
      <vt:variant>
        <vt:i4>0</vt:i4>
      </vt:variant>
      <vt:variant>
        <vt:i4>5</vt:i4>
      </vt:variant>
      <vt:variant>
        <vt:lpwstr>http://www3.lrs.lt/cgi-bin/preps2?a=452591&amp;b=</vt:lpwstr>
      </vt:variant>
      <vt:variant>
        <vt:lpwstr/>
      </vt:variant>
      <vt:variant>
        <vt:i4>6488175</vt:i4>
      </vt:variant>
      <vt:variant>
        <vt:i4>423</vt:i4>
      </vt:variant>
      <vt:variant>
        <vt:i4>0</vt:i4>
      </vt:variant>
      <vt:variant>
        <vt:i4>5</vt:i4>
      </vt:variant>
      <vt:variant>
        <vt:lpwstr>http://www3.lrs.lt/pls/inter/dokpaieska.showdoc_l?p_id=299392&amp;p_query=&amp;p_tr2=</vt:lpwstr>
      </vt:variant>
      <vt:variant>
        <vt:lpwstr/>
      </vt:variant>
      <vt:variant>
        <vt:i4>1507413</vt:i4>
      </vt:variant>
      <vt:variant>
        <vt:i4>420</vt:i4>
      </vt:variant>
      <vt:variant>
        <vt:i4>0</vt:i4>
      </vt:variant>
      <vt:variant>
        <vt:i4>5</vt:i4>
      </vt:variant>
      <vt:variant>
        <vt:lpwstr>http://www3.lrs.lt/cgi-bin/preps2?a=245886&amp;b=</vt:lpwstr>
      </vt:variant>
      <vt:variant>
        <vt:lpwstr/>
      </vt:variant>
      <vt:variant>
        <vt:i4>1835093</vt:i4>
      </vt:variant>
      <vt:variant>
        <vt:i4>417</vt:i4>
      </vt:variant>
      <vt:variant>
        <vt:i4>0</vt:i4>
      </vt:variant>
      <vt:variant>
        <vt:i4>5</vt:i4>
      </vt:variant>
      <vt:variant>
        <vt:lpwstr>http://www3.lrs.lt/cgi-bin/preps2?a=452591&amp;b=</vt:lpwstr>
      </vt:variant>
      <vt:variant>
        <vt:lpwstr/>
      </vt:variant>
      <vt:variant>
        <vt:i4>1769561</vt:i4>
      </vt:variant>
      <vt:variant>
        <vt:i4>414</vt:i4>
      </vt:variant>
      <vt:variant>
        <vt:i4>0</vt:i4>
      </vt:variant>
      <vt:variant>
        <vt:i4>5</vt:i4>
      </vt:variant>
      <vt:variant>
        <vt:lpwstr>http://www3.lrs.lt/cgi-bin/preps2?a=322125&amp;b=</vt:lpwstr>
      </vt:variant>
      <vt:variant>
        <vt:lpwstr/>
      </vt:variant>
      <vt:variant>
        <vt:i4>1048666</vt:i4>
      </vt:variant>
      <vt:variant>
        <vt:i4>411</vt:i4>
      </vt:variant>
      <vt:variant>
        <vt:i4>0</vt:i4>
      </vt:variant>
      <vt:variant>
        <vt:i4>5</vt:i4>
      </vt:variant>
      <vt:variant>
        <vt:lpwstr>http://www3.lrs.lt/cgi-bin/preps2?a=376359&amp;b=</vt:lpwstr>
      </vt:variant>
      <vt:variant>
        <vt:lpwstr/>
      </vt:variant>
      <vt:variant>
        <vt:i4>1769553</vt:i4>
      </vt:variant>
      <vt:variant>
        <vt:i4>408</vt:i4>
      </vt:variant>
      <vt:variant>
        <vt:i4>0</vt:i4>
      </vt:variant>
      <vt:variant>
        <vt:i4>5</vt:i4>
      </vt:variant>
      <vt:variant>
        <vt:lpwstr>http://www3.lrs.lt/cgi-bin/preps2?a=361999&amp;b=</vt:lpwstr>
      </vt:variant>
      <vt:variant>
        <vt:lpwstr/>
      </vt:variant>
      <vt:variant>
        <vt:i4>2031704</vt:i4>
      </vt:variant>
      <vt:variant>
        <vt:i4>405</vt:i4>
      </vt:variant>
      <vt:variant>
        <vt:i4>0</vt:i4>
      </vt:variant>
      <vt:variant>
        <vt:i4>5</vt:i4>
      </vt:variant>
      <vt:variant>
        <vt:lpwstr>http://www3.lrs.lt/cgi-bin/preps2?a=232223&amp;b=</vt:lpwstr>
      </vt:variant>
      <vt:variant>
        <vt:lpwstr/>
      </vt:variant>
      <vt:variant>
        <vt:i4>2031704</vt:i4>
      </vt:variant>
      <vt:variant>
        <vt:i4>402</vt:i4>
      </vt:variant>
      <vt:variant>
        <vt:i4>0</vt:i4>
      </vt:variant>
      <vt:variant>
        <vt:i4>5</vt:i4>
      </vt:variant>
      <vt:variant>
        <vt:lpwstr>http://www3.lrs.lt/cgi-bin/preps2?a=232223&amp;b=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1835092</vt:i4>
      </vt:variant>
      <vt:variant>
        <vt:i4>396</vt:i4>
      </vt:variant>
      <vt:variant>
        <vt:i4>0</vt:i4>
      </vt:variant>
      <vt:variant>
        <vt:i4>5</vt:i4>
      </vt:variant>
      <vt:variant>
        <vt:lpwstr>http://www3.lrs.lt/cgi-bin/preps2?a=453094&amp;b=</vt:lpwstr>
      </vt:variant>
      <vt:variant>
        <vt:lpwstr/>
      </vt:variant>
      <vt:variant>
        <vt:i4>1048657</vt:i4>
      </vt:variant>
      <vt:variant>
        <vt:i4>393</vt:i4>
      </vt:variant>
      <vt:variant>
        <vt:i4>0</vt:i4>
      </vt:variant>
      <vt:variant>
        <vt:i4>5</vt:i4>
      </vt:variant>
      <vt:variant>
        <vt:lpwstr>http://www3.lrs.lt/cgi-bin/preps2?a=381693&amp;b=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1835092</vt:i4>
      </vt:variant>
      <vt:variant>
        <vt:i4>387</vt:i4>
      </vt:variant>
      <vt:variant>
        <vt:i4>0</vt:i4>
      </vt:variant>
      <vt:variant>
        <vt:i4>5</vt:i4>
      </vt:variant>
      <vt:variant>
        <vt:lpwstr>http://www3.lrs.lt/cgi-bin/preps2?a=453094&amp;b=</vt:lpwstr>
      </vt:variant>
      <vt:variant>
        <vt:lpwstr/>
      </vt:variant>
      <vt:variant>
        <vt:i4>1966171</vt:i4>
      </vt:variant>
      <vt:variant>
        <vt:i4>384</vt:i4>
      </vt:variant>
      <vt:variant>
        <vt:i4>0</vt:i4>
      </vt:variant>
      <vt:variant>
        <vt:i4>5</vt:i4>
      </vt:variant>
      <vt:variant>
        <vt:lpwstr>http://www3.lrs.lt/cgi-bin/preps2?a=403063&amp;b=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1048657</vt:i4>
      </vt:variant>
      <vt:variant>
        <vt:i4>378</vt:i4>
      </vt:variant>
      <vt:variant>
        <vt:i4>0</vt:i4>
      </vt:variant>
      <vt:variant>
        <vt:i4>5</vt:i4>
      </vt:variant>
      <vt:variant>
        <vt:lpwstr>http://www3.lrs.lt/cgi-bin/preps2?a=381693&amp;b=</vt:lpwstr>
      </vt:variant>
      <vt:variant>
        <vt:lpwstr/>
      </vt:variant>
      <vt:variant>
        <vt:i4>1900628</vt:i4>
      </vt:variant>
      <vt:variant>
        <vt:i4>375</vt:i4>
      </vt:variant>
      <vt:variant>
        <vt:i4>0</vt:i4>
      </vt:variant>
      <vt:variant>
        <vt:i4>5</vt:i4>
      </vt:variant>
      <vt:variant>
        <vt:lpwstr>http://www3.lrs.lt/cgi-bin/preps2?a=428321&amp;b=</vt:lpwstr>
      </vt:variant>
      <vt:variant>
        <vt:lpwstr/>
      </vt:variant>
      <vt:variant>
        <vt:i4>1900628</vt:i4>
      </vt:variant>
      <vt:variant>
        <vt:i4>372</vt:i4>
      </vt:variant>
      <vt:variant>
        <vt:i4>0</vt:i4>
      </vt:variant>
      <vt:variant>
        <vt:i4>5</vt:i4>
      </vt:variant>
      <vt:variant>
        <vt:lpwstr>http://www3.lrs.lt/cgi-bin/preps2?a=428321&amp;b=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1769553</vt:i4>
      </vt:variant>
      <vt:variant>
        <vt:i4>342</vt:i4>
      </vt:variant>
      <vt:variant>
        <vt:i4>0</vt:i4>
      </vt:variant>
      <vt:variant>
        <vt:i4>5</vt:i4>
      </vt:variant>
      <vt:variant>
        <vt:lpwstr>http://www3.lrs.lt/cgi-bin/preps2?a=361999&amp;b=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1900624</vt:i4>
      </vt:variant>
      <vt:variant>
        <vt:i4>336</vt:i4>
      </vt:variant>
      <vt:variant>
        <vt:i4>0</vt:i4>
      </vt:variant>
      <vt:variant>
        <vt:i4>5</vt:i4>
      </vt:variant>
      <vt:variant>
        <vt:lpwstr>http://www3.lrs.lt/cgi-bin/preps2?a=478463&amp;b=</vt:lpwstr>
      </vt:variant>
      <vt:variant>
        <vt:lpwstr/>
      </vt:variant>
      <vt:variant>
        <vt:i4>1900624</vt:i4>
      </vt:variant>
      <vt:variant>
        <vt:i4>333</vt:i4>
      </vt:variant>
      <vt:variant>
        <vt:i4>0</vt:i4>
      </vt:variant>
      <vt:variant>
        <vt:i4>5</vt:i4>
      </vt:variant>
      <vt:variant>
        <vt:lpwstr>http://www3.lrs.lt/cgi-bin/preps2?a=478463&amp;b=</vt:lpwstr>
      </vt:variant>
      <vt:variant>
        <vt:lpwstr/>
      </vt:variant>
      <vt:variant>
        <vt:i4>1769553</vt:i4>
      </vt:variant>
      <vt:variant>
        <vt:i4>330</vt:i4>
      </vt:variant>
      <vt:variant>
        <vt:i4>0</vt:i4>
      </vt:variant>
      <vt:variant>
        <vt:i4>5</vt:i4>
      </vt:variant>
      <vt:variant>
        <vt:lpwstr>http://www3.lrs.lt/cgi-bin/preps2?a=361999&amp;b=</vt:lpwstr>
      </vt:variant>
      <vt:variant>
        <vt:lpwstr/>
      </vt:variant>
      <vt:variant>
        <vt:i4>1769553</vt:i4>
      </vt:variant>
      <vt:variant>
        <vt:i4>327</vt:i4>
      </vt:variant>
      <vt:variant>
        <vt:i4>0</vt:i4>
      </vt:variant>
      <vt:variant>
        <vt:i4>5</vt:i4>
      </vt:variant>
      <vt:variant>
        <vt:lpwstr>http://www3.lrs.lt/cgi-bin/preps2?a=361999&amp;b=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1900624</vt:i4>
      </vt:variant>
      <vt:variant>
        <vt:i4>312</vt:i4>
      </vt:variant>
      <vt:variant>
        <vt:i4>0</vt:i4>
      </vt:variant>
      <vt:variant>
        <vt:i4>5</vt:i4>
      </vt:variant>
      <vt:variant>
        <vt:lpwstr>http://www3.lrs.lt/cgi-bin/preps2?a=478463&amp;b=</vt:lpwstr>
      </vt:variant>
      <vt:variant>
        <vt:lpwstr/>
      </vt:variant>
      <vt:variant>
        <vt:i4>1769553</vt:i4>
      </vt:variant>
      <vt:variant>
        <vt:i4>309</vt:i4>
      </vt:variant>
      <vt:variant>
        <vt:i4>0</vt:i4>
      </vt:variant>
      <vt:variant>
        <vt:i4>5</vt:i4>
      </vt:variant>
      <vt:variant>
        <vt:lpwstr>http://www3.lrs.lt/cgi-bin/preps2?a=361999&amp;b=</vt:lpwstr>
      </vt:variant>
      <vt:variant>
        <vt:lpwstr/>
      </vt:variant>
      <vt:variant>
        <vt:i4>1245273</vt:i4>
      </vt:variant>
      <vt:variant>
        <vt:i4>306</vt:i4>
      </vt:variant>
      <vt:variant>
        <vt:i4>0</vt:i4>
      </vt:variant>
      <vt:variant>
        <vt:i4>5</vt:i4>
      </vt:variant>
      <vt:variant>
        <vt:lpwstr>http://www3.lrs.lt/cgi-bin/preps2?a=357972&amp;b=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1310808</vt:i4>
      </vt:variant>
      <vt:variant>
        <vt:i4>300</vt:i4>
      </vt:variant>
      <vt:variant>
        <vt:i4>0</vt:i4>
      </vt:variant>
      <vt:variant>
        <vt:i4>5</vt:i4>
      </vt:variant>
      <vt:variant>
        <vt:lpwstr>http://www3.lrs.lt/cgi-bin/preps2?a=476709&amp;b=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1900624</vt:i4>
      </vt:variant>
      <vt:variant>
        <vt:i4>294</vt:i4>
      </vt:variant>
      <vt:variant>
        <vt:i4>0</vt:i4>
      </vt:variant>
      <vt:variant>
        <vt:i4>5</vt:i4>
      </vt:variant>
      <vt:variant>
        <vt:lpwstr>http://www3.lrs.lt/cgi-bin/preps2?a=478463&amp;b=</vt:lpwstr>
      </vt:variant>
      <vt:variant>
        <vt:lpwstr/>
      </vt:variant>
      <vt:variant>
        <vt:i4>1900624</vt:i4>
      </vt:variant>
      <vt:variant>
        <vt:i4>291</vt:i4>
      </vt:variant>
      <vt:variant>
        <vt:i4>0</vt:i4>
      </vt:variant>
      <vt:variant>
        <vt:i4>5</vt:i4>
      </vt:variant>
      <vt:variant>
        <vt:lpwstr>http://www3.lrs.lt/cgi-bin/preps2?a=478463&amp;b=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1900628</vt:i4>
      </vt:variant>
      <vt:variant>
        <vt:i4>255</vt:i4>
      </vt:variant>
      <vt:variant>
        <vt:i4>0</vt:i4>
      </vt:variant>
      <vt:variant>
        <vt:i4>5</vt:i4>
      </vt:variant>
      <vt:variant>
        <vt:lpwstr>http://www3.lrs.lt/cgi-bin/preps2?a=428321&amp;b=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1900624</vt:i4>
      </vt:variant>
      <vt:variant>
        <vt:i4>246</vt:i4>
      </vt:variant>
      <vt:variant>
        <vt:i4>0</vt:i4>
      </vt:variant>
      <vt:variant>
        <vt:i4>5</vt:i4>
      </vt:variant>
      <vt:variant>
        <vt:lpwstr>http://www3.lrs.lt/cgi-bin/preps2?a=478463&amp;b=</vt:lpwstr>
      </vt:variant>
      <vt:variant>
        <vt:lpwstr/>
      </vt:variant>
      <vt:variant>
        <vt:i4>1179736</vt:i4>
      </vt:variant>
      <vt:variant>
        <vt:i4>243</vt:i4>
      </vt:variant>
      <vt:variant>
        <vt:i4>0</vt:i4>
      </vt:variant>
      <vt:variant>
        <vt:i4>5</vt:i4>
      </vt:variant>
      <vt:variant>
        <vt:lpwstr>http://www3.lrs.lt/cgi-bin/preps2?a=453258&amp;b=</vt:lpwstr>
      </vt:variant>
      <vt:variant>
        <vt:lpwstr/>
      </vt:variant>
      <vt:variant>
        <vt:i4>1769558</vt:i4>
      </vt:variant>
      <vt:variant>
        <vt:i4>240</vt:i4>
      </vt:variant>
      <vt:variant>
        <vt:i4>0</vt:i4>
      </vt:variant>
      <vt:variant>
        <vt:i4>5</vt:i4>
      </vt:variant>
      <vt:variant>
        <vt:lpwstr>http://www3.lrs.lt/cgi-bin/preps2?a=421397&amp;b=</vt:lpwstr>
      </vt:variant>
      <vt:variant>
        <vt:lpwstr/>
      </vt:variant>
      <vt:variant>
        <vt:i4>1245271</vt:i4>
      </vt:variant>
      <vt:variant>
        <vt:i4>237</vt:i4>
      </vt:variant>
      <vt:variant>
        <vt:i4>0</vt:i4>
      </vt:variant>
      <vt:variant>
        <vt:i4>5</vt:i4>
      </vt:variant>
      <vt:variant>
        <vt:lpwstr>http://www3.lrs.lt/cgi-bin/preps2?a=451388&amp;b=</vt:lpwstr>
      </vt:variant>
      <vt:variant>
        <vt:lpwstr/>
      </vt:variant>
      <vt:variant>
        <vt:i4>1966165</vt:i4>
      </vt:variant>
      <vt:variant>
        <vt:i4>234</vt:i4>
      </vt:variant>
      <vt:variant>
        <vt:i4>0</vt:i4>
      </vt:variant>
      <vt:variant>
        <vt:i4>5</vt:i4>
      </vt:variant>
      <vt:variant>
        <vt:lpwstr>http://www3.lrs.lt/cgi-bin/preps2?a=374581&amp;b=</vt:lpwstr>
      </vt:variant>
      <vt:variant>
        <vt:lpwstr/>
      </vt:variant>
      <vt:variant>
        <vt:i4>1835089</vt:i4>
      </vt:variant>
      <vt:variant>
        <vt:i4>231</vt:i4>
      </vt:variant>
      <vt:variant>
        <vt:i4>0</vt:i4>
      </vt:variant>
      <vt:variant>
        <vt:i4>5</vt:i4>
      </vt:variant>
      <vt:variant>
        <vt:lpwstr>http://www3.lrs.lt/cgi-bin/preps2?a=350387&amp;b=</vt:lpwstr>
      </vt:variant>
      <vt:variant>
        <vt:lpwstr/>
      </vt:variant>
      <vt:variant>
        <vt:i4>1048657</vt:i4>
      </vt:variant>
      <vt:variant>
        <vt:i4>228</vt:i4>
      </vt:variant>
      <vt:variant>
        <vt:i4>0</vt:i4>
      </vt:variant>
      <vt:variant>
        <vt:i4>5</vt:i4>
      </vt:variant>
      <vt:variant>
        <vt:lpwstr>http://www3.lrs.lt/cgi-bin/preps2?a=381693&amp;b=</vt:lpwstr>
      </vt:variant>
      <vt:variant>
        <vt:lpwstr/>
      </vt:variant>
      <vt:variant>
        <vt:i4>1966169</vt:i4>
      </vt:variant>
      <vt:variant>
        <vt:i4>225</vt:i4>
      </vt:variant>
      <vt:variant>
        <vt:i4>0</vt:i4>
      </vt:variant>
      <vt:variant>
        <vt:i4>5</vt:i4>
      </vt:variant>
      <vt:variant>
        <vt:lpwstr>http://www3.lrs.lt/cgi-bin/preps2?a=401063&amp;b=</vt:lpwstr>
      </vt:variant>
      <vt:variant>
        <vt:lpwstr/>
      </vt:variant>
      <vt:variant>
        <vt:i4>1638492</vt:i4>
      </vt:variant>
      <vt:variant>
        <vt:i4>222</vt:i4>
      </vt:variant>
      <vt:variant>
        <vt:i4>0</vt:i4>
      </vt:variant>
      <vt:variant>
        <vt:i4>5</vt:i4>
      </vt:variant>
      <vt:variant>
        <vt:lpwstr>http://www3.lrs.lt/cgi-bin/preps2?a=424563&amp;b=</vt:lpwstr>
      </vt:variant>
      <vt:variant>
        <vt:lpwstr/>
      </vt:variant>
      <vt:variant>
        <vt:i4>1900628</vt:i4>
      </vt:variant>
      <vt:variant>
        <vt:i4>219</vt:i4>
      </vt:variant>
      <vt:variant>
        <vt:i4>0</vt:i4>
      </vt:variant>
      <vt:variant>
        <vt:i4>5</vt:i4>
      </vt:variant>
      <vt:variant>
        <vt:lpwstr>http://www3.lrs.lt/cgi-bin/preps2?a=428321&amp;b=</vt:lpwstr>
      </vt:variant>
      <vt:variant>
        <vt:lpwstr/>
      </vt:variant>
      <vt:variant>
        <vt:i4>1966171</vt:i4>
      </vt:variant>
      <vt:variant>
        <vt:i4>216</vt:i4>
      </vt:variant>
      <vt:variant>
        <vt:i4>0</vt:i4>
      </vt:variant>
      <vt:variant>
        <vt:i4>5</vt:i4>
      </vt:variant>
      <vt:variant>
        <vt:lpwstr>http://www3.lrs.lt/cgi-bin/preps2?a=403063&amp;b=</vt:lpwstr>
      </vt:variant>
      <vt:variant>
        <vt:lpwstr/>
      </vt:variant>
      <vt:variant>
        <vt:i4>1835102</vt:i4>
      </vt:variant>
      <vt:variant>
        <vt:i4>213</vt:i4>
      </vt:variant>
      <vt:variant>
        <vt:i4>0</vt:i4>
      </vt:variant>
      <vt:variant>
        <vt:i4>5</vt:i4>
      </vt:variant>
      <vt:variant>
        <vt:lpwstr>http://www3.lrs.lt/cgi-bin/preps2?a=463433&amp;b=</vt:lpwstr>
      </vt:variant>
      <vt:variant>
        <vt:lpwstr/>
      </vt:variant>
      <vt:variant>
        <vt:i4>1835102</vt:i4>
      </vt:variant>
      <vt:variant>
        <vt:i4>210</vt:i4>
      </vt:variant>
      <vt:variant>
        <vt:i4>0</vt:i4>
      </vt:variant>
      <vt:variant>
        <vt:i4>5</vt:i4>
      </vt:variant>
      <vt:variant>
        <vt:lpwstr>http://www3.lrs.lt/cgi-bin/preps2?a=463433&amp;b=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2026-07-06T09:58:00Z</dcterms:created>
  <dcterms:modified xsi:type="dcterms:W3CDTF">2026-07-06T09:58:00Z</dcterms:modified>
</cp:coreProperties>
</file>